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E03557" w:rsidRPr="00E03557" w14:paraId="4FE83BEA" w14:textId="77777777" w:rsidTr="002E6647">
        <w:trPr>
          <w:cantSplit/>
          <w:jc w:val="center"/>
        </w:trPr>
        <w:tc>
          <w:tcPr>
            <w:tcW w:w="1133" w:type="dxa"/>
            <w:vMerge w:val="restart"/>
            <w:vAlign w:val="center"/>
          </w:tcPr>
          <w:p w14:paraId="23716494" w14:textId="77777777" w:rsidR="00E03557" w:rsidRPr="00E03557" w:rsidRDefault="0074630E" w:rsidP="0074630E">
            <w:pPr>
              <w:spacing w:before="0"/>
              <w:jc w:val="center"/>
              <w:rPr>
                <w:sz w:val="20"/>
                <w:szCs w:val="20"/>
              </w:rPr>
            </w:pPr>
            <w:bookmarkStart w:id="0" w:name="dnum" w:colFirst="2" w:colLast="2"/>
            <w:bookmarkStart w:id="1" w:name="dsg" w:colFirst="1" w:colLast="1"/>
            <w:bookmarkStart w:id="2" w:name="dtableau"/>
            <w:r>
              <w:rPr>
                <w:noProof/>
              </w:rPr>
              <w:drawing>
                <wp:inline distT="0" distB="0" distL="0" distR="0" wp14:anchorId="2096C8A1" wp14:editId="539B8986">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02C5336" w14:textId="77777777" w:rsidR="00E03557" w:rsidRPr="00E03557" w:rsidRDefault="00E03557" w:rsidP="00E03557">
            <w:pPr>
              <w:rPr>
                <w:sz w:val="16"/>
                <w:szCs w:val="16"/>
              </w:rPr>
            </w:pPr>
            <w:r w:rsidRPr="00E03557">
              <w:rPr>
                <w:sz w:val="16"/>
                <w:szCs w:val="16"/>
              </w:rPr>
              <w:t>INTERNATIONAL TELECOMMUNICATION UNION</w:t>
            </w:r>
          </w:p>
          <w:p w14:paraId="4F812977"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292094D2"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61FA06EA" w14:textId="74CB15BE" w:rsidR="00E03557" w:rsidRPr="00852AAD" w:rsidRDefault="00BC1D31" w:rsidP="002E6647">
            <w:pPr>
              <w:pStyle w:val="Docnumber"/>
            </w:pPr>
            <w:r>
              <w:t>FG-AI4H</w:t>
            </w:r>
            <w:r w:rsidR="00E03557">
              <w:t>-</w:t>
            </w:r>
            <w:r w:rsidR="00044AD8">
              <w:t>P</w:t>
            </w:r>
            <w:r>
              <w:t>-</w:t>
            </w:r>
            <w:r w:rsidR="00CB4907">
              <w:t>023-A01</w:t>
            </w:r>
          </w:p>
        </w:tc>
      </w:tr>
      <w:bookmarkEnd w:id="0"/>
      <w:tr w:rsidR="00E03557" w:rsidRPr="00E03557" w14:paraId="3C799F8C" w14:textId="77777777" w:rsidTr="002E6647">
        <w:trPr>
          <w:cantSplit/>
          <w:jc w:val="center"/>
        </w:trPr>
        <w:tc>
          <w:tcPr>
            <w:tcW w:w="1133" w:type="dxa"/>
            <w:vMerge/>
          </w:tcPr>
          <w:p w14:paraId="1B4F51FB" w14:textId="77777777" w:rsidR="00E03557" w:rsidRPr="00E03557" w:rsidRDefault="00E03557" w:rsidP="00E03557">
            <w:pPr>
              <w:rPr>
                <w:smallCaps/>
                <w:sz w:val="20"/>
              </w:rPr>
            </w:pPr>
          </w:p>
        </w:tc>
        <w:tc>
          <w:tcPr>
            <w:tcW w:w="3829" w:type="dxa"/>
            <w:gridSpan w:val="2"/>
            <w:vMerge/>
          </w:tcPr>
          <w:p w14:paraId="4D08D915" w14:textId="77777777" w:rsidR="00E03557" w:rsidRPr="00E03557" w:rsidRDefault="00E03557" w:rsidP="00E03557">
            <w:pPr>
              <w:rPr>
                <w:smallCaps/>
                <w:sz w:val="20"/>
              </w:rPr>
            </w:pPr>
            <w:bookmarkStart w:id="3" w:name="ddate" w:colFirst="2" w:colLast="2"/>
          </w:p>
        </w:tc>
        <w:tc>
          <w:tcPr>
            <w:tcW w:w="4678" w:type="dxa"/>
            <w:gridSpan w:val="2"/>
          </w:tcPr>
          <w:p w14:paraId="677CDEBB"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83E9647" w14:textId="77777777" w:rsidTr="002E6647">
        <w:trPr>
          <w:cantSplit/>
          <w:jc w:val="center"/>
        </w:trPr>
        <w:tc>
          <w:tcPr>
            <w:tcW w:w="1133" w:type="dxa"/>
            <w:vMerge/>
            <w:tcBorders>
              <w:bottom w:val="single" w:sz="12" w:space="0" w:color="auto"/>
            </w:tcBorders>
          </w:tcPr>
          <w:p w14:paraId="20EAA21E" w14:textId="77777777" w:rsidR="00E03557" w:rsidRPr="00E03557" w:rsidRDefault="00E03557" w:rsidP="00E03557">
            <w:pPr>
              <w:rPr>
                <w:b/>
                <w:bCs/>
                <w:sz w:val="26"/>
              </w:rPr>
            </w:pPr>
          </w:p>
        </w:tc>
        <w:tc>
          <w:tcPr>
            <w:tcW w:w="3829" w:type="dxa"/>
            <w:gridSpan w:val="2"/>
            <w:vMerge/>
            <w:tcBorders>
              <w:bottom w:val="single" w:sz="12" w:space="0" w:color="auto"/>
            </w:tcBorders>
          </w:tcPr>
          <w:p w14:paraId="645A0DB9"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6DCD4E37"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29947AA5" w14:textId="77777777" w:rsidTr="002E6647">
        <w:trPr>
          <w:cantSplit/>
          <w:jc w:val="center"/>
        </w:trPr>
        <w:tc>
          <w:tcPr>
            <w:tcW w:w="1700" w:type="dxa"/>
            <w:gridSpan w:val="2"/>
          </w:tcPr>
          <w:p w14:paraId="14181D34"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7C250DA8" w14:textId="6B14460D" w:rsidR="00BC1D31" w:rsidRPr="00123B21" w:rsidRDefault="009C1E99" w:rsidP="002E6647">
            <w:r>
              <w:t>Plen</w:t>
            </w:r>
          </w:p>
        </w:tc>
        <w:tc>
          <w:tcPr>
            <w:tcW w:w="4678" w:type="dxa"/>
            <w:gridSpan w:val="2"/>
          </w:tcPr>
          <w:p w14:paraId="3489E7F5" w14:textId="77777777" w:rsidR="00BC1D31" w:rsidRPr="00123B21" w:rsidRDefault="00044AD8" w:rsidP="000119A5">
            <w:pPr>
              <w:jc w:val="right"/>
            </w:pPr>
            <w:r>
              <w:t>Helsinki, 20-22</w:t>
            </w:r>
            <w:r w:rsidR="001A5594">
              <w:t xml:space="preserve"> </w:t>
            </w:r>
            <w:r>
              <w:t xml:space="preserve">September </w:t>
            </w:r>
            <w:r w:rsidR="001A5594">
              <w:t>2022</w:t>
            </w:r>
          </w:p>
        </w:tc>
      </w:tr>
      <w:tr w:rsidR="00E03557" w:rsidRPr="00E03557" w14:paraId="5499A337" w14:textId="77777777" w:rsidTr="00E03557">
        <w:trPr>
          <w:cantSplit/>
          <w:jc w:val="center"/>
        </w:trPr>
        <w:tc>
          <w:tcPr>
            <w:tcW w:w="9640" w:type="dxa"/>
            <w:gridSpan w:val="5"/>
          </w:tcPr>
          <w:p w14:paraId="4031E136"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65310D78" w14:textId="77777777" w:rsidTr="002E6647">
        <w:trPr>
          <w:cantSplit/>
          <w:jc w:val="center"/>
        </w:trPr>
        <w:tc>
          <w:tcPr>
            <w:tcW w:w="1700" w:type="dxa"/>
            <w:gridSpan w:val="2"/>
          </w:tcPr>
          <w:p w14:paraId="25176394"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D53DC24" w14:textId="6000DD0C" w:rsidR="00BC1D31" w:rsidRPr="00123B21" w:rsidRDefault="00CB4907" w:rsidP="002E6647">
            <w:r>
              <w:t>TG-Radiology Topic Driver</w:t>
            </w:r>
          </w:p>
        </w:tc>
      </w:tr>
      <w:tr w:rsidR="00BC1D31" w:rsidRPr="00E03557" w14:paraId="0D348A82" w14:textId="77777777" w:rsidTr="002E6647">
        <w:trPr>
          <w:cantSplit/>
          <w:jc w:val="center"/>
        </w:trPr>
        <w:tc>
          <w:tcPr>
            <w:tcW w:w="1700" w:type="dxa"/>
            <w:gridSpan w:val="2"/>
          </w:tcPr>
          <w:p w14:paraId="25DE9DDF"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685B2F5A" w14:textId="06C7B955" w:rsidR="00BC1D31" w:rsidRPr="00123B21" w:rsidRDefault="00CB4907" w:rsidP="002E6647">
            <w:r w:rsidRPr="00CB4907">
              <w:t>Att.1 – TDD update (TG-Radiology)</w:t>
            </w:r>
          </w:p>
        </w:tc>
      </w:tr>
      <w:tr w:rsidR="00E03557" w:rsidRPr="00E03557" w14:paraId="1DBB2C7F" w14:textId="77777777" w:rsidTr="002E6647">
        <w:trPr>
          <w:cantSplit/>
          <w:jc w:val="center"/>
        </w:trPr>
        <w:tc>
          <w:tcPr>
            <w:tcW w:w="1700" w:type="dxa"/>
            <w:gridSpan w:val="2"/>
            <w:tcBorders>
              <w:bottom w:val="single" w:sz="6" w:space="0" w:color="auto"/>
            </w:tcBorders>
          </w:tcPr>
          <w:p w14:paraId="33B2458A" w14:textId="77777777" w:rsidR="00E03557" w:rsidRPr="00E03557" w:rsidRDefault="00E03557" w:rsidP="002E6647">
            <w:pPr>
              <w:rPr>
                <w:b/>
                <w:bCs/>
              </w:rPr>
            </w:pPr>
            <w:bookmarkStart w:id="10" w:name="dpurpose" w:colFirst="1" w:colLast="1"/>
            <w:bookmarkEnd w:id="2"/>
            <w:bookmarkEnd w:id="9"/>
            <w:r w:rsidRPr="00E03557">
              <w:rPr>
                <w:b/>
                <w:bCs/>
              </w:rPr>
              <w:t>Purpose:</w:t>
            </w:r>
          </w:p>
        </w:tc>
        <w:tc>
          <w:tcPr>
            <w:tcW w:w="7940" w:type="dxa"/>
            <w:gridSpan w:val="3"/>
            <w:tcBorders>
              <w:bottom w:val="single" w:sz="6" w:space="0" w:color="auto"/>
            </w:tcBorders>
          </w:tcPr>
          <w:p w14:paraId="59228E55" w14:textId="23D65DE2" w:rsidR="00E03557" w:rsidRPr="00BC1D31" w:rsidRDefault="00CB4907" w:rsidP="002E6647">
            <w:pPr>
              <w:rPr>
                <w:highlight w:val="yellow"/>
              </w:rPr>
            </w:pPr>
            <w:r>
              <w:t>Discussion</w:t>
            </w:r>
          </w:p>
        </w:tc>
      </w:tr>
      <w:bookmarkEnd w:id="10"/>
      <w:tr w:rsidR="00BC1D31" w:rsidRPr="00E03557" w14:paraId="543F52CF" w14:textId="77777777" w:rsidTr="00CB4907">
        <w:trPr>
          <w:cantSplit/>
          <w:jc w:val="center"/>
        </w:trPr>
        <w:tc>
          <w:tcPr>
            <w:tcW w:w="1700" w:type="dxa"/>
            <w:gridSpan w:val="2"/>
            <w:tcBorders>
              <w:top w:val="single" w:sz="6" w:space="0" w:color="auto"/>
              <w:bottom w:val="single" w:sz="6" w:space="0" w:color="auto"/>
            </w:tcBorders>
          </w:tcPr>
          <w:p w14:paraId="30A6C0E8" w14:textId="77777777" w:rsidR="00BC1D31" w:rsidRPr="00E03557" w:rsidRDefault="00BC1D31" w:rsidP="002E6647">
            <w:pPr>
              <w:rPr>
                <w:b/>
                <w:bCs/>
              </w:rPr>
            </w:pPr>
            <w:r w:rsidRPr="00E03557">
              <w:rPr>
                <w:b/>
                <w:bCs/>
              </w:rPr>
              <w:t>Contact:</w:t>
            </w:r>
          </w:p>
        </w:tc>
        <w:tc>
          <w:tcPr>
            <w:tcW w:w="3829" w:type="dxa"/>
            <w:gridSpan w:val="2"/>
            <w:tcBorders>
              <w:top w:val="single" w:sz="6" w:space="0" w:color="auto"/>
              <w:bottom w:val="single" w:sz="6" w:space="0" w:color="auto"/>
            </w:tcBorders>
          </w:tcPr>
          <w:p w14:paraId="084343AD" w14:textId="2BFDDE32" w:rsidR="00BC1D31" w:rsidRPr="00BC1D31" w:rsidRDefault="00CB4907" w:rsidP="002E6647">
            <w:pPr>
              <w:rPr>
                <w:highlight w:val="yellow"/>
              </w:rPr>
            </w:pPr>
            <w:r>
              <w:t>Darlington Ahiale Akogo</w:t>
            </w:r>
            <w:r>
              <w:br/>
              <w:t>minoHealth AI Labs</w:t>
            </w:r>
            <w:r>
              <w:br/>
              <w:t>Ghana</w:t>
            </w:r>
          </w:p>
        </w:tc>
        <w:tc>
          <w:tcPr>
            <w:tcW w:w="4111" w:type="dxa"/>
            <w:tcBorders>
              <w:top w:val="single" w:sz="6" w:space="0" w:color="auto"/>
              <w:bottom w:val="single" w:sz="6" w:space="0" w:color="auto"/>
            </w:tcBorders>
          </w:tcPr>
          <w:p w14:paraId="1787EA97" w14:textId="6A5965EF" w:rsidR="00BC1D31" w:rsidRPr="00BC1D31" w:rsidRDefault="00CB4907" w:rsidP="002E6647">
            <w:pPr>
              <w:rPr>
                <w:highlight w:val="yellow"/>
              </w:rPr>
            </w:pPr>
            <w:r>
              <w:t>Tel:</w:t>
            </w:r>
            <w:r w:rsidR="0036137A">
              <w:tab/>
            </w:r>
            <w:r>
              <w:t>+233 50 404 9188</w:t>
            </w:r>
            <w:r>
              <w:br/>
              <w:t xml:space="preserve">Email: </w:t>
            </w:r>
            <w:hyperlink r:id="rId11" w:history="1">
              <w:r w:rsidRPr="00851A8F">
                <w:rPr>
                  <w:rStyle w:val="Hyperlink"/>
                </w:rPr>
                <w:t>darlington@gudra-studio.com</w:t>
              </w:r>
            </w:hyperlink>
          </w:p>
        </w:tc>
      </w:tr>
    </w:tbl>
    <w:p w14:paraId="57650518"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CB4907" w:rsidRPr="00E03557" w14:paraId="30369762" w14:textId="77777777" w:rsidTr="002E6647">
        <w:trPr>
          <w:cantSplit/>
          <w:jc w:val="center"/>
        </w:trPr>
        <w:tc>
          <w:tcPr>
            <w:tcW w:w="1701" w:type="dxa"/>
          </w:tcPr>
          <w:p w14:paraId="59813F49" w14:textId="77777777" w:rsidR="00CB4907" w:rsidRPr="00E03557" w:rsidRDefault="00CB4907" w:rsidP="00CB4907">
            <w:pPr>
              <w:rPr>
                <w:b/>
                <w:bCs/>
              </w:rPr>
            </w:pPr>
            <w:r w:rsidRPr="00E03557">
              <w:rPr>
                <w:b/>
                <w:bCs/>
              </w:rPr>
              <w:t>Abstract:</w:t>
            </w:r>
          </w:p>
        </w:tc>
        <w:tc>
          <w:tcPr>
            <w:tcW w:w="7939" w:type="dxa"/>
          </w:tcPr>
          <w:p w14:paraId="4E65BDFE" w14:textId="462F1043" w:rsidR="00CB4907" w:rsidRPr="00BC1D31" w:rsidRDefault="00CB4907" w:rsidP="00CB4907">
            <w:pPr>
              <w:rPr>
                <w:highlight w:val="yellow"/>
              </w:rPr>
            </w:pPr>
            <w:r>
              <w:t xml:space="preserve">Radiology has been essential to accurately diagnosing diseases and assessing responses to treatment. The challenge however lies in the shortage of radiologists globally. As a response to this, a number of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This document was submitted as </w:t>
            </w:r>
            <w:r w:rsidR="008E57D8">
              <w:t>P</w:t>
            </w:r>
            <w:r>
              <w:t xml:space="preserve">-023-A01 at the FG-AI4H meeting </w:t>
            </w:r>
            <w:r w:rsidR="0036137A">
              <w:t>P</w:t>
            </w:r>
            <w:r>
              <w:t xml:space="preserve"> </w:t>
            </w:r>
            <w:r w:rsidR="0036137A">
              <w:t>(Helsinki), 20-22 September 2022</w:t>
            </w:r>
            <w:r>
              <w:t>.</w:t>
            </w:r>
          </w:p>
        </w:tc>
      </w:tr>
      <w:tr w:rsidR="00CB4907" w14:paraId="02B686BE" w14:textId="77777777" w:rsidTr="00CB4907">
        <w:trPr>
          <w:cantSplit/>
          <w:jc w:val="center"/>
        </w:trPr>
        <w:tc>
          <w:tcPr>
            <w:tcW w:w="1701" w:type="dxa"/>
          </w:tcPr>
          <w:p w14:paraId="24596961" w14:textId="77777777" w:rsidR="00CB4907" w:rsidRPr="00CB4907" w:rsidRDefault="00CB4907" w:rsidP="004A3268">
            <w:pPr>
              <w:rPr>
                <w:b/>
                <w:bCs/>
              </w:rPr>
            </w:pPr>
            <w:r w:rsidRPr="00CB4907">
              <w:rPr>
                <w:b/>
                <w:bCs/>
              </w:rPr>
              <w:t>Change notes:</w:t>
            </w:r>
          </w:p>
        </w:tc>
        <w:tc>
          <w:tcPr>
            <w:tcW w:w="7939" w:type="dxa"/>
          </w:tcPr>
          <w:p w14:paraId="152C78E8" w14:textId="77777777" w:rsidR="00CB4907" w:rsidRPr="00CB4907" w:rsidRDefault="00CB4907" w:rsidP="004A3268">
            <w:r w:rsidRPr="00CB4907">
              <w:t>Status update for meeting [Meeting M]</w:t>
            </w:r>
          </w:p>
          <w:p w14:paraId="46FA12F8" w14:textId="248A9458" w:rsidR="00CB4907" w:rsidRDefault="00CB4907" w:rsidP="00CB4907">
            <w:r>
              <w:t>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tc>
      </w:tr>
    </w:tbl>
    <w:p w14:paraId="0CB4D3FE" w14:textId="77777777" w:rsidR="00CB4907" w:rsidRDefault="00CB4907" w:rsidP="00CB4907"/>
    <w:p w14:paraId="10357D7C" w14:textId="77777777" w:rsidR="00CB4907" w:rsidRDefault="00CB4907" w:rsidP="00CB4907">
      <w:pPr>
        <w:spacing w:before="0" w:after="100" w:line="276" w:lineRule="auto"/>
        <w:rPr>
          <w:b/>
          <w:sz w:val="26"/>
          <w:szCs w:val="26"/>
        </w:rPr>
      </w:pPr>
      <w:r>
        <w:rPr>
          <w:b/>
          <w:sz w:val="26"/>
          <w:szCs w:val="26"/>
        </w:rPr>
        <w:t>Contributors</w:t>
      </w:r>
    </w:p>
    <w:p w14:paraId="6F1BB916" w14:textId="77777777" w:rsidR="00CB4907" w:rsidRDefault="00CB4907" w:rsidP="00CB4907">
      <w:pPr>
        <w:spacing w:before="0" w:after="100" w:line="276" w:lineRule="auto"/>
      </w:pPr>
    </w:p>
    <w:tbl>
      <w:tblPr>
        <w:tblW w:w="9465" w:type="dxa"/>
        <w:tblLayout w:type="fixed"/>
        <w:tblLook w:val="0600" w:firstRow="0" w:lastRow="0" w:firstColumn="0" w:lastColumn="0" w:noHBand="1" w:noVBand="1"/>
      </w:tblPr>
      <w:tblGrid>
        <w:gridCol w:w="4395"/>
        <w:gridCol w:w="5070"/>
      </w:tblGrid>
      <w:tr w:rsidR="00CB4907" w14:paraId="1E32E54E" w14:textId="77777777" w:rsidTr="004A3268">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1598864B" w14:textId="77777777" w:rsidR="00CB4907" w:rsidRDefault="00CB4907" w:rsidP="004A3268">
            <w:pPr>
              <w:rPr>
                <w:color w:val="437028"/>
              </w:rPr>
            </w:pPr>
            <w:r>
              <w:rPr>
                <w:b/>
              </w:rPr>
              <w:t>Vincent Appiah</w:t>
            </w:r>
          </w:p>
          <w:p w14:paraId="1764A41F" w14:textId="77777777" w:rsidR="00CB4907" w:rsidRDefault="00CB4907" w:rsidP="004A3268">
            <w:pPr>
              <w:rPr>
                <w:color w:val="437028"/>
              </w:rPr>
            </w:pPr>
            <w:r>
              <w:t>minoHealth AI Labs, GUDRA</w:t>
            </w:r>
          </w:p>
          <w:p w14:paraId="0AF8E792" w14:textId="77777777" w:rsidR="00CB4907" w:rsidRDefault="00CB4907" w:rsidP="004A3268">
            <w:pPr>
              <w:rPr>
                <w:color w:val="437028"/>
              </w:rPr>
            </w:pPr>
            <w: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9D88942" w14:textId="77777777" w:rsidR="00CB4907" w:rsidRDefault="00CB4907" w:rsidP="004A3268">
            <w:pPr>
              <w:spacing w:before="0" w:line="276" w:lineRule="auto"/>
            </w:pPr>
            <w:r>
              <w:t xml:space="preserve">Tel: </w:t>
            </w:r>
            <w:r>
              <w:tab/>
            </w:r>
          </w:p>
          <w:p w14:paraId="53166BD0" w14:textId="77777777" w:rsidR="00CB4907" w:rsidRDefault="00CB4907" w:rsidP="004A3268">
            <w:pPr>
              <w:spacing w:before="0" w:line="276" w:lineRule="auto"/>
            </w:pPr>
            <w:r>
              <w:t>Email: appiahv@rocketmail.com</w:t>
            </w:r>
          </w:p>
        </w:tc>
      </w:tr>
      <w:tr w:rsidR="00CB4907" w14:paraId="7ADDE81A" w14:textId="77777777" w:rsidTr="004A3268">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193938A" w14:textId="77777777" w:rsidR="00CB4907" w:rsidRDefault="00CB4907" w:rsidP="004A3268">
            <w:r>
              <w:rPr>
                <w:b/>
              </w:rPr>
              <w:t>Xavier Lewis-Palme</w:t>
            </w:r>
          </w:p>
          <w:p w14:paraId="358FE36F" w14:textId="77777777" w:rsidR="00CB4907" w:rsidRDefault="00CB4907" w:rsidP="004A3268">
            <w:r>
              <w:t>minoHealth AI Labs, GUDRA</w:t>
            </w:r>
          </w:p>
          <w:p w14:paraId="6C14EC0B" w14:textId="77777777" w:rsidR="00CB4907" w:rsidRDefault="00CB4907" w:rsidP="004A3268">
            <w:pPr>
              <w:rPr>
                <w:color w:val="437028"/>
              </w:rPr>
            </w:pPr>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79B05036" w14:textId="77777777" w:rsidR="00CB4907" w:rsidRDefault="00CB4907" w:rsidP="004A3268">
            <w:pPr>
              <w:spacing w:before="0" w:line="276" w:lineRule="auto"/>
            </w:pPr>
            <w:r>
              <w:t xml:space="preserve">Tel: </w:t>
            </w:r>
            <w:r>
              <w:tab/>
            </w:r>
          </w:p>
          <w:p w14:paraId="7C022F4F" w14:textId="77777777" w:rsidR="00CB4907" w:rsidRDefault="00CB4907" w:rsidP="004A3268">
            <w:pPr>
              <w:spacing w:before="0" w:line="276" w:lineRule="auto"/>
            </w:pPr>
            <w:r>
              <w:t>Email: xpalm001@odu.edu</w:t>
            </w:r>
          </w:p>
        </w:tc>
      </w:tr>
      <w:tr w:rsidR="00CB4907" w14:paraId="76EC05AD"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E1E17C5" w14:textId="77777777" w:rsidR="00CB4907" w:rsidRDefault="00CB4907" w:rsidP="004A3268">
            <w:r>
              <w:rPr>
                <w:b/>
              </w:rPr>
              <w:t>Issah Abubakari Samori</w:t>
            </w:r>
          </w:p>
          <w:p w14:paraId="5382B0D0" w14:textId="77777777" w:rsidR="00CB4907" w:rsidRDefault="00CB4907" w:rsidP="004A3268">
            <w:r>
              <w:t>minoHealth AI Labs, GUDRA</w:t>
            </w:r>
            <w: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57C60A01" w14:textId="77777777" w:rsidR="00CB4907" w:rsidRDefault="00CB4907" w:rsidP="004A3268">
            <w:pPr>
              <w:spacing w:before="0" w:line="276" w:lineRule="auto"/>
            </w:pPr>
            <w:r>
              <w:t xml:space="preserve">Tel: </w:t>
            </w:r>
            <w:r>
              <w:tab/>
            </w:r>
          </w:p>
          <w:p w14:paraId="637ABE86" w14:textId="77777777" w:rsidR="00CB4907" w:rsidRDefault="00CB4907" w:rsidP="004A3268">
            <w:pPr>
              <w:spacing w:before="0" w:line="276" w:lineRule="auto"/>
            </w:pPr>
            <w:r>
              <w:t>Email: issahsamori@gmail.com</w:t>
            </w:r>
          </w:p>
        </w:tc>
      </w:tr>
      <w:tr w:rsidR="00CB4907" w14:paraId="24D3B3FA"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7A2A65F" w14:textId="77777777" w:rsidR="00CB4907" w:rsidRDefault="00CB4907" w:rsidP="004A3268">
            <w:r>
              <w:rPr>
                <w:b/>
              </w:rPr>
              <w:t>Camilo Sotomayor</w:t>
            </w:r>
          </w:p>
          <w:p w14:paraId="15D57357" w14:textId="77777777" w:rsidR="00CB4907" w:rsidRDefault="00CB4907" w:rsidP="004A3268">
            <w:r>
              <w:t>IA·TRad Chile &amp; Clinical Hospital University of Chile</w:t>
            </w:r>
          </w:p>
          <w:p w14:paraId="38B68881" w14:textId="77777777" w:rsidR="00CB4907" w:rsidRDefault="00CB4907" w:rsidP="004A3268">
            <w:r>
              <w:t>Chile</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4D9F83AC" w14:textId="77777777" w:rsidR="00CB4907" w:rsidRDefault="00CB4907" w:rsidP="004A3268">
            <w:pPr>
              <w:spacing w:before="0" w:line="276" w:lineRule="auto"/>
            </w:pPr>
            <w:r>
              <w:t xml:space="preserve">Tel: </w:t>
            </w:r>
            <w:r>
              <w:tab/>
            </w:r>
          </w:p>
          <w:p w14:paraId="7B8B29E8" w14:textId="77777777" w:rsidR="00CB4907" w:rsidRDefault="00CB4907" w:rsidP="004A3268">
            <w:pPr>
              <w:spacing w:before="0" w:line="276" w:lineRule="auto"/>
            </w:pPr>
            <w:r>
              <w:t>Email: camilosotomayor@ug.uchile.cl</w:t>
            </w:r>
          </w:p>
        </w:tc>
      </w:tr>
      <w:tr w:rsidR="00CB4907" w14:paraId="335EADE3"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8AC39B0" w14:textId="77777777" w:rsidR="00CB4907" w:rsidRDefault="00CB4907" w:rsidP="004A3268">
            <w:r>
              <w:rPr>
                <w:b/>
              </w:rPr>
              <w:t>Andrew Murchison</w:t>
            </w:r>
          </w:p>
          <w:p w14:paraId="322DF3CC" w14:textId="77777777" w:rsidR="00CB4907" w:rsidRDefault="00CB4907" w:rsidP="004A3268">
            <w:r>
              <w:t>Oxford University Hospitals NHS Foundation Trust</w:t>
            </w:r>
          </w:p>
          <w:p w14:paraId="27EEB14D" w14:textId="77777777" w:rsidR="00CB4907" w:rsidRDefault="00CB4907" w:rsidP="004A3268">
            <w:r>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B14A8CC" w14:textId="77777777" w:rsidR="00CB4907" w:rsidRDefault="00CB4907" w:rsidP="004A3268">
            <w:pPr>
              <w:spacing w:before="0" w:line="276" w:lineRule="auto"/>
            </w:pPr>
            <w:r>
              <w:t xml:space="preserve">Tel: </w:t>
            </w:r>
            <w:r>
              <w:tab/>
            </w:r>
          </w:p>
          <w:p w14:paraId="329C5B13" w14:textId="77777777" w:rsidR="00CB4907" w:rsidRDefault="00CB4907" w:rsidP="004A3268">
            <w:pPr>
              <w:spacing w:before="0" w:line="276" w:lineRule="auto"/>
            </w:pPr>
            <w:r>
              <w:t>Email: agmurchison@gmail.com</w:t>
            </w:r>
          </w:p>
        </w:tc>
      </w:tr>
      <w:tr w:rsidR="00CB4907" w14:paraId="54B96ADE"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241A9F7" w14:textId="77777777" w:rsidR="00CB4907" w:rsidRDefault="00CB4907" w:rsidP="004A3268">
            <w:r>
              <w:rPr>
                <w:b/>
              </w:rPr>
              <w:t>Benjamin Dabo Sarkodie</w:t>
            </w:r>
          </w:p>
          <w:p w14:paraId="3C225407" w14:textId="77777777" w:rsidR="00CB4907" w:rsidRDefault="00CB4907" w:rsidP="004A3268">
            <w:r>
              <w:t>Euracare Advanced Diagnostic Center</w:t>
            </w:r>
          </w:p>
          <w:p w14:paraId="0BFE6E95" w14:textId="77777777" w:rsidR="00CB4907" w:rsidRDefault="00CB4907" w:rsidP="004A3268">
            <w: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AE4FC08" w14:textId="77777777" w:rsidR="00CB4907" w:rsidRDefault="00CB4907" w:rsidP="004A3268">
            <w:pPr>
              <w:spacing w:before="0" w:line="276" w:lineRule="auto"/>
            </w:pPr>
            <w:r>
              <w:t xml:space="preserve">Tel: </w:t>
            </w:r>
            <w:r>
              <w:tab/>
            </w:r>
          </w:p>
          <w:p w14:paraId="7DA597B1" w14:textId="77777777" w:rsidR="00CB4907" w:rsidRDefault="00CB4907" w:rsidP="004A3268">
            <w:pPr>
              <w:spacing w:before="0" w:line="276" w:lineRule="auto"/>
            </w:pPr>
            <w:r>
              <w:t>Email: bensarkodie@gmail.com</w:t>
            </w:r>
          </w:p>
        </w:tc>
      </w:tr>
      <w:tr w:rsidR="00CB4907" w14:paraId="5132A0BC"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845B35E" w14:textId="77777777" w:rsidR="00CB4907" w:rsidRDefault="00CB4907" w:rsidP="004A3268">
            <w:r>
              <w:rPr>
                <w:b/>
              </w:rPr>
              <w:t>Judy Wawira Gichoya</w:t>
            </w:r>
          </w:p>
          <w:p w14:paraId="54FF0C7E" w14:textId="77777777" w:rsidR="00CB4907" w:rsidRDefault="00CB4907" w:rsidP="004A3268">
            <w:r>
              <w:t>Emory University School of Medicine</w:t>
            </w:r>
            <w: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578F1477" w14:textId="77777777" w:rsidR="00CB4907" w:rsidRDefault="00CB4907" w:rsidP="004A3268">
            <w:pPr>
              <w:spacing w:before="0" w:line="276" w:lineRule="auto"/>
            </w:pPr>
            <w:r>
              <w:t xml:space="preserve">Tel: </w:t>
            </w:r>
            <w:r>
              <w:tab/>
            </w:r>
          </w:p>
          <w:p w14:paraId="2710F924" w14:textId="77777777" w:rsidR="00CB4907" w:rsidRDefault="00CB4907" w:rsidP="004A3268">
            <w:pPr>
              <w:spacing w:before="0" w:line="276" w:lineRule="auto"/>
            </w:pPr>
            <w:r>
              <w:t>Email: judywawira@emory.edu</w:t>
            </w:r>
          </w:p>
        </w:tc>
      </w:tr>
      <w:tr w:rsidR="00CB4907" w14:paraId="744C62A7"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1E4D3127" w14:textId="77777777" w:rsidR="00CB4907" w:rsidRDefault="00CB4907" w:rsidP="004A3268">
            <w:r>
              <w:rPr>
                <w:b/>
              </w:rPr>
              <w:t>Edson Mintsu Hung</w:t>
            </w:r>
          </w:p>
          <w:p w14:paraId="12636B61" w14:textId="77777777" w:rsidR="00CB4907" w:rsidRDefault="00CB4907" w:rsidP="004A3268">
            <w:r>
              <w:t>Universidade de Brasília</w:t>
            </w:r>
          </w:p>
          <w:p w14:paraId="0B1B2349" w14:textId="77777777" w:rsidR="00CB4907" w:rsidRDefault="00CB4907" w:rsidP="004A3268">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2B256018" w14:textId="77777777" w:rsidR="00CB4907" w:rsidRDefault="00CB4907" w:rsidP="004A3268">
            <w:pPr>
              <w:spacing w:before="0" w:line="276" w:lineRule="auto"/>
            </w:pPr>
            <w:r>
              <w:t xml:space="preserve">Tel: </w:t>
            </w:r>
            <w:r>
              <w:tab/>
            </w:r>
          </w:p>
          <w:p w14:paraId="53E43183" w14:textId="77777777" w:rsidR="00CB4907" w:rsidRDefault="00CB4907" w:rsidP="004A3268">
            <w:pPr>
              <w:spacing w:before="0" w:line="276" w:lineRule="auto"/>
            </w:pPr>
            <w:r>
              <w:t>Email: mintsu@unb.br</w:t>
            </w:r>
          </w:p>
        </w:tc>
      </w:tr>
      <w:tr w:rsidR="00CB4907" w14:paraId="6E3104D4"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3171885F" w14:textId="77777777" w:rsidR="00CB4907" w:rsidRPr="00373E15" w:rsidRDefault="00CB4907" w:rsidP="004A3268">
            <w:pPr>
              <w:spacing w:before="0"/>
              <w:rPr>
                <w:lang w:val="fr-CH"/>
              </w:rPr>
            </w:pPr>
            <w:r w:rsidRPr="00373E15">
              <w:rPr>
                <w:b/>
                <w:lang w:val="fr-CH"/>
              </w:rPr>
              <w:t>Andrey O. O. dos Reis</w:t>
            </w:r>
          </w:p>
          <w:p w14:paraId="6B8966F9" w14:textId="77777777" w:rsidR="00CB4907" w:rsidRPr="00373E15" w:rsidRDefault="00CB4907" w:rsidP="004A3268">
            <w:pPr>
              <w:spacing w:before="0"/>
              <w:rPr>
                <w:lang w:val="fr-CH"/>
              </w:rPr>
            </w:pPr>
            <w:r w:rsidRPr="00373E15">
              <w:rPr>
                <w:lang w:val="fr-CH"/>
              </w:rPr>
              <w:t>Universidade de Brasília</w:t>
            </w:r>
          </w:p>
          <w:p w14:paraId="11403CB8" w14:textId="77777777" w:rsidR="00CB4907" w:rsidRDefault="00CB4907" w:rsidP="004A3268">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686625CC" w14:textId="77777777" w:rsidR="00CB4907" w:rsidRDefault="00CB4907" w:rsidP="004A3268">
            <w:pPr>
              <w:spacing w:before="0" w:line="276" w:lineRule="auto"/>
            </w:pPr>
            <w:r>
              <w:t xml:space="preserve">Tel: </w:t>
            </w:r>
            <w:r>
              <w:tab/>
            </w:r>
          </w:p>
          <w:p w14:paraId="31C503D6" w14:textId="77777777" w:rsidR="00CB4907" w:rsidRDefault="00CB4907" w:rsidP="004A3268">
            <w:pPr>
              <w:spacing w:before="0" w:line="276" w:lineRule="auto"/>
            </w:pPr>
            <w:r>
              <w:t>Email: xpalm001@odu.edu</w:t>
            </w:r>
          </w:p>
        </w:tc>
      </w:tr>
      <w:tr w:rsidR="00CB4907" w14:paraId="408CDD6E"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9931BEB" w14:textId="77777777" w:rsidR="00CB4907" w:rsidRDefault="00CB4907" w:rsidP="004A3268">
            <w:pPr>
              <w:spacing w:before="0"/>
            </w:pPr>
            <w:r>
              <w:rPr>
                <w:b/>
              </w:rPr>
              <w:t>Renam Castro da Silva</w:t>
            </w:r>
          </w:p>
          <w:p w14:paraId="4BA2FD95" w14:textId="77777777" w:rsidR="00CB4907" w:rsidRDefault="00CB4907" w:rsidP="004A3268">
            <w:pPr>
              <w:spacing w:before="0"/>
            </w:pPr>
            <w:r>
              <w:t>Universidade de Brasília</w:t>
            </w:r>
          </w:p>
          <w:p w14:paraId="46E71698" w14:textId="77777777" w:rsidR="00CB4907" w:rsidRDefault="00CB4907" w:rsidP="004A3268">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2A5A9A6A" w14:textId="77777777" w:rsidR="00CB4907" w:rsidRDefault="00CB4907" w:rsidP="004A3268">
            <w:pPr>
              <w:spacing w:before="0" w:line="276" w:lineRule="auto"/>
            </w:pPr>
            <w:r>
              <w:t xml:space="preserve">Tel: </w:t>
            </w:r>
            <w:r>
              <w:tab/>
            </w:r>
          </w:p>
          <w:p w14:paraId="70E29C23" w14:textId="77777777" w:rsidR="00CB4907" w:rsidRDefault="00CB4907" w:rsidP="004A3268">
            <w:pPr>
              <w:spacing w:before="0" w:line="276" w:lineRule="auto"/>
            </w:pPr>
            <w:r>
              <w:t>Email: renam.silva@smt.ufrj.br</w:t>
            </w:r>
          </w:p>
        </w:tc>
      </w:tr>
      <w:tr w:rsidR="00CB4907" w14:paraId="0CF97073"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7717A265" w14:textId="77777777" w:rsidR="00CB4907" w:rsidRDefault="00CB4907" w:rsidP="004A3268">
            <w:pPr>
              <w:rPr>
                <w:b/>
              </w:rPr>
            </w:pPr>
            <w:r>
              <w:rPr>
                <w:b/>
              </w:rPr>
              <w:lastRenderedPageBreak/>
              <w:t>Saul Calderon Ramirez</w:t>
            </w:r>
          </w:p>
          <w:p w14:paraId="60BDE9EF" w14:textId="77777777" w:rsidR="00CB4907" w:rsidRDefault="00CB4907" w:rsidP="004A3268">
            <w:r>
              <w:t>De Montfort University (Metrics deliverables)</w:t>
            </w:r>
          </w:p>
          <w:p w14:paraId="70C46FBB" w14:textId="77777777" w:rsidR="00CB4907" w:rsidRDefault="00CB4907" w:rsidP="004A3268">
            <w: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AFF4714" w14:textId="77777777" w:rsidR="00CB4907" w:rsidRDefault="00CB4907" w:rsidP="004A3268">
            <w:pPr>
              <w:spacing w:before="0" w:line="276" w:lineRule="auto"/>
            </w:pPr>
            <w:r>
              <w:t xml:space="preserve">Tel: </w:t>
            </w:r>
            <w:r>
              <w:tab/>
            </w:r>
          </w:p>
          <w:p w14:paraId="6E56A4B4" w14:textId="77777777" w:rsidR="00CB4907" w:rsidRDefault="00CB4907" w:rsidP="004A3268">
            <w:pPr>
              <w:spacing w:before="0" w:line="276" w:lineRule="auto"/>
            </w:pPr>
            <w:r>
              <w:t xml:space="preserve">Email: </w:t>
            </w:r>
          </w:p>
        </w:tc>
      </w:tr>
      <w:tr w:rsidR="00CB4907" w14:paraId="038DAEDC"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585BA459" w14:textId="77777777" w:rsidR="00CB4907" w:rsidRDefault="00CB4907" w:rsidP="004A3268">
            <w:r>
              <w:rPr>
                <w:b/>
              </w:rPr>
              <w:t>Pierre Padilla-Huamantinco</w:t>
            </w:r>
          </w:p>
          <w:p w14:paraId="4EBCC97E" w14:textId="77777777" w:rsidR="00CB4907" w:rsidRDefault="00CB4907" w:rsidP="004A3268">
            <w:pPr>
              <w:rPr>
                <w:b/>
              </w:rPr>
            </w:pPr>
            <w:r>
              <w:t>Universidad Peruana Cayetano Heredia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3B8AB47A" w14:textId="77777777" w:rsidR="00CB4907" w:rsidRDefault="00CB4907" w:rsidP="004A3268">
            <w:pPr>
              <w:spacing w:before="0" w:line="276" w:lineRule="auto"/>
            </w:pPr>
            <w:r>
              <w:t xml:space="preserve">Tel: </w:t>
            </w:r>
            <w:r>
              <w:tab/>
            </w:r>
          </w:p>
          <w:p w14:paraId="533A6DA8" w14:textId="77777777" w:rsidR="00CB4907" w:rsidRDefault="00CB4907" w:rsidP="004A3268">
            <w:pPr>
              <w:spacing w:before="0" w:line="276" w:lineRule="auto"/>
            </w:pPr>
            <w:r>
              <w:t>Email: pierre.padilla.h@upch.pe</w:t>
            </w:r>
          </w:p>
        </w:tc>
      </w:tr>
      <w:tr w:rsidR="00CB4907" w14:paraId="7330AE02"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6D79E5D1" w14:textId="77777777" w:rsidR="00CB4907" w:rsidRDefault="00CB4907" w:rsidP="004A3268">
            <w:r>
              <w:rPr>
                <w:b/>
              </w:rPr>
              <w:t>Alessandro Sabatelli</w:t>
            </w:r>
          </w:p>
          <w:p w14:paraId="78727018" w14:textId="77777777" w:rsidR="00CB4907" w:rsidRDefault="00CB4907" w:rsidP="004A3268">
            <w:r>
              <w:t>Braid.Health</w:t>
            </w:r>
          </w:p>
          <w:p w14:paraId="59433B95" w14:textId="77777777" w:rsidR="00CB4907" w:rsidRDefault="00CB4907" w:rsidP="004A3268">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351AE81" w14:textId="77777777" w:rsidR="00CB4907" w:rsidRDefault="00CB4907" w:rsidP="004A3268">
            <w:pPr>
              <w:spacing w:before="0" w:line="276" w:lineRule="auto"/>
            </w:pPr>
            <w:r>
              <w:t xml:space="preserve">Tel: </w:t>
            </w:r>
            <w:r>
              <w:tab/>
            </w:r>
          </w:p>
          <w:p w14:paraId="6FA04980" w14:textId="77777777" w:rsidR="00CB4907" w:rsidRDefault="00CB4907" w:rsidP="004A3268">
            <w:pPr>
              <w:spacing w:before="0" w:line="276" w:lineRule="auto"/>
            </w:pPr>
            <w:r>
              <w:t>Email: alessandro@braid.health</w:t>
            </w:r>
          </w:p>
        </w:tc>
      </w:tr>
      <w:tr w:rsidR="00CB4907" w14:paraId="1937BC9B"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2D9072E5" w14:textId="77777777" w:rsidR="00CB4907" w:rsidRDefault="00CB4907" w:rsidP="004A3268">
            <w:r>
              <w:rPr>
                <w:b/>
              </w:rPr>
              <w:t>Daniel Hasegan</w:t>
            </w:r>
          </w:p>
          <w:p w14:paraId="199491E3" w14:textId="77777777" w:rsidR="00CB4907" w:rsidRDefault="00CB4907" w:rsidP="004A3268">
            <w:r>
              <w:t>Braid.Health</w:t>
            </w:r>
          </w:p>
          <w:p w14:paraId="73AD6B02" w14:textId="77777777" w:rsidR="00CB4907" w:rsidRDefault="00CB4907" w:rsidP="004A3268">
            <w: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5EEF18BF" w14:textId="77777777" w:rsidR="00CB4907" w:rsidRDefault="00CB4907" w:rsidP="004A3268">
            <w:pPr>
              <w:spacing w:before="0" w:line="276" w:lineRule="auto"/>
            </w:pPr>
            <w:r>
              <w:t xml:space="preserve">Tel: </w:t>
            </w:r>
            <w:r>
              <w:tab/>
            </w:r>
          </w:p>
          <w:p w14:paraId="15953C51" w14:textId="77777777" w:rsidR="00CB4907" w:rsidRDefault="00CB4907" w:rsidP="004A3268">
            <w:pPr>
              <w:spacing w:before="0" w:line="276" w:lineRule="auto"/>
            </w:pPr>
            <w:r>
              <w:t>Email: daniel@braid.health</w:t>
            </w:r>
          </w:p>
        </w:tc>
      </w:tr>
      <w:tr w:rsidR="00CB4907" w14:paraId="4F2C57A9" w14:textId="77777777" w:rsidTr="004A3268">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tcPr>
          <w:p w14:paraId="0A4B3D3C" w14:textId="77777777" w:rsidR="00CB4907" w:rsidRDefault="00CB4907" w:rsidP="004A3268">
            <w:pPr>
              <w:rPr>
                <w:b/>
              </w:rPr>
            </w:pPr>
          </w:p>
        </w:tc>
        <w:tc>
          <w:tcPr>
            <w:tcW w:w="5070" w:type="dxa"/>
            <w:tcBorders>
              <w:top w:val="single" w:sz="6" w:space="0" w:color="000000"/>
              <w:left w:val="nil"/>
              <w:bottom w:val="single" w:sz="6" w:space="0" w:color="000000"/>
              <w:right w:val="nil"/>
            </w:tcBorders>
            <w:tcMar>
              <w:top w:w="60" w:type="dxa"/>
              <w:left w:w="60" w:type="dxa"/>
              <w:bottom w:w="60" w:type="dxa"/>
              <w:right w:w="60" w:type="dxa"/>
            </w:tcMar>
          </w:tcPr>
          <w:p w14:paraId="0378DFBF" w14:textId="77777777" w:rsidR="00CB4907" w:rsidRDefault="00CB4907" w:rsidP="004A3268">
            <w:pPr>
              <w:spacing w:before="0" w:line="276" w:lineRule="auto"/>
            </w:pPr>
          </w:p>
        </w:tc>
      </w:tr>
    </w:tbl>
    <w:p w14:paraId="732BCDDA" w14:textId="77777777" w:rsidR="00CB4907" w:rsidRDefault="00CB4907" w:rsidP="00CB4907">
      <w:pPr>
        <w:spacing w:before="0"/>
      </w:pPr>
    </w:p>
    <w:p w14:paraId="72850DC4" w14:textId="77777777" w:rsidR="00CB4907" w:rsidRDefault="00CB4907" w:rsidP="00CB4907">
      <w:pPr>
        <w:spacing w:before="0"/>
      </w:pPr>
      <w:r>
        <w:br w:type="page"/>
      </w:r>
    </w:p>
    <w:p w14:paraId="756E15DB" w14:textId="77777777" w:rsidR="00CB4907" w:rsidRDefault="00CB4907" w:rsidP="00CB4907">
      <w:pPr>
        <w:keepNext/>
        <w:jc w:val="center"/>
        <w:rPr>
          <w:b/>
        </w:rPr>
      </w:pPr>
      <w:r>
        <w:rPr>
          <w:b/>
        </w:rPr>
        <w:lastRenderedPageBreak/>
        <w:t>CONTENTS</w:t>
      </w:r>
    </w:p>
    <w:tbl>
      <w:tblPr>
        <w:tblW w:w="9889" w:type="dxa"/>
        <w:tblLayout w:type="fixed"/>
        <w:tblLook w:val="0400" w:firstRow="0" w:lastRow="0" w:firstColumn="0" w:lastColumn="0" w:noHBand="0" w:noVBand="1"/>
      </w:tblPr>
      <w:tblGrid>
        <w:gridCol w:w="9889"/>
      </w:tblGrid>
      <w:tr w:rsidR="00CB4907" w14:paraId="698B4E31" w14:textId="77777777" w:rsidTr="004A3268">
        <w:tc>
          <w:tcPr>
            <w:tcW w:w="9889" w:type="dxa"/>
          </w:tcPr>
          <w:p w14:paraId="1B4963ED" w14:textId="77777777" w:rsidR="00CB4907" w:rsidRDefault="00CB4907" w:rsidP="004A3268">
            <w:pPr>
              <w:keepLines/>
              <w:pBdr>
                <w:top w:val="nil"/>
                <w:left w:val="nil"/>
                <w:bottom w:val="nil"/>
                <w:right w:val="nil"/>
                <w:between w:val="nil"/>
              </w:pBdr>
              <w:tabs>
                <w:tab w:val="right" w:pos="9639"/>
              </w:tabs>
              <w:rPr>
                <w:b/>
                <w:color w:val="000000"/>
              </w:rPr>
            </w:pPr>
            <w:r>
              <w:rPr>
                <w:rFonts w:eastAsia="Times New Roman"/>
                <w:b/>
                <w:color w:val="000000"/>
              </w:rPr>
              <w:tab/>
              <w:t>Page</w:t>
            </w:r>
          </w:p>
        </w:tc>
      </w:tr>
      <w:tr w:rsidR="00CB4907" w14:paraId="5189011C" w14:textId="77777777" w:rsidTr="004A3268">
        <w:tc>
          <w:tcPr>
            <w:tcW w:w="9889" w:type="dxa"/>
          </w:tcPr>
          <w:p w14:paraId="20439880" w14:textId="77777777" w:rsidR="00CB4907" w:rsidRDefault="00CB4907" w:rsidP="004A3268">
            <w:pPr>
              <w:widowControl w:val="0"/>
              <w:pBdr>
                <w:top w:val="nil"/>
                <w:left w:val="nil"/>
                <w:bottom w:val="nil"/>
                <w:right w:val="nil"/>
                <w:between w:val="nil"/>
              </w:pBdr>
              <w:spacing w:before="0" w:line="276" w:lineRule="auto"/>
              <w:rPr>
                <w:b/>
                <w:color w:val="000000"/>
              </w:rPr>
            </w:pPr>
          </w:p>
          <w:sdt>
            <w:sdtPr>
              <w:id w:val="-1764765615"/>
              <w:docPartObj>
                <w:docPartGallery w:val="Table of Contents"/>
                <w:docPartUnique/>
              </w:docPartObj>
            </w:sdtPr>
            <w:sdtEndPr/>
            <w:sdtContent>
              <w:p w14:paraId="5C3E3326" w14:textId="77777777" w:rsidR="00CB4907" w:rsidRDefault="00CB4907" w:rsidP="004A3268">
                <w:pPr>
                  <w:tabs>
                    <w:tab w:val="right" w:pos="9645"/>
                  </w:tabs>
                  <w:spacing w:before="80"/>
                  <w:rPr>
                    <w:color w:val="000000"/>
                  </w:rPr>
                </w:pPr>
                <w:r>
                  <w:fldChar w:fldCharType="begin"/>
                </w:r>
                <w:r>
                  <w:instrText xml:space="preserve"> TOC \h \u \z </w:instrText>
                </w:r>
                <w:r>
                  <w:fldChar w:fldCharType="separate"/>
                </w:r>
                <w:hyperlink w:anchor="_17dp8vu">
                  <w:r>
                    <w:rPr>
                      <w:rFonts w:eastAsia="Times New Roman"/>
                      <w:color w:val="000000"/>
                    </w:rPr>
                    <w:t>Introduction</w:t>
                  </w:r>
                </w:hyperlink>
                <w:r>
                  <w:rPr>
                    <w:rFonts w:eastAsia="Times New Roman"/>
                    <w:color w:val="000000"/>
                  </w:rPr>
                  <w:tab/>
                </w:r>
                <w:r>
                  <w:fldChar w:fldCharType="begin"/>
                </w:r>
                <w:r>
                  <w:instrText xml:space="preserve"> PAGEREF _17dp8vu \h </w:instrText>
                </w:r>
                <w:r>
                  <w:fldChar w:fldCharType="separate"/>
                </w:r>
                <w:r>
                  <w:rPr>
                    <w:rFonts w:eastAsia="Times New Roman"/>
                    <w:b/>
                    <w:color w:val="000000"/>
                  </w:rPr>
                  <w:t>6</w:t>
                </w:r>
                <w:r>
                  <w:fldChar w:fldCharType="end"/>
                </w:r>
              </w:p>
              <w:p w14:paraId="593D320A" w14:textId="77777777" w:rsidR="00CB4907" w:rsidRDefault="008E57D8" w:rsidP="004A3268">
                <w:pPr>
                  <w:tabs>
                    <w:tab w:val="right" w:pos="9645"/>
                  </w:tabs>
                  <w:spacing w:before="60"/>
                  <w:ind w:left="360"/>
                  <w:rPr>
                    <w:color w:val="000000"/>
                  </w:rPr>
                </w:pPr>
                <w:hyperlink w:anchor="_3rdcrjn">
                  <w:r w:rsidR="00CB4907">
                    <w:rPr>
                      <w:rFonts w:eastAsia="Times New Roman"/>
                      <w:color w:val="000000"/>
                    </w:rPr>
                    <w:t>Document Structure</w:t>
                  </w:r>
                </w:hyperlink>
                <w:r w:rsidR="00CB4907">
                  <w:rPr>
                    <w:rFonts w:eastAsia="Times New Roman"/>
                    <w:color w:val="000000"/>
                  </w:rPr>
                  <w:tab/>
                </w:r>
                <w:r w:rsidR="00CB4907">
                  <w:fldChar w:fldCharType="begin"/>
                </w:r>
                <w:r w:rsidR="00CB4907">
                  <w:instrText xml:space="preserve"> PAGEREF _3rdcrjn \h </w:instrText>
                </w:r>
                <w:r w:rsidR="00CB4907">
                  <w:fldChar w:fldCharType="separate"/>
                </w:r>
                <w:r w:rsidR="00CB4907">
                  <w:rPr>
                    <w:rFonts w:eastAsia="Times New Roman"/>
                    <w:color w:val="000000"/>
                  </w:rPr>
                  <w:t>6</w:t>
                </w:r>
                <w:r w:rsidR="00CB4907">
                  <w:fldChar w:fldCharType="end"/>
                </w:r>
              </w:p>
              <w:p w14:paraId="1BB57F6E" w14:textId="77777777" w:rsidR="00CB4907" w:rsidRDefault="008E57D8" w:rsidP="004A3268">
                <w:pPr>
                  <w:tabs>
                    <w:tab w:val="right" w:pos="9645"/>
                  </w:tabs>
                  <w:spacing w:before="60"/>
                  <w:ind w:left="360"/>
                  <w:rPr>
                    <w:color w:val="000000"/>
                  </w:rPr>
                </w:pPr>
                <w:hyperlink w:anchor="_toyjf3d29w0z">
                  <w:r w:rsidR="00CB4907">
                    <w:rPr>
                      <w:rFonts w:eastAsia="Times New Roman"/>
                      <w:color w:val="000000"/>
                    </w:rPr>
                    <w:t>Status update for meeting [Meeting L]</w:t>
                  </w:r>
                </w:hyperlink>
                <w:r w:rsidR="00CB4907">
                  <w:rPr>
                    <w:rFonts w:eastAsia="Times New Roman"/>
                    <w:color w:val="000000"/>
                  </w:rPr>
                  <w:tab/>
                </w:r>
                <w:r w:rsidR="00CB4907">
                  <w:fldChar w:fldCharType="begin"/>
                </w:r>
                <w:r w:rsidR="00CB4907">
                  <w:instrText xml:space="preserve"> PAGEREF _toyjf3d29w0z \h </w:instrText>
                </w:r>
                <w:r w:rsidR="00CB4907">
                  <w:fldChar w:fldCharType="separate"/>
                </w:r>
                <w:r w:rsidR="00CB4907">
                  <w:rPr>
                    <w:rFonts w:eastAsia="Times New Roman"/>
                    <w:color w:val="000000"/>
                  </w:rPr>
                  <w:t>6</w:t>
                </w:r>
                <w:r w:rsidR="00CB4907">
                  <w:fldChar w:fldCharType="end"/>
                </w:r>
              </w:p>
              <w:p w14:paraId="1CE6519D" w14:textId="77777777" w:rsidR="00CB4907" w:rsidRDefault="008E57D8" w:rsidP="004A3268">
                <w:pPr>
                  <w:tabs>
                    <w:tab w:val="right" w:pos="9645"/>
                  </w:tabs>
                  <w:spacing w:before="60"/>
                  <w:ind w:left="360"/>
                  <w:rPr>
                    <w:color w:val="000000"/>
                  </w:rPr>
                </w:pPr>
                <w:hyperlink w:anchor="_addnq1m8zop4">
                  <w:r w:rsidR="00CB4907">
                    <w:rPr>
                      <w:rFonts w:eastAsia="Times New Roman"/>
                      <w:color w:val="000000"/>
                    </w:rPr>
                    <w:t>Status update for meeting [Meeting M]</w:t>
                  </w:r>
                </w:hyperlink>
                <w:r w:rsidR="00CB4907">
                  <w:rPr>
                    <w:rFonts w:eastAsia="Times New Roman"/>
                    <w:color w:val="000000"/>
                  </w:rPr>
                  <w:tab/>
                </w:r>
                <w:r w:rsidR="00CB4907">
                  <w:fldChar w:fldCharType="begin"/>
                </w:r>
                <w:r w:rsidR="00CB4907">
                  <w:instrText xml:space="preserve"> PAGEREF _addnq1m8zop4 \h </w:instrText>
                </w:r>
                <w:r w:rsidR="00CB4907">
                  <w:fldChar w:fldCharType="separate"/>
                </w:r>
                <w:r w:rsidR="00CB4907">
                  <w:rPr>
                    <w:rFonts w:eastAsia="Times New Roman"/>
                    <w:color w:val="000000"/>
                  </w:rPr>
                  <w:t>6</w:t>
                </w:r>
                <w:r w:rsidR="00CB4907">
                  <w:fldChar w:fldCharType="end"/>
                </w:r>
              </w:p>
              <w:p w14:paraId="4AD5C5C8" w14:textId="77777777" w:rsidR="00CB4907" w:rsidRDefault="008E57D8" w:rsidP="004A3268">
                <w:pPr>
                  <w:tabs>
                    <w:tab w:val="right" w:pos="9645"/>
                  </w:tabs>
                  <w:spacing w:before="60"/>
                  <w:ind w:left="360"/>
                  <w:rPr>
                    <w:color w:val="000000"/>
                  </w:rPr>
                </w:pPr>
                <w:hyperlink w:anchor="_26in1rg">
                  <w:r w:rsidR="00CB4907">
                    <w:rPr>
                      <w:rFonts w:eastAsia="Times New Roman"/>
                      <w:color w:val="000000"/>
                    </w:rPr>
                    <w:t>Topic Description</w:t>
                  </w:r>
                </w:hyperlink>
                <w:r w:rsidR="00CB4907">
                  <w:rPr>
                    <w:rFonts w:eastAsia="Times New Roman"/>
                    <w:color w:val="000000"/>
                  </w:rPr>
                  <w:tab/>
                </w:r>
                <w:r w:rsidR="00CB4907">
                  <w:fldChar w:fldCharType="begin"/>
                </w:r>
                <w:r w:rsidR="00CB4907">
                  <w:instrText xml:space="preserve"> PAGEREF _26in1rg \h </w:instrText>
                </w:r>
                <w:r w:rsidR="00CB4907">
                  <w:fldChar w:fldCharType="separate"/>
                </w:r>
                <w:r w:rsidR="00CB4907">
                  <w:rPr>
                    <w:rFonts w:eastAsia="Times New Roman"/>
                    <w:color w:val="000000"/>
                  </w:rPr>
                  <w:t>7</w:t>
                </w:r>
                <w:r w:rsidR="00CB4907">
                  <w:fldChar w:fldCharType="end"/>
                </w:r>
              </w:p>
              <w:p w14:paraId="06116A05" w14:textId="77777777" w:rsidR="00CB4907" w:rsidRDefault="008E57D8" w:rsidP="004A3268">
                <w:pPr>
                  <w:tabs>
                    <w:tab w:val="right" w:pos="9645"/>
                  </w:tabs>
                  <w:spacing w:before="60"/>
                  <w:ind w:left="720"/>
                  <w:rPr>
                    <w:color w:val="000000"/>
                  </w:rPr>
                </w:pPr>
                <w:hyperlink w:anchor="_35nkun2">
                  <w:r w:rsidR="00CB4907">
                    <w:rPr>
                      <w:rFonts w:eastAsia="Times New Roman"/>
                      <w:color w:val="000000"/>
                    </w:rPr>
                    <w:t>Impact of Benchmarking</w:t>
                  </w:r>
                </w:hyperlink>
                <w:r w:rsidR="00CB4907">
                  <w:rPr>
                    <w:rFonts w:eastAsia="Times New Roman"/>
                    <w:color w:val="000000"/>
                  </w:rPr>
                  <w:tab/>
                </w:r>
                <w:r w:rsidR="00CB4907">
                  <w:fldChar w:fldCharType="begin"/>
                </w:r>
                <w:r w:rsidR="00CB4907">
                  <w:instrText xml:space="preserve"> PAGEREF _35nkun2 \h </w:instrText>
                </w:r>
                <w:r w:rsidR="00CB4907">
                  <w:fldChar w:fldCharType="separate"/>
                </w:r>
                <w:r w:rsidR="00CB4907">
                  <w:rPr>
                    <w:rFonts w:eastAsia="Times New Roman"/>
                    <w:color w:val="000000"/>
                  </w:rPr>
                  <w:t>8</w:t>
                </w:r>
                <w:r w:rsidR="00CB4907">
                  <w:fldChar w:fldCharType="end"/>
                </w:r>
              </w:p>
              <w:p w14:paraId="651CE58E" w14:textId="77777777" w:rsidR="00CB4907" w:rsidRDefault="008E57D8" w:rsidP="004A3268">
                <w:pPr>
                  <w:tabs>
                    <w:tab w:val="right" w:pos="9645"/>
                  </w:tabs>
                  <w:spacing w:before="60"/>
                  <w:ind w:left="360"/>
                  <w:rPr>
                    <w:color w:val="000000"/>
                  </w:rPr>
                </w:pPr>
                <w:hyperlink w:anchor="_44sinio">
                  <w:r w:rsidR="00CB4907">
                    <w:rPr>
                      <w:rFonts w:eastAsia="Times New Roman"/>
                      <w:color w:val="000000"/>
                    </w:rPr>
                    <w:t>Ethical Considerations</w:t>
                  </w:r>
                </w:hyperlink>
                <w:r w:rsidR="00CB4907">
                  <w:rPr>
                    <w:rFonts w:eastAsia="Times New Roman"/>
                    <w:color w:val="000000"/>
                  </w:rPr>
                  <w:tab/>
                </w:r>
                <w:r w:rsidR="00CB4907">
                  <w:fldChar w:fldCharType="begin"/>
                </w:r>
                <w:r w:rsidR="00CB4907">
                  <w:instrText xml:space="preserve"> PAGEREF _44sinio \h </w:instrText>
                </w:r>
                <w:r w:rsidR="00CB4907">
                  <w:fldChar w:fldCharType="separate"/>
                </w:r>
                <w:r w:rsidR="00CB4907">
                  <w:rPr>
                    <w:rFonts w:eastAsia="Times New Roman"/>
                    <w:color w:val="000000"/>
                  </w:rPr>
                  <w:t>8</w:t>
                </w:r>
                <w:r w:rsidR="00CB4907">
                  <w:fldChar w:fldCharType="end"/>
                </w:r>
              </w:p>
              <w:p w14:paraId="209F6B14" w14:textId="77777777" w:rsidR="00CB4907" w:rsidRDefault="008E57D8" w:rsidP="004A3268">
                <w:pPr>
                  <w:tabs>
                    <w:tab w:val="right" w:pos="9645"/>
                  </w:tabs>
                  <w:spacing w:before="60"/>
                  <w:ind w:left="360"/>
                  <w:rPr>
                    <w:color w:val="000000"/>
                  </w:rPr>
                </w:pPr>
                <w:hyperlink w:anchor="_2jxsxqh">
                  <w:r w:rsidR="00CB4907">
                    <w:rPr>
                      <w:rFonts w:eastAsia="Times New Roman"/>
                      <w:color w:val="000000"/>
                    </w:rPr>
                    <w:t>Existing AI Solutions</w:t>
                  </w:r>
                </w:hyperlink>
                <w:r w:rsidR="00CB4907">
                  <w:rPr>
                    <w:rFonts w:eastAsia="Times New Roman"/>
                    <w:color w:val="000000"/>
                  </w:rPr>
                  <w:tab/>
                </w:r>
                <w:r w:rsidR="00CB4907">
                  <w:fldChar w:fldCharType="begin"/>
                </w:r>
                <w:r w:rsidR="00CB4907">
                  <w:instrText xml:space="preserve"> PAGEREF _2jxsxqh \h </w:instrText>
                </w:r>
                <w:r w:rsidR="00CB4907">
                  <w:fldChar w:fldCharType="separate"/>
                </w:r>
                <w:r w:rsidR="00CB4907">
                  <w:rPr>
                    <w:rFonts w:eastAsia="Times New Roman"/>
                    <w:color w:val="000000"/>
                  </w:rPr>
                  <w:t>12</w:t>
                </w:r>
                <w:r w:rsidR="00CB4907">
                  <w:fldChar w:fldCharType="end"/>
                </w:r>
              </w:p>
              <w:p w14:paraId="1EDBA6B9" w14:textId="77777777" w:rsidR="00CB4907" w:rsidRDefault="008E57D8" w:rsidP="004A3268">
                <w:pPr>
                  <w:tabs>
                    <w:tab w:val="right" w:pos="9645"/>
                  </w:tabs>
                  <w:spacing w:before="60"/>
                  <w:ind w:left="720"/>
                  <w:rPr>
                    <w:color w:val="000000"/>
                  </w:rPr>
                </w:pPr>
                <w:hyperlink w:anchor="_z337ya">
                  <w:r w:rsidR="00CB4907">
                    <w:rPr>
                      <w:rFonts w:eastAsia="Times New Roman"/>
                      <w:color w:val="000000"/>
                    </w:rPr>
                    <w:t>Use Case Descriptors</w:t>
                  </w:r>
                </w:hyperlink>
                <w:r w:rsidR="00CB4907">
                  <w:rPr>
                    <w:rFonts w:eastAsia="Times New Roman"/>
                    <w:color w:val="000000"/>
                  </w:rPr>
                  <w:tab/>
                </w:r>
                <w:r w:rsidR="00CB4907">
                  <w:fldChar w:fldCharType="begin"/>
                </w:r>
                <w:r w:rsidR="00CB4907">
                  <w:instrText xml:space="preserve"> PAGEREF _z337ya \h </w:instrText>
                </w:r>
                <w:r w:rsidR="00CB4907">
                  <w:fldChar w:fldCharType="separate"/>
                </w:r>
                <w:r w:rsidR="00CB4907">
                  <w:rPr>
                    <w:rFonts w:eastAsia="Times New Roman"/>
                    <w:color w:val="000000"/>
                  </w:rPr>
                  <w:t>12</w:t>
                </w:r>
                <w:r w:rsidR="00CB4907">
                  <w:fldChar w:fldCharType="end"/>
                </w:r>
              </w:p>
              <w:p w14:paraId="6B97D37B" w14:textId="77777777" w:rsidR="00CB4907" w:rsidRDefault="008E57D8" w:rsidP="004A3268">
                <w:pPr>
                  <w:tabs>
                    <w:tab w:val="right" w:pos="9645"/>
                  </w:tabs>
                  <w:spacing w:before="60"/>
                  <w:ind w:left="720"/>
                  <w:rPr>
                    <w:color w:val="000000"/>
                  </w:rPr>
                </w:pPr>
                <w:hyperlink w:anchor="_3j2qqm3">
                  <w:r w:rsidR="00CB4907">
                    <w:rPr>
                      <w:rFonts w:eastAsia="Times New Roman"/>
                      <w:color w:val="000000"/>
                    </w:rPr>
                    <w:t>Collected AI solutions and use cases</w:t>
                  </w:r>
                </w:hyperlink>
                <w:r w:rsidR="00CB4907">
                  <w:rPr>
                    <w:rFonts w:eastAsia="Times New Roman"/>
                    <w:color w:val="000000"/>
                  </w:rPr>
                  <w:tab/>
                </w:r>
                <w:r w:rsidR="00CB4907">
                  <w:fldChar w:fldCharType="begin"/>
                </w:r>
                <w:r w:rsidR="00CB4907">
                  <w:instrText xml:space="preserve"> PAGEREF _3j2qqm3 \h </w:instrText>
                </w:r>
                <w:r w:rsidR="00CB4907">
                  <w:fldChar w:fldCharType="separate"/>
                </w:r>
                <w:r w:rsidR="00CB4907">
                  <w:rPr>
                    <w:rFonts w:eastAsia="Times New Roman"/>
                    <w:color w:val="000000"/>
                  </w:rPr>
                  <w:t>12</w:t>
                </w:r>
                <w:r w:rsidR="00CB4907">
                  <w:fldChar w:fldCharType="end"/>
                </w:r>
              </w:p>
              <w:p w14:paraId="3A991271" w14:textId="77777777" w:rsidR="00CB4907" w:rsidRDefault="008E57D8" w:rsidP="004A3268">
                <w:pPr>
                  <w:tabs>
                    <w:tab w:val="right" w:pos="9645"/>
                  </w:tabs>
                  <w:spacing w:before="60"/>
                  <w:ind w:left="360"/>
                  <w:rPr>
                    <w:color w:val="000000"/>
                  </w:rPr>
                </w:pPr>
                <w:hyperlink w:anchor="_1y810tw">
                  <w:r w:rsidR="00CB4907">
                    <w:rPr>
                      <w:rFonts w:eastAsia="Times New Roman"/>
                      <w:color w:val="000000"/>
                    </w:rPr>
                    <w:t>Imaging Modalities</w:t>
                  </w:r>
                </w:hyperlink>
                <w:r w:rsidR="00CB4907">
                  <w:rPr>
                    <w:rFonts w:eastAsia="Times New Roman"/>
                    <w:color w:val="000000"/>
                  </w:rPr>
                  <w:tab/>
                </w:r>
                <w:r w:rsidR="00CB4907">
                  <w:fldChar w:fldCharType="begin"/>
                </w:r>
                <w:r w:rsidR="00CB4907">
                  <w:instrText xml:space="preserve"> PAGEREF _1y810tw \h </w:instrText>
                </w:r>
                <w:r w:rsidR="00CB4907">
                  <w:fldChar w:fldCharType="separate"/>
                </w:r>
                <w:r w:rsidR="00CB4907">
                  <w:rPr>
                    <w:rFonts w:eastAsia="Times New Roman"/>
                    <w:color w:val="000000"/>
                  </w:rPr>
                  <w:t>15</w:t>
                </w:r>
                <w:r w:rsidR="00CB4907">
                  <w:fldChar w:fldCharType="end"/>
                </w:r>
              </w:p>
              <w:p w14:paraId="1D653D2A" w14:textId="77777777" w:rsidR="00CB4907" w:rsidRDefault="008E57D8" w:rsidP="004A3268">
                <w:pPr>
                  <w:tabs>
                    <w:tab w:val="right" w:pos="9645"/>
                  </w:tabs>
                  <w:spacing w:before="60"/>
                  <w:ind w:left="360"/>
                  <w:rPr>
                    <w:color w:val="000000"/>
                  </w:rPr>
                </w:pPr>
                <w:hyperlink w:anchor="_avc5ba2oxhok">
                  <w:r w:rsidR="00CB4907">
                    <w:rPr>
                      <w:rFonts w:eastAsia="Times New Roman"/>
                      <w:color w:val="000000"/>
                    </w:rPr>
                    <w:t>Existing work on benchmarking</w:t>
                  </w:r>
                </w:hyperlink>
                <w:r w:rsidR="00CB4907">
                  <w:rPr>
                    <w:rFonts w:eastAsia="Times New Roman"/>
                    <w:color w:val="000000"/>
                  </w:rPr>
                  <w:tab/>
                </w:r>
                <w:r w:rsidR="00CB4907">
                  <w:fldChar w:fldCharType="begin"/>
                </w:r>
                <w:r w:rsidR="00CB4907">
                  <w:instrText xml:space="preserve"> PAGEREF _avc5ba2oxhok \h </w:instrText>
                </w:r>
                <w:r w:rsidR="00CB4907">
                  <w:fldChar w:fldCharType="separate"/>
                </w:r>
                <w:r w:rsidR="00CB4907">
                  <w:rPr>
                    <w:rFonts w:eastAsia="Times New Roman"/>
                    <w:color w:val="000000"/>
                  </w:rPr>
                  <w:t>22</w:t>
                </w:r>
                <w:r w:rsidR="00CB4907">
                  <w:fldChar w:fldCharType="end"/>
                </w:r>
              </w:p>
              <w:p w14:paraId="4FE82C01" w14:textId="77777777" w:rsidR="00CB4907" w:rsidRDefault="008E57D8" w:rsidP="004A3268">
                <w:pPr>
                  <w:tabs>
                    <w:tab w:val="right" w:pos="9645"/>
                  </w:tabs>
                  <w:spacing w:before="60"/>
                  <w:ind w:left="360"/>
                  <w:rPr>
                    <w:color w:val="000000"/>
                  </w:rPr>
                </w:pPr>
                <w:hyperlink w:anchor="_krp09xksegv7">
                  <w:r w:rsidR="00CB4907">
                    <w:rPr>
                      <w:rFonts w:eastAsia="Times New Roman"/>
                      <w:color w:val="000000"/>
                    </w:rPr>
                    <w:t>Benchmarking Overview</w:t>
                  </w:r>
                </w:hyperlink>
                <w:r w:rsidR="00CB4907">
                  <w:rPr>
                    <w:rFonts w:eastAsia="Times New Roman"/>
                    <w:color w:val="000000"/>
                  </w:rPr>
                  <w:tab/>
                </w:r>
                <w:r w:rsidR="00CB4907">
                  <w:fldChar w:fldCharType="begin"/>
                </w:r>
                <w:r w:rsidR="00CB4907">
                  <w:instrText xml:space="preserve"> PAGEREF _krp09xksegv7 \h </w:instrText>
                </w:r>
                <w:r w:rsidR="00CB4907">
                  <w:fldChar w:fldCharType="separate"/>
                </w:r>
                <w:r w:rsidR="00CB4907">
                  <w:rPr>
                    <w:rFonts w:eastAsia="Times New Roman"/>
                    <w:color w:val="000000"/>
                  </w:rPr>
                  <w:t>22</w:t>
                </w:r>
                <w:r w:rsidR="00CB4907">
                  <w:fldChar w:fldCharType="end"/>
                </w:r>
              </w:p>
              <w:p w14:paraId="18ED019A" w14:textId="77777777" w:rsidR="00CB4907" w:rsidRDefault="008E57D8" w:rsidP="004A3268">
                <w:pPr>
                  <w:tabs>
                    <w:tab w:val="right" w:pos="9645"/>
                  </w:tabs>
                  <w:spacing w:before="60"/>
                  <w:ind w:left="360"/>
                  <w:rPr>
                    <w:color w:val="000000"/>
                  </w:rPr>
                </w:pPr>
                <w:hyperlink w:anchor="_yurp1leurhj5">
                  <w:r w:rsidR="00CB4907">
                    <w:rPr>
                      <w:rFonts w:eastAsia="Times New Roman"/>
                      <w:color w:val="000000"/>
                    </w:rPr>
                    <w:t>The NHS AI Lab - Call for AI driven COVID-19 models: Performance assessment using the National COVID-19 Chest Imaging Database</w:t>
                  </w:r>
                </w:hyperlink>
                <w:r w:rsidR="00CB4907">
                  <w:rPr>
                    <w:rFonts w:eastAsia="Times New Roman"/>
                    <w:color w:val="000000"/>
                  </w:rPr>
                  <w:tab/>
                </w:r>
                <w:r w:rsidR="00CB4907">
                  <w:fldChar w:fldCharType="begin"/>
                </w:r>
                <w:r w:rsidR="00CB4907">
                  <w:instrText xml:space="preserve"> PAGEREF _yurp1leurhj5 \h </w:instrText>
                </w:r>
                <w:r w:rsidR="00CB4907">
                  <w:fldChar w:fldCharType="separate"/>
                </w:r>
                <w:r w:rsidR="00CB4907">
                  <w:rPr>
                    <w:rFonts w:eastAsia="Times New Roman"/>
                    <w:color w:val="000000"/>
                  </w:rPr>
                  <w:t>23</w:t>
                </w:r>
                <w:r w:rsidR="00CB4907">
                  <w:fldChar w:fldCharType="end"/>
                </w:r>
              </w:p>
              <w:p w14:paraId="57631F40" w14:textId="77777777" w:rsidR="00CB4907" w:rsidRDefault="008E57D8" w:rsidP="004A3268">
                <w:pPr>
                  <w:tabs>
                    <w:tab w:val="right" w:pos="9645"/>
                  </w:tabs>
                  <w:spacing w:before="200"/>
                  <w:rPr>
                    <w:color w:val="000000"/>
                  </w:rPr>
                </w:pPr>
                <w:hyperlink w:anchor="_4i7ojhp">
                  <w:r w:rsidR="00CB4907">
                    <w:rPr>
                      <w:rFonts w:eastAsia="Times New Roman"/>
                      <w:color w:val="000000"/>
                    </w:rPr>
                    <w:t>AI4H Topic group</w:t>
                  </w:r>
                </w:hyperlink>
                <w:r w:rsidR="00CB4907">
                  <w:rPr>
                    <w:rFonts w:eastAsia="Times New Roman"/>
                    <w:color w:val="000000"/>
                  </w:rPr>
                  <w:tab/>
                </w:r>
                <w:r w:rsidR="00CB4907">
                  <w:fldChar w:fldCharType="begin"/>
                </w:r>
                <w:r w:rsidR="00CB4907">
                  <w:instrText xml:space="preserve"> PAGEREF _4i7ojhp \h </w:instrText>
                </w:r>
                <w:r w:rsidR="00CB4907">
                  <w:fldChar w:fldCharType="separate"/>
                </w:r>
                <w:r w:rsidR="00CB4907">
                  <w:rPr>
                    <w:rFonts w:eastAsia="Times New Roman"/>
                    <w:b/>
                    <w:color w:val="000000"/>
                  </w:rPr>
                  <w:t>24</w:t>
                </w:r>
                <w:r w:rsidR="00CB4907">
                  <w:fldChar w:fldCharType="end"/>
                </w:r>
              </w:p>
              <w:p w14:paraId="10B2BDD5" w14:textId="77777777" w:rsidR="00CB4907" w:rsidRDefault="008E57D8" w:rsidP="004A3268">
                <w:pPr>
                  <w:tabs>
                    <w:tab w:val="right" w:pos="9645"/>
                  </w:tabs>
                  <w:spacing w:before="200"/>
                  <w:rPr>
                    <w:color w:val="000000"/>
                  </w:rPr>
                </w:pPr>
                <w:hyperlink w:anchor="_2xcytpi">
                  <w:r w:rsidR="00CB4907">
                    <w:rPr>
                      <w:rFonts w:eastAsia="Times New Roman"/>
                      <w:color w:val="000000"/>
                    </w:rPr>
                    <w:t>Method</w:t>
                  </w:r>
                </w:hyperlink>
                <w:r w:rsidR="00CB4907">
                  <w:rPr>
                    <w:rFonts w:eastAsia="Times New Roman"/>
                    <w:color w:val="000000"/>
                  </w:rPr>
                  <w:tab/>
                </w:r>
                <w:r w:rsidR="00CB4907">
                  <w:fldChar w:fldCharType="begin"/>
                </w:r>
                <w:r w:rsidR="00CB4907">
                  <w:instrText xml:space="preserve"> PAGEREF _2xcytpi \h </w:instrText>
                </w:r>
                <w:r w:rsidR="00CB4907">
                  <w:fldChar w:fldCharType="separate"/>
                </w:r>
                <w:r w:rsidR="00CB4907">
                  <w:rPr>
                    <w:rFonts w:eastAsia="Times New Roman"/>
                    <w:b/>
                    <w:color w:val="000000"/>
                  </w:rPr>
                  <w:t>24</w:t>
                </w:r>
                <w:r w:rsidR="00CB4907">
                  <w:fldChar w:fldCharType="end"/>
                </w:r>
              </w:p>
              <w:p w14:paraId="34295737" w14:textId="77777777" w:rsidR="00CB4907" w:rsidRDefault="008E57D8" w:rsidP="004A3268">
                <w:pPr>
                  <w:tabs>
                    <w:tab w:val="right" w:pos="9645"/>
                  </w:tabs>
                  <w:spacing w:before="60"/>
                  <w:ind w:left="360"/>
                  <w:rPr>
                    <w:color w:val="000000"/>
                  </w:rPr>
                </w:pPr>
                <w:hyperlink w:anchor="_1ci93xb">
                  <w:r w:rsidR="00CB4907">
                    <w:rPr>
                      <w:rFonts w:eastAsia="Times New Roman"/>
                      <w:color w:val="000000"/>
                    </w:rPr>
                    <w:t>AI Input Data Structure</w:t>
                  </w:r>
                </w:hyperlink>
                <w:r w:rsidR="00CB4907">
                  <w:rPr>
                    <w:rFonts w:eastAsia="Times New Roman"/>
                    <w:color w:val="000000"/>
                  </w:rPr>
                  <w:tab/>
                </w:r>
                <w:r w:rsidR="00CB4907">
                  <w:fldChar w:fldCharType="begin"/>
                </w:r>
                <w:r w:rsidR="00CB4907">
                  <w:instrText xml:space="preserve"> PAGEREF _1ci93xb \h </w:instrText>
                </w:r>
                <w:r w:rsidR="00CB4907">
                  <w:fldChar w:fldCharType="separate"/>
                </w:r>
                <w:r w:rsidR="00CB4907">
                  <w:rPr>
                    <w:rFonts w:eastAsia="Times New Roman"/>
                    <w:color w:val="000000"/>
                  </w:rPr>
                  <w:t>24</w:t>
                </w:r>
                <w:r w:rsidR="00CB4907">
                  <w:fldChar w:fldCharType="end"/>
                </w:r>
              </w:p>
              <w:p w14:paraId="3103B3B8" w14:textId="77777777" w:rsidR="00CB4907" w:rsidRDefault="008E57D8" w:rsidP="004A3268">
                <w:pPr>
                  <w:tabs>
                    <w:tab w:val="right" w:pos="9645"/>
                  </w:tabs>
                  <w:spacing w:before="60"/>
                  <w:ind w:left="720"/>
                  <w:rPr>
                    <w:color w:val="000000"/>
                  </w:rPr>
                </w:pPr>
                <w:hyperlink w:anchor="_3whwml4">
                  <w:r w:rsidR="00CB4907">
                    <w:rPr>
                      <w:rFonts w:eastAsia="Times New Roman"/>
                      <w:color w:val="000000"/>
                    </w:rPr>
                    <w:t>Image Conversion Considerations</w:t>
                  </w:r>
                </w:hyperlink>
                <w:r w:rsidR="00CB4907">
                  <w:rPr>
                    <w:rFonts w:eastAsia="Times New Roman"/>
                    <w:color w:val="000000"/>
                  </w:rPr>
                  <w:tab/>
                </w:r>
                <w:r w:rsidR="00CB4907">
                  <w:fldChar w:fldCharType="begin"/>
                </w:r>
                <w:r w:rsidR="00CB4907">
                  <w:instrText xml:space="preserve"> PAGEREF _3whwml4 \h </w:instrText>
                </w:r>
                <w:r w:rsidR="00CB4907">
                  <w:fldChar w:fldCharType="separate"/>
                </w:r>
                <w:r w:rsidR="00CB4907">
                  <w:rPr>
                    <w:rFonts w:eastAsia="Times New Roman"/>
                    <w:color w:val="000000"/>
                  </w:rPr>
                  <w:t>24</w:t>
                </w:r>
                <w:r w:rsidR="00CB4907">
                  <w:fldChar w:fldCharType="end"/>
                </w:r>
              </w:p>
              <w:p w14:paraId="76127268" w14:textId="77777777" w:rsidR="00CB4907" w:rsidRDefault="008E57D8" w:rsidP="004A3268">
                <w:pPr>
                  <w:tabs>
                    <w:tab w:val="right" w:pos="9645"/>
                  </w:tabs>
                  <w:spacing w:before="60"/>
                  <w:ind w:left="720"/>
                  <w:rPr>
                    <w:color w:val="000000"/>
                  </w:rPr>
                </w:pPr>
                <w:hyperlink w:anchor="_p6onykhzmm4b">
                  <w:r w:rsidR="00CB4907">
                    <w:rPr>
                      <w:rFonts w:eastAsia="Times New Roman"/>
                      <w:color w:val="000000"/>
                    </w:rPr>
                    <w:t>Image Compression and Other Artifacts Considerations</w:t>
                  </w:r>
                </w:hyperlink>
                <w:r w:rsidR="00CB4907">
                  <w:rPr>
                    <w:rFonts w:eastAsia="Times New Roman"/>
                    <w:color w:val="000000"/>
                  </w:rPr>
                  <w:tab/>
                </w:r>
                <w:r w:rsidR="00CB4907">
                  <w:fldChar w:fldCharType="begin"/>
                </w:r>
                <w:r w:rsidR="00CB4907">
                  <w:instrText xml:space="preserve"> PAGEREF _p6onykhzmm4b \h </w:instrText>
                </w:r>
                <w:r w:rsidR="00CB4907">
                  <w:fldChar w:fldCharType="separate"/>
                </w:r>
                <w:r w:rsidR="00CB4907">
                  <w:rPr>
                    <w:rFonts w:eastAsia="Times New Roman"/>
                    <w:color w:val="000000"/>
                  </w:rPr>
                  <w:t>25</w:t>
                </w:r>
                <w:r w:rsidR="00CB4907">
                  <w:fldChar w:fldCharType="end"/>
                </w:r>
              </w:p>
              <w:p w14:paraId="3CBBF472" w14:textId="77777777" w:rsidR="00CB4907" w:rsidRDefault="008E57D8" w:rsidP="004A3268">
                <w:pPr>
                  <w:tabs>
                    <w:tab w:val="right" w:pos="9645"/>
                  </w:tabs>
                  <w:spacing w:before="60"/>
                  <w:ind w:left="360"/>
                  <w:rPr>
                    <w:color w:val="000000"/>
                  </w:rPr>
                </w:pPr>
                <w:hyperlink w:anchor="_qsh70q">
                  <w:r w:rsidR="00CB4907">
                    <w:rPr>
                      <w:rFonts w:eastAsia="Times New Roman"/>
                      <w:color w:val="000000"/>
                    </w:rPr>
                    <w:t>AI Output Data Structure</w:t>
                  </w:r>
                </w:hyperlink>
                <w:r w:rsidR="00CB4907">
                  <w:rPr>
                    <w:rFonts w:eastAsia="Times New Roman"/>
                    <w:color w:val="000000"/>
                  </w:rPr>
                  <w:tab/>
                </w:r>
                <w:r w:rsidR="00CB4907">
                  <w:fldChar w:fldCharType="begin"/>
                </w:r>
                <w:r w:rsidR="00CB4907">
                  <w:instrText xml:space="preserve"> PAGEREF _qsh70q \h </w:instrText>
                </w:r>
                <w:r w:rsidR="00CB4907">
                  <w:fldChar w:fldCharType="separate"/>
                </w:r>
                <w:r w:rsidR="00CB4907">
                  <w:rPr>
                    <w:rFonts w:eastAsia="Times New Roman"/>
                    <w:color w:val="000000"/>
                  </w:rPr>
                  <w:t>30</w:t>
                </w:r>
                <w:r w:rsidR="00CB4907">
                  <w:fldChar w:fldCharType="end"/>
                </w:r>
              </w:p>
              <w:p w14:paraId="119D8C37" w14:textId="77777777" w:rsidR="00CB4907" w:rsidRDefault="008E57D8" w:rsidP="004A3268">
                <w:pPr>
                  <w:tabs>
                    <w:tab w:val="right" w:pos="9645"/>
                  </w:tabs>
                  <w:spacing w:before="60"/>
                  <w:ind w:left="360"/>
                  <w:rPr>
                    <w:color w:val="000000"/>
                  </w:rPr>
                </w:pPr>
                <w:hyperlink w:anchor="_3as4poj">
                  <w:r w:rsidR="00CB4907">
                    <w:rPr>
                      <w:rFonts w:eastAsia="Times New Roman"/>
                      <w:color w:val="000000"/>
                    </w:rPr>
                    <w:t>Test Data Labels</w:t>
                  </w:r>
                </w:hyperlink>
                <w:r w:rsidR="00CB4907">
                  <w:rPr>
                    <w:rFonts w:eastAsia="Times New Roman"/>
                    <w:color w:val="000000"/>
                  </w:rPr>
                  <w:tab/>
                </w:r>
                <w:r w:rsidR="00CB4907">
                  <w:fldChar w:fldCharType="begin"/>
                </w:r>
                <w:r w:rsidR="00CB4907">
                  <w:instrText xml:space="preserve"> PAGEREF _3as4poj \h </w:instrText>
                </w:r>
                <w:r w:rsidR="00CB4907">
                  <w:fldChar w:fldCharType="separate"/>
                </w:r>
                <w:r w:rsidR="00CB4907">
                  <w:rPr>
                    <w:rFonts w:eastAsia="Times New Roman"/>
                    <w:color w:val="000000"/>
                  </w:rPr>
                  <w:t>31</w:t>
                </w:r>
                <w:r w:rsidR="00CB4907">
                  <w:fldChar w:fldCharType="end"/>
                </w:r>
              </w:p>
              <w:p w14:paraId="6418C271" w14:textId="77777777" w:rsidR="00CB4907" w:rsidRDefault="008E57D8" w:rsidP="004A3268">
                <w:pPr>
                  <w:tabs>
                    <w:tab w:val="right" w:pos="9645"/>
                  </w:tabs>
                  <w:spacing w:before="60"/>
                  <w:ind w:left="360"/>
                  <w:rPr>
                    <w:color w:val="000000"/>
                  </w:rPr>
                </w:pPr>
                <w:hyperlink w:anchor="_1pxezwc">
                  <w:r w:rsidR="00CB4907">
                    <w:rPr>
                      <w:rFonts w:eastAsia="Times New Roman"/>
                      <w:color w:val="000000"/>
                    </w:rPr>
                    <w:t>Scores &amp; Metrics</w:t>
                  </w:r>
                </w:hyperlink>
                <w:r w:rsidR="00CB4907">
                  <w:rPr>
                    <w:rFonts w:eastAsia="Times New Roman"/>
                    <w:color w:val="000000"/>
                  </w:rPr>
                  <w:tab/>
                </w:r>
                <w:r w:rsidR="00CB4907">
                  <w:fldChar w:fldCharType="begin"/>
                </w:r>
                <w:r w:rsidR="00CB4907">
                  <w:instrText xml:space="preserve"> PAGEREF _1pxezwc \h </w:instrText>
                </w:r>
                <w:r w:rsidR="00CB4907">
                  <w:fldChar w:fldCharType="separate"/>
                </w:r>
                <w:r w:rsidR="00CB4907">
                  <w:rPr>
                    <w:rFonts w:eastAsia="Times New Roman"/>
                    <w:color w:val="000000"/>
                  </w:rPr>
                  <w:t>31</w:t>
                </w:r>
                <w:r w:rsidR="00CB4907">
                  <w:fldChar w:fldCharType="end"/>
                </w:r>
              </w:p>
              <w:p w14:paraId="24E84630" w14:textId="77777777" w:rsidR="00CB4907" w:rsidRDefault="008E57D8" w:rsidP="004A3268">
                <w:pPr>
                  <w:tabs>
                    <w:tab w:val="right" w:pos="9645"/>
                  </w:tabs>
                  <w:spacing w:before="60"/>
                  <w:ind w:left="360"/>
                  <w:rPr>
                    <w:color w:val="000000"/>
                  </w:rPr>
                </w:pPr>
                <w:hyperlink w:anchor="_49x2ik5">
                  <w:r w:rsidR="00CB4907">
                    <w:rPr>
                      <w:rFonts w:eastAsia="Times New Roman"/>
                      <w:color w:val="000000"/>
                    </w:rPr>
                    <w:t>Undisclosed Test Data Set Collection</w:t>
                  </w:r>
                </w:hyperlink>
                <w:r w:rsidR="00CB4907">
                  <w:rPr>
                    <w:rFonts w:eastAsia="Times New Roman"/>
                    <w:color w:val="000000"/>
                  </w:rPr>
                  <w:tab/>
                </w:r>
                <w:r w:rsidR="00CB4907">
                  <w:fldChar w:fldCharType="begin"/>
                </w:r>
                <w:r w:rsidR="00CB4907">
                  <w:instrText xml:space="preserve"> PAGEREF _49x2ik5 \h </w:instrText>
                </w:r>
                <w:r w:rsidR="00CB4907">
                  <w:fldChar w:fldCharType="separate"/>
                </w:r>
                <w:r w:rsidR="00CB4907">
                  <w:rPr>
                    <w:rFonts w:eastAsia="Times New Roman"/>
                    <w:color w:val="000000"/>
                  </w:rPr>
                  <w:t>40</w:t>
                </w:r>
                <w:r w:rsidR="00CB4907">
                  <w:fldChar w:fldCharType="end"/>
                </w:r>
              </w:p>
              <w:p w14:paraId="7DD970CE" w14:textId="77777777" w:rsidR="00CB4907" w:rsidRDefault="008E57D8" w:rsidP="004A3268">
                <w:pPr>
                  <w:tabs>
                    <w:tab w:val="right" w:pos="9645"/>
                  </w:tabs>
                  <w:spacing w:before="60"/>
                  <w:ind w:left="360"/>
                  <w:rPr>
                    <w:color w:val="000000"/>
                  </w:rPr>
                </w:pPr>
                <w:hyperlink w:anchor="_2p2csry">
                  <w:r w:rsidR="00CB4907">
                    <w:rPr>
                      <w:rFonts w:eastAsia="Times New Roman"/>
                      <w:color w:val="000000"/>
                    </w:rPr>
                    <w:t>Benchmarking Methodology and Architecture</w:t>
                  </w:r>
                </w:hyperlink>
                <w:r w:rsidR="00CB4907">
                  <w:rPr>
                    <w:rFonts w:eastAsia="Times New Roman"/>
                    <w:color w:val="000000"/>
                  </w:rPr>
                  <w:tab/>
                </w:r>
                <w:r w:rsidR="00CB4907">
                  <w:fldChar w:fldCharType="begin"/>
                </w:r>
                <w:r w:rsidR="00CB4907">
                  <w:instrText xml:space="preserve"> PAGEREF _2p2csry \h </w:instrText>
                </w:r>
                <w:r w:rsidR="00CB4907">
                  <w:fldChar w:fldCharType="separate"/>
                </w:r>
                <w:r w:rsidR="00CB4907">
                  <w:rPr>
                    <w:rFonts w:eastAsia="Times New Roman"/>
                    <w:color w:val="000000"/>
                  </w:rPr>
                  <w:t>40</w:t>
                </w:r>
                <w:r w:rsidR="00CB4907">
                  <w:fldChar w:fldCharType="end"/>
                </w:r>
              </w:p>
              <w:p w14:paraId="19C99915" w14:textId="77777777" w:rsidR="00CB4907" w:rsidRDefault="008E57D8" w:rsidP="004A3268">
                <w:pPr>
                  <w:tabs>
                    <w:tab w:val="right" w:pos="9645"/>
                  </w:tabs>
                  <w:spacing w:before="60"/>
                  <w:ind w:left="720"/>
                  <w:rPr>
                    <w:color w:val="000000"/>
                  </w:rPr>
                </w:pPr>
                <w:hyperlink w:anchor="_147n2zr">
                  <w:r w:rsidR="00CB4907">
                    <w:rPr>
                      <w:rFonts w:eastAsia="Times New Roman"/>
                      <w:color w:val="000000"/>
                    </w:rPr>
                    <w:t>Benchmarking Solution</w:t>
                  </w:r>
                </w:hyperlink>
                <w:r w:rsidR="00CB4907">
                  <w:rPr>
                    <w:rFonts w:eastAsia="Times New Roman"/>
                    <w:color w:val="000000"/>
                  </w:rPr>
                  <w:tab/>
                </w:r>
                <w:r w:rsidR="00CB4907">
                  <w:fldChar w:fldCharType="begin"/>
                </w:r>
                <w:r w:rsidR="00CB4907">
                  <w:instrText xml:space="preserve"> PAGEREF _147n2zr \h </w:instrText>
                </w:r>
                <w:r w:rsidR="00CB4907">
                  <w:fldChar w:fldCharType="separate"/>
                </w:r>
                <w:r w:rsidR="00CB4907">
                  <w:rPr>
                    <w:rFonts w:eastAsia="Times New Roman"/>
                    <w:color w:val="000000"/>
                  </w:rPr>
                  <w:t>40</w:t>
                </w:r>
                <w:r w:rsidR="00CB4907">
                  <w:fldChar w:fldCharType="end"/>
                </w:r>
              </w:p>
              <w:p w14:paraId="6602730C" w14:textId="77777777" w:rsidR="00CB4907" w:rsidRDefault="008E57D8" w:rsidP="004A3268">
                <w:pPr>
                  <w:tabs>
                    <w:tab w:val="right" w:pos="9645"/>
                  </w:tabs>
                  <w:spacing w:before="60"/>
                  <w:ind w:left="720"/>
                  <w:rPr>
                    <w:color w:val="000000"/>
                  </w:rPr>
                </w:pPr>
                <w:hyperlink w:anchor="_23ckvvd">
                  <w:r w:rsidR="00CB4907">
                    <w:rPr>
                      <w:rFonts w:eastAsia="Times New Roman"/>
                      <w:color w:val="000000"/>
                    </w:rPr>
                    <w:t>Evaluation Metrics</w:t>
                  </w:r>
                </w:hyperlink>
                <w:r w:rsidR="00CB4907">
                  <w:rPr>
                    <w:rFonts w:eastAsia="Times New Roman"/>
                    <w:color w:val="000000"/>
                  </w:rPr>
                  <w:tab/>
                </w:r>
                <w:r w:rsidR="00CB4907">
                  <w:fldChar w:fldCharType="begin"/>
                </w:r>
                <w:r w:rsidR="00CB4907">
                  <w:instrText xml:space="preserve"> PAGEREF _23ckvvd \h </w:instrText>
                </w:r>
                <w:r w:rsidR="00CB4907">
                  <w:fldChar w:fldCharType="separate"/>
                </w:r>
                <w:r w:rsidR="00CB4907">
                  <w:rPr>
                    <w:rFonts w:eastAsia="Times New Roman"/>
                    <w:color w:val="000000"/>
                  </w:rPr>
                  <w:t>42</w:t>
                </w:r>
                <w:r w:rsidR="00CB4907">
                  <w:fldChar w:fldCharType="end"/>
                </w:r>
              </w:p>
              <w:p w14:paraId="07048AF3" w14:textId="77777777" w:rsidR="00CB4907" w:rsidRDefault="008E57D8" w:rsidP="004A3268">
                <w:pPr>
                  <w:tabs>
                    <w:tab w:val="right" w:pos="9645"/>
                  </w:tabs>
                  <w:spacing w:before="60"/>
                  <w:ind w:left="720"/>
                  <w:rPr>
                    <w:color w:val="000000"/>
                  </w:rPr>
                </w:pPr>
                <w:hyperlink w:anchor="_32hioqz">
                  <w:r w:rsidR="00CB4907">
                    <w:rPr>
                      <w:rFonts w:eastAsia="Times New Roman"/>
                      <w:color w:val="000000"/>
                    </w:rPr>
                    <w:t>Benchmark Categorizations</w:t>
                  </w:r>
                </w:hyperlink>
                <w:r w:rsidR="00CB4907">
                  <w:rPr>
                    <w:rFonts w:eastAsia="Times New Roman"/>
                    <w:color w:val="000000"/>
                  </w:rPr>
                  <w:tab/>
                </w:r>
                <w:r w:rsidR="00CB4907">
                  <w:fldChar w:fldCharType="begin"/>
                </w:r>
                <w:r w:rsidR="00CB4907">
                  <w:instrText xml:space="preserve"> PAGEREF _32hioqz \h </w:instrText>
                </w:r>
                <w:r w:rsidR="00CB4907">
                  <w:fldChar w:fldCharType="separate"/>
                </w:r>
                <w:r w:rsidR="00CB4907">
                  <w:rPr>
                    <w:rFonts w:eastAsia="Times New Roman"/>
                    <w:color w:val="000000"/>
                  </w:rPr>
                  <w:t>43</w:t>
                </w:r>
                <w:r w:rsidR="00CB4907">
                  <w:fldChar w:fldCharType="end"/>
                </w:r>
              </w:p>
              <w:p w14:paraId="54533BDB" w14:textId="77777777" w:rsidR="00CB4907" w:rsidRDefault="008E57D8" w:rsidP="004A3268">
                <w:pPr>
                  <w:tabs>
                    <w:tab w:val="right" w:pos="9645"/>
                  </w:tabs>
                  <w:spacing w:before="60"/>
                  <w:ind w:left="720"/>
                  <w:rPr>
                    <w:color w:val="000000"/>
                  </w:rPr>
                </w:pPr>
                <w:hyperlink w:anchor="_41mghml">
                  <w:r w:rsidR="00CB4907">
                    <w:rPr>
                      <w:rFonts w:eastAsia="Times New Roman"/>
                      <w:color w:val="000000"/>
                    </w:rPr>
                    <w:t>Evaluation Data</w:t>
                  </w:r>
                </w:hyperlink>
                <w:r w:rsidR="00CB4907">
                  <w:rPr>
                    <w:rFonts w:eastAsia="Times New Roman"/>
                    <w:color w:val="000000"/>
                  </w:rPr>
                  <w:tab/>
                </w:r>
                <w:r w:rsidR="00CB4907">
                  <w:fldChar w:fldCharType="begin"/>
                </w:r>
                <w:r w:rsidR="00CB4907">
                  <w:instrText xml:space="preserve"> PAGEREF _41mghml \h </w:instrText>
                </w:r>
                <w:r w:rsidR="00CB4907">
                  <w:fldChar w:fldCharType="separate"/>
                </w:r>
                <w:r w:rsidR="00CB4907">
                  <w:rPr>
                    <w:rFonts w:eastAsia="Times New Roman"/>
                    <w:color w:val="000000"/>
                  </w:rPr>
                  <w:t>44</w:t>
                </w:r>
                <w:r w:rsidR="00CB4907">
                  <w:fldChar w:fldCharType="end"/>
                </w:r>
              </w:p>
              <w:p w14:paraId="182C2783" w14:textId="77777777" w:rsidR="00CB4907" w:rsidRDefault="008E57D8" w:rsidP="004A3268">
                <w:pPr>
                  <w:tabs>
                    <w:tab w:val="right" w:pos="9645"/>
                  </w:tabs>
                  <w:spacing w:before="60"/>
                  <w:ind w:left="720"/>
                  <w:rPr>
                    <w:color w:val="000000"/>
                  </w:rPr>
                </w:pPr>
                <w:hyperlink w:anchor="_2grqrue">
                  <w:r w:rsidR="00CB4907">
                    <w:rPr>
                      <w:rFonts w:eastAsia="Times New Roman"/>
                      <w:color w:val="000000"/>
                    </w:rPr>
                    <w:t>The Panel of Expert Radiologists</w:t>
                  </w:r>
                </w:hyperlink>
                <w:r w:rsidR="00CB4907">
                  <w:rPr>
                    <w:rFonts w:eastAsia="Times New Roman"/>
                    <w:color w:val="000000"/>
                  </w:rPr>
                  <w:tab/>
                </w:r>
                <w:r w:rsidR="00CB4907">
                  <w:fldChar w:fldCharType="begin"/>
                </w:r>
                <w:r w:rsidR="00CB4907">
                  <w:instrText xml:space="preserve"> PAGEREF _2grqrue \h </w:instrText>
                </w:r>
                <w:r w:rsidR="00CB4907">
                  <w:fldChar w:fldCharType="separate"/>
                </w:r>
                <w:r w:rsidR="00CB4907">
                  <w:rPr>
                    <w:rFonts w:eastAsia="Times New Roman"/>
                    <w:color w:val="000000"/>
                  </w:rPr>
                  <w:t>44</w:t>
                </w:r>
                <w:r w:rsidR="00CB4907">
                  <w:fldChar w:fldCharType="end"/>
                </w:r>
              </w:p>
              <w:p w14:paraId="70F49618" w14:textId="77777777" w:rsidR="00CB4907" w:rsidRDefault="008E57D8" w:rsidP="004A3268">
                <w:pPr>
                  <w:tabs>
                    <w:tab w:val="right" w:pos="9645"/>
                  </w:tabs>
                  <w:spacing w:before="60"/>
                  <w:ind w:left="720"/>
                  <w:rPr>
                    <w:color w:val="000000"/>
                  </w:rPr>
                </w:pPr>
                <w:hyperlink w:anchor="_vx1227">
                  <w:r w:rsidR="00CB4907">
                    <w:rPr>
                      <w:rFonts w:eastAsia="Times New Roman"/>
                      <w:color w:val="000000"/>
                    </w:rPr>
                    <w:t>Test Radiologists</w:t>
                  </w:r>
                </w:hyperlink>
                <w:r w:rsidR="00CB4907">
                  <w:rPr>
                    <w:rFonts w:eastAsia="Times New Roman"/>
                    <w:color w:val="000000"/>
                  </w:rPr>
                  <w:tab/>
                </w:r>
                <w:r w:rsidR="00CB4907">
                  <w:fldChar w:fldCharType="begin"/>
                </w:r>
                <w:r w:rsidR="00CB4907">
                  <w:instrText xml:space="preserve"> PAGEREF _vx1227 \h </w:instrText>
                </w:r>
                <w:r w:rsidR="00CB4907">
                  <w:fldChar w:fldCharType="separate"/>
                </w:r>
                <w:r w:rsidR="00CB4907">
                  <w:rPr>
                    <w:rFonts w:eastAsia="Times New Roman"/>
                    <w:color w:val="000000"/>
                  </w:rPr>
                  <w:t>45</w:t>
                </w:r>
                <w:r w:rsidR="00CB4907">
                  <w:fldChar w:fldCharType="end"/>
                </w:r>
              </w:p>
              <w:p w14:paraId="722EF7D3" w14:textId="77777777" w:rsidR="00CB4907" w:rsidRDefault="008E57D8" w:rsidP="004A3268">
                <w:pPr>
                  <w:tabs>
                    <w:tab w:val="right" w:pos="9645"/>
                  </w:tabs>
                  <w:spacing w:before="60"/>
                  <w:ind w:left="360"/>
                  <w:rPr>
                    <w:color w:val="000000"/>
                  </w:rPr>
                </w:pPr>
                <w:hyperlink w:anchor="_3fwokq0">
                  <w:r w:rsidR="00CB4907">
                    <w:rPr>
                      <w:rFonts w:eastAsia="Times New Roman"/>
                      <w:color w:val="000000"/>
                    </w:rPr>
                    <w:t>Evaluation Data Availability</w:t>
                  </w:r>
                </w:hyperlink>
                <w:r w:rsidR="00CB4907">
                  <w:rPr>
                    <w:rFonts w:eastAsia="Times New Roman"/>
                    <w:color w:val="000000"/>
                  </w:rPr>
                  <w:tab/>
                </w:r>
                <w:r w:rsidR="00CB4907">
                  <w:fldChar w:fldCharType="begin"/>
                </w:r>
                <w:r w:rsidR="00CB4907">
                  <w:instrText xml:space="preserve"> PAGEREF _3fwokq0 \h </w:instrText>
                </w:r>
                <w:r w:rsidR="00CB4907">
                  <w:fldChar w:fldCharType="separate"/>
                </w:r>
                <w:r w:rsidR="00CB4907">
                  <w:rPr>
                    <w:rFonts w:eastAsia="Times New Roman"/>
                    <w:color w:val="000000"/>
                  </w:rPr>
                  <w:t>45</w:t>
                </w:r>
                <w:r w:rsidR="00CB4907">
                  <w:fldChar w:fldCharType="end"/>
                </w:r>
              </w:p>
              <w:p w14:paraId="0EE64314" w14:textId="77777777" w:rsidR="00CB4907" w:rsidRDefault="008E57D8" w:rsidP="004A3268">
                <w:pPr>
                  <w:tabs>
                    <w:tab w:val="right" w:pos="9645"/>
                  </w:tabs>
                  <w:spacing w:before="60"/>
                  <w:ind w:left="360"/>
                  <w:rPr>
                    <w:color w:val="000000"/>
                  </w:rPr>
                </w:pPr>
                <w:hyperlink w:anchor="_1v1yuxt">
                  <w:r w:rsidR="00CB4907">
                    <w:rPr>
                      <w:rFonts w:eastAsia="Times New Roman"/>
                      <w:color w:val="000000"/>
                    </w:rPr>
                    <w:t>Feasibility</w:t>
                  </w:r>
                </w:hyperlink>
                <w:r w:rsidR="00CB4907">
                  <w:rPr>
                    <w:rFonts w:eastAsia="Times New Roman"/>
                    <w:color w:val="000000"/>
                  </w:rPr>
                  <w:tab/>
                </w:r>
                <w:r w:rsidR="00CB4907">
                  <w:fldChar w:fldCharType="begin"/>
                </w:r>
                <w:r w:rsidR="00CB4907">
                  <w:instrText xml:space="preserve"> PAGEREF _1v1yuxt \h </w:instrText>
                </w:r>
                <w:r w:rsidR="00CB4907">
                  <w:fldChar w:fldCharType="separate"/>
                </w:r>
                <w:r w:rsidR="00CB4907">
                  <w:rPr>
                    <w:rFonts w:eastAsia="Times New Roman"/>
                    <w:color w:val="000000"/>
                  </w:rPr>
                  <w:t>45</w:t>
                </w:r>
                <w:r w:rsidR="00CB4907">
                  <w:fldChar w:fldCharType="end"/>
                </w:r>
              </w:p>
              <w:p w14:paraId="32A81F9F" w14:textId="77777777" w:rsidR="00CB4907" w:rsidRDefault="008E57D8" w:rsidP="004A3268">
                <w:pPr>
                  <w:tabs>
                    <w:tab w:val="right" w:pos="9645"/>
                  </w:tabs>
                  <w:spacing w:before="60"/>
                  <w:ind w:left="360"/>
                  <w:rPr>
                    <w:color w:val="000000"/>
                  </w:rPr>
                </w:pPr>
                <w:hyperlink w:anchor="_4f1mdlm">
                  <w:r w:rsidR="00CB4907">
                    <w:rPr>
                      <w:rFonts w:eastAsia="Times New Roman"/>
                      <w:color w:val="000000"/>
                    </w:rPr>
                    <w:t>Privacy and Security</w:t>
                  </w:r>
                </w:hyperlink>
                <w:r w:rsidR="00CB4907">
                  <w:rPr>
                    <w:rFonts w:eastAsia="Times New Roman"/>
                    <w:color w:val="000000"/>
                  </w:rPr>
                  <w:tab/>
                </w:r>
                <w:r w:rsidR="00CB4907">
                  <w:fldChar w:fldCharType="begin"/>
                </w:r>
                <w:r w:rsidR="00CB4907">
                  <w:instrText xml:space="preserve"> PAGEREF _4f1mdlm \h </w:instrText>
                </w:r>
                <w:r w:rsidR="00CB4907">
                  <w:fldChar w:fldCharType="separate"/>
                </w:r>
                <w:r w:rsidR="00CB4907">
                  <w:rPr>
                    <w:rFonts w:eastAsia="Times New Roman"/>
                    <w:color w:val="000000"/>
                  </w:rPr>
                  <w:t>45</w:t>
                </w:r>
                <w:r w:rsidR="00CB4907">
                  <w:fldChar w:fldCharType="end"/>
                </w:r>
              </w:p>
              <w:p w14:paraId="76D1E9EE" w14:textId="77777777" w:rsidR="00CB4907" w:rsidRDefault="008E57D8" w:rsidP="004A3268">
                <w:pPr>
                  <w:tabs>
                    <w:tab w:val="right" w:pos="9645"/>
                  </w:tabs>
                  <w:spacing w:before="60"/>
                  <w:ind w:left="360"/>
                  <w:rPr>
                    <w:color w:val="000000"/>
                  </w:rPr>
                </w:pPr>
                <w:hyperlink w:anchor="_2u6wntf">
                  <w:r w:rsidR="00CB4907">
                    <w:rPr>
                      <w:rFonts w:eastAsia="Times New Roman"/>
                      <w:color w:val="000000"/>
                    </w:rPr>
                    <w:t>Impact</w:t>
                  </w:r>
                </w:hyperlink>
                <w:r w:rsidR="00CB4907">
                  <w:rPr>
                    <w:rFonts w:eastAsia="Times New Roman"/>
                    <w:color w:val="000000"/>
                  </w:rPr>
                  <w:tab/>
                </w:r>
                <w:r w:rsidR="00CB4907">
                  <w:fldChar w:fldCharType="begin"/>
                </w:r>
                <w:r w:rsidR="00CB4907">
                  <w:instrText xml:space="preserve"> PAGEREF _2u6wntf \h </w:instrText>
                </w:r>
                <w:r w:rsidR="00CB4907">
                  <w:fldChar w:fldCharType="separate"/>
                </w:r>
                <w:r w:rsidR="00CB4907">
                  <w:rPr>
                    <w:rFonts w:eastAsia="Times New Roman"/>
                    <w:color w:val="000000"/>
                  </w:rPr>
                  <w:t>46</w:t>
                </w:r>
                <w:r w:rsidR="00CB4907">
                  <w:fldChar w:fldCharType="end"/>
                </w:r>
              </w:p>
              <w:p w14:paraId="6E084120" w14:textId="77777777" w:rsidR="00CB4907" w:rsidRDefault="008E57D8" w:rsidP="004A3268">
                <w:pPr>
                  <w:tabs>
                    <w:tab w:val="right" w:pos="9645"/>
                  </w:tabs>
                  <w:spacing w:before="60"/>
                  <w:ind w:left="360"/>
                  <w:rPr>
                    <w:color w:val="000000"/>
                  </w:rPr>
                </w:pPr>
                <w:hyperlink w:anchor="_19c6y18">
                  <w:r w:rsidR="00CB4907">
                    <w:rPr>
                      <w:rFonts w:eastAsia="Times New Roman"/>
                      <w:color w:val="000000"/>
                    </w:rPr>
                    <w:t>Reporting Methodology</w:t>
                  </w:r>
                </w:hyperlink>
                <w:r w:rsidR="00CB4907">
                  <w:rPr>
                    <w:rFonts w:eastAsia="Times New Roman"/>
                    <w:color w:val="000000"/>
                  </w:rPr>
                  <w:tab/>
                </w:r>
                <w:r w:rsidR="00CB4907">
                  <w:fldChar w:fldCharType="begin"/>
                </w:r>
                <w:r w:rsidR="00CB4907">
                  <w:instrText xml:space="preserve"> PAGEREF _19c6y18 \h </w:instrText>
                </w:r>
                <w:r w:rsidR="00CB4907">
                  <w:fldChar w:fldCharType="separate"/>
                </w:r>
                <w:r w:rsidR="00CB4907">
                  <w:rPr>
                    <w:rFonts w:eastAsia="Times New Roman"/>
                    <w:color w:val="000000"/>
                  </w:rPr>
                  <w:t>46</w:t>
                </w:r>
                <w:r w:rsidR="00CB4907">
                  <w:fldChar w:fldCharType="end"/>
                </w:r>
              </w:p>
              <w:p w14:paraId="4DB75798" w14:textId="77777777" w:rsidR="00CB4907" w:rsidRDefault="008E57D8" w:rsidP="004A3268">
                <w:pPr>
                  <w:tabs>
                    <w:tab w:val="right" w:pos="9645"/>
                  </w:tabs>
                  <w:spacing w:before="200"/>
                  <w:rPr>
                    <w:color w:val="000000"/>
                  </w:rPr>
                </w:pPr>
                <w:hyperlink w:anchor="_3tbugp1">
                  <w:r w:rsidR="00CB4907">
                    <w:rPr>
                      <w:rFonts w:eastAsia="Times New Roman"/>
                      <w:color w:val="000000"/>
                    </w:rPr>
                    <w:t>Results</w:t>
                  </w:r>
                </w:hyperlink>
                <w:r w:rsidR="00CB4907">
                  <w:rPr>
                    <w:rFonts w:eastAsia="Times New Roman"/>
                    <w:color w:val="000000"/>
                  </w:rPr>
                  <w:tab/>
                </w:r>
                <w:r w:rsidR="00CB4907">
                  <w:fldChar w:fldCharType="begin"/>
                </w:r>
                <w:r w:rsidR="00CB4907">
                  <w:instrText xml:space="preserve"> PAGEREF _3tbugp1 \h </w:instrText>
                </w:r>
                <w:r w:rsidR="00CB4907">
                  <w:fldChar w:fldCharType="separate"/>
                </w:r>
                <w:r w:rsidR="00CB4907">
                  <w:rPr>
                    <w:rFonts w:eastAsia="Times New Roman"/>
                    <w:b/>
                    <w:color w:val="000000"/>
                  </w:rPr>
                  <w:t>46</w:t>
                </w:r>
                <w:r w:rsidR="00CB4907">
                  <w:fldChar w:fldCharType="end"/>
                </w:r>
              </w:p>
              <w:p w14:paraId="0DA83C83" w14:textId="77777777" w:rsidR="00CB4907" w:rsidRDefault="008E57D8" w:rsidP="004A3268">
                <w:pPr>
                  <w:tabs>
                    <w:tab w:val="right" w:pos="9645"/>
                  </w:tabs>
                  <w:spacing w:before="200"/>
                  <w:rPr>
                    <w:color w:val="000000"/>
                  </w:rPr>
                </w:pPr>
                <w:hyperlink w:anchor="_28h4qwu">
                  <w:r w:rsidR="00CB4907">
                    <w:rPr>
                      <w:rFonts w:eastAsia="Times New Roman"/>
                      <w:color w:val="000000"/>
                    </w:rPr>
                    <w:t>Discussion</w:t>
                  </w:r>
                </w:hyperlink>
                <w:r w:rsidR="00CB4907">
                  <w:rPr>
                    <w:rFonts w:eastAsia="Times New Roman"/>
                    <w:color w:val="000000"/>
                  </w:rPr>
                  <w:tab/>
                </w:r>
                <w:r w:rsidR="00CB4907">
                  <w:fldChar w:fldCharType="begin"/>
                </w:r>
                <w:r w:rsidR="00CB4907">
                  <w:instrText xml:space="preserve"> PAGEREF _28h4qwu \h </w:instrText>
                </w:r>
                <w:r w:rsidR="00CB4907">
                  <w:fldChar w:fldCharType="separate"/>
                </w:r>
                <w:r w:rsidR="00CB4907">
                  <w:rPr>
                    <w:rFonts w:eastAsia="Times New Roman"/>
                    <w:b/>
                    <w:color w:val="000000"/>
                  </w:rPr>
                  <w:t>46</w:t>
                </w:r>
                <w:r w:rsidR="00CB4907">
                  <w:fldChar w:fldCharType="end"/>
                </w:r>
              </w:p>
              <w:p w14:paraId="0A261C59" w14:textId="77777777" w:rsidR="00CB4907" w:rsidRDefault="008E57D8" w:rsidP="004A3268">
                <w:pPr>
                  <w:tabs>
                    <w:tab w:val="right" w:pos="9645"/>
                  </w:tabs>
                  <w:spacing w:before="200" w:after="80"/>
                  <w:rPr>
                    <w:color w:val="000000"/>
                  </w:rPr>
                </w:pPr>
                <w:hyperlink w:anchor="_nmf14n">
                  <w:r w:rsidR="00CB4907">
                    <w:rPr>
                      <w:rFonts w:eastAsia="Times New Roman"/>
                      <w:color w:val="000000"/>
                    </w:rPr>
                    <w:t>Declaration of Conflict of Interest</w:t>
                  </w:r>
                </w:hyperlink>
                <w:r w:rsidR="00CB4907">
                  <w:rPr>
                    <w:rFonts w:eastAsia="Times New Roman"/>
                    <w:color w:val="000000"/>
                  </w:rPr>
                  <w:tab/>
                </w:r>
                <w:r w:rsidR="00CB4907">
                  <w:fldChar w:fldCharType="begin"/>
                </w:r>
                <w:r w:rsidR="00CB4907">
                  <w:instrText xml:space="preserve"> PAGEREF _nmf14n \h </w:instrText>
                </w:r>
                <w:r w:rsidR="00CB4907">
                  <w:fldChar w:fldCharType="separate"/>
                </w:r>
                <w:r w:rsidR="00CB4907">
                  <w:rPr>
                    <w:rFonts w:eastAsia="Times New Roman"/>
                    <w:b/>
                    <w:color w:val="000000"/>
                  </w:rPr>
                  <w:t>47</w:t>
                </w:r>
                <w:r w:rsidR="00CB4907">
                  <w:fldChar w:fldCharType="end"/>
                </w:r>
                <w:r w:rsidR="00CB4907">
                  <w:fldChar w:fldCharType="end"/>
                </w:r>
              </w:p>
            </w:sdtContent>
          </w:sdt>
          <w:p w14:paraId="731A42FE" w14:textId="77777777" w:rsidR="00CB4907" w:rsidRDefault="00CB4907" w:rsidP="004A3268">
            <w:pPr>
              <w:widowControl w:val="0"/>
              <w:pBdr>
                <w:top w:val="nil"/>
                <w:left w:val="nil"/>
                <w:bottom w:val="nil"/>
                <w:right w:val="nil"/>
                <w:between w:val="nil"/>
              </w:pBdr>
              <w:spacing w:before="0" w:line="276" w:lineRule="auto"/>
              <w:rPr>
                <w:color w:val="000000"/>
              </w:rPr>
            </w:pPr>
          </w:p>
        </w:tc>
      </w:tr>
    </w:tbl>
    <w:p w14:paraId="0FFC6C50" w14:textId="77777777" w:rsidR="00CB4907" w:rsidRDefault="00CB4907" w:rsidP="00CB4907"/>
    <w:p w14:paraId="61D3E412" w14:textId="77777777" w:rsidR="00CB4907" w:rsidRDefault="00CB4907" w:rsidP="00CB4907">
      <w:pPr>
        <w:keepNext/>
        <w:jc w:val="center"/>
        <w:rPr>
          <w:b/>
        </w:rPr>
      </w:pPr>
      <w:r>
        <w:rPr>
          <w:b/>
        </w:rPr>
        <w:t>List of Tables</w:t>
      </w:r>
    </w:p>
    <w:tbl>
      <w:tblPr>
        <w:tblW w:w="9889" w:type="dxa"/>
        <w:tblLayout w:type="fixed"/>
        <w:tblLook w:val="0400" w:firstRow="0" w:lastRow="0" w:firstColumn="0" w:lastColumn="0" w:noHBand="0" w:noVBand="1"/>
      </w:tblPr>
      <w:tblGrid>
        <w:gridCol w:w="9889"/>
      </w:tblGrid>
      <w:tr w:rsidR="00CB4907" w14:paraId="1ABC6995" w14:textId="77777777" w:rsidTr="004A3268">
        <w:tc>
          <w:tcPr>
            <w:tcW w:w="9889" w:type="dxa"/>
          </w:tcPr>
          <w:p w14:paraId="18E16A6C" w14:textId="77777777" w:rsidR="00CB4907" w:rsidRDefault="00CB4907" w:rsidP="004A3268">
            <w:pPr>
              <w:keepNext/>
              <w:keepLines/>
              <w:pBdr>
                <w:top w:val="nil"/>
                <w:left w:val="nil"/>
                <w:bottom w:val="nil"/>
                <w:right w:val="nil"/>
                <w:between w:val="nil"/>
              </w:pBdr>
              <w:tabs>
                <w:tab w:val="right" w:pos="9639"/>
              </w:tabs>
              <w:rPr>
                <w:b/>
                <w:color w:val="000000"/>
              </w:rPr>
            </w:pPr>
            <w:r>
              <w:rPr>
                <w:rFonts w:eastAsia="Times New Roman"/>
                <w:b/>
                <w:color w:val="000000"/>
              </w:rPr>
              <w:tab/>
              <w:t>Page</w:t>
            </w:r>
          </w:p>
        </w:tc>
      </w:tr>
      <w:tr w:rsidR="00CB4907" w14:paraId="74DF8821" w14:textId="77777777" w:rsidTr="004A3268">
        <w:tc>
          <w:tcPr>
            <w:tcW w:w="9889" w:type="dxa"/>
          </w:tcPr>
          <w:p w14:paraId="492B4362" w14:textId="77777777" w:rsidR="00CB4907" w:rsidRDefault="00CB4907" w:rsidP="004A3268">
            <w:pPr>
              <w:widowControl w:val="0"/>
              <w:pBdr>
                <w:top w:val="nil"/>
                <w:left w:val="nil"/>
                <w:bottom w:val="nil"/>
                <w:right w:val="nil"/>
                <w:between w:val="nil"/>
              </w:pBdr>
              <w:spacing w:before="0" w:line="276" w:lineRule="auto"/>
              <w:rPr>
                <w:b/>
                <w:color w:val="000000"/>
              </w:rPr>
            </w:pPr>
          </w:p>
          <w:sdt>
            <w:sdtPr>
              <w:id w:val="394944384"/>
              <w:docPartObj>
                <w:docPartGallery w:val="Table of Contents"/>
                <w:docPartUnique/>
              </w:docPartObj>
            </w:sdtPr>
            <w:sdtEndPr/>
            <w:sdtContent>
              <w:p w14:paraId="1BC4E0AB" w14:textId="77777777" w:rsidR="00CB4907" w:rsidRDefault="00CB4907" w:rsidP="004A3268">
                <w:pPr>
                  <w:tabs>
                    <w:tab w:val="right" w:pos="9639"/>
                  </w:tabs>
                  <w:rPr>
                    <w:b/>
                    <w:color w:val="000000"/>
                  </w:rPr>
                </w:pPr>
                <w:r>
                  <w:fldChar w:fldCharType="begin"/>
                </w:r>
                <w:r>
                  <w:instrText xml:space="preserve"> TOC \h \u \z </w:instrText>
                </w:r>
                <w:r>
                  <w:fldChar w:fldCharType="separate"/>
                </w:r>
                <w:r>
                  <w:rPr>
                    <w:color w:val="000000"/>
                  </w:rPr>
                  <w:t>Table 1: Reading Race - Experiments, methods, and results</w:t>
                </w:r>
                <w:hyperlink w:anchor="_2bn6wsx">
                  <w:r>
                    <w:tab/>
                  </w:r>
                </w:hyperlink>
                <w:r>
                  <w:rPr>
                    <w:rFonts w:ascii="Calibri" w:eastAsia="Calibri" w:hAnsi="Calibri" w:cs="Calibri"/>
                    <w:sz w:val="22"/>
                    <w:szCs w:val="22"/>
                  </w:rPr>
                  <w:t>10</w:t>
                </w:r>
              </w:p>
              <w:p w14:paraId="6AEBC055" w14:textId="77777777" w:rsidR="00CB4907" w:rsidRDefault="00CB4907" w:rsidP="004A3268">
                <w:pPr>
                  <w:pBdr>
                    <w:top w:val="nil"/>
                    <w:left w:val="nil"/>
                    <w:bottom w:val="nil"/>
                    <w:right w:val="nil"/>
                    <w:between w:val="nil"/>
                  </w:pBdr>
                  <w:tabs>
                    <w:tab w:val="right" w:pos="9639"/>
                  </w:tabs>
                  <w:rPr>
                    <w:rFonts w:ascii="Calibri" w:eastAsia="Calibri" w:hAnsi="Calibri" w:cs="Calibri"/>
                    <w:color w:val="000000"/>
                    <w:sz w:val="22"/>
                    <w:szCs w:val="22"/>
                  </w:rPr>
                </w:pPr>
                <w:r>
                  <w:rPr>
                    <w:rFonts w:eastAsia="Times New Roman"/>
                  </w:rPr>
                  <w:t xml:space="preserve">Table </w:t>
                </w:r>
                <w:r>
                  <w:t>2</w:t>
                </w:r>
                <w:r>
                  <w:rPr>
                    <w:rFonts w:eastAsia="Times New Roman"/>
                  </w:rPr>
                  <w:t xml:space="preserve">: </w:t>
                </w:r>
                <w:r>
                  <w:t>Imaging Modalities</w:t>
                </w:r>
                <w:r>
                  <w:rPr>
                    <w:rFonts w:eastAsia="Times New Roman"/>
                  </w:rPr>
                  <w:tab/>
                </w:r>
                <w:r>
                  <w:rPr>
                    <w:rFonts w:ascii="Calibri" w:eastAsia="Calibri" w:hAnsi="Calibri" w:cs="Calibri"/>
                    <w:sz w:val="22"/>
                    <w:szCs w:val="22"/>
                  </w:rPr>
                  <w:t>15</w:t>
                </w:r>
              </w:p>
              <w:p w14:paraId="713E7044" w14:textId="77777777" w:rsidR="00CB4907" w:rsidRDefault="00CB4907" w:rsidP="004A3268">
                <w:pPr>
                  <w:pBdr>
                    <w:top w:val="nil"/>
                    <w:left w:val="nil"/>
                    <w:bottom w:val="nil"/>
                    <w:right w:val="nil"/>
                    <w:between w:val="nil"/>
                  </w:pBdr>
                  <w:tabs>
                    <w:tab w:val="right" w:pos="9639"/>
                  </w:tabs>
                  <w:rPr>
                    <w:color w:val="000000"/>
                  </w:rPr>
                </w:pPr>
                <w:r>
                  <w:t xml:space="preserve">Table 3: Image Conversion Considerations </w:t>
                </w:r>
                <w:r>
                  <w:tab/>
                  <w:t>24</w:t>
                </w:r>
                <w:r>
                  <w:fldChar w:fldCharType="end"/>
                </w:r>
              </w:p>
            </w:sdtContent>
          </w:sdt>
          <w:p w14:paraId="0365D66B" w14:textId="77777777" w:rsidR="00CB4907" w:rsidRDefault="00CB4907" w:rsidP="004A3268">
            <w:pPr>
              <w:widowControl w:val="0"/>
              <w:pBdr>
                <w:top w:val="nil"/>
                <w:left w:val="nil"/>
                <w:bottom w:val="nil"/>
                <w:right w:val="nil"/>
                <w:between w:val="nil"/>
              </w:pBdr>
              <w:spacing w:before="0" w:line="276" w:lineRule="auto"/>
              <w:rPr>
                <w:color w:val="000000"/>
              </w:rPr>
            </w:pPr>
          </w:p>
        </w:tc>
      </w:tr>
    </w:tbl>
    <w:p w14:paraId="3E766235" w14:textId="77777777" w:rsidR="00CB4907" w:rsidRDefault="00CB4907" w:rsidP="00CB4907"/>
    <w:p w14:paraId="5EA26DC8" w14:textId="77777777" w:rsidR="00CB4907" w:rsidRDefault="00CB4907" w:rsidP="00CB4907">
      <w:pPr>
        <w:keepNext/>
        <w:jc w:val="center"/>
        <w:rPr>
          <w:b/>
        </w:rPr>
      </w:pPr>
      <w:r>
        <w:rPr>
          <w:b/>
        </w:rPr>
        <w:t>List of Figures</w:t>
      </w:r>
    </w:p>
    <w:tbl>
      <w:tblPr>
        <w:tblW w:w="9889" w:type="dxa"/>
        <w:tblLayout w:type="fixed"/>
        <w:tblLook w:val="0400" w:firstRow="0" w:lastRow="0" w:firstColumn="0" w:lastColumn="0" w:noHBand="0" w:noVBand="1"/>
      </w:tblPr>
      <w:tblGrid>
        <w:gridCol w:w="9889"/>
      </w:tblGrid>
      <w:tr w:rsidR="00CB4907" w14:paraId="64C8A008" w14:textId="77777777" w:rsidTr="004A3268">
        <w:tc>
          <w:tcPr>
            <w:tcW w:w="9889" w:type="dxa"/>
          </w:tcPr>
          <w:p w14:paraId="185A8C64" w14:textId="77777777" w:rsidR="00CB4907" w:rsidRDefault="00CB4907" w:rsidP="004A3268">
            <w:pPr>
              <w:keepNext/>
              <w:keepLines/>
              <w:pBdr>
                <w:top w:val="nil"/>
                <w:left w:val="nil"/>
                <w:bottom w:val="nil"/>
                <w:right w:val="nil"/>
                <w:between w:val="nil"/>
              </w:pBdr>
              <w:tabs>
                <w:tab w:val="right" w:pos="9639"/>
              </w:tabs>
              <w:rPr>
                <w:b/>
                <w:color w:val="000000"/>
              </w:rPr>
            </w:pPr>
            <w:r>
              <w:rPr>
                <w:rFonts w:eastAsia="Times New Roman"/>
                <w:b/>
                <w:color w:val="000000"/>
              </w:rPr>
              <w:tab/>
              <w:t>Page</w:t>
            </w:r>
          </w:p>
        </w:tc>
      </w:tr>
      <w:tr w:rsidR="00CB4907" w14:paraId="0AF79459" w14:textId="77777777" w:rsidTr="004A3268">
        <w:tc>
          <w:tcPr>
            <w:tcW w:w="9889" w:type="dxa"/>
          </w:tcPr>
          <w:p w14:paraId="7FB04C96" w14:textId="77777777" w:rsidR="00CB4907" w:rsidRDefault="00CB4907" w:rsidP="004A3268">
            <w:pPr>
              <w:widowControl w:val="0"/>
              <w:pBdr>
                <w:top w:val="nil"/>
                <w:left w:val="nil"/>
                <w:bottom w:val="nil"/>
                <w:right w:val="nil"/>
                <w:between w:val="nil"/>
              </w:pBdr>
              <w:spacing w:before="0" w:line="276" w:lineRule="auto"/>
              <w:rPr>
                <w:b/>
                <w:color w:val="000000"/>
              </w:rPr>
            </w:pPr>
          </w:p>
          <w:sdt>
            <w:sdtPr>
              <w:id w:val="89525633"/>
              <w:docPartObj>
                <w:docPartGallery w:val="Table of Contents"/>
                <w:docPartUnique/>
              </w:docPartObj>
            </w:sdtPr>
            <w:sdtEndPr/>
            <w:sdtContent>
              <w:p w14:paraId="29771619" w14:textId="77777777" w:rsidR="00CB4907" w:rsidRDefault="00CB4907" w:rsidP="004A3268">
                <w:pPr>
                  <w:tabs>
                    <w:tab w:val="right" w:pos="9639"/>
                  </w:tabs>
                </w:pPr>
                <w:r>
                  <w:fldChar w:fldCharType="begin"/>
                </w:r>
                <w:r>
                  <w:instrText xml:space="preserve"> TOC \h \u \z </w:instrText>
                </w:r>
                <w:r>
                  <w:fldChar w:fldCharType="separate"/>
                </w:r>
                <w:r>
                  <w:t>Figure 1: Impact of the compression in the test dataset accuracy of the COVID-Next classifier.</w:t>
                </w:r>
                <w:hyperlink w:anchor="_3o7alnk">
                  <w:r>
                    <w:tab/>
                  </w:r>
                </w:hyperlink>
                <w:r>
                  <w:rPr>
                    <w:b/>
                  </w:rPr>
                  <w:t>26</w:t>
                </w:r>
              </w:p>
              <w:p w14:paraId="58977D72" w14:textId="77777777" w:rsidR="00CB4907" w:rsidRDefault="00CB4907" w:rsidP="004A3268">
                <w:pPr>
                  <w:tabs>
                    <w:tab w:val="right" w:pos="9639"/>
                  </w:tabs>
                </w:pPr>
                <w:r>
                  <w:t>Figure 2: Impact of the compression in the test accuracy of the Brain Tumor classifier.</w:t>
                </w:r>
                <w:hyperlink w:anchor="_3o7alnk">
                  <w:r>
                    <w:tab/>
                  </w:r>
                </w:hyperlink>
                <w:r>
                  <w:rPr>
                    <w:b/>
                  </w:rPr>
                  <w:t>27</w:t>
                </w:r>
              </w:p>
              <w:p w14:paraId="46B45960" w14:textId="77777777" w:rsidR="00CB4907" w:rsidRDefault="00CB4907" w:rsidP="004A3268">
                <w:pPr>
                  <w:tabs>
                    <w:tab w:val="right" w:pos="9639"/>
                  </w:tabs>
                </w:pPr>
                <w:r>
                  <w:t>Figure 3: Impact of the compression in the test accuracy of the Brain Tumor classifier.</w:t>
                </w:r>
                <w:hyperlink w:anchor="_3o7alnk">
                  <w:r>
                    <w:tab/>
                  </w:r>
                </w:hyperlink>
                <w:r>
                  <w:rPr>
                    <w:b/>
                  </w:rPr>
                  <w:t>28</w:t>
                </w:r>
              </w:p>
              <w:p w14:paraId="0FD5A559" w14:textId="77777777" w:rsidR="00CB4907" w:rsidRDefault="00CB4907" w:rsidP="004A3268">
                <w:pPr>
                  <w:tabs>
                    <w:tab w:val="right" w:pos="9639"/>
                  </w:tabs>
                </w:pPr>
                <w:r>
                  <w:t>Figure 4: Confusion Matrix of the Brain Tumor classifier test accuracy of a JPEG compression scenario.</w:t>
                </w:r>
                <w:hyperlink w:anchor="_3o7alnk">
                  <w:r>
                    <w:tab/>
                  </w:r>
                </w:hyperlink>
                <w:r>
                  <w:rPr>
                    <w:b/>
                  </w:rPr>
                  <w:t>29</w:t>
                </w:r>
              </w:p>
              <w:p w14:paraId="12350946" w14:textId="77777777" w:rsidR="00CB4907" w:rsidRDefault="00CB4907" w:rsidP="004A3268">
                <w:pPr>
                  <w:tabs>
                    <w:tab w:val="right" w:pos="9639"/>
                  </w:tabs>
                  <w:rPr>
                    <w:b/>
                    <w:color w:val="000000"/>
                  </w:rPr>
                </w:pPr>
                <w:r>
                  <w:t>Figure 5: A prototype of the radiograph-agnostic precision evaluation platform.</w:t>
                </w:r>
                <w:hyperlink w:anchor="_3o7alnk">
                  <w:r>
                    <w:tab/>
                  </w:r>
                </w:hyperlink>
                <w:r>
                  <w:rPr>
                    <w:b/>
                  </w:rPr>
                  <w:t>40</w:t>
                </w:r>
              </w:p>
              <w:p w14:paraId="17B16FEA" w14:textId="77777777" w:rsidR="00CB4907" w:rsidRDefault="00CB4907" w:rsidP="004A3268">
                <w:pPr>
                  <w:pBdr>
                    <w:top w:val="nil"/>
                    <w:left w:val="nil"/>
                    <w:bottom w:val="nil"/>
                    <w:right w:val="nil"/>
                    <w:between w:val="nil"/>
                  </w:pBdr>
                  <w:tabs>
                    <w:tab w:val="right" w:pos="9639"/>
                  </w:tabs>
                  <w:rPr>
                    <w:rFonts w:ascii="Calibri" w:eastAsia="Calibri" w:hAnsi="Calibri" w:cs="Calibri"/>
                    <w:color w:val="000000"/>
                    <w:sz w:val="22"/>
                    <w:szCs w:val="22"/>
                  </w:rPr>
                </w:pPr>
                <w:r>
                  <w:rPr>
                    <w:color w:val="000000"/>
                  </w:rPr>
                  <w:t>Figure 6: The ‘Location’ category with its sub-categories and the metrics used</w:t>
                </w:r>
                <w:hyperlink w:anchor="_3o7alnk">
                  <w:r>
                    <w:rPr>
                      <w:rFonts w:eastAsia="Times New Roman"/>
                      <w:color w:val="000000"/>
                    </w:rPr>
                    <w:tab/>
                  </w:r>
                </w:hyperlink>
                <w:r>
                  <w:rPr>
                    <w:b/>
                  </w:rPr>
                  <w:t>41</w:t>
                </w:r>
              </w:p>
              <w:p w14:paraId="0D1F214D" w14:textId="77777777" w:rsidR="00CB4907" w:rsidRDefault="008E57D8" w:rsidP="004A3268">
                <w:pPr>
                  <w:pBdr>
                    <w:top w:val="nil"/>
                    <w:left w:val="nil"/>
                    <w:bottom w:val="nil"/>
                    <w:right w:val="nil"/>
                    <w:between w:val="nil"/>
                  </w:pBdr>
                  <w:tabs>
                    <w:tab w:val="right" w:pos="9639"/>
                  </w:tabs>
                  <w:rPr>
                    <w:rFonts w:ascii="Calibri" w:eastAsia="Calibri" w:hAnsi="Calibri" w:cs="Calibri"/>
                    <w:color w:val="000000"/>
                    <w:sz w:val="22"/>
                    <w:szCs w:val="22"/>
                  </w:rPr>
                </w:pPr>
                <w:hyperlink w:anchor="_ihv636">
                  <w:r w:rsidR="00CB4907">
                    <w:rPr>
                      <w:rFonts w:eastAsia="Times New Roman"/>
                      <w:color w:val="000000"/>
                    </w:rPr>
                    <w:t xml:space="preserve">Figure </w:t>
                  </w:r>
                </w:hyperlink>
                <w:hyperlink w:anchor="_ihv636">
                  <w:r w:rsidR="00CB4907">
                    <w:t>7</w:t>
                  </w:r>
                </w:hyperlink>
                <w:hyperlink w:anchor="_ihv636">
                  <w:r w:rsidR="00CB4907">
                    <w:rPr>
                      <w:rFonts w:eastAsia="Times New Roman"/>
                      <w:color w:val="000000"/>
                    </w:rPr>
                    <w:t>: Each sub-category would feature demographics intersection performances too</w:t>
                  </w:r>
                  <w:r w:rsidR="00CB4907">
                    <w:rPr>
                      <w:rFonts w:eastAsia="Times New Roman"/>
                      <w:color w:val="000000"/>
                    </w:rPr>
                    <w:tab/>
                  </w:r>
                </w:hyperlink>
                <w:r w:rsidR="00CB4907">
                  <w:rPr>
                    <w:b/>
                  </w:rPr>
                  <w:t>42</w:t>
                </w:r>
              </w:p>
              <w:p w14:paraId="7E4D50C6" w14:textId="77777777" w:rsidR="00CB4907" w:rsidRDefault="008E57D8" w:rsidP="004A3268">
                <w:pPr>
                  <w:pBdr>
                    <w:top w:val="nil"/>
                    <w:left w:val="nil"/>
                    <w:bottom w:val="nil"/>
                    <w:right w:val="nil"/>
                    <w:between w:val="nil"/>
                  </w:pBdr>
                  <w:tabs>
                    <w:tab w:val="right" w:pos="9639"/>
                  </w:tabs>
                  <w:rPr>
                    <w:rFonts w:ascii="Calibri" w:eastAsia="Calibri" w:hAnsi="Calibri" w:cs="Calibri"/>
                    <w:color w:val="000000"/>
                    <w:sz w:val="22"/>
                    <w:szCs w:val="22"/>
                  </w:rPr>
                </w:pPr>
                <w:hyperlink w:anchor="_1hmsyys">
                  <w:r w:rsidR="00CB4907">
                    <w:rPr>
                      <w:rFonts w:eastAsia="Times New Roman"/>
                      <w:color w:val="000000"/>
                    </w:rPr>
                    <w:t xml:space="preserve">Figure </w:t>
                  </w:r>
                </w:hyperlink>
                <w:hyperlink w:anchor="_1hmsyys">
                  <w:r w:rsidR="00CB4907">
                    <w:t>8</w:t>
                  </w:r>
                </w:hyperlink>
                <w:hyperlink w:anchor="_1hmsyys">
                  <w:r w:rsidR="00CB4907">
                    <w:rPr>
                      <w:rFonts w:eastAsia="Times New Roman"/>
                      <w:color w:val="000000"/>
                    </w:rPr>
                    <w:t>: The ‘Gender’ category</w:t>
                  </w:r>
                  <w:r w:rsidR="00CB4907">
                    <w:rPr>
                      <w:rFonts w:eastAsia="Times New Roman"/>
                      <w:color w:val="000000"/>
                    </w:rPr>
                    <w:tab/>
                  </w:r>
                </w:hyperlink>
                <w:r w:rsidR="00CB4907">
                  <w:rPr>
                    <w:b/>
                  </w:rPr>
                  <w:t>43</w:t>
                </w:r>
              </w:p>
              <w:p w14:paraId="7720B8E8" w14:textId="77777777" w:rsidR="00CB4907" w:rsidRDefault="00CB4907" w:rsidP="004A3268">
                <w:pPr>
                  <w:pBdr>
                    <w:top w:val="nil"/>
                    <w:left w:val="nil"/>
                    <w:bottom w:val="nil"/>
                    <w:right w:val="nil"/>
                    <w:between w:val="nil"/>
                  </w:pBdr>
                  <w:tabs>
                    <w:tab w:val="right" w:pos="9639"/>
                  </w:tabs>
                  <w:rPr>
                    <w:color w:val="000000"/>
                  </w:rPr>
                </w:pPr>
                <w:r>
                  <w:fldChar w:fldCharType="end"/>
                </w:r>
              </w:p>
            </w:sdtContent>
          </w:sdt>
          <w:p w14:paraId="3D629B96" w14:textId="77777777" w:rsidR="00CB4907" w:rsidRDefault="00CB4907" w:rsidP="004A3268">
            <w:pPr>
              <w:widowControl w:val="0"/>
              <w:pBdr>
                <w:top w:val="nil"/>
                <w:left w:val="nil"/>
                <w:bottom w:val="nil"/>
                <w:right w:val="nil"/>
                <w:between w:val="nil"/>
              </w:pBdr>
              <w:spacing w:before="0" w:line="276" w:lineRule="auto"/>
              <w:rPr>
                <w:color w:val="000000"/>
              </w:rPr>
            </w:pPr>
          </w:p>
        </w:tc>
      </w:tr>
    </w:tbl>
    <w:p w14:paraId="5702DF6A" w14:textId="77777777" w:rsidR="00CB4907" w:rsidRDefault="00CB4907" w:rsidP="00CB4907"/>
    <w:p w14:paraId="2441D17B" w14:textId="77777777" w:rsidR="00CB4907" w:rsidRDefault="00CB4907" w:rsidP="00CB4907">
      <w:pPr>
        <w:spacing w:before="0"/>
      </w:pPr>
      <w:r>
        <w:br w:type="page"/>
      </w:r>
    </w:p>
    <w:p w14:paraId="0C0E2BB6" w14:textId="77777777" w:rsidR="00CB4907" w:rsidRDefault="00CB4907" w:rsidP="00CB4907"/>
    <w:p w14:paraId="16AF984C" w14:textId="77777777" w:rsidR="00CB4907" w:rsidRDefault="00CB4907" w:rsidP="00CB4907">
      <w:pPr>
        <w:pStyle w:val="Heading1"/>
        <w:numPr>
          <w:ilvl w:val="0"/>
          <w:numId w:val="26"/>
        </w:numPr>
        <w:tabs>
          <w:tab w:val="num" w:pos="432"/>
        </w:tabs>
      </w:pPr>
      <w:bookmarkStart w:id="11" w:name="_17dp8vu" w:colFirst="0" w:colLast="0"/>
      <w:bookmarkEnd w:id="11"/>
      <w:r>
        <w:t>Introduction</w:t>
      </w:r>
    </w:p>
    <w:p w14:paraId="69725168" w14:textId="77777777" w:rsidR="00CB4907" w:rsidRDefault="00CB4907" w:rsidP="00CB4907">
      <w:r>
        <w:t>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Kagan Arleo, MD, of Weill Cornell Medicine found that recommendation of annual screening starting at age 40 would result in a nearly 40 percent reduction in deaths due to breast cancer (Arleo et al, 2017). Simple radiological procedures like ultrasound can reduce the need for surgical interventions. And though clinical judgement may be sufficient, radiological procedures are necessary in confirming and properly evaluating the causes of many conditions and responses to treatments.</w:t>
      </w:r>
    </w:p>
    <w:p w14:paraId="61A9ECA7" w14:textId="77777777" w:rsidR="00CB4907" w:rsidRDefault="00CB4907" w:rsidP="00CB4907">
      <w:pPr>
        <w:pStyle w:val="Heading2"/>
        <w:numPr>
          <w:ilvl w:val="1"/>
          <w:numId w:val="26"/>
        </w:numPr>
        <w:tabs>
          <w:tab w:val="num" w:pos="576"/>
        </w:tabs>
      </w:pPr>
      <w:bookmarkStart w:id="12" w:name="_3rdcrjn" w:colFirst="0" w:colLast="0"/>
      <w:bookmarkEnd w:id="12"/>
      <w:r>
        <w:t xml:space="preserve">Document Structure </w:t>
      </w:r>
    </w:p>
    <w:p w14:paraId="4EE8B5C2" w14:textId="77777777" w:rsidR="00CB4907" w:rsidRDefault="00CB4907" w:rsidP="00CB4907">
      <w:r>
        <w:t>Overview of the whole document.</w:t>
      </w:r>
    </w:p>
    <w:p w14:paraId="5091AD51" w14:textId="77777777" w:rsidR="00CB4907" w:rsidRDefault="00CB4907" w:rsidP="00CB4907"/>
    <w:p w14:paraId="7FB2CE18" w14:textId="77777777" w:rsidR="00CB4907" w:rsidRDefault="00CB4907" w:rsidP="00CB4907">
      <w:pPr>
        <w:pStyle w:val="Heading2"/>
        <w:numPr>
          <w:ilvl w:val="1"/>
          <w:numId w:val="26"/>
        </w:numPr>
        <w:tabs>
          <w:tab w:val="num" w:pos="576"/>
        </w:tabs>
      </w:pPr>
      <w:bookmarkStart w:id="13" w:name="_toyjf3d29w0z" w:colFirst="0" w:colLast="0"/>
      <w:bookmarkEnd w:id="13"/>
      <w:r>
        <w:t>Status update for meeting [Meeting L]</w:t>
      </w:r>
    </w:p>
    <w:p w14:paraId="09996E7A" w14:textId="77777777" w:rsidR="00CB4907" w:rsidRDefault="00CB4907" w:rsidP="00CB4907">
      <w:r>
        <w:t>Between the Meeting K and L, the Topic group on AI for Radiology onboarded three new members, Renam C. da Silva, Dominik Stosik and Bobby Bhartia. We also had a meeting on the 16th of April 2021. During the meeting, we discussed status updates and welcomed new members. We discussed open work streams within the topic group that our members can then lead and collaborate towards contributing to. Vincent Appiah, minoHealth AI Labs  took the “Existing work on benchmarking”.  In contributing to this work stream, he reviewed published papers on benchmarking from regulators, clinicians, and AI developers. He then contributed a summary of these papers under the chapter, “Existing work on benchmarking”. Darlington Akogo, the Topic Driver, also wrote a summary on the work being done by the NHS AI Lab in benchmarking AI solutions for COVID-19. Edson Minstu, Renam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5E2FE641" w14:textId="77777777" w:rsidR="00CB4907" w:rsidRDefault="00CB4907" w:rsidP="00CB4907"/>
    <w:p w14:paraId="6EA144B2" w14:textId="77777777" w:rsidR="00CB4907" w:rsidRDefault="00CB4907" w:rsidP="00CB4907">
      <w:pPr>
        <w:pStyle w:val="Heading2"/>
        <w:numPr>
          <w:ilvl w:val="1"/>
          <w:numId w:val="26"/>
        </w:numPr>
        <w:tabs>
          <w:tab w:val="num" w:pos="576"/>
        </w:tabs>
      </w:pPr>
      <w:bookmarkStart w:id="14" w:name="_addnq1m8zop4" w:colFirst="0" w:colLast="0"/>
      <w:bookmarkEnd w:id="14"/>
      <w:r>
        <w:t>Status update for meeting [Meeting M]</w:t>
      </w:r>
    </w:p>
    <w:p w14:paraId="3BD54EE2" w14:textId="77777777" w:rsidR="00CB4907" w:rsidRDefault="00CB4907" w:rsidP="00CB4907">
      <w:r>
        <w:t xml:space="preserve">Towards Meeting M, Samori Issah, minoHealth AI Labs, contributed an overview for Ethical Considerations under AI for Radiology. Judy Wawira Gichoya,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Minstu, Renam C. da Silva, and Andrey O. O. dos Reis, Universidade de Brasília, expanded their experiments to cover a brain tumor image classification task as well. The results further demonstrate the influence of the compression artifacts in medical image classification. In order to </w:t>
      </w:r>
      <w:r>
        <w:lastRenderedPageBreak/>
        <w:t>evaluate image compression in the scenario, they developed a library that calculates a set of metrics, such as, accuracy, sensitivity, specificity, F-Score, etc. for testing different compression and downsizing in a dataset. Darlington Akogo, minoHealth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01401570" w14:textId="77777777" w:rsidR="00CB4907" w:rsidRDefault="00CB4907" w:rsidP="00CB4907"/>
    <w:p w14:paraId="12831B4B" w14:textId="77777777" w:rsidR="00CB4907" w:rsidRDefault="00CB4907" w:rsidP="00CB4907"/>
    <w:p w14:paraId="4ABAC92A" w14:textId="77777777" w:rsidR="00CB4907" w:rsidRDefault="00CB4907" w:rsidP="00CB4907"/>
    <w:p w14:paraId="7AC42915" w14:textId="77777777" w:rsidR="00CB4907" w:rsidRDefault="00CB4907" w:rsidP="00CB4907">
      <w:pPr>
        <w:pStyle w:val="Heading2"/>
        <w:numPr>
          <w:ilvl w:val="1"/>
          <w:numId w:val="26"/>
        </w:numPr>
        <w:tabs>
          <w:tab w:val="num" w:pos="576"/>
        </w:tabs>
      </w:pPr>
      <w:bookmarkStart w:id="15" w:name="_26in1rg" w:colFirst="0" w:colLast="0"/>
      <w:bookmarkEnd w:id="15"/>
      <w:r>
        <w:t>Topic Description</w:t>
      </w:r>
    </w:p>
    <w:p w14:paraId="52690476" w14:textId="77777777" w:rsidR="00CB4907" w:rsidRDefault="00CB4907" w:rsidP="00CB490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Radiology</w:t>
      </w:r>
    </w:p>
    <w:p w14:paraId="21DD0A32" w14:textId="77777777" w:rsidR="00CB4907" w:rsidRDefault="00CB4907" w:rsidP="00CB4907">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37DCE626" w14:textId="77777777" w:rsidR="00CB4907" w:rsidRDefault="00CB4907" w:rsidP="00CB490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Artificial Intelligence in Radiology</w:t>
      </w:r>
    </w:p>
    <w:p w14:paraId="30760C4F" w14:textId="77777777" w:rsidR="00CB4907" w:rsidRDefault="00CB4907" w:rsidP="00CB4907">
      <w:r>
        <w:t>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edema and pneumothorax in chest x-rays (Rajpurkar et. al, 2017). It has also been used to detect knee abnormalities via magnetic resonance (MR) imaging at near-human-level performance (Bien et. al, 2018). Researchers have also trained Deep Learning models that outperformed dermatologists at detecting skin cancer (Esteva et. al, 2017, Haenssle et. al, 2018).</w:t>
      </w:r>
    </w:p>
    <w:p w14:paraId="3BC2F7A2" w14:textId="77777777" w:rsidR="00CB4907" w:rsidRDefault="00CB4907" w:rsidP="00CB4907"/>
    <w:p w14:paraId="41A2DFE3" w14:textId="77777777" w:rsidR="00CB4907" w:rsidRDefault="00CB4907" w:rsidP="00CB490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 xml:space="preserve">Research Data </w:t>
      </w:r>
    </w:p>
    <w:p w14:paraId="2073DFBC" w14:textId="77777777" w:rsidR="00CB4907" w:rsidRDefault="00CB4907" w:rsidP="00CB4907">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Callback and Malignant. Another </w:t>
      </w:r>
      <w:r>
        <w:lastRenderedPageBreak/>
        <w:t>set of focus is the detection of thoracic conditions via chest x-rays. One publicly available chest x-Ray dataset is CheXpert by the Stanford University School of Medicine. CheXpert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185AE1BA" w14:textId="77777777" w:rsidR="00CB4907" w:rsidRDefault="00CB4907" w:rsidP="00CB490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AI in Radiology</w:t>
      </w:r>
    </w:p>
    <w:p w14:paraId="71925969" w14:textId="77777777" w:rsidR="00CB4907" w:rsidRDefault="00CB4907" w:rsidP="00CB4907">
      <w:bookmarkStart w:id="16" w:name="_lnxbz9" w:colFirst="0" w:colLast="0"/>
      <w:bookmarkEnd w:id="16"/>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(Zech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167CFDDE" w14:textId="77777777" w:rsidR="00CB4907" w:rsidRDefault="00CB4907" w:rsidP="00CB4907">
      <w:pPr>
        <w:pStyle w:val="Heading3"/>
        <w:numPr>
          <w:ilvl w:val="2"/>
          <w:numId w:val="26"/>
        </w:numPr>
        <w:tabs>
          <w:tab w:val="num" w:pos="720"/>
        </w:tabs>
      </w:pPr>
      <w:bookmarkStart w:id="17" w:name="_35nkun2" w:colFirst="0" w:colLast="0"/>
      <w:bookmarkEnd w:id="17"/>
      <w:r>
        <w:t>Impact of Benchmarking</w:t>
      </w:r>
    </w:p>
    <w:p w14:paraId="5423F6B4" w14:textId="77777777" w:rsidR="00CB4907" w:rsidRDefault="00CB4907" w:rsidP="00CB4907">
      <w:bookmarkStart w:id="18" w:name="_1ksv4uv" w:colFirst="0" w:colLast="0"/>
      <w:bookmarkEnd w:id="18"/>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02BC350E" w14:textId="77777777" w:rsidR="00CB4907" w:rsidRDefault="00CB4907" w:rsidP="00CB4907">
      <w:bookmarkStart w:id="19" w:name="_v4ggui5bxi80" w:colFirst="0" w:colLast="0"/>
      <w:bookmarkEnd w:id="19"/>
    </w:p>
    <w:p w14:paraId="094C0F83" w14:textId="77777777" w:rsidR="00CB4907" w:rsidRDefault="00CB4907" w:rsidP="00CB4907">
      <w:bookmarkStart w:id="20" w:name="_bzf2gg992zpi" w:colFirst="0" w:colLast="0"/>
      <w:bookmarkEnd w:id="20"/>
    </w:p>
    <w:p w14:paraId="45FBDBA0" w14:textId="77777777" w:rsidR="00CB4907" w:rsidRDefault="00CB4907" w:rsidP="00CB4907">
      <w:pPr>
        <w:pStyle w:val="Heading2"/>
        <w:numPr>
          <w:ilvl w:val="1"/>
          <w:numId w:val="26"/>
        </w:numPr>
        <w:tabs>
          <w:tab w:val="num" w:pos="576"/>
        </w:tabs>
      </w:pPr>
      <w:bookmarkStart w:id="21" w:name="_44sinio" w:colFirst="0" w:colLast="0"/>
      <w:bookmarkEnd w:id="21"/>
      <w:r>
        <w:lastRenderedPageBreak/>
        <w:t>Ethical Considerations</w:t>
      </w:r>
    </w:p>
    <w:p w14:paraId="6A255B16" w14:textId="77777777" w:rsidR="00CB4907" w:rsidRDefault="00CB4907" w:rsidP="00CB4907">
      <w:pPr>
        <w:ind w:left="363"/>
      </w:pPr>
    </w:p>
    <w:p w14:paraId="362440F8" w14:textId="77777777" w:rsidR="00CB4907" w:rsidRDefault="00CB4907" w:rsidP="00CB4907">
      <w:pPr>
        <w:numPr>
          <w:ilvl w:val="2"/>
          <w:numId w:val="26"/>
        </w:numPr>
      </w:pPr>
      <w:r>
        <w:rPr>
          <w:b/>
        </w:rPr>
        <w:t>Overview</w:t>
      </w:r>
    </w:p>
    <w:p w14:paraId="27DD4C1A" w14:textId="77777777" w:rsidR="00CB4907" w:rsidRDefault="00CB4907" w:rsidP="00CB4907">
      <w:r>
        <w:t>Artificial intelligence is the development of computer algorithms and models to perform tasks that require human-level intelligence [1]. The current trend of AI is based on machine learning techniques that make intelligent predictions based on data [2]. A subset of machine learning algorithms, known as deep learning algorithms, have powered most of the current advances in AI. Deep learning, as a subfield of machine learning, is the development of self-learning algorithms. These algorithms use artificial neural networks which have millions of tunable parameters. [3]</w:t>
      </w:r>
    </w:p>
    <w:p w14:paraId="6FBD4B66" w14:textId="77777777" w:rsidR="00CB4907" w:rsidRDefault="00CB4907" w:rsidP="00CB4907">
      <w:r>
        <w:t>The complexity of these algorithms makes understanding the reasoning behind an AI model’s decision very difficult. Thus, making auditing and debugging an AI model’s decision process almost impossible. The ethical challenge here is that the biases AI models inherit from their training data and developers are reflected in their decisions [4].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 [5]. A likely solution to the problem of bias is to train transparent algorithms on well-balanced datasets. Utilizing transparent and easily debuggable algorithms could, however, decrease the performance of these AI models [4].</w:t>
      </w:r>
    </w:p>
    <w:p w14:paraId="4C026C9C" w14:textId="77777777" w:rsidR="00CB4907" w:rsidRDefault="00CB4907" w:rsidP="00CB4907">
      <w:r>
        <w:t>Another ethical dilemma worth considering is data ethics and data ownership [4]. Training AI models require huge amounts of data, so AI developers use patients’ data from healthcare institutions. A lot of discussions and concerns have sprung up around whether or not patients’ consent is needed whenever their data is used in training an AI model. Some agree that the consent of patients is supposed to be requested while others argue that developing AI models for radiology is for the greater good and that no one’s consent is needed to pursue the greater good.</w:t>
      </w:r>
    </w:p>
    <w:p w14:paraId="140D6D86" w14:textId="77777777" w:rsidR="00CB4907" w:rsidRDefault="00CB4907" w:rsidP="00CB4907">
      <w:r>
        <w:t>There are also a lot of unanswered questions around data ownership and how profits derived from using patients’ data will be shared [4]. Whoever is identified as an owner or part of the owners of a dataset deserves a share in the profit the dataset generates. So, if it is agreed that the data is owned by patients then they deserve a share in the profit an AI developer will make from a model that was trained on the patients’ dataset.</w:t>
      </w:r>
    </w:p>
    <w:p w14:paraId="622F60C7" w14:textId="77777777" w:rsidR="00CB4907" w:rsidRDefault="00CB4907" w:rsidP="00CB4907">
      <w:r>
        <w:t>Just like any technology, AI in its early stages might not be available to all people because of the uneven distribution of resources (including financial resources, computational resources, skillset, etc). This will further exacerbate the existing inequality in society as only those with the required resources can harness the power of AI. [6]</w:t>
      </w:r>
    </w:p>
    <w:p w14:paraId="4EA0ADD9" w14:textId="77777777" w:rsidR="00CB4907" w:rsidRDefault="00CB4907" w:rsidP="00CB4907">
      <w:r>
        <w:t>With regards to liability, an AI model cannot be held liable for a mistake, as some standards view an AI model as a tool. It becomes crucial to identify who is responsible for the mistakes of an AI model. Will the developer who designed the AI model, or the radiologist who used the AI model, or the hospital that purchased it be responsible for any shortcomings on the path of the AI? Answering this question will force regulators to identify the key stakeholder in the AI pipeline and what their responsibilities are. [4], [6]</w:t>
      </w:r>
    </w:p>
    <w:p w14:paraId="053A4BD5" w14:textId="77777777" w:rsidR="00CB4907" w:rsidRDefault="00CB4907" w:rsidP="00CB4907">
      <w:r>
        <w:t>In conclusion, AI can be a very powerful tool in the radiologist’s toolbox but has a couple of ethical issues that have to be addressed first. These ethical issues have to be taken seriously (especially by regulators) in order to prepare the field of radiology for the fourth industrial revolution</w:t>
      </w:r>
    </w:p>
    <w:p w14:paraId="287BD05F" w14:textId="77777777" w:rsidR="00CB4907" w:rsidRDefault="00CB4907" w:rsidP="00CB4907"/>
    <w:p w14:paraId="30F58383" w14:textId="77777777" w:rsidR="00CB4907" w:rsidRDefault="00CB4907" w:rsidP="00CB4907">
      <w:pPr>
        <w:numPr>
          <w:ilvl w:val="2"/>
          <w:numId w:val="26"/>
        </w:numPr>
      </w:pPr>
      <w:r>
        <w:rPr>
          <w:b/>
        </w:rPr>
        <w:t>Reading Race: AI Recognises Patient's Racial Identity In Medical Images</w:t>
      </w:r>
    </w:p>
    <w:p w14:paraId="55C2F881" w14:textId="77777777" w:rsidR="00CB4907" w:rsidRDefault="00CB4907" w:rsidP="00CB4907">
      <w:r>
        <w:t xml:space="preserve">(Banerjee, I, et al, 2021) There are no known imaging biomarker correlates for racial identity, however, medical imaging artificial intelligence (AI) models produce racial disparities (Pierson, </w:t>
      </w:r>
      <w:r>
        <w:lastRenderedPageBreak/>
        <w:t>2021;Seyyed-Kalantari, 2021). There is potential for discriminatory harm if we assume that AI models are agnostic to race – understanding the relationship between race and medical imaging AI models is important (Tariq, 2020). We sought to answer how AI systems could produce disparities across racial groups and determine how AI could predict race from medical images.</w:t>
      </w:r>
    </w:p>
    <w:p w14:paraId="33C44461" w14:textId="77777777" w:rsidR="00CB4907" w:rsidRDefault="00CB4907" w:rsidP="00CB4907">
      <w:pPr>
        <w:spacing w:before="0" w:after="120" w:line="276" w:lineRule="auto"/>
      </w:pPr>
      <w:r>
        <w:t>In this study, we investigate a large number of publicly and privately available large-scale medical imaging datasets and find that self-reported race is trivially predictable by AI models trained with medical image pixel data alone as model inputs. We use standard deep learning methods for each of the image analysis experiments, training a variety of common models appropriate to the tasks. First, we show that AI models can predict self-reported race across multiple imaging modalities, various datasets, and diverse clinical tasks (A). The high level of performance persists during the external validation of these models across a range of academic centers and patient populations in the United States, as well as when models are optimized to perform clinically motivated tasks. We also perform ablations that demonstrate this detection is not due to trivial proxies, such as body habitus, age, tissue density or other potential imaging confounders for race such as the underlying disease distribution in the population (B). Finally, we show that the features learned appear to involve all regions of the image and frequency spectrum, suggesting that mitigation efforts will be challenging (C). A brief description of these experiments is included in Table 1.</w:t>
      </w:r>
    </w:p>
    <w:p w14:paraId="0B801D13" w14:textId="77777777" w:rsidR="00CB4907" w:rsidRDefault="00CB4907" w:rsidP="00CB4907">
      <w:pPr>
        <w:spacing w:before="0" w:after="120" w:line="276" w:lineRule="auto"/>
      </w:pPr>
    </w:p>
    <w:p w14:paraId="4CE82197" w14:textId="77777777" w:rsidR="00CB4907" w:rsidRDefault="00CB4907" w:rsidP="00CB4907">
      <w:pPr>
        <w:ind w:left="576"/>
        <w:jc w:val="center"/>
      </w:pPr>
      <w:r>
        <w:rPr>
          <w:b/>
        </w:rPr>
        <w:t>Table 1: Reading Race - Experiments, methods, and results</w:t>
      </w:r>
    </w:p>
    <w:tbl>
      <w:tblPr>
        <w:tblW w:w="8340" w:type="dxa"/>
        <w:jc w:val="center"/>
        <w:tblLayout w:type="fixed"/>
        <w:tblLook w:val="0600" w:firstRow="0" w:lastRow="0" w:firstColumn="0" w:lastColumn="0" w:noHBand="1" w:noVBand="1"/>
      </w:tblPr>
      <w:tblGrid>
        <w:gridCol w:w="2370"/>
        <w:gridCol w:w="3435"/>
        <w:gridCol w:w="2535"/>
      </w:tblGrid>
      <w:tr w:rsidR="00CB4907" w14:paraId="7770F96B" w14:textId="77777777" w:rsidTr="004A3268">
        <w:trPr>
          <w:trHeight w:val="45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5D86D6" w14:textId="77777777" w:rsidR="00CB4907" w:rsidRDefault="00CB4907" w:rsidP="004A3268">
            <w:pPr>
              <w:spacing w:before="0" w:after="120" w:line="276" w:lineRule="auto"/>
              <w:rPr>
                <w:b/>
              </w:rPr>
            </w:pPr>
            <w:r>
              <w:rPr>
                <w:b/>
              </w:rPr>
              <w:t>Experiment</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0A5F37" w14:textId="77777777" w:rsidR="00CB4907" w:rsidRDefault="00CB4907" w:rsidP="004A3268">
            <w:pPr>
              <w:spacing w:before="0" w:line="276" w:lineRule="auto"/>
              <w:rPr>
                <w:b/>
              </w:rPr>
            </w:pPr>
            <w:r>
              <w:rPr>
                <w:b/>
              </w:rPr>
              <w:t>Description</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F37F8B" w14:textId="77777777" w:rsidR="00CB4907" w:rsidRDefault="00CB4907" w:rsidP="004A3268">
            <w:pPr>
              <w:spacing w:before="0" w:line="276" w:lineRule="auto"/>
              <w:rPr>
                <w:b/>
              </w:rPr>
            </w:pPr>
            <w:r>
              <w:rPr>
                <w:b/>
              </w:rPr>
              <w:t>Results</w:t>
            </w:r>
          </w:p>
        </w:tc>
      </w:tr>
      <w:tr w:rsidR="00CB4907" w14:paraId="3C69F09E" w14:textId="77777777" w:rsidTr="004A3268">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1D7CE0" w14:textId="77777777" w:rsidR="00CB4907" w:rsidRDefault="00CB4907" w:rsidP="004A3268">
            <w:pPr>
              <w:spacing w:before="0" w:line="276" w:lineRule="auto"/>
            </w:pPr>
            <w:r>
              <w:t>A.1 Detection of racial identity on chest XR</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4C72B8" w14:textId="77777777" w:rsidR="00CB4907" w:rsidRDefault="00CB4907" w:rsidP="004A3268">
            <w:pPr>
              <w:spacing w:before="0" w:line="276" w:lineRule="auto"/>
            </w:pPr>
            <w:r>
              <w:t>Resnet34 one-vs-all predict Black, White, or Asian.</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D9D26A" w14:textId="77777777" w:rsidR="00CB4907" w:rsidRDefault="00CB4907" w:rsidP="004A3268">
            <w:pPr>
              <w:spacing w:before="0" w:line="276" w:lineRule="auto"/>
            </w:pPr>
            <w:r>
              <w:t>Average AUC across races of 0.974 internal validation, 0.949 external.</w:t>
            </w:r>
          </w:p>
        </w:tc>
      </w:tr>
      <w:tr w:rsidR="00CB4907" w14:paraId="68DD5359" w14:textId="77777777" w:rsidTr="004A3268">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40BB82" w14:textId="77777777" w:rsidR="00CB4907" w:rsidRDefault="00CB4907" w:rsidP="004A3268">
            <w:pPr>
              <w:spacing w:before="0" w:line="276" w:lineRule="auto"/>
            </w:pPr>
            <w:r>
              <w:t>A.2 Detection of racial identity on hand XR, cervical spine XR, chest CT, and mammography images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664977" w14:textId="77777777" w:rsidR="00CB4907" w:rsidRDefault="00CB4907" w:rsidP="004A3268">
            <w:pPr>
              <w:spacing w:before="0" w:line="276" w:lineRule="auto"/>
            </w:pPr>
            <w:r>
              <w:t xml:space="preserve">Binary classification one-vs-all, Black or White. For multi-slice, predictions at slice level aggregated at study level. </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1D088A" w14:textId="77777777" w:rsidR="00CB4907" w:rsidRDefault="00CB4907" w:rsidP="004A3268">
            <w:pPr>
              <w:spacing w:before="0" w:line="276" w:lineRule="auto"/>
            </w:pPr>
            <w:r>
              <w:t>Average AUC per study of 0.915 internal and 0.885 external.</w:t>
            </w:r>
          </w:p>
        </w:tc>
      </w:tr>
      <w:tr w:rsidR="00CB4907" w14:paraId="44C88907" w14:textId="77777777" w:rsidTr="004A3268">
        <w:trPr>
          <w:trHeight w:val="111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D36689" w14:textId="77777777" w:rsidR="00CB4907" w:rsidRDefault="00CB4907" w:rsidP="004A3268">
            <w:pPr>
              <w:spacing w:before="0" w:line="276" w:lineRule="auto"/>
            </w:pPr>
            <w:r>
              <w:t>A.3 Train models for pathology detection and patient re-identification, evaluate on ability to predict race</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14A26" w14:textId="77777777" w:rsidR="00CB4907" w:rsidRDefault="00CB4907" w:rsidP="004A3268">
            <w:pPr>
              <w:spacing w:before="0" w:line="276" w:lineRule="auto"/>
            </w:pPr>
            <w:r>
              <w:t>Densenet121 models to detect pathology on CXR/re-identify unique patients. Removed final classifier and used model output as input on training to predict race.</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564601" w14:textId="77777777" w:rsidR="00CB4907" w:rsidRDefault="00CB4907" w:rsidP="004A3268">
            <w:pPr>
              <w:spacing w:before="0" w:line="276" w:lineRule="auto"/>
            </w:pPr>
            <w:r>
              <w:t>Average AUC across races of 0.85.</w:t>
            </w:r>
          </w:p>
        </w:tc>
      </w:tr>
      <w:tr w:rsidR="00CB4907" w14:paraId="663E8F80" w14:textId="77777777" w:rsidTr="004A3268">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3DBB44" w14:textId="77777777" w:rsidR="00CB4907" w:rsidRDefault="00CB4907" w:rsidP="004A3268">
            <w:pPr>
              <w:spacing w:before="0" w:line="276" w:lineRule="auto"/>
            </w:pPr>
            <w:r>
              <w:t>B.1 Race detection using body habitus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4604DB" w14:textId="77777777" w:rsidR="00CB4907" w:rsidRDefault="00CB4907" w:rsidP="004A3268">
            <w:pPr>
              <w:spacing w:before="0" w:line="276" w:lineRule="auto"/>
            </w:pPr>
            <w:r>
              <w:t>Models predicting based on body mass index (BMI), presence of BMI data, and stratification of image data by body habitus.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527A3" w14:textId="77777777" w:rsidR="00CB4907" w:rsidRDefault="00CB4907" w:rsidP="004A3268">
            <w:pPr>
              <w:spacing w:before="0" w:line="276" w:lineRule="auto"/>
            </w:pPr>
            <w:r>
              <w:t>AUC – BMI data 0.55, presence of BMI 0.52, and stratified by BMI [0.89, 0.98], [0.92, 0.99]</w:t>
            </w:r>
          </w:p>
        </w:tc>
      </w:tr>
      <w:tr w:rsidR="00CB4907" w14:paraId="7EDDAE24" w14:textId="77777777" w:rsidTr="004A3268">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1401F0" w14:textId="77777777" w:rsidR="00CB4907" w:rsidRDefault="00CB4907" w:rsidP="004A3268">
            <w:pPr>
              <w:spacing w:before="0" w:line="276" w:lineRule="auto"/>
            </w:pPr>
            <w:r>
              <w:t>B.2 Tissue density analysis on mammograms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9AFEE5" w14:textId="77777777" w:rsidR="00CB4907" w:rsidRDefault="00CB4907" w:rsidP="004A3268">
            <w:pPr>
              <w:spacing w:before="0" w:line="276" w:lineRule="auto"/>
            </w:pPr>
            <w:r>
              <w:t xml:space="preserve">Multi-class logistic regression model to predict race Black or </w:t>
            </w:r>
            <w:r>
              <w:lastRenderedPageBreak/>
              <w:t>White based on breast density and age, using one-vs-all approach.</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31858F" w14:textId="77777777" w:rsidR="00CB4907" w:rsidRDefault="00CB4907" w:rsidP="004A3268">
            <w:pPr>
              <w:spacing w:before="0" w:line="276" w:lineRule="auto"/>
            </w:pPr>
            <w:r>
              <w:lastRenderedPageBreak/>
              <w:t>AUC – density only 0.54, age and density 0.61.</w:t>
            </w:r>
          </w:p>
        </w:tc>
      </w:tr>
      <w:tr w:rsidR="00CB4907" w14:paraId="194D7FAB" w14:textId="77777777" w:rsidTr="004A3268">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6E8A33" w14:textId="77777777" w:rsidR="00CB4907" w:rsidRDefault="00CB4907" w:rsidP="004A3268">
            <w:pPr>
              <w:spacing w:before="0" w:line="276" w:lineRule="auto"/>
            </w:pPr>
            <w:r>
              <w:t>B.3 Race detection using disease labels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88864" w14:textId="77777777" w:rsidR="00CB4907" w:rsidRDefault="00CB4907" w:rsidP="004A3268">
            <w:pPr>
              <w:spacing w:before="0" w:line="276" w:lineRule="auto"/>
            </w:pPr>
            <w:r>
              <w:t>2 models – predict only using disease labels and image classification only on images with ‘no finding’ labels.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553135" w14:textId="77777777" w:rsidR="00CB4907" w:rsidRDefault="00CB4907" w:rsidP="004A3268">
            <w:pPr>
              <w:spacing w:before="0" w:line="276" w:lineRule="auto"/>
            </w:pPr>
            <w:r>
              <w:t>AUC – disease labels 0.561, no finding 0.937 average across races.</w:t>
            </w:r>
          </w:p>
        </w:tc>
      </w:tr>
      <w:tr w:rsidR="00CB4907" w14:paraId="1D7DDC70" w14:textId="77777777" w:rsidTr="004A3268">
        <w:trPr>
          <w:trHeight w:val="72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278C8D" w14:textId="77777777" w:rsidR="00CB4907" w:rsidRDefault="00CB4907" w:rsidP="004A3268">
            <w:pPr>
              <w:spacing w:before="0" w:line="276" w:lineRule="auto"/>
            </w:pPr>
            <w:r>
              <w:t>B.4 Race detection using bone density</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47EE5E" w14:textId="77777777" w:rsidR="00CB4907" w:rsidRDefault="00CB4907" w:rsidP="004A3268">
            <w:pPr>
              <w:spacing w:before="0" w:line="276" w:lineRule="auto"/>
            </w:pPr>
            <w:r>
              <w:t>Remove bone density information by clipping bright pixels to 60% intensity, then train Densenet-121 model</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904A44" w14:textId="77777777" w:rsidR="00CB4907" w:rsidRDefault="00CB4907" w:rsidP="004A3268">
            <w:pPr>
              <w:spacing w:before="0" w:line="276" w:lineRule="auto"/>
            </w:pPr>
            <w:r>
              <w:t>Average AUC of 0.95 across races.</w:t>
            </w:r>
          </w:p>
        </w:tc>
      </w:tr>
      <w:tr w:rsidR="00CB4907" w14:paraId="24B5735F" w14:textId="77777777" w:rsidTr="004A3268">
        <w:trPr>
          <w:trHeight w:val="52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7E6971" w14:textId="77777777" w:rsidR="00CB4907" w:rsidRDefault="00CB4907" w:rsidP="004A3268">
            <w:pPr>
              <w:spacing w:before="0" w:line="276" w:lineRule="auto"/>
            </w:pPr>
            <w:r>
              <w:t>B.5 Race detection using age and sex</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9FC2BC" w14:textId="77777777" w:rsidR="00CB4907" w:rsidRDefault="00CB4907" w:rsidP="004A3268">
            <w:pPr>
              <w:spacing w:before="0" w:line="276" w:lineRule="auto"/>
            </w:pPr>
            <w:r>
              <w:t>2 models trained on split data (A1 method) – 5 age groups and male/female.</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FE5FFE" w14:textId="77777777" w:rsidR="00CB4907" w:rsidRDefault="00CB4907" w:rsidP="004A3268">
            <w:pPr>
              <w:spacing w:before="0" w:line="276" w:lineRule="auto"/>
            </w:pPr>
            <w:r>
              <w:t>No significant deviation from A1.</w:t>
            </w:r>
          </w:p>
        </w:tc>
      </w:tr>
      <w:tr w:rsidR="00CB4907" w14:paraId="6C9575C9" w14:textId="77777777" w:rsidTr="004A3268">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17C872" w14:textId="77777777" w:rsidR="00CB4907" w:rsidRDefault="00CB4907" w:rsidP="004A3268">
            <w:pPr>
              <w:spacing w:before="0" w:line="276" w:lineRule="auto"/>
            </w:pPr>
            <w:r>
              <w:t>C1 Frequency-domain imaging features</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719B74" w14:textId="77777777" w:rsidR="00CB4907" w:rsidRDefault="00CB4907" w:rsidP="004A3268">
            <w:pPr>
              <w:spacing w:before="0" w:line="276" w:lineRule="auto"/>
            </w:pPr>
            <w:r>
              <w:t>4 new models created on modified datasets (A1 method) –low-pass filtered (LPF), high-pass filtered (HPF), bandpass filtered (BPF), notch filtered (NF).</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65630C" w14:textId="77777777" w:rsidR="00CB4907" w:rsidRDefault="00CB4907" w:rsidP="004A3268">
            <w:pPr>
              <w:spacing w:before="0" w:line="276" w:lineRule="auto"/>
            </w:pPr>
            <w:r>
              <w:t>AUC – LPF all results &gt;0.5, &gt;0.9 for LPF 50; HPF all results &gt;0.5, &gt;0.9 for HPF 100; BPF [0.75, 0.91]; NF [0.82, 0.91]</w:t>
            </w:r>
          </w:p>
        </w:tc>
      </w:tr>
      <w:tr w:rsidR="00CB4907" w14:paraId="621EA63E" w14:textId="77777777" w:rsidTr="004A3268">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D4833A" w14:textId="77777777" w:rsidR="00CB4907" w:rsidRDefault="00CB4907" w:rsidP="004A3268">
            <w:pPr>
              <w:spacing w:before="0" w:line="276" w:lineRule="auto"/>
            </w:pPr>
            <w:r>
              <w:t>C2 Impact of image resolution and quality</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B0E6E" w14:textId="77777777" w:rsidR="00CB4907" w:rsidRDefault="00CB4907" w:rsidP="004A3268">
            <w:pPr>
              <w:spacing w:before="0" w:line="276" w:lineRule="auto"/>
            </w:pPr>
            <w:r>
              <w:t>3 new models created on modified datasets (A1 method) – various resolutions and 2 with image perturbations.</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255AF2" w14:textId="77777777" w:rsidR="00CB4907" w:rsidRDefault="00CB4907" w:rsidP="004A3268">
            <w:pPr>
              <w:spacing w:before="0" w:line="276" w:lineRule="auto"/>
            </w:pPr>
            <w:r>
              <w:t>AUC - &gt;0/95 for 160x160 resolution and 0.64 for 4x4 images; Average of 0.652 for perturbed.</w:t>
            </w:r>
          </w:p>
        </w:tc>
      </w:tr>
      <w:tr w:rsidR="00CB4907" w14:paraId="39A07FD7" w14:textId="77777777" w:rsidTr="004A3268">
        <w:trPr>
          <w:trHeight w:val="1890"/>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C786E" w14:textId="77777777" w:rsidR="00CB4907" w:rsidRDefault="00CB4907" w:rsidP="004A3268">
            <w:pPr>
              <w:spacing w:before="0" w:line="276" w:lineRule="auto"/>
            </w:pPr>
            <w:r>
              <w:t>C3 Anatomical localization</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0500FB" w14:textId="77777777" w:rsidR="00CB4907" w:rsidRDefault="00CB4907" w:rsidP="004A3268">
            <w:pPr>
              <w:spacing w:before="0" w:line="276" w:lineRule="auto"/>
            </w:pPr>
            <w:r>
              <w:t>Produced saliency maps using grad-cam method, 5 radiologists perform qualitative evaluation. Mask regions of interest (ROI) from maps, then test performance of A1 model on masked images. Segment lungs and train new model on lung only and lung removed images. Analysis of CT slice by slice error distribution for anatomical regions of interest.</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038209" w14:textId="77777777" w:rsidR="00CB4907" w:rsidRDefault="00CB4907" w:rsidP="004A3268">
            <w:pPr>
              <w:spacing w:before="0" w:line="276" w:lineRule="auto"/>
            </w:pPr>
            <w:r>
              <w:t>No finding of specific anatomical segment from qualitative evaluation or slice by slice CT errors. average AUC across races - masking ROI 0.82; non-lung 0.863; lung only 0.717.</w:t>
            </w:r>
          </w:p>
        </w:tc>
      </w:tr>
      <w:tr w:rsidR="00CB4907" w14:paraId="06124903" w14:textId="77777777" w:rsidTr="004A3268">
        <w:trPr>
          <w:trHeight w:val="915"/>
          <w:jc w:val="center"/>
        </w:trPr>
        <w:tc>
          <w:tcPr>
            <w:tcW w:w="2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553C96" w14:textId="77777777" w:rsidR="00CB4907" w:rsidRDefault="00CB4907" w:rsidP="004A3268">
            <w:pPr>
              <w:spacing w:before="0" w:line="276" w:lineRule="auto"/>
            </w:pPr>
            <w:r>
              <w:t>C4 Patch-based training</w:t>
            </w:r>
          </w:p>
        </w:tc>
        <w:tc>
          <w:tcPr>
            <w:tcW w:w="3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022C65" w14:textId="77777777" w:rsidR="00CB4907" w:rsidRDefault="00CB4907" w:rsidP="004A3268">
            <w:pPr>
              <w:spacing w:before="0" w:line="276" w:lineRule="auto"/>
            </w:pPr>
            <w:r>
              <w:t>Train 2 new models (A1 methodology) on datasets – split images into 3x3 square cells of equal size remove 1 of 9 cells, only use 1 cell.</w:t>
            </w:r>
          </w:p>
        </w:tc>
        <w:tc>
          <w:tcPr>
            <w:tcW w:w="25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6DF9BB" w14:textId="77777777" w:rsidR="00CB4907" w:rsidRDefault="00CB4907" w:rsidP="004A3268">
            <w:pPr>
              <w:spacing w:before="0" w:line="276" w:lineRule="auto"/>
            </w:pPr>
            <w:r>
              <w:t>Average AUC White vs others – cell removed 0.909; only one cell 0.796.</w:t>
            </w:r>
          </w:p>
        </w:tc>
      </w:tr>
    </w:tbl>
    <w:p w14:paraId="0687B5E9" w14:textId="77777777" w:rsidR="00CB4907" w:rsidRDefault="00CB4907" w:rsidP="00CB4907">
      <w:pPr>
        <w:spacing w:before="0" w:after="160" w:line="276" w:lineRule="auto"/>
        <w:rPr>
          <w:b/>
          <w:color w:val="354257"/>
        </w:rPr>
      </w:pPr>
    </w:p>
    <w:p w14:paraId="1F5A5981" w14:textId="77777777" w:rsidR="00CB4907" w:rsidRDefault="00CB4907" w:rsidP="00CB4907">
      <w:pPr>
        <w:spacing w:before="0" w:after="120" w:line="276" w:lineRule="auto"/>
      </w:pPr>
    </w:p>
    <w:p w14:paraId="682863A2" w14:textId="77777777" w:rsidR="00CB4907" w:rsidRDefault="00CB4907" w:rsidP="00CB4907">
      <w:pPr>
        <w:spacing w:before="0" w:after="120" w:line="276" w:lineRule="auto"/>
      </w:pPr>
      <w:r>
        <w:t xml:space="preserve">The result that deep learning models can trivially predict the self-reported race of patients from medical images alone is surprising, particularly as this task is not possible for human experts. Our work confirms that model discriminatory performance for racial identity recognition generalizes across multiple different clinical environments, medical imaging modalities, and patient populations, suggesting that these models are not relying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 </w:t>
      </w:r>
    </w:p>
    <w:p w14:paraId="70831969" w14:textId="77777777" w:rsidR="00CB4907" w:rsidRDefault="00CB4907" w:rsidP="00CB4907">
      <w:pPr>
        <w:spacing w:before="0" w:after="120" w:line="276" w:lineRule="auto"/>
      </w:pPr>
      <w:r>
        <w:rPr>
          <w:b/>
        </w:rPr>
        <w:t xml:space="preserve">Human oversight of AI models is of limited use to recognize and mitigate this problem. </w:t>
      </w:r>
      <w:r>
        <w:t>If an AI model relied on its ability to detect racial identity to make medical decisions, but in doing so misclassified all Black patients, clinical radiologists (who do not typically have access to racial demographic information) would not be able to tell.</w:t>
      </w:r>
    </w:p>
    <w:p w14:paraId="7072CFFF" w14:textId="77777777" w:rsidR="00CB4907" w:rsidRDefault="00CB4907" w:rsidP="00CB4907">
      <w:pPr>
        <w:spacing w:before="0" w:after="120" w:line="276" w:lineRule="auto"/>
      </w:pPr>
      <w:r>
        <w:rPr>
          <w:b/>
        </w:rPr>
        <w:t>We strongly recommend that all developers, regulators, and users who are involved with medical image analysis consider the use of deep learning models with extreme caution.</w:t>
      </w:r>
      <w:r>
        <w:t xml:space="preserve"> In the setting of x-ray and CT imaging data, patient racial identity is readily learnable from the image data alone, generalizes to new settings, and may provide a direct mechanism to perpetuate or even worsen the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7FA25767" w14:textId="77777777" w:rsidR="00CB4907" w:rsidRDefault="00CB4907" w:rsidP="00CB4907"/>
    <w:p w14:paraId="12000EAB" w14:textId="77777777" w:rsidR="00CB4907" w:rsidRDefault="00CB4907" w:rsidP="00CB4907"/>
    <w:p w14:paraId="273F8087" w14:textId="77777777" w:rsidR="00CB4907" w:rsidRDefault="00CB4907" w:rsidP="00CB4907"/>
    <w:p w14:paraId="4A327CAE" w14:textId="77777777" w:rsidR="00CB4907" w:rsidRDefault="00CB4907" w:rsidP="00CB4907">
      <w:pPr>
        <w:pStyle w:val="Heading2"/>
        <w:numPr>
          <w:ilvl w:val="1"/>
          <w:numId w:val="26"/>
        </w:numPr>
        <w:tabs>
          <w:tab w:val="num" w:pos="576"/>
        </w:tabs>
      </w:pPr>
      <w:bookmarkStart w:id="22" w:name="_2jxsxqh" w:colFirst="0" w:colLast="0"/>
      <w:bookmarkEnd w:id="22"/>
      <w:r>
        <w:t>Existing AI Solutions</w:t>
      </w:r>
    </w:p>
    <w:p w14:paraId="0DE5FD8D" w14:textId="77777777" w:rsidR="00CB4907" w:rsidRDefault="00CB4907" w:rsidP="00CB4907">
      <w:pPr>
        <w:pStyle w:val="Heading3"/>
        <w:numPr>
          <w:ilvl w:val="2"/>
          <w:numId w:val="26"/>
        </w:numPr>
        <w:tabs>
          <w:tab w:val="num" w:pos="720"/>
        </w:tabs>
      </w:pPr>
      <w:bookmarkStart w:id="23" w:name="_z337ya" w:colFirst="0" w:colLast="0"/>
      <w:bookmarkEnd w:id="23"/>
      <w:r>
        <w:t>Use Case Descriptors</w:t>
      </w:r>
    </w:p>
    <w:p w14:paraId="4B3CB1A2" w14:textId="77777777" w:rsidR="00CB4907" w:rsidRDefault="00CB4907" w:rsidP="00CB4907">
      <w:r>
        <w:t>To collect existing AI solutions and use cases, we identified the following 9 descriptors that would be useful:</w:t>
      </w:r>
    </w:p>
    <w:p w14:paraId="72778285" w14:textId="77777777" w:rsidR="00CB4907" w:rsidRDefault="00CB4907" w:rsidP="00CB4907">
      <w:pPr>
        <w:numPr>
          <w:ilvl w:val="0"/>
          <w:numId w:val="44"/>
        </w:numPr>
        <w:ind w:left="567" w:hanging="567"/>
      </w:pPr>
      <w:r>
        <w:t>Condition</w:t>
      </w:r>
    </w:p>
    <w:p w14:paraId="6DD70D04" w14:textId="77777777" w:rsidR="00CB4907" w:rsidRDefault="00CB4907" w:rsidP="00CB4907">
      <w:pPr>
        <w:numPr>
          <w:ilvl w:val="0"/>
          <w:numId w:val="44"/>
        </w:numPr>
        <w:ind w:left="567" w:hanging="567"/>
      </w:pPr>
      <w:r>
        <w:t>Medical imaging modality</w:t>
      </w:r>
    </w:p>
    <w:p w14:paraId="6E1B5773" w14:textId="77777777" w:rsidR="00CB4907" w:rsidRDefault="00CB4907" w:rsidP="00CB4907">
      <w:pPr>
        <w:numPr>
          <w:ilvl w:val="0"/>
          <w:numId w:val="44"/>
        </w:numPr>
        <w:ind w:left="567" w:hanging="567"/>
      </w:pPr>
      <w:r>
        <w:t>AI task/problem description (e.g. Image Classification, Image Segmentation)</w:t>
      </w:r>
    </w:p>
    <w:p w14:paraId="29F6C081" w14:textId="77777777" w:rsidR="00CB4907" w:rsidRDefault="00CB4907" w:rsidP="00CB4907">
      <w:pPr>
        <w:numPr>
          <w:ilvl w:val="0"/>
          <w:numId w:val="44"/>
        </w:numPr>
        <w:ind w:left="567" w:hanging="567"/>
      </w:pPr>
      <w:r>
        <w:t>General algorithm description (if shareable)</w:t>
      </w:r>
    </w:p>
    <w:p w14:paraId="7A43D3BA" w14:textId="77777777" w:rsidR="00CB4907" w:rsidRDefault="00CB4907" w:rsidP="00CB4907">
      <w:pPr>
        <w:numPr>
          <w:ilvl w:val="0"/>
          <w:numId w:val="44"/>
        </w:numPr>
        <w:ind w:left="567" w:hanging="567"/>
      </w:pPr>
      <w:r>
        <w:t>Project goal and current stage (if shareable)</w:t>
      </w:r>
    </w:p>
    <w:p w14:paraId="171E6F9F" w14:textId="77777777" w:rsidR="00CB4907" w:rsidRDefault="00CB4907" w:rsidP="00CB4907">
      <w:pPr>
        <w:numPr>
          <w:ilvl w:val="0"/>
          <w:numId w:val="44"/>
        </w:numPr>
        <w:ind w:left="567" w:hanging="567"/>
      </w:pPr>
      <w:r>
        <w:t>Input structure and format</w:t>
      </w:r>
    </w:p>
    <w:p w14:paraId="05ACF3B8" w14:textId="77777777" w:rsidR="00CB4907" w:rsidRDefault="00CB4907" w:rsidP="00CB4907">
      <w:pPr>
        <w:numPr>
          <w:ilvl w:val="0"/>
          <w:numId w:val="44"/>
        </w:numPr>
        <w:ind w:left="567" w:hanging="567"/>
      </w:pPr>
      <w:r>
        <w:t>Output structure and format</w:t>
      </w:r>
    </w:p>
    <w:p w14:paraId="570E7BDC" w14:textId="77777777" w:rsidR="00CB4907" w:rsidRDefault="00CB4907" w:rsidP="00CB4907">
      <w:pPr>
        <w:numPr>
          <w:ilvl w:val="0"/>
          <w:numId w:val="44"/>
        </w:numPr>
        <w:ind w:left="567" w:hanging="567"/>
      </w:pPr>
      <w:r>
        <w:t>Evaluation metrics</w:t>
      </w:r>
    </w:p>
    <w:p w14:paraId="61B29298" w14:textId="77777777" w:rsidR="00CB4907" w:rsidRDefault="00CB4907" w:rsidP="00CB4907">
      <w:pPr>
        <w:numPr>
          <w:ilvl w:val="0"/>
          <w:numId w:val="44"/>
        </w:numPr>
        <w:ind w:left="567" w:hanging="567"/>
      </w:pPr>
      <w:r>
        <w:t>Explainability and Interpretability framework</w:t>
      </w:r>
    </w:p>
    <w:p w14:paraId="1AAEABBC" w14:textId="77777777" w:rsidR="00CB4907" w:rsidRDefault="00CB4907" w:rsidP="00CB4907"/>
    <w:p w14:paraId="39FF0EF5" w14:textId="77777777" w:rsidR="00CB4907" w:rsidRDefault="00CB4907" w:rsidP="00CB4907">
      <w:pPr>
        <w:pStyle w:val="Heading3"/>
        <w:numPr>
          <w:ilvl w:val="2"/>
          <w:numId w:val="26"/>
        </w:numPr>
        <w:tabs>
          <w:tab w:val="num" w:pos="720"/>
        </w:tabs>
      </w:pPr>
      <w:bookmarkStart w:id="24" w:name="_3j2qqm3" w:colFirst="0" w:colLast="0"/>
      <w:bookmarkEnd w:id="24"/>
      <w:r>
        <w:lastRenderedPageBreak/>
        <w:t>Collected AI solutions and use cases</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B4907" w14:paraId="3CC89144" w14:textId="77777777" w:rsidTr="004A3268">
        <w:tc>
          <w:tcPr>
            <w:tcW w:w="4819" w:type="dxa"/>
          </w:tcPr>
          <w:p w14:paraId="08EDA7A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20461CB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B4907" w14:paraId="031AEB19" w14:textId="77777777" w:rsidTr="004A3268">
        <w:tc>
          <w:tcPr>
            <w:tcW w:w="4819" w:type="dxa"/>
          </w:tcPr>
          <w:p w14:paraId="7579B00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5863AE1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B4907" w14:paraId="4BF58974" w14:textId="77777777" w:rsidTr="004A3268">
        <w:tc>
          <w:tcPr>
            <w:tcW w:w="4819" w:type="dxa"/>
          </w:tcPr>
          <w:p w14:paraId="3AB9D4C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0624C71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Pneumonia, Hernia, Fibrosis, Atelectasis, Cardiomegaly, Enlarged Cardiomegaly, Consolidation, Edema, Lung Lesion, Lung Opacity, Pneumothorax, Fracture, Pleural Effusion and Pleural Other (14 different systems)</w:t>
            </w:r>
          </w:p>
        </w:tc>
      </w:tr>
      <w:tr w:rsidR="00CB4907" w14:paraId="0D2B659F" w14:textId="77777777" w:rsidTr="004A3268">
        <w:tc>
          <w:tcPr>
            <w:tcW w:w="4819" w:type="dxa"/>
          </w:tcPr>
          <w:p w14:paraId="25A6FC6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22E16B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Chest XRay</w:t>
            </w:r>
          </w:p>
        </w:tc>
      </w:tr>
      <w:tr w:rsidR="00CB4907" w14:paraId="02EC4016" w14:textId="77777777" w:rsidTr="004A3268">
        <w:tc>
          <w:tcPr>
            <w:tcW w:w="4819" w:type="dxa"/>
          </w:tcPr>
          <w:p w14:paraId="54E63C22"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1F9DC71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B4907" w14:paraId="73067F9D" w14:textId="77777777" w:rsidTr="004A3268">
        <w:tc>
          <w:tcPr>
            <w:tcW w:w="4819" w:type="dxa"/>
          </w:tcPr>
          <w:p w14:paraId="3C634756"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47B482B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CB4907" w14:paraId="69DF7686" w14:textId="77777777" w:rsidTr="004A3268">
        <w:tc>
          <w:tcPr>
            <w:tcW w:w="4819" w:type="dxa"/>
          </w:tcPr>
          <w:p w14:paraId="5B5A968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3D4DB9D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B4907" w14:paraId="56B79F15" w14:textId="77777777" w:rsidTr="004A3268">
        <w:tc>
          <w:tcPr>
            <w:tcW w:w="4819" w:type="dxa"/>
          </w:tcPr>
          <w:p w14:paraId="3CD2D17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7EBA9373"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CB4907" w14:paraId="5ABEA1D9" w14:textId="77777777" w:rsidTr="004A3268">
        <w:tc>
          <w:tcPr>
            <w:tcW w:w="4819" w:type="dxa"/>
          </w:tcPr>
          <w:p w14:paraId="5D5ECFA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19513082"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Sigmoid with range 0 - 1, 0 = Negative, 1 = Positive</w:t>
            </w:r>
          </w:p>
        </w:tc>
      </w:tr>
      <w:tr w:rsidR="00CB4907" w14:paraId="50C41DA2" w14:textId="77777777" w:rsidTr="004A3268">
        <w:tc>
          <w:tcPr>
            <w:tcW w:w="4819" w:type="dxa"/>
          </w:tcPr>
          <w:p w14:paraId="5E53EBA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54836B9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CB4907" w14:paraId="7E4E4E4F" w14:textId="77777777" w:rsidTr="004A3268">
        <w:tc>
          <w:tcPr>
            <w:tcW w:w="4819" w:type="dxa"/>
          </w:tcPr>
          <w:p w14:paraId="0EB1A12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F800BB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1D1F1CF2" w14:textId="77777777" w:rsidR="00CB4907" w:rsidRDefault="00CB4907" w:rsidP="00CB490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B4907" w14:paraId="3750ACB4" w14:textId="77777777" w:rsidTr="004A3268">
        <w:tc>
          <w:tcPr>
            <w:tcW w:w="4819" w:type="dxa"/>
          </w:tcPr>
          <w:p w14:paraId="4DA6274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7A3DFE46"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B4907" w14:paraId="572C299B" w14:textId="77777777" w:rsidTr="004A3268">
        <w:tc>
          <w:tcPr>
            <w:tcW w:w="4819" w:type="dxa"/>
          </w:tcPr>
          <w:p w14:paraId="2CFE572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34630E66"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B4907" w14:paraId="166C56B6" w14:textId="77777777" w:rsidTr="004A3268">
        <w:tc>
          <w:tcPr>
            <w:tcW w:w="4819" w:type="dxa"/>
          </w:tcPr>
          <w:p w14:paraId="5445153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94CE7F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Breast Cancer</w:t>
            </w:r>
          </w:p>
        </w:tc>
      </w:tr>
      <w:tr w:rsidR="00CB4907" w14:paraId="13CE871A" w14:textId="77777777" w:rsidTr="004A3268">
        <w:tc>
          <w:tcPr>
            <w:tcW w:w="4819" w:type="dxa"/>
          </w:tcPr>
          <w:p w14:paraId="5547456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2A3D7C1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Mammograms</w:t>
            </w:r>
          </w:p>
        </w:tc>
      </w:tr>
      <w:tr w:rsidR="00CB4907" w14:paraId="07EE2396" w14:textId="77777777" w:rsidTr="004A3268">
        <w:tc>
          <w:tcPr>
            <w:tcW w:w="4819" w:type="dxa"/>
          </w:tcPr>
          <w:p w14:paraId="7521B6E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2971A5B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B4907" w14:paraId="68A67605" w14:textId="77777777" w:rsidTr="004A3268">
        <w:tc>
          <w:tcPr>
            <w:tcW w:w="4819" w:type="dxa"/>
          </w:tcPr>
          <w:p w14:paraId="55D7F26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587A589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CB4907" w14:paraId="1A71D6DB" w14:textId="77777777" w:rsidTr="004A3268">
        <w:tc>
          <w:tcPr>
            <w:tcW w:w="4819" w:type="dxa"/>
          </w:tcPr>
          <w:p w14:paraId="550A88B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102C9C3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B4907" w14:paraId="3F2FB234" w14:textId="77777777" w:rsidTr="004A3268">
        <w:tc>
          <w:tcPr>
            <w:tcW w:w="4819" w:type="dxa"/>
          </w:tcPr>
          <w:p w14:paraId="1C4C401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344466F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CB4907" w14:paraId="62BA6EFC" w14:textId="77777777" w:rsidTr="004A3268">
        <w:tc>
          <w:tcPr>
            <w:tcW w:w="4819" w:type="dxa"/>
          </w:tcPr>
          <w:p w14:paraId="23D45AD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24AED8A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Softmax with 3 classes, Benign, Benign Without Callback and Malignant</w:t>
            </w:r>
          </w:p>
        </w:tc>
      </w:tr>
      <w:tr w:rsidR="00CB4907" w14:paraId="418A82F8" w14:textId="77777777" w:rsidTr="004A3268">
        <w:tc>
          <w:tcPr>
            <w:tcW w:w="4819" w:type="dxa"/>
          </w:tcPr>
          <w:p w14:paraId="25409E1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3AFE1C2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CB4907" w14:paraId="07CA7B6E" w14:textId="77777777" w:rsidTr="004A3268">
        <w:tc>
          <w:tcPr>
            <w:tcW w:w="4819" w:type="dxa"/>
          </w:tcPr>
          <w:p w14:paraId="79CF418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1F11C54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7DEDF2BD" w14:textId="77777777" w:rsidR="00CB4907" w:rsidRDefault="00CB4907" w:rsidP="00CB490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B4907" w14:paraId="35B5DA9C" w14:textId="77777777" w:rsidTr="004A3268">
        <w:tc>
          <w:tcPr>
            <w:tcW w:w="4819" w:type="dxa"/>
          </w:tcPr>
          <w:p w14:paraId="2C863D5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Braid.Health</w:t>
            </w:r>
          </w:p>
        </w:tc>
        <w:tc>
          <w:tcPr>
            <w:tcW w:w="4820" w:type="dxa"/>
          </w:tcPr>
          <w:p w14:paraId="34EAFB42"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B4907" w14:paraId="5E910269" w14:textId="77777777" w:rsidTr="004A3268">
        <w:tc>
          <w:tcPr>
            <w:tcW w:w="4819" w:type="dxa"/>
          </w:tcPr>
          <w:p w14:paraId="1C905F0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699A468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B4907" w14:paraId="7AE39332" w14:textId="77777777" w:rsidTr="004A3268">
        <w:tc>
          <w:tcPr>
            <w:tcW w:w="4819" w:type="dxa"/>
          </w:tcPr>
          <w:p w14:paraId="7C164DA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EAE2C3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Atelectasis, Cardiomegaly, Consolidation, Edema, Effusion, Emphysema, Fibrosis, Hernia, Infiltration, Mass, Nodule, Peural_Thickening, Pneumonia, Pneumothorax, Old Fracture, New Fracture, Scoliosis, Sternotomy, Enlarged Cardiomedistinum, Support Devices, Tuberculosis, Bronchiectasis, Foreign Body (22 conditions)</w:t>
            </w:r>
          </w:p>
        </w:tc>
      </w:tr>
      <w:tr w:rsidR="00CB4907" w14:paraId="273C912B" w14:textId="77777777" w:rsidTr="004A3268">
        <w:tc>
          <w:tcPr>
            <w:tcW w:w="4819" w:type="dxa"/>
          </w:tcPr>
          <w:p w14:paraId="0792D53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270934D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Chest XRay</w:t>
            </w:r>
          </w:p>
        </w:tc>
      </w:tr>
      <w:tr w:rsidR="00CB4907" w14:paraId="7507B89A" w14:textId="77777777" w:rsidTr="004A3268">
        <w:tc>
          <w:tcPr>
            <w:tcW w:w="4819" w:type="dxa"/>
          </w:tcPr>
          <w:p w14:paraId="5999E48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7FE0FAF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B4907" w14:paraId="6D9966E4" w14:textId="77777777" w:rsidTr="004A3268">
        <w:tc>
          <w:tcPr>
            <w:tcW w:w="4819" w:type="dxa"/>
          </w:tcPr>
          <w:p w14:paraId="4441F00B"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General algorithm description</w:t>
            </w:r>
          </w:p>
        </w:tc>
        <w:tc>
          <w:tcPr>
            <w:tcW w:w="4820" w:type="dxa"/>
          </w:tcPr>
          <w:p w14:paraId="30A2B8D4"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CB4907" w14:paraId="5B0CCA8F" w14:textId="77777777" w:rsidTr="004A3268">
        <w:tc>
          <w:tcPr>
            <w:tcW w:w="4819" w:type="dxa"/>
          </w:tcPr>
          <w:p w14:paraId="310D3CC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63E1732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B4907" w14:paraId="72858A19" w14:textId="77777777" w:rsidTr="004A3268">
        <w:tc>
          <w:tcPr>
            <w:tcW w:w="4819" w:type="dxa"/>
          </w:tcPr>
          <w:p w14:paraId="14C3ACC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31C876E2"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B4907" w14:paraId="4876F145" w14:textId="77777777" w:rsidTr="004A3268">
        <w:tc>
          <w:tcPr>
            <w:tcW w:w="4819" w:type="dxa"/>
          </w:tcPr>
          <w:p w14:paraId="080FE4A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64C3D95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B4907" w14:paraId="6018E460" w14:textId="77777777" w:rsidTr="004A3268">
        <w:tc>
          <w:tcPr>
            <w:tcW w:w="4819" w:type="dxa"/>
          </w:tcPr>
          <w:p w14:paraId="1612C32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8D575E6"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B4907" w14:paraId="57D2703C" w14:textId="77777777" w:rsidTr="004A3268">
        <w:tc>
          <w:tcPr>
            <w:tcW w:w="4819" w:type="dxa"/>
          </w:tcPr>
          <w:p w14:paraId="35FE1F53"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710494EE"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3F289EB7" w14:textId="77777777" w:rsidR="00CB4907" w:rsidRDefault="00CB4907" w:rsidP="00CB490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B4907" w14:paraId="2318B83D" w14:textId="77777777" w:rsidTr="004A3268">
        <w:tc>
          <w:tcPr>
            <w:tcW w:w="4819" w:type="dxa"/>
          </w:tcPr>
          <w:p w14:paraId="145DA20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Braid.Health</w:t>
            </w:r>
          </w:p>
        </w:tc>
        <w:tc>
          <w:tcPr>
            <w:tcW w:w="4820" w:type="dxa"/>
          </w:tcPr>
          <w:p w14:paraId="671EC92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B4907" w14:paraId="35A2E6BD" w14:textId="77777777" w:rsidTr="004A3268">
        <w:tc>
          <w:tcPr>
            <w:tcW w:w="4819" w:type="dxa"/>
          </w:tcPr>
          <w:p w14:paraId="0660BD6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484FBA1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B4907" w14:paraId="132459B2" w14:textId="77777777" w:rsidTr="004A3268">
        <w:tc>
          <w:tcPr>
            <w:tcW w:w="4819" w:type="dxa"/>
          </w:tcPr>
          <w:p w14:paraId="457AA71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0D6913A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Fracture, Dislocation, Edema, Arthritis, Osteoarthritis, Spur (6 conditions)</w:t>
            </w:r>
          </w:p>
        </w:tc>
      </w:tr>
      <w:tr w:rsidR="00CB4907" w14:paraId="547AECBC" w14:textId="77777777" w:rsidTr="004A3268">
        <w:tc>
          <w:tcPr>
            <w:tcW w:w="4819" w:type="dxa"/>
          </w:tcPr>
          <w:p w14:paraId="7491BB9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15D62CA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Foot XRay</w:t>
            </w:r>
          </w:p>
        </w:tc>
      </w:tr>
      <w:tr w:rsidR="00CB4907" w14:paraId="5E199149" w14:textId="77777777" w:rsidTr="004A3268">
        <w:tc>
          <w:tcPr>
            <w:tcW w:w="4819" w:type="dxa"/>
          </w:tcPr>
          <w:p w14:paraId="0AD8D6B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3BB306D3"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B4907" w14:paraId="333D42AE" w14:textId="77777777" w:rsidTr="004A3268">
        <w:tc>
          <w:tcPr>
            <w:tcW w:w="4819" w:type="dxa"/>
          </w:tcPr>
          <w:p w14:paraId="15E7860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6E0E3CBE"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CB4907" w14:paraId="7966A8BA" w14:textId="77777777" w:rsidTr="004A3268">
        <w:tc>
          <w:tcPr>
            <w:tcW w:w="4819" w:type="dxa"/>
          </w:tcPr>
          <w:p w14:paraId="5033D83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6FFA890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B4907" w14:paraId="021DF268" w14:textId="77777777" w:rsidTr="004A3268">
        <w:tc>
          <w:tcPr>
            <w:tcW w:w="4819" w:type="dxa"/>
          </w:tcPr>
          <w:p w14:paraId="7263DEC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7C66783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B4907" w14:paraId="78E73B00" w14:textId="77777777" w:rsidTr="004A3268">
        <w:tc>
          <w:tcPr>
            <w:tcW w:w="4819" w:type="dxa"/>
          </w:tcPr>
          <w:p w14:paraId="51E923F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7815D708"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B4907" w14:paraId="4FCA9E50" w14:textId="77777777" w:rsidTr="004A3268">
        <w:tc>
          <w:tcPr>
            <w:tcW w:w="4819" w:type="dxa"/>
          </w:tcPr>
          <w:p w14:paraId="59CF5AD2"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02DC12D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B4907" w14:paraId="3ED45142" w14:textId="77777777" w:rsidTr="004A3268">
        <w:tc>
          <w:tcPr>
            <w:tcW w:w="4819" w:type="dxa"/>
          </w:tcPr>
          <w:p w14:paraId="2B283A5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415396F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723E39A6" w14:textId="77777777" w:rsidR="00CB4907" w:rsidRDefault="00CB4907" w:rsidP="00CB4907"/>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CB4907" w14:paraId="462061D4" w14:textId="77777777" w:rsidTr="004A3268">
        <w:tc>
          <w:tcPr>
            <w:tcW w:w="4819" w:type="dxa"/>
          </w:tcPr>
          <w:p w14:paraId="58368BFD"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minoHealth</w:t>
            </w:r>
          </w:p>
        </w:tc>
        <w:tc>
          <w:tcPr>
            <w:tcW w:w="4820" w:type="dxa"/>
          </w:tcPr>
          <w:p w14:paraId="3FA55E53"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CB4907" w14:paraId="5350A53D" w14:textId="77777777" w:rsidTr="004A3268">
        <w:tc>
          <w:tcPr>
            <w:tcW w:w="4819" w:type="dxa"/>
          </w:tcPr>
          <w:p w14:paraId="6355ED63"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7280D3F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CB4907" w14:paraId="06E6E4C1" w14:textId="77777777" w:rsidTr="004A3268">
        <w:tc>
          <w:tcPr>
            <w:tcW w:w="4819" w:type="dxa"/>
          </w:tcPr>
          <w:p w14:paraId="57DFEE66"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44C9A5B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Chest_AP, Chest_LAT, Chest_PA, Foot_AP, Foot_LAT, Foot_OBL, Ankle_AP, Ankle_LAT, Ankle_OBL, Hand_LAT, Hand_OBL, Hand_PA, Knee_AP, Knee_LAT, Knee_OBL, Knee_SUNRISE, Wrist_LAT, Wrist_OBL, Wrist_PA, Wrist_SCAPHOID, Abdomen_AP, Abdomen_SUPINE, Finger_LAT, Finger_OBL, Finger_PA, Toe_AP, Toe_LAT, Toe_OBL, Shoulder_AP, Shoulder_EXTERNAL, Shoulder_INTERNAL, Shoulder_Y-VIEW, Elbow_AP, Elbow_LAT, Elbow_OBL, Forearm_AP, Forearm_LAT, Ribs_AP, Ribs_LOWER, Ribs_UPPER, Lumbar_Spine_AP, Lumbar_Spine_L5-S1, Lumbar_Spine_LAT, Cervical_Spine_AP, Cervical_Spine_LAT, Cervical_Spine_ODONTOID, Thoracic_Spine_AP, Thoracic_Spine_LAT, Thoracic_Spine_SWIMMERS, Clavicle_AP, </w:t>
            </w:r>
            <w:r>
              <w:rPr>
                <w:rFonts w:eastAsia="Times New Roman"/>
                <w:color w:val="000000"/>
                <w:sz w:val="22"/>
                <w:szCs w:val="22"/>
              </w:rPr>
              <w:lastRenderedPageBreak/>
              <w:t>Hip_AP, Hip_LAT, Pelvis_AP, Humerus_AP, Humerus_LAT, Unknown (56 classes)</w:t>
            </w:r>
          </w:p>
        </w:tc>
      </w:tr>
      <w:tr w:rsidR="00CB4907" w14:paraId="59FE20C0" w14:textId="77777777" w:rsidTr="004A3268">
        <w:tc>
          <w:tcPr>
            <w:tcW w:w="4819" w:type="dxa"/>
          </w:tcPr>
          <w:p w14:paraId="62E264F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Medical imaging modality</w:t>
            </w:r>
          </w:p>
        </w:tc>
        <w:tc>
          <w:tcPr>
            <w:tcW w:w="4820" w:type="dxa"/>
          </w:tcPr>
          <w:p w14:paraId="2248B2B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XRay</w:t>
            </w:r>
          </w:p>
        </w:tc>
      </w:tr>
      <w:tr w:rsidR="00CB4907" w14:paraId="77A0E50A" w14:textId="77777777" w:rsidTr="004A3268">
        <w:tc>
          <w:tcPr>
            <w:tcW w:w="4819" w:type="dxa"/>
          </w:tcPr>
          <w:p w14:paraId="053B5E04"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5192610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CB4907" w14:paraId="19BE93A2" w14:textId="77777777" w:rsidTr="004A3268">
        <w:tc>
          <w:tcPr>
            <w:tcW w:w="4819" w:type="dxa"/>
          </w:tcPr>
          <w:p w14:paraId="727FA3D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5BE89F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DenseNet 121, Transfer Learning, Bayesian Optimization, Strong Augmentations</w:t>
            </w:r>
          </w:p>
        </w:tc>
      </w:tr>
      <w:tr w:rsidR="00CB4907" w14:paraId="4E569B3F" w14:textId="77777777" w:rsidTr="004A3268">
        <w:tc>
          <w:tcPr>
            <w:tcW w:w="4819" w:type="dxa"/>
          </w:tcPr>
          <w:p w14:paraId="3F32605B"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0AA746DF"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CB4907" w14:paraId="2C605A23" w14:textId="77777777" w:rsidTr="004A3268">
        <w:tc>
          <w:tcPr>
            <w:tcW w:w="4819" w:type="dxa"/>
          </w:tcPr>
          <w:p w14:paraId="6B8EAF9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5BF3A07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CB4907" w14:paraId="7AEDCF48" w14:textId="77777777" w:rsidTr="004A3268">
        <w:tc>
          <w:tcPr>
            <w:tcW w:w="4819" w:type="dxa"/>
          </w:tcPr>
          <w:p w14:paraId="076EC73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3FDC2114"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CB4907" w14:paraId="1C3ADF8D" w14:textId="77777777" w:rsidTr="004A3268">
        <w:tc>
          <w:tcPr>
            <w:tcW w:w="4819" w:type="dxa"/>
          </w:tcPr>
          <w:p w14:paraId="1036074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03C0F31A"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CB4907" w14:paraId="714A6A31" w14:textId="77777777" w:rsidTr="004A3268">
        <w:tc>
          <w:tcPr>
            <w:tcW w:w="4819" w:type="dxa"/>
          </w:tcPr>
          <w:p w14:paraId="199ED30E"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Explainability and Interpretability framework</w:t>
            </w:r>
          </w:p>
        </w:tc>
        <w:tc>
          <w:tcPr>
            <w:tcW w:w="4820" w:type="dxa"/>
          </w:tcPr>
          <w:p w14:paraId="7D1387B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4ED8DD99" w14:textId="77777777" w:rsidR="00CB4907" w:rsidRDefault="00CB4907" w:rsidP="00CB4907"/>
    <w:p w14:paraId="70BA23E6" w14:textId="77777777" w:rsidR="00CB4907" w:rsidRDefault="00CB4907" w:rsidP="00CB4907">
      <w:pPr>
        <w:pStyle w:val="Heading2"/>
        <w:numPr>
          <w:ilvl w:val="1"/>
          <w:numId w:val="26"/>
        </w:numPr>
        <w:tabs>
          <w:tab w:val="num" w:pos="576"/>
        </w:tabs>
      </w:pPr>
      <w:bookmarkStart w:id="25" w:name="_1y810tw" w:colFirst="0" w:colLast="0"/>
      <w:bookmarkEnd w:id="25"/>
      <w:r>
        <w:t>Imaging Modalities</w:t>
      </w:r>
    </w:p>
    <w:p w14:paraId="30002F48" w14:textId="77777777" w:rsidR="00CB4907" w:rsidRDefault="00CB4907" w:rsidP="00CB4907">
      <w:pPr>
        <w:ind w:left="576"/>
      </w:pPr>
      <w:r>
        <w:t xml:space="preserve">We map out the various medical imaging modalities. The goal of this work is to identify each imaging modality, address how AI can be used with such modality towards diagnosis, triage, forecasts, prognosis or treatment of certain conditions. </w:t>
      </w:r>
    </w:p>
    <w:p w14:paraId="1222B965" w14:textId="77777777" w:rsidR="00CB4907" w:rsidRDefault="00CB4907" w:rsidP="00CB4907">
      <w:pPr>
        <w:ind w:left="576"/>
      </w:pPr>
    </w:p>
    <w:p w14:paraId="592F222B" w14:textId="77777777" w:rsidR="00CB4907" w:rsidRDefault="00CB4907" w:rsidP="00CB4907">
      <w:pPr>
        <w:ind w:left="576"/>
      </w:pPr>
      <w:r>
        <w:t xml:space="preserve">Each modality would have paragraphs dedicated to covering details using the pointers below: </w:t>
      </w:r>
    </w:p>
    <w:p w14:paraId="003EBA98" w14:textId="77777777" w:rsidR="00CB4907" w:rsidRDefault="00CB4907" w:rsidP="00CB4907">
      <w:pPr>
        <w:numPr>
          <w:ilvl w:val="0"/>
          <w:numId w:val="33"/>
        </w:numPr>
      </w:pPr>
      <w:r>
        <w:t>Description: Description of imaging modality</w:t>
      </w:r>
    </w:p>
    <w:p w14:paraId="01890D13" w14:textId="77777777" w:rsidR="00CB4907" w:rsidRDefault="00CB4907" w:rsidP="00CB4907">
      <w:pPr>
        <w:numPr>
          <w:ilvl w:val="0"/>
          <w:numId w:val="33"/>
        </w:numPr>
        <w:spacing w:before="0"/>
      </w:pPr>
      <w:r>
        <w:t xml:space="preserve">Conditions: Conditions modalities are applied to </w:t>
      </w:r>
    </w:p>
    <w:p w14:paraId="01C739B2" w14:textId="77777777" w:rsidR="00CB4907" w:rsidRDefault="00CB4907" w:rsidP="00CB4907">
      <w:pPr>
        <w:numPr>
          <w:ilvl w:val="0"/>
          <w:numId w:val="33"/>
        </w:numPr>
        <w:spacing w:before="0"/>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52FD0E75" w14:textId="77777777" w:rsidR="00CB4907" w:rsidRDefault="00CB4907" w:rsidP="00CB4907">
      <w:pPr>
        <w:numPr>
          <w:ilvl w:val="0"/>
          <w:numId w:val="33"/>
        </w:numPr>
        <w:spacing w:before="0"/>
      </w:pPr>
      <w:r>
        <w:t>AI Applications: How AI is being used with modality</w:t>
      </w:r>
    </w:p>
    <w:p w14:paraId="512084C8" w14:textId="77777777" w:rsidR="00CB4907" w:rsidRDefault="00CB4907" w:rsidP="00CB4907">
      <w:pPr>
        <w:ind w:left="576"/>
      </w:pPr>
    </w:p>
    <w:p w14:paraId="6792DB2C" w14:textId="77777777" w:rsidR="00CB4907" w:rsidRDefault="00CB4907" w:rsidP="00CB4907">
      <w:pPr>
        <w:ind w:left="576"/>
        <w:jc w:val="center"/>
        <w:rPr>
          <w:b/>
        </w:rPr>
      </w:pPr>
      <w:r>
        <w:rPr>
          <w:b/>
        </w:rPr>
        <w:t>Table 2: Imaging Modalities</w:t>
      </w:r>
    </w:p>
    <w:tbl>
      <w:tblPr>
        <w:tblW w:w="9030"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CB4907" w14:paraId="2411CC0C" w14:textId="77777777" w:rsidTr="004A3268">
        <w:tc>
          <w:tcPr>
            <w:tcW w:w="2985" w:type="dxa"/>
            <w:shd w:val="clear" w:color="auto" w:fill="auto"/>
            <w:tcMar>
              <w:top w:w="100" w:type="dxa"/>
              <w:left w:w="100" w:type="dxa"/>
              <w:bottom w:w="100" w:type="dxa"/>
              <w:right w:w="100" w:type="dxa"/>
            </w:tcMar>
          </w:tcPr>
          <w:p w14:paraId="07EF241E" w14:textId="77777777" w:rsidR="00CB4907" w:rsidRDefault="00CB4907" w:rsidP="004A3268">
            <w:pPr>
              <w:widowControl w:val="0"/>
              <w:spacing w:before="0"/>
              <w:rPr>
                <w:b/>
                <w:sz w:val="22"/>
                <w:szCs w:val="22"/>
              </w:rPr>
            </w:pPr>
            <w:r>
              <w:rPr>
                <w:b/>
                <w:sz w:val="22"/>
                <w:szCs w:val="22"/>
              </w:rPr>
              <w:t>Conventional radiography (plain x-rays)</w:t>
            </w:r>
          </w:p>
        </w:tc>
        <w:tc>
          <w:tcPr>
            <w:tcW w:w="6045" w:type="dxa"/>
            <w:shd w:val="clear" w:color="auto" w:fill="auto"/>
            <w:tcMar>
              <w:top w:w="100" w:type="dxa"/>
              <w:left w:w="100" w:type="dxa"/>
              <w:bottom w:w="100" w:type="dxa"/>
              <w:right w:w="100" w:type="dxa"/>
            </w:tcMar>
          </w:tcPr>
          <w:p w14:paraId="7C495369" w14:textId="77777777" w:rsidR="00CB4907" w:rsidRDefault="00CB4907" w:rsidP="004A3268">
            <w:pPr>
              <w:widowControl w:val="0"/>
              <w:pBdr>
                <w:top w:val="nil"/>
                <w:left w:val="nil"/>
                <w:bottom w:val="nil"/>
                <w:right w:val="nil"/>
                <w:between w:val="nil"/>
              </w:pBdr>
              <w:spacing w:before="0"/>
              <w:rPr>
                <w:sz w:val="22"/>
                <w:szCs w:val="22"/>
              </w:rPr>
            </w:pPr>
          </w:p>
        </w:tc>
      </w:tr>
      <w:tr w:rsidR="00CB4907" w14:paraId="27A2159A" w14:textId="77777777" w:rsidTr="004A3268">
        <w:tc>
          <w:tcPr>
            <w:tcW w:w="2985" w:type="dxa"/>
            <w:shd w:val="clear" w:color="auto" w:fill="auto"/>
            <w:tcMar>
              <w:top w:w="100" w:type="dxa"/>
              <w:left w:w="100" w:type="dxa"/>
              <w:bottom w:w="100" w:type="dxa"/>
              <w:right w:w="100" w:type="dxa"/>
            </w:tcMar>
          </w:tcPr>
          <w:p w14:paraId="59CDA739" w14:textId="77777777" w:rsidR="00CB4907" w:rsidRDefault="00CB4907" w:rsidP="004A3268">
            <w:pPr>
              <w:widowControl w:val="0"/>
              <w:pBdr>
                <w:top w:val="nil"/>
                <w:left w:val="nil"/>
                <w:bottom w:val="nil"/>
                <w:right w:val="nil"/>
                <w:between w:val="nil"/>
              </w:pBdr>
              <w:spacing w:before="0"/>
              <w:rPr>
                <w:sz w:val="22"/>
                <w:szCs w:val="22"/>
              </w:rPr>
            </w:pPr>
            <w:r>
              <w:rPr>
                <w:sz w:val="22"/>
                <w:szCs w:val="22"/>
              </w:rPr>
              <w:t xml:space="preserve">Description </w:t>
            </w:r>
          </w:p>
        </w:tc>
        <w:tc>
          <w:tcPr>
            <w:tcW w:w="6045" w:type="dxa"/>
            <w:shd w:val="clear" w:color="auto" w:fill="auto"/>
            <w:tcMar>
              <w:top w:w="100" w:type="dxa"/>
              <w:left w:w="100" w:type="dxa"/>
              <w:bottom w:w="100" w:type="dxa"/>
              <w:right w:w="100" w:type="dxa"/>
            </w:tcMar>
          </w:tcPr>
          <w:p w14:paraId="41951EC2" w14:textId="77777777" w:rsidR="00CB4907" w:rsidRDefault="00CB4907" w:rsidP="004A3268">
            <w:pPr>
              <w:spacing w:before="0" w:line="276" w:lineRule="auto"/>
              <w:rPr>
                <w:sz w:val="22"/>
                <w:szCs w:val="22"/>
              </w:rPr>
            </w:pPr>
            <w:r>
              <w:rPr>
                <w:sz w:val="22"/>
                <w:szCs w:val="22"/>
              </w:rPr>
              <w:t xml:space="preserve">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(gray), fat (darker gray), and air or gas (black, or radiolucent). This variance </w:t>
            </w:r>
            <w:r>
              <w:rPr>
                <w:sz w:val="22"/>
                <w:szCs w:val="22"/>
              </w:rPr>
              <w:lastRenderedPageBreak/>
              <w:t xml:space="preserve">produces contrast within the image to give a 2D representation of all the structures within the patient [1,2]. </w:t>
            </w:r>
          </w:p>
          <w:p w14:paraId="10C9C548" w14:textId="77777777" w:rsidR="00CB4907" w:rsidRDefault="00CB4907" w:rsidP="004A3268">
            <w:pPr>
              <w:widowControl w:val="0"/>
              <w:pBdr>
                <w:top w:val="nil"/>
                <w:left w:val="nil"/>
                <w:bottom w:val="nil"/>
                <w:right w:val="nil"/>
                <w:between w:val="nil"/>
              </w:pBdr>
              <w:spacing w:before="0"/>
              <w:rPr>
                <w:sz w:val="22"/>
                <w:szCs w:val="22"/>
              </w:rPr>
            </w:pPr>
          </w:p>
        </w:tc>
      </w:tr>
      <w:tr w:rsidR="00CB4907" w14:paraId="13A96D45" w14:textId="77777777" w:rsidTr="004A3268">
        <w:tc>
          <w:tcPr>
            <w:tcW w:w="2985" w:type="dxa"/>
            <w:shd w:val="clear" w:color="auto" w:fill="auto"/>
            <w:tcMar>
              <w:top w:w="100" w:type="dxa"/>
              <w:left w:w="100" w:type="dxa"/>
              <w:bottom w:w="100" w:type="dxa"/>
              <w:right w:w="100" w:type="dxa"/>
            </w:tcMar>
          </w:tcPr>
          <w:p w14:paraId="10238280" w14:textId="77777777" w:rsidR="00CB4907" w:rsidRDefault="00CB4907" w:rsidP="004A3268">
            <w:pPr>
              <w:widowControl w:val="0"/>
              <w:pBdr>
                <w:top w:val="nil"/>
                <w:left w:val="nil"/>
                <w:bottom w:val="nil"/>
                <w:right w:val="nil"/>
                <w:between w:val="nil"/>
              </w:pBdr>
              <w:spacing w:before="0"/>
              <w:rPr>
                <w:sz w:val="22"/>
                <w:szCs w:val="22"/>
              </w:rPr>
            </w:pPr>
            <w:r>
              <w:rPr>
                <w:sz w:val="22"/>
                <w:szCs w:val="22"/>
              </w:rPr>
              <w:lastRenderedPageBreak/>
              <w:t>Conditions</w:t>
            </w:r>
          </w:p>
        </w:tc>
        <w:tc>
          <w:tcPr>
            <w:tcW w:w="6045" w:type="dxa"/>
            <w:shd w:val="clear" w:color="auto" w:fill="auto"/>
            <w:tcMar>
              <w:top w:w="100" w:type="dxa"/>
              <w:left w:w="100" w:type="dxa"/>
              <w:bottom w:w="100" w:type="dxa"/>
              <w:right w:w="100" w:type="dxa"/>
            </w:tcMar>
          </w:tcPr>
          <w:p w14:paraId="3D521BE7" w14:textId="77777777" w:rsidR="00CB4907" w:rsidRDefault="00CB4907" w:rsidP="004A3268">
            <w:pPr>
              <w:spacing w:before="0" w:line="276" w:lineRule="auto"/>
              <w:rPr>
                <w:sz w:val="22"/>
                <w:szCs w:val="22"/>
              </w:rPr>
            </w:pPr>
            <w:r>
              <w:rPr>
                <w:sz w:val="22"/>
                <w:szCs w:val="22"/>
              </w:rPr>
              <w:t>Typically, conventional radiography is the first imaging method indicated to evaluate the extremities, chest, and sometimes the spine and abdomen.</w:t>
            </w:r>
          </w:p>
          <w:p w14:paraId="120537A0" w14:textId="77777777" w:rsidR="00CB4907" w:rsidRDefault="00CB4907" w:rsidP="004A3268">
            <w:pPr>
              <w:spacing w:before="0" w:line="276" w:lineRule="auto"/>
              <w:rPr>
                <w:sz w:val="22"/>
                <w:szCs w:val="22"/>
              </w:rPr>
            </w:pPr>
            <w:r>
              <w:rPr>
                <w:sz w:val="22"/>
                <w:szCs w:val="22"/>
              </w:rPr>
              <w:t xml:space="preserve">Chest: to assess lung pathology, e.g., atelectasis, pneumonia, pulmonary edema, heart failure, solitary pulmonary nodule, lung masses, diffuse lung diseases, pleural diseases. </w:t>
            </w:r>
          </w:p>
          <w:p w14:paraId="6D33AC45" w14:textId="77777777" w:rsidR="00CB4907" w:rsidRDefault="00CB4907" w:rsidP="004A3268">
            <w:pPr>
              <w:spacing w:before="0" w:line="276" w:lineRule="auto"/>
              <w:rPr>
                <w:sz w:val="22"/>
                <w:szCs w:val="22"/>
              </w:rPr>
            </w:pPr>
            <w:r>
              <w:rPr>
                <w:sz w:val="22"/>
                <w:szCs w:val="22"/>
              </w:rPr>
              <w:t>Skeletal: to examine bone structure and diagnose fractures, dislocation or other bone pathology.</w:t>
            </w:r>
          </w:p>
          <w:p w14:paraId="7264C747" w14:textId="77777777" w:rsidR="00CB4907" w:rsidRDefault="00CB4907" w:rsidP="004A3268">
            <w:pPr>
              <w:spacing w:before="0" w:line="276" w:lineRule="auto"/>
              <w:rPr>
                <w:sz w:val="22"/>
                <w:szCs w:val="22"/>
              </w:rPr>
            </w:pPr>
            <w:r>
              <w:rPr>
                <w:sz w:val="22"/>
                <w:szCs w:val="22"/>
              </w:rPr>
              <w:t>Abdomen: can assess abdominal obstruction, free air or free fluid within the abdominal cavity [1,3].</w:t>
            </w:r>
          </w:p>
          <w:p w14:paraId="1F3DE482" w14:textId="77777777" w:rsidR="00CB4907" w:rsidRDefault="00CB4907" w:rsidP="004A3268">
            <w:pPr>
              <w:spacing w:before="0" w:line="276" w:lineRule="auto"/>
              <w:rPr>
                <w:sz w:val="22"/>
                <w:szCs w:val="22"/>
              </w:rPr>
            </w:pPr>
          </w:p>
          <w:p w14:paraId="2474107E" w14:textId="77777777" w:rsidR="00CB4907" w:rsidRDefault="00CB4907" w:rsidP="004A3268">
            <w:pPr>
              <w:spacing w:before="0" w:line="276" w:lineRule="auto"/>
              <w:rPr>
                <w:sz w:val="22"/>
                <w:szCs w:val="22"/>
              </w:rPr>
            </w:pPr>
          </w:p>
        </w:tc>
      </w:tr>
      <w:tr w:rsidR="00CB4907" w14:paraId="643BBB8B" w14:textId="77777777" w:rsidTr="004A3268">
        <w:tc>
          <w:tcPr>
            <w:tcW w:w="2985" w:type="dxa"/>
            <w:shd w:val="clear" w:color="auto" w:fill="auto"/>
            <w:tcMar>
              <w:top w:w="100" w:type="dxa"/>
              <w:left w:w="100" w:type="dxa"/>
              <w:bottom w:w="100" w:type="dxa"/>
              <w:right w:w="100" w:type="dxa"/>
            </w:tcMar>
          </w:tcPr>
          <w:p w14:paraId="65D1AC15" w14:textId="77777777" w:rsidR="00CB4907" w:rsidRDefault="00CB4907" w:rsidP="004A3268">
            <w:pPr>
              <w:widowControl w:val="0"/>
              <w:pBdr>
                <w:top w:val="nil"/>
                <w:left w:val="nil"/>
                <w:bottom w:val="nil"/>
                <w:right w:val="nil"/>
                <w:between w:val="nil"/>
              </w:pBdr>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7C38E6D" w14:textId="77777777" w:rsidR="00CB4907" w:rsidRDefault="00CB4907" w:rsidP="004A3268">
            <w:pPr>
              <w:spacing w:before="0" w:line="276" w:lineRule="auto"/>
              <w:rPr>
                <w:sz w:val="22"/>
                <w:szCs w:val="22"/>
              </w:rPr>
            </w:pPr>
            <w:r>
              <w:rPr>
                <w:sz w:val="22"/>
                <w:szCs w:val="22"/>
              </w:rPr>
              <w:t>Single/multiple 2D image.</w:t>
            </w:r>
          </w:p>
        </w:tc>
      </w:tr>
      <w:tr w:rsidR="00CB4907" w14:paraId="259B6E17" w14:textId="77777777" w:rsidTr="004A3268">
        <w:tc>
          <w:tcPr>
            <w:tcW w:w="2985" w:type="dxa"/>
            <w:shd w:val="clear" w:color="auto" w:fill="auto"/>
            <w:tcMar>
              <w:top w:w="100" w:type="dxa"/>
              <w:left w:w="100" w:type="dxa"/>
              <w:bottom w:w="100" w:type="dxa"/>
              <w:right w:w="100" w:type="dxa"/>
            </w:tcMar>
          </w:tcPr>
          <w:p w14:paraId="6296BC6E" w14:textId="77777777" w:rsidR="00CB4907" w:rsidRDefault="00CB4907" w:rsidP="004A3268">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BC7A83E" w14:textId="77777777" w:rsidR="00CB4907" w:rsidRDefault="00CB4907" w:rsidP="00CB4907">
            <w:pPr>
              <w:numPr>
                <w:ilvl w:val="0"/>
                <w:numId w:val="23"/>
              </w:numPr>
              <w:spacing w:before="0" w:line="276" w:lineRule="auto"/>
              <w:rPr>
                <w:sz w:val="22"/>
                <w:szCs w:val="22"/>
              </w:rPr>
            </w:pPr>
            <w:r>
              <w:rPr>
                <w:sz w:val="22"/>
                <w:szCs w:val="22"/>
              </w:rPr>
              <w:t>Different AI approaches have been proposed to segment chest anatomical structures such as lungs, heart, and clavicle bones, for diagnostic purposes [4].</w:t>
            </w:r>
          </w:p>
          <w:p w14:paraId="458E3C06" w14:textId="77777777" w:rsidR="00CB4907" w:rsidRDefault="00CB4907" w:rsidP="00CB4907">
            <w:pPr>
              <w:numPr>
                <w:ilvl w:val="0"/>
                <w:numId w:val="23"/>
              </w:numPr>
              <w:spacing w:before="0" w:line="276" w:lineRule="auto"/>
              <w:rPr>
                <w:sz w:val="22"/>
                <w:szCs w:val="22"/>
              </w:rPr>
            </w:pPr>
            <w:r>
              <w:rPr>
                <w:sz w:val="22"/>
                <w:szCs w:val="22"/>
              </w:rPr>
              <w:t>AI has also been developed to classify normal and abnormal results from chest radiographs with major thoracic diseases including cardiomegaly, pulmonary malignant neoplasm, active tuberculosis, interstitial lung diseases, pneumothorax, pulmonary edema, emphysema, pneumonia, and pediatric pneumonia [5–15].</w:t>
            </w:r>
          </w:p>
          <w:p w14:paraId="7CA1826D" w14:textId="77777777" w:rsidR="00CB4907" w:rsidRDefault="00CB4907" w:rsidP="00CB4907">
            <w:pPr>
              <w:numPr>
                <w:ilvl w:val="0"/>
                <w:numId w:val="23"/>
              </w:numPr>
              <w:spacing w:before="0" w:line="276" w:lineRule="auto"/>
              <w:rPr>
                <w:sz w:val="22"/>
                <w:szCs w:val="22"/>
              </w:rPr>
            </w:pPr>
            <w:r>
              <w:rPr>
                <w:sz w:val="22"/>
                <w:szCs w:val="22"/>
              </w:rPr>
              <w:t xml:space="preserve">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 </w:t>
            </w:r>
          </w:p>
          <w:p w14:paraId="5B157E0A" w14:textId="77777777" w:rsidR="00CB4907" w:rsidRDefault="00CB4907" w:rsidP="00CB4907">
            <w:pPr>
              <w:numPr>
                <w:ilvl w:val="0"/>
                <w:numId w:val="23"/>
              </w:numPr>
              <w:spacing w:before="0" w:line="276" w:lineRule="auto"/>
              <w:rPr>
                <w:sz w:val="22"/>
                <w:szCs w:val="22"/>
              </w:rPr>
            </w:pPr>
            <w:r>
              <w:rPr>
                <w:sz w:val="22"/>
                <w:szCs w:val="22"/>
              </w:rPr>
              <w:t xml:space="preserve">Bone suppression techniques based on artificial intelligence have been developed to avoid overlooking lung nodules because of bones overlapping the lung fields [25]. </w:t>
            </w:r>
          </w:p>
          <w:p w14:paraId="62913BF1" w14:textId="77777777" w:rsidR="00CB4907" w:rsidRDefault="00CB4907" w:rsidP="00CB4907">
            <w:pPr>
              <w:numPr>
                <w:ilvl w:val="0"/>
                <w:numId w:val="23"/>
              </w:numPr>
              <w:spacing w:before="0" w:line="276" w:lineRule="auto"/>
              <w:rPr>
                <w:sz w:val="22"/>
                <w:szCs w:val="22"/>
              </w:rPr>
            </w:pPr>
            <w:r>
              <w:rPr>
                <w:sz w:val="22"/>
                <w:szCs w:val="22"/>
              </w:rPr>
              <w:t xml:space="preserve">AI has been used for analysis and features extraction of spine X-ray images, which may allow prediction of high-risk populations with abnormal bone mineral density [26]. Application prospects have also been described in bone age assessment [14,27]. </w:t>
            </w:r>
          </w:p>
          <w:p w14:paraId="78B5857B" w14:textId="77777777" w:rsidR="00CB4907" w:rsidRDefault="00CB4907" w:rsidP="00CB4907">
            <w:pPr>
              <w:numPr>
                <w:ilvl w:val="0"/>
                <w:numId w:val="23"/>
              </w:numPr>
              <w:spacing w:before="0" w:line="276" w:lineRule="auto"/>
              <w:rPr>
                <w:sz w:val="22"/>
                <w:szCs w:val="22"/>
              </w:rPr>
            </w:pPr>
            <w:r>
              <w:rPr>
                <w:sz w:val="22"/>
                <w:szCs w:val="22"/>
              </w:rPr>
              <w:t xml:space="preserve">In the field of orthopaedics, an AI model can automatically measure Sharp's angle as observed on pelvic x-ray images to aid diagnosis of developmental </w:t>
            </w:r>
            <w:r>
              <w:rPr>
                <w:sz w:val="22"/>
                <w:szCs w:val="22"/>
              </w:rPr>
              <w:lastRenderedPageBreak/>
              <w:t>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p w14:paraId="66CEC654" w14:textId="77777777" w:rsidR="00CB4907" w:rsidRDefault="00CB4907" w:rsidP="004A3268">
            <w:pPr>
              <w:spacing w:before="0" w:line="276" w:lineRule="auto"/>
              <w:rPr>
                <w:sz w:val="22"/>
                <w:szCs w:val="22"/>
              </w:rPr>
            </w:pPr>
          </w:p>
        </w:tc>
      </w:tr>
      <w:tr w:rsidR="00CB4907" w14:paraId="47F39F7B" w14:textId="77777777" w:rsidTr="004A3268">
        <w:tc>
          <w:tcPr>
            <w:tcW w:w="2985" w:type="dxa"/>
            <w:shd w:val="clear" w:color="auto" w:fill="auto"/>
            <w:tcMar>
              <w:top w:w="100" w:type="dxa"/>
              <w:left w:w="100" w:type="dxa"/>
              <w:bottom w:w="100" w:type="dxa"/>
              <w:right w:w="100" w:type="dxa"/>
            </w:tcMar>
          </w:tcPr>
          <w:p w14:paraId="56DB3F92" w14:textId="77777777" w:rsidR="00CB4907" w:rsidRDefault="00CB4907" w:rsidP="004A3268">
            <w:pPr>
              <w:widowControl w:val="0"/>
              <w:pBdr>
                <w:top w:val="nil"/>
                <w:left w:val="nil"/>
                <w:bottom w:val="nil"/>
                <w:right w:val="nil"/>
                <w:between w:val="nil"/>
              </w:pBdr>
              <w:spacing w:before="0"/>
              <w:rPr>
                <w:b/>
                <w:sz w:val="22"/>
                <w:szCs w:val="22"/>
              </w:rPr>
            </w:pPr>
          </w:p>
          <w:p w14:paraId="3422AE5D" w14:textId="77777777" w:rsidR="00CB4907" w:rsidRDefault="00CB4907" w:rsidP="004A3268">
            <w:pPr>
              <w:widowControl w:val="0"/>
              <w:pBdr>
                <w:top w:val="nil"/>
                <w:left w:val="nil"/>
                <w:bottom w:val="nil"/>
                <w:right w:val="nil"/>
                <w:between w:val="nil"/>
              </w:pBdr>
              <w:spacing w:before="0"/>
              <w:rPr>
                <w:b/>
                <w:sz w:val="22"/>
                <w:szCs w:val="22"/>
              </w:rPr>
            </w:pPr>
            <w:r>
              <w:rPr>
                <w:b/>
                <w:sz w:val="22"/>
                <w:szCs w:val="22"/>
              </w:rPr>
              <w:t>Fluoroscopy</w:t>
            </w:r>
          </w:p>
        </w:tc>
        <w:tc>
          <w:tcPr>
            <w:tcW w:w="6045" w:type="dxa"/>
            <w:shd w:val="clear" w:color="auto" w:fill="auto"/>
            <w:tcMar>
              <w:top w:w="100" w:type="dxa"/>
              <w:left w:w="100" w:type="dxa"/>
              <w:bottom w:w="100" w:type="dxa"/>
              <w:right w:w="100" w:type="dxa"/>
            </w:tcMar>
          </w:tcPr>
          <w:p w14:paraId="3187F5F6" w14:textId="77777777" w:rsidR="00CB4907" w:rsidRDefault="00CB4907" w:rsidP="004A3268">
            <w:pPr>
              <w:spacing w:before="0" w:line="276" w:lineRule="auto"/>
              <w:ind w:left="720" w:hanging="360"/>
              <w:rPr>
                <w:sz w:val="22"/>
                <w:szCs w:val="22"/>
              </w:rPr>
            </w:pPr>
          </w:p>
        </w:tc>
      </w:tr>
      <w:tr w:rsidR="00CB4907" w14:paraId="3528D9B9" w14:textId="77777777" w:rsidTr="004A3268">
        <w:tc>
          <w:tcPr>
            <w:tcW w:w="2985" w:type="dxa"/>
            <w:shd w:val="clear" w:color="auto" w:fill="auto"/>
            <w:tcMar>
              <w:top w:w="100" w:type="dxa"/>
              <w:left w:w="100" w:type="dxa"/>
              <w:bottom w:w="100" w:type="dxa"/>
              <w:right w:w="100" w:type="dxa"/>
            </w:tcMar>
          </w:tcPr>
          <w:p w14:paraId="683A059A" w14:textId="77777777" w:rsidR="00CB4907" w:rsidRDefault="00CB4907" w:rsidP="004A3268">
            <w:pPr>
              <w:widowControl w:val="0"/>
              <w:pBdr>
                <w:top w:val="nil"/>
                <w:left w:val="nil"/>
                <w:bottom w:val="nil"/>
                <w:right w:val="nil"/>
                <w:between w:val="nil"/>
              </w:pBdr>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4F5CF92" w14:textId="77777777" w:rsidR="00CB4907" w:rsidRDefault="00CB4907" w:rsidP="004A3268">
            <w:pPr>
              <w:spacing w:before="0" w:line="276" w:lineRule="auto"/>
              <w:rPr>
                <w:sz w:val="22"/>
                <w:szCs w:val="22"/>
              </w:rPr>
            </w:pPr>
            <w:r>
              <w:rPr>
                <w:sz w:val="22"/>
                <w:szCs w:val="22"/>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CB4907" w14:paraId="7F146272" w14:textId="77777777" w:rsidTr="004A3268">
        <w:tc>
          <w:tcPr>
            <w:tcW w:w="2985" w:type="dxa"/>
            <w:shd w:val="clear" w:color="auto" w:fill="auto"/>
            <w:tcMar>
              <w:top w:w="100" w:type="dxa"/>
              <w:left w:w="100" w:type="dxa"/>
              <w:bottom w:w="100" w:type="dxa"/>
              <w:right w:w="100" w:type="dxa"/>
            </w:tcMar>
          </w:tcPr>
          <w:p w14:paraId="7B356532" w14:textId="77777777" w:rsidR="00CB4907" w:rsidRDefault="00CB4907" w:rsidP="004A3268">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4A782AF2" w14:textId="77777777" w:rsidR="00CB4907" w:rsidRDefault="00CB4907" w:rsidP="004A3268">
            <w:pPr>
              <w:spacing w:before="0" w:line="276" w:lineRule="auto"/>
              <w:rPr>
                <w:sz w:val="22"/>
                <w:szCs w:val="22"/>
              </w:rPr>
            </w:pPr>
            <w:r>
              <w:rPr>
                <w:sz w:val="22"/>
                <w:szCs w:val="22"/>
              </w:rPr>
              <w:t>This modality is commonly applied to conditions that involve foreign bodies, obstruction or modification of fluid transport, or fractures[35-37]</w:t>
            </w:r>
          </w:p>
        </w:tc>
      </w:tr>
      <w:tr w:rsidR="00CB4907" w14:paraId="2B35E96A" w14:textId="77777777" w:rsidTr="004A3268">
        <w:tc>
          <w:tcPr>
            <w:tcW w:w="2985" w:type="dxa"/>
            <w:shd w:val="clear" w:color="auto" w:fill="auto"/>
            <w:tcMar>
              <w:top w:w="100" w:type="dxa"/>
              <w:left w:w="100" w:type="dxa"/>
              <w:bottom w:w="100" w:type="dxa"/>
              <w:right w:w="100" w:type="dxa"/>
            </w:tcMar>
          </w:tcPr>
          <w:p w14:paraId="4C11BC21"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F6B1C9F" w14:textId="77777777" w:rsidR="00CB4907" w:rsidRDefault="00CB4907" w:rsidP="004A3268">
            <w:pPr>
              <w:spacing w:before="0" w:line="276" w:lineRule="auto"/>
              <w:rPr>
                <w:sz w:val="22"/>
                <w:szCs w:val="22"/>
              </w:rPr>
            </w:pPr>
            <w:r>
              <w:rPr>
                <w:sz w:val="22"/>
                <w:szCs w:val="22"/>
              </w:rPr>
              <w:t>Images generated through fluoroscopy can be produced in single-plane 2D images as well as multi-plane 3D images [35-37]</w:t>
            </w:r>
          </w:p>
        </w:tc>
      </w:tr>
      <w:tr w:rsidR="00CB4907" w14:paraId="0A0EE665" w14:textId="77777777" w:rsidTr="004A3268">
        <w:trPr>
          <w:trHeight w:val="1170"/>
        </w:trPr>
        <w:tc>
          <w:tcPr>
            <w:tcW w:w="2985" w:type="dxa"/>
            <w:shd w:val="clear" w:color="auto" w:fill="auto"/>
            <w:tcMar>
              <w:top w:w="100" w:type="dxa"/>
              <w:left w:w="100" w:type="dxa"/>
              <w:bottom w:w="100" w:type="dxa"/>
              <w:right w:w="100" w:type="dxa"/>
            </w:tcMar>
          </w:tcPr>
          <w:p w14:paraId="4E483F54" w14:textId="77777777" w:rsidR="00CB4907" w:rsidRDefault="00CB4907" w:rsidP="004A3268">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44B25FB8" w14:textId="77777777" w:rsidR="00CB4907" w:rsidRDefault="00CB4907" w:rsidP="004A3268">
            <w:pPr>
              <w:spacing w:before="0" w:line="276" w:lineRule="auto"/>
              <w:rPr>
                <w:sz w:val="22"/>
                <w:szCs w:val="22"/>
              </w:rPr>
            </w:pPr>
            <w:r>
              <w:rPr>
                <w:sz w:val="22"/>
                <w:szCs w:val="22"/>
              </w:rPr>
              <w:t>AI is being used to simplify and optimize presentation of imaging, as well as reduce radiation exposure to patients [38-39]</w:t>
            </w:r>
          </w:p>
        </w:tc>
      </w:tr>
      <w:tr w:rsidR="00CB4907" w14:paraId="586FF3AF" w14:textId="77777777" w:rsidTr="004A3268">
        <w:trPr>
          <w:trHeight w:val="827"/>
        </w:trPr>
        <w:tc>
          <w:tcPr>
            <w:tcW w:w="2985" w:type="dxa"/>
            <w:shd w:val="clear" w:color="auto" w:fill="auto"/>
            <w:tcMar>
              <w:top w:w="100" w:type="dxa"/>
              <w:left w:w="100" w:type="dxa"/>
              <w:bottom w:w="100" w:type="dxa"/>
              <w:right w:w="100" w:type="dxa"/>
            </w:tcMar>
          </w:tcPr>
          <w:p w14:paraId="78A96E48" w14:textId="77777777" w:rsidR="00CB4907" w:rsidRDefault="00CB4907" w:rsidP="004A3268">
            <w:pPr>
              <w:widowControl w:val="0"/>
              <w:pBdr>
                <w:top w:val="nil"/>
                <w:left w:val="nil"/>
                <w:bottom w:val="nil"/>
                <w:right w:val="nil"/>
                <w:between w:val="nil"/>
              </w:pBdr>
              <w:spacing w:before="0"/>
              <w:rPr>
                <w:b/>
                <w:sz w:val="22"/>
                <w:szCs w:val="22"/>
              </w:rPr>
            </w:pPr>
          </w:p>
          <w:p w14:paraId="16F8A5D6" w14:textId="77777777" w:rsidR="00CB4907" w:rsidRDefault="00CB4907" w:rsidP="004A3268">
            <w:pPr>
              <w:widowControl w:val="0"/>
              <w:pBdr>
                <w:top w:val="nil"/>
                <w:left w:val="nil"/>
                <w:bottom w:val="nil"/>
                <w:right w:val="nil"/>
                <w:between w:val="nil"/>
              </w:pBdr>
              <w:spacing w:before="0"/>
              <w:rPr>
                <w:b/>
                <w:sz w:val="22"/>
                <w:szCs w:val="22"/>
              </w:rPr>
            </w:pPr>
            <w:r>
              <w:rPr>
                <w:b/>
                <w:sz w:val="22"/>
                <w:szCs w:val="22"/>
              </w:rPr>
              <w:t>Angiography</w:t>
            </w:r>
          </w:p>
        </w:tc>
        <w:tc>
          <w:tcPr>
            <w:tcW w:w="6045" w:type="dxa"/>
            <w:shd w:val="clear" w:color="auto" w:fill="auto"/>
            <w:tcMar>
              <w:top w:w="100" w:type="dxa"/>
              <w:left w:w="100" w:type="dxa"/>
              <w:bottom w:w="100" w:type="dxa"/>
              <w:right w:w="100" w:type="dxa"/>
            </w:tcMar>
          </w:tcPr>
          <w:p w14:paraId="5BFEC8F3" w14:textId="77777777" w:rsidR="00CB4907" w:rsidRDefault="00CB4907" w:rsidP="004A3268">
            <w:pPr>
              <w:spacing w:before="0" w:line="276" w:lineRule="auto"/>
              <w:rPr>
                <w:sz w:val="22"/>
                <w:szCs w:val="22"/>
              </w:rPr>
            </w:pPr>
          </w:p>
        </w:tc>
      </w:tr>
      <w:tr w:rsidR="00CB4907" w14:paraId="52A9ECAA" w14:textId="77777777" w:rsidTr="004A3268">
        <w:tc>
          <w:tcPr>
            <w:tcW w:w="2985" w:type="dxa"/>
            <w:shd w:val="clear" w:color="auto" w:fill="auto"/>
            <w:tcMar>
              <w:top w:w="100" w:type="dxa"/>
              <w:left w:w="100" w:type="dxa"/>
              <w:bottom w:w="100" w:type="dxa"/>
              <w:right w:w="100" w:type="dxa"/>
            </w:tcMar>
          </w:tcPr>
          <w:p w14:paraId="59E45F82"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2930DD63" w14:textId="77777777" w:rsidR="00CB4907" w:rsidRDefault="00CB4907" w:rsidP="004A3268">
            <w:pPr>
              <w:spacing w:before="0" w:line="276" w:lineRule="auto"/>
              <w:rPr>
                <w:sz w:val="22"/>
                <w:szCs w:val="22"/>
              </w:rPr>
            </w:pPr>
            <w:r>
              <w:rPr>
                <w:sz w:val="22"/>
                <w:szCs w:val="22"/>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CB4907" w14:paraId="615F46C6" w14:textId="77777777" w:rsidTr="004A3268">
        <w:tc>
          <w:tcPr>
            <w:tcW w:w="2985" w:type="dxa"/>
            <w:shd w:val="clear" w:color="auto" w:fill="auto"/>
            <w:tcMar>
              <w:top w:w="100" w:type="dxa"/>
              <w:left w:w="100" w:type="dxa"/>
              <w:bottom w:w="100" w:type="dxa"/>
              <w:right w:w="100" w:type="dxa"/>
            </w:tcMar>
          </w:tcPr>
          <w:p w14:paraId="5BE91D75"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191BFA55" w14:textId="77777777" w:rsidR="00CB4907" w:rsidRDefault="00CB4907" w:rsidP="004A3268">
            <w:pPr>
              <w:spacing w:before="0" w:line="276" w:lineRule="auto"/>
              <w:rPr>
                <w:sz w:val="22"/>
                <w:szCs w:val="22"/>
              </w:rPr>
            </w:pPr>
            <w:r>
              <w:rPr>
                <w:sz w:val="22"/>
                <w:szCs w:val="22"/>
              </w:rPr>
              <w:t>Some conditions angiography is applied to are: diagnosis of obstructive vascular disease, diagnosis of aneurysms, diagnosis of arterio-venous malformations, diagnosis of bleeding vessels, and assessment of vascularity of malignant tumors. [57]</w:t>
            </w:r>
          </w:p>
        </w:tc>
      </w:tr>
      <w:tr w:rsidR="00CB4907" w14:paraId="60781B57" w14:textId="77777777" w:rsidTr="004A3268">
        <w:tc>
          <w:tcPr>
            <w:tcW w:w="2985" w:type="dxa"/>
            <w:shd w:val="clear" w:color="auto" w:fill="auto"/>
            <w:tcMar>
              <w:top w:w="100" w:type="dxa"/>
              <w:left w:w="100" w:type="dxa"/>
              <w:bottom w:w="100" w:type="dxa"/>
              <w:right w:w="100" w:type="dxa"/>
            </w:tcMar>
          </w:tcPr>
          <w:p w14:paraId="1F2B071A"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0BC3CDF" w14:textId="77777777" w:rsidR="00CB4907" w:rsidRDefault="00CB4907" w:rsidP="004A3268">
            <w:pPr>
              <w:spacing w:before="0" w:line="276" w:lineRule="auto"/>
              <w:rPr>
                <w:sz w:val="22"/>
                <w:szCs w:val="22"/>
              </w:rPr>
            </w:pPr>
            <w:r>
              <w:rPr>
                <w:sz w:val="22"/>
                <w:szCs w:val="22"/>
              </w:rPr>
              <w:t xml:space="preserve">Angiograms can be 2D or 3D image files </w:t>
            </w:r>
          </w:p>
        </w:tc>
      </w:tr>
      <w:tr w:rsidR="00CB4907" w14:paraId="495A6E34" w14:textId="77777777" w:rsidTr="004A3268">
        <w:trPr>
          <w:trHeight w:val="1500"/>
        </w:trPr>
        <w:tc>
          <w:tcPr>
            <w:tcW w:w="2985" w:type="dxa"/>
            <w:shd w:val="clear" w:color="auto" w:fill="auto"/>
            <w:tcMar>
              <w:top w:w="100" w:type="dxa"/>
              <w:left w:w="100" w:type="dxa"/>
              <w:bottom w:w="100" w:type="dxa"/>
              <w:right w:w="100" w:type="dxa"/>
            </w:tcMar>
          </w:tcPr>
          <w:p w14:paraId="7ABDBAC2" w14:textId="77777777" w:rsidR="00CB4907" w:rsidRDefault="00CB4907" w:rsidP="004A3268">
            <w:pPr>
              <w:widowControl w:val="0"/>
              <w:spacing w:before="0"/>
              <w:rPr>
                <w:sz w:val="22"/>
                <w:szCs w:val="22"/>
              </w:rPr>
            </w:pPr>
            <w:r>
              <w:rPr>
                <w:sz w:val="22"/>
                <w:szCs w:val="22"/>
              </w:rPr>
              <w:lastRenderedPageBreak/>
              <w:t>AI Applications</w:t>
            </w:r>
          </w:p>
        </w:tc>
        <w:tc>
          <w:tcPr>
            <w:tcW w:w="6045" w:type="dxa"/>
            <w:shd w:val="clear" w:color="auto" w:fill="auto"/>
            <w:tcMar>
              <w:top w:w="100" w:type="dxa"/>
              <w:left w:w="100" w:type="dxa"/>
              <w:bottom w:w="100" w:type="dxa"/>
              <w:right w:w="100" w:type="dxa"/>
            </w:tcMar>
          </w:tcPr>
          <w:p w14:paraId="5BB2A2BB" w14:textId="77777777" w:rsidR="00CB4907" w:rsidRDefault="00CB4907" w:rsidP="004A3268">
            <w:pPr>
              <w:spacing w:before="0" w:line="276" w:lineRule="auto"/>
              <w:rPr>
                <w:sz w:val="22"/>
                <w:szCs w:val="22"/>
              </w:rPr>
            </w:pPr>
            <w:r>
              <w:rPr>
                <w:sz w:val="22"/>
                <w:szCs w:val="22"/>
              </w:rPr>
              <w:t>AI is used in post processing tasks like segmentation.</w:t>
            </w:r>
          </w:p>
          <w:p w14:paraId="6F19BC51" w14:textId="77777777" w:rsidR="00CB4907" w:rsidRDefault="00CB4907" w:rsidP="004A3268">
            <w:pPr>
              <w:spacing w:before="0" w:line="276" w:lineRule="auto"/>
              <w:rPr>
                <w:sz w:val="22"/>
                <w:szCs w:val="22"/>
              </w:rPr>
            </w:pPr>
            <w:r>
              <w:rPr>
                <w:sz w:val="22"/>
                <w:szCs w:val="22"/>
              </w:rPr>
              <w:t>Also AI is used to perform certain calculations like calculating calcium score and fraction flow reserve (FFR). [59]</w:t>
            </w:r>
          </w:p>
        </w:tc>
      </w:tr>
      <w:tr w:rsidR="00CB4907" w14:paraId="44C33C34" w14:textId="77777777" w:rsidTr="004A3268">
        <w:tc>
          <w:tcPr>
            <w:tcW w:w="2985" w:type="dxa"/>
            <w:shd w:val="clear" w:color="auto" w:fill="auto"/>
            <w:tcMar>
              <w:top w:w="100" w:type="dxa"/>
              <w:left w:w="100" w:type="dxa"/>
              <w:bottom w:w="100" w:type="dxa"/>
              <w:right w:w="100" w:type="dxa"/>
            </w:tcMar>
          </w:tcPr>
          <w:p w14:paraId="2D42A79E" w14:textId="77777777" w:rsidR="00CB4907" w:rsidRDefault="00CB4907" w:rsidP="004A3268">
            <w:pPr>
              <w:widowControl w:val="0"/>
              <w:pBdr>
                <w:top w:val="nil"/>
                <w:left w:val="nil"/>
                <w:bottom w:val="nil"/>
                <w:right w:val="nil"/>
                <w:between w:val="nil"/>
              </w:pBdr>
              <w:spacing w:before="0"/>
              <w:rPr>
                <w:sz w:val="22"/>
                <w:szCs w:val="22"/>
              </w:rPr>
            </w:pPr>
          </w:p>
          <w:p w14:paraId="7125335C" w14:textId="77777777" w:rsidR="00CB4907" w:rsidRDefault="00CB4907" w:rsidP="004A3268">
            <w:pPr>
              <w:widowControl w:val="0"/>
              <w:pBdr>
                <w:top w:val="nil"/>
                <w:left w:val="nil"/>
                <w:bottom w:val="nil"/>
                <w:right w:val="nil"/>
                <w:between w:val="nil"/>
              </w:pBdr>
              <w:spacing w:before="0"/>
              <w:rPr>
                <w:sz w:val="22"/>
                <w:szCs w:val="22"/>
              </w:rPr>
            </w:pPr>
            <w:r>
              <w:rPr>
                <w:b/>
                <w:sz w:val="22"/>
                <w:szCs w:val="22"/>
              </w:rPr>
              <w:t>Mammography</w:t>
            </w:r>
            <w:r>
              <w:rPr>
                <w:sz w:val="22"/>
                <w:szCs w:val="22"/>
              </w:rPr>
              <w:t xml:space="preserve"> </w:t>
            </w:r>
          </w:p>
        </w:tc>
        <w:tc>
          <w:tcPr>
            <w:tcW w:w="6045" w:type="dxa"/>
            <w:shd w:val="clear" w:color="auto" w:fill="auto"/>
            <w:tcMar>
              <w:top w:w="100" w:type="dxa"/>
              <w:left w:w="100" w:type="dxa"/>
              <w:bottom w:w="100" w:type="dxa"/>
              <w:right w:w="100" w:type="dxa"/>
            </w:tcMar>
          </w:tcPr>
          <w:p w14:paraId="3B303DE5" w14:textId="77777777" w:rsidR="00CB4907" w:rsidRDefault="00CB4907" w:rsidP="004A3268">
            <w:pPr>
              <w:spacing w:before="0" w:line="276" w:lineRule="auto"/>
              <w:rPr>
                <w:sz w:val="22"/>
                <w:szCs w:val="22"/>
              </w:rPr>
            </w:pPr>
          </w:p>
        </w:tc>
      </w:tr>
      <w:tr w:rsidR="00CB4907" w14:paraId="51707F47" w14:textId="77777777" w:rsidTr="004A3268">
        <w:tc>
          <w:tcPr>
            <w:tcW w:w="2985" w:type="dxa"/>
            <w:shd w:val="clear" w:color="auto" w:fill="auto"/>
            <w:tcMar>
              <w:top w:w="100" w:type="dxa"/>
              <w:left w:w="100" w:type="dxa"/>
              <w:bottom w:w="100" w:type="dxa"/>
              <w:right w:w="100" w:type="dxa"/>
            </w:tcMar>
          </w:tcPr>
          <w:p w14:paraId="10E971B5"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6BBE5EC" w14:textId="77777777" w:rsidR="00CB4907" w:rsidRDefault="00CB4907" w:rsidP="004A3268">
            <w:pPr>
              <w:spacing w:before="0" w:line="276" w:lineRule="auto"/>
              <w:rPr>
                <w:sz w:val="22"/>
                <w:szCs w:val="22"/>
              </w:rPr>
            </w:pPr>
            <w:r>
              <w:rPr>
                <w:sz w:val="22"/>
                <w:szCs w:val="22"/>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CB4907" w14:paraId="672BE9BE" w14:textId="77777777" w:rsidTr="004A3268">
        <w:tc>
          <w:tcPr>
            <w:tcW w:w="2985" w:type="dxa"/>
            <w:shd w:val="clear" w:color="auto" w:fill="auto"/>
            <w:tcMar>
              <w:top w:w="100" w:type="dxa"/>
              <w:left w:w="100" w:type="dxa"/>
              <w:bottom w:w="100" w:type="dxa"/>
              <w:right w:w="100" w:type="dxa"/>
            </w:tcMar>
          </w:tcPr>
          <w:p w14:paraId="63CF99E3"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2E4F842A" w14:textId="77777777" w:rsidR="00CB4907" w:rsidRDefault="00CB4907" w:rsidP="004A3268">
            <w:pPr>
              <w:spacing w:before="0" w:line="276" w:lineRule="auto"/>
              <w:rPr>
                <w:sz w:val="22"/>
                <w:szCs w:val="22"/>
              </w:rPr>
            </w:pPr>
            <w:r>
              <w:rPr>
                <w:sz w:val="22"/>
                <w:szCs w:val="22"/>
              </w:rPr>
              <w:t>Mammography can be used as a screening tool or a diagnostic tool.</w:t>
            </w:r>
          </w:p>
          <w:p w14:paraId="3B8E0BE9" w14:textId="77777777" w:rsidR="00CB4907" w:rsidRDefault="00CB4907" w:rsidP="00CB4907">
            <w:pPr>
              <w:numPr>
                <w:ilvl w:val="0"/>
                <w:numId w:val="22"/>
              </w:numPr>
              <w:spacing w:before="0" w:line="276" w:lineRule="auto"/>
              <w:rPr>
                <w:sz w:val="22"/>
                <w:szCs w:val="22"/>
              </w:rPr>
            </w:pPr>
            <w:r>
              <w:rPr>
                <w:sz w:val="22"/>
                <w:szCs w:val="22"/>
              </w:rPr>
              <w:t>As a screening tool, mammography is used for the early detection of breast cancer.</w:t>
            </w:r>
          </w:p>
          <w:p w14:paraId="536BBC84" w14:textId="77777777" w:rsidR="00CB4907" w:rsidRDefault="00CB4907" w:rsidP="00CB4907">
            <w:pPr>
              <w:numPr>
                <w:ilvl w:val="0"/>
                <w:numId w:val="22"/>
              </w:numPr>
              <w:spacing w:before="0" w:line="276" w:lineRule="auto"/>
              <w:rPr>
                <w:sz w:val="22"/>
                <w:szCs w:val="22"/>
              </w:rPr>
            </w:pPr>
            <w:r>
              <w:rPr>
                <w:sz w:val="22"/>
                <w:szCs w:val="22"/>
              </w:rPr>
              <w:t>As a diagnostic tool, mammography is used to investigate abnormal clinical findings in the breast, like breast lumps and nipple discharge.  [50]</w:t>
            </w:r>
          </w:p>
        </w:tc>
      </w:tr>
      <w:tr w:rsidR="00CB4907" w14:paraId="7C078D9D" w14:textId="77777777" w:rsidTr="004A3268">
        <w:tc>
          <w:tcPr>
            <w:tcW w:w="2985" w:type="dxa"/>
            <w:shd w:val="clear" w:color="auto" w:fill="auto"/>
            <w:tcMar>
              <w:top w:w="100" w:type="dxa"/>
              <w:left w:w="100" w:type="dxa"/>
              <w:bottom w:w="100" w:type="dxa"/>
              <w:right w:w="100" w:type="dxa"/>
            </w:tcMar>
          </w:tcPr>
          <w:p w14:paraId="1AB31D67"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47BCA2A" w14:textId="77777777" w:rsidR="00CB4907" w:rsidRDefault="00CB4907" w:rsidP="004A3268">
            <w:pPr>
              <w:spacing w:before="0" w:line="276" w:lineRule="auto"/>
              <w:rPr>
                <w:sz w:val="22"/>
                <w:szCs w:val="22"/>
              </w:rPr>
            </w:pPr>
            <w:r>
              <w:rPr>
                <w:sz w:val="22"/>
                <w:szCs w:val="22"/>
              </w:rPr>
              <w:t>Mammograms may be 2D or 3D image files. [50]</w:t>
            </w:r>
          </w:p>
        </w:tc>
      </w:tr>
      <w:tr w:rsidR="00CB4907" w14:paraId="486B8899" w14:textId="77777777" w:rsidTr="004A3268">
        <w:tc>
          <w:tcPr>
            <w:tcW w:w="2985" w:type="dxa"/>
            <w:shd w:val="clear" w:color="auto" w:fill="auto"/>
            <w:tcMar>
              <w:top w:w="100" w:type="dxa"/>
              <w:left w:w="100" w:type="dxa"/>
              <w:bottom w:w="100" w:type="dxa"/>
              <w:right w:w="100" w:type="dxa"/>
            </w:tcMar>
          </w:tcPr>
          <w:p w14:paraId="48D0B081"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9101112" w14:textId="77777777" w:rsidR="00CB4907" w:rsidRDefault="00CB4907" w:rsidP="004A3268">
            <w:pPr>
              <w:spacing w:before="0" w:line="276" w:lineRule="auto"/>
              <w:rPr>
                <w:sz w:val="22"/>
                <w:szCs w:val="22"/>
              </w:rPr>
            </w:pPr>
            <w:r>
              <w:rPr>
                <w:sz w:val="22"/>
                <w:szCs w:val="22"/>
              </w:rPr>
              <w:t>AI, in combination to radiologists, is used to improve the accuracy of breast cancer screening. [51]</w:t>
            </w:r>
          </w:p>
        </w:tc>
      </w:tr>
      <w:tr w:rsidR="00CB4907" w14:paraId="317900AD" w14:textId="77777777" w:rsidTr="004A3268">
        <w:tc>
          <w:tcPr>
            <w:tcW w:w="2985" w:type="dxa"/>
            <w:shd w:val="clear" w:color="auto" w:fill="auto"/>
            <w:tcMar>
              <w:top w:w="100" w:type="dxa"/>
              <w:left w:w="100" w:type="dxa"/>
              <w:bottom w:w="100" w:type="dxa"/>
              <w:right w:w="100" w:type="dxa"/>
            </w:tcMar>
          </w:tcPr>
          <w:p w14:paraId="60644419" w14:textId="77777777" w:rsidR="00CB4907" w:rsidRDefault="00CB4907" w:rsidP="004A3268">
            <w:pPr>
              <w:widowControl w:val="0"/>
              <w:pBdr>
                <w:top w:val="nil"/>
                <w:left w:val="nil"/>
                <w:bottom w:val="nil"/>
                <w:right w:val="nil"/>
                <w:between w:val="nil"/>
              </w:pBdr>
              <w:spacing w:before="0"/>
              <w:rPr>
                <w:b/>
                <w:sz w:val="22"/>
                <w:szCs w:val="22"/>
              </w:rPr>
            </w:pPr>
          </w:p>
          <w:p w14:paraId="01957037" w14:textId="77777777" w:rsidR="00CB4907" w:rsidRDefault="00CB4907" w:rsidP="004A3268">
            <w:pPr>
              <w:widowControl w:val="0"/>
              <w:pBdr>
                <w:top w:val="nil"/>
                <w:left w:val="nil"/>
                <w:bottom w:val="nil"/>
                <w:right w:val="nil"/>
                <w:between w:val="nil"/>
              </w:pBdr>
              <w:spacing w:before="0"/>
              <w:rPr>
                <w:b/>
                <w:sz w:val="22"/>
                <w:szCs w:val="22"/>
              </w:rPr>
            </w:pPr>
            <w:r>
              <w:rPr>
                <w:b/>
                <w:sz w:val="22"/>
                <w:szCs w:val="22"/>
              </w:rPr>
              <w:t>Computed Tomography (CT)</w:t>
            </w:r>
          </w:p>
        </w:tc>
        <w:tc>
          <w:tcPr>
            <w:tcW w:w="6045" w:type="dxa"/>
            <w:shd w:val="clear" w:color="auto" w:fill="auto"/>
            <w:tcMar>
              <w:top w:w="100" w:type="dxa"/>
              <w:left w:w="100" w:type="dxa"/>
              <w:bottom w:w="100" w:type="dxa"/>
              <w:right w:w="100" w:type="dxa"/>
            </w:tcMar>
          </w:tcPr>
          <w:p w14:paraId="5CFEAE7E" w14:textId="77777777" w:rsidR="00CB4907" w:rsidRDefault="00CB4907" w:rsidP="004A3268">
            <w:pPr>
              <w:spacing w:before="0" w:line="276" w:lineRule="auto"/>
              <w:rPr>
                <w:sz w:val="22"/>
                <w:szCs w:val="22"/>
              </w:rPr>
            </w:pPr>
          </w:p>
        </w:tc>
      </w:tr>
      <w:tr w:rsidR="00CB4907" w14:paraId="49B3DDB2" w14:textId="77777777" w:rsidTr="004A3268">
        <w:tc>
          <w:tcPr>
            <w:tcW w:w="2985" w:type="dxa"/>
            <w:shd w:val="clear" w:color="auto" w:fill="auto"/>
            <w:tcMar>
              <w:top w:w="100" w:type="dxa"/>
              <w:left w:w="100" w:type="dxa"/>
              <w:bottom w:w="100" w:type="dxa"/>
              <w:right w:w="100" w:type="dxa"/>
            </w:tcMar>
          </w:tcPr>
          <w:p w14:paraId="0A1BB72E"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44F1A61" w14:textId="77777777" w:rsidR="00CB4907" w:rsidRDefault="00CB4907" w:rsidP="004A3268">
            <w:pPr>
              <w:spacing w:before="0" w:line="276" w:lineRule="auto"/>
              <w:rPr>
                <w:sz w:val="22"/>
                <w:szCs w:val="22"/>
              </w:rPr>
            </w:pPr>
            <w:r>
              <w:rPr>
                <w:sz w:val="22"/>
                <w:szCs w:val="22"/>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CB4907" w14:paraId="4FEC0C4F" w14:textId="77777777" w:rsidTr="004A3268">
        <w:tc>
          <w:tcPr>
            <w:tcW w:w="2985" w:type="dxa"/>
            <w:shd w:val="clear" w:color="auto" w:fill="auto"/>
            <w:tcMar>
              <w:top w:w="100" w:type="dxa"/>
              <w:left w:w="100" w:type="dxa"/>
              <w:bottom w:w="100" w:type="dxa"/>
              <w:right w:w="100" w:type="dxa"/>
            </w:tcMar>
          </w:tcPr>
          <w:p w14:paraId="144CC311"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FE42F00" w14:textId="77777777" w:rsidR="00CB4907" w:rsidRDefault="00CB4907" w:rsidP="004A3268">
            <w:pPr>
              <w:spacing w:before="0" w:line="276" w:lineRule="auto"/>
              <w:rPr>
                <w:sz w:val="22"/>
                <w:szCs w:val="22"/>
              </w:rPr>
            </w:pPr>
            <w:r>
              <w:rPr>
                <w:sz w:val="22"/>
                <w:szCs w:val="22"/>
              </w:rPr>
              <w:t>CTs are used in multiple diagnostic works and therapies, and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CB4907" w14:paraId="693968F6" w14:textId="77777777" w:rsidTr="004A3268">
        <w:tc>
          <w:tcPr>
            <w:tcW w:w="2985" w:type="dxa"/>
            <w:shd w:val="clear" w:color="auto" w:fill="auto"/>
            <w:tcMar>
              <w:top w:w="100" w:type="dxa"/>
              <w:left w:w="100" w:type="dxa"/>
              <w:bottom w:w="100" w:type="dxa"/>
              <w:right w:w="100" w:type="dxa"/>
            </w:tcMar>
          </w:tcPr>
          <w:p w14:paraId="2DA10F76"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16DAF6C4" w14:textId="77777777" w:rsidR="00CB4907" w:rsidRDefault="00CB4907" w:rsidP="004A3268">
            <w:pPr>
              <w:spacing w:before="0" w:line="276" w:lineRule="auto"/>
              <w:rPr>
                <w:sz w:val="22"/>
                <w:szCs w:val="22"/>
              </w:rPr>
            </w:pPr>
            <w:r>
              <w:rPr>
                <w:sz w:val="22"/>
                <w:szCs w:val="22"/>
              </w:rPr>
              <w:t>CT scans take numerous 2D images, and these can be used to make 3D representations, thus allowing 2D and 3D formats [72,84].</w:t>
            </w:r>
          </w:p>
        </w:tc>
      </w:tr>
      <w:tr w:rsidR="00CB4907" w14:paraId="780A1A1C" w14:textId="77777777" w:rsidTr="004A3268">
        <w:tc>
          <w:tcPr>
            <w:tcW w:w="2985" w:type="dxa"/>
            <w:shd w:val="clear" w:color="auto" w:fill="auto"/>
            <w:tcMar>
              <w:top w:w="100" w:type="dxa"/>
              <w:left w:w="100" w:type="dxa"/>
              <w:bottom w:w="100" w:type="dxa"/>
              <w:right w:w="100" w:type="dxa"/>
            </w:tcMar>
          </w:tcPr>
          <w:p w14:paraId="5A7C8234" w14:textId="77777777" w:rsidR="00CB4907" w:rsidRDefault="00CB4907" w:rsidP="004A3268">
            <w:pPr>
              <w:widowControl w:val="0"/>
              <w:spacing w:before="0"/>
              <w:rPr>
                <w:sz w:val="22"/>
                <w:szCs w:val="22"/>
              </w:rPr>
            </w:pPr>
            <w:r>
              <w:rPr>
                <w:sz w:val="22"/>
                <w:szCs w:val="22"/>
              </w:rPr>
              <w:lastRenderedPageBreak/>
              <w:t>AI Applications</w:t>
            </w:r>
          </w:p>
        </w:tc>
        <w:tc>
          <w:tcPr>
            <w:tcW w:w="6045" w:type="dxa"/>
            <w:shd w:val="clear" w:color="auto" w:fill="auto"/>
            <w:tcMar>
              <w:top w:w="100" w:type="dxa"/>
              <w:left w:w="100" w:type="dxa"/>
              <w:bottom w:w="100" w:type="dxa"/>
              <w:right w:w="100" w:type="dxa"/>
            </w:tcMar>
          </w:tcPr>
          <w:p w14:paraId="759BE0C0" w14:textId="77777777" w:rsidR="00CB4907" w:rsidRDefault="00CB4907" w:rsidP="004A3268">
            <w:pPr>
              <w:spacing w:before="0" w:line="276" w:lineRule="auto"/>
              <w:rPr>
                <w:sz w:val="22"/>
                <w:szCs w:val="22"/>
              </w:rPr>
            </w:pPr>
            <w:r>
              <w:rPr>
                <w:sz w:val="22"/>
                <w:szCs w:val="22"/>
              </w:rPr>
              <w:t>Current AI uses extend from use of CT-images, but is also expanding through investigation of AI-Assisted smart tools to guide and upgrade the use of Ct scans through improved diagnosis, measurements,  and prognoses [78-82]. It is believed that future uses can entail more comprehensive reconstructions of scanned areas and less radiation use though less coregistration of CTs with other imaging means, helping to reduce patient fatigue and exposure; more may abound as this area of research, that is the combination of AI and CT scanning, is still new [83].</w:t>
            </w:r>
          </w:p>
        </w:tc>
      </w:tr>
      <w:tr w:rsidR="00CB4907" w14:paraId="28B044B2" w14:textId="77777777" w:rsidTr="004A3268">
        <w:tc>
          <w:tcPr>
            <w:tcW w:w="2985" w:type="dxa"/>
            <w:shd w:val="clear" w:color="auto" w:fill="auto"/>
            <w:tcMar>
              <w:top w:w="100" w:type="dxa"/>
              <w:left w:w="100" w:type="dxa"/>
              <w:bottom w:w="100" w:type="dxa"/>
              <w:right w:w="100" w:type="dxa"/>
            </w:tcMar>
          </w:tcPr>
          <w:p w14:paraId="3698A7D2" w14:textId="77777777" w:rsidR="00CB4907" w:rsidRDefault="00CB4907" w:rsidP="004A3268">
            <w:pPr>
              <w:spacing w:before="0" w:line="276" w:lineRule="auto"/>
              <w:rPr>
                <w:b/>
                <w:sz w:val="22"/>
                <w:szCs w:val="22"/>
              </w:rPr>
            </w:pPr>
          </w:p>
          <w:p w14:paraId="196B02AD" w14:textId="77777777" w:rsidR="00CB4907" w:rsidRDefault="00CB4907" w:rsidP="004A3268">
            <w:pPr>
              <w:spacing w:before="0" w:line="276" w:lineRule="auto"/>
              <w:rPr>
                <w:b/>
                <w:sz w:val="22"/>
                <w:szCs w:val="22"/>
              </w:rPr>
            </w:pPr>
            <w:r>
              <w:rPr>
                <w:b/>
                <w:sz w:val="22"/>
                <w:szCs w:val="22"/>
              </w:rPr>
              <w:t>Single-photon emission computed tomography (SPECT)</w:t>
            </w:r>
          </w:p>
        </w:tc>
        <w:tc>
          <w:tcPr>
            <w:tcW w:w="6045" w:type="dxa"/>
            <w:shd w:val="clear" w:color="auto" w:fill="auto"/>
            <w:tcMar>
              <w:top w:w="100" w:type="dxa"/>
              <w:left w:w="100" w:type="dxa"/>
              <w:bottom w:w="100" w:type="dxa"/>
              <w:right w:w="100" w:type="dxa"/>
            </w:tcMar>
          </w:tcPr>
          <w:p w14:paraId="39526317" w14:textId="77777777" w:rsidR="00CB4907" w:rsidRDefault="00CB4907" w:rsidP="004A3268">
            <w:pPr>
              <w:spacing w:before="0" w:line="276" w:lineRule="auto"/>
              <w:rPr>
                <w:sz w:val="22"/>
                <w:szCs w:val="22"/>
              </w:rPr>
            </w:pPr>
          </w:p>
        </w:tc>
      </w:tr>
      <w:tr w:rsidR="00CB4907" w14:paraId="5249DFA2" w14:textId="77777777" w:rsidTr="004A3268">
        <w:tc>
          <w:tcPr>
            <w:tcW w:w="2985" w:type="dxa"/>
            <w:shd w:val="clear" w:color="auto" w:fill="auto"/>
            <w:tcMar>
              <w:top w:w="100" w:type="dxa"/>
              <w:left w:w="100" w:type="dxa"/>
              <w:bottom w:w="100" w:type="dxa"/>
              <w:right w:w="100" w:type="dxa"/>
            </w:tcMar>
          </w:tcPr>
          <w:p w14:paraId="0D482441"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23A37EF2" w14:textId="77777777" w:rsidR="00CB4907" w:rsidRDefault="00CB4907" w:rsidP="004A3268">
            <w:pPr>
              <w:spacing w:before="0" w:line="276" w:lineRule="auto"/>
              <w:rPr>
                <w:sz w:val="22"/>
                <w:szCs w:val="22"/>
              </w:rPr>
            </w:pPr>
            <w:r>
              <w:rPr>
                <w:sz w:val="22"/>
                <w:szCs w:val="22"/>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CB4907" w14:paraId="3A3B3B5E" w14:textId="77777777" w:rsidTr="004A3268">
        <w:tc>
          <w:tcPr>
            <w:tcW w:w="2985" w:type="dxa"/>
            <w:shd w:val="clear" w:color="auto" w:fill="auto"/>
            <w:tcMar>
              <w:top w:w="100" w:type="dxa"/>
              <w:left w:w="100" w:type="dxa"/>
              <w:bottom w:w="100" w:type="dxa"/>
              <w:right w:w="100" w:type="dxa"/>
            </w:tcMar>
          </w:tcPr>
          <w:p w14:paraId="77151BE5"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FDC1C6B" w14:textId="77777777" w:rsidR="00CB4907" w:rsidRDefault="00CB4907" w:rsidP="004A3268">
            <w:pPr>
              <w:spacing w:before="0" w:line="276" w:lineRule="auto"/>
              <w:rPr>
                <w:sz w:val="22"/>
                <w:szCs w:val="22"/>
              </w:rPr>
            </w:pPr>
            <w:r>
              <w:rPr>
                <w:sz w:val="22"/>
                <w:szCs w:val="22"/>
              </w:rPr>
              <w:t xml:space="preserve">The technique can theoretically be applied to any nuclear medicine studies, but it is not required in every situation. SPECT is commonly used in the context of technetium-99m sestamibi scans when evaluating the perfusion of the cardiac myocardium or the function of parathyroid glands. It is also used in the context of technetium methylene diphosphonate (MDP) bone scans which provide information about bone perfusion and turnover. </w:t>
            </w:r>
          </w:p>
        </w:tc>
      </w:tr>
      <w:tr w:rsidR="00CB4907" w14:paraId="60C5D7E5" w14:textId="77777777" w:rsidTr="004A3268">
        <w:tc>
          <w:tcPr>
            <w:tcW w:w="2985" w:type="dxa"/>
            <w:shd w:val="clear" w:color="auto" w:fill="auto"/>
            <w:tcMar>
              <w:top w:w="100" w:type="dxa"/>
              <w:left w:w="100" w:type="dxa"/>
              <w:bottom w:w="100" w:type="dxa"/>
              <w:right w:w="100" w:type="dxa"/>
            </w:tcMar>
          </w:tcPr>
          <w:p w14:paraId="0D6160CA"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BCADE7A" w14:textId="77777777" w:rsidR="00CB4907" w:rsidRDefault="00CB4907" w:rsidP="004A3268">
            <w:pPr>
              <w:spacing w:before="0" w:line="276" w:lineRule="auto"/>
              <w:rPr>
                <w:sz w:val="22"/>
                <w:szCs w:val="22"/>
              </w:rPr>
            </w:pPr>
          </w:p>
        </w:tc>
      </w:tr>
      <w:tr w:rsidR="00CB4907" w14:paraId="471560DF" w14:textId="77777777" w:rsidTr="004A3268">
        <w:tc>
          <w:tcPr>
            <w:tcW w:w="2985" w:type="dxa"/>
            <w:shd w:val="clear" w:color="auto" w:fill="auto"/>
            <w:tcMar>
              <w:top w:w="100" w:type="dxa"/>
              <w:left w:w="100" w:type="dxa"/>
              <w:bottom w:w="100" w:type="dxa"/>
              <w:right w:w="100" w:type="dxa"/>
            </w:tcMar>
          </w:tcPr>
          <w:p w14:paraId="20F8437C"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F41B6F9" w14:textId="77777777" w:rsidR="00CB4907" w:rsidRDefault="00CB4907" w:rsidP="004A3268">
            <w:pPr>
              <w:spacing w:before="0" w:line="276" w:lineRule="auto"/>
              <w:rPr>
                <w:sz w:val="22"/>
                <w:szCs w:val="22"/>
              </w:rPr>
            </w:pPr>
          </w:p>
        </w:tc>
      </w:tr>
      <w:tr w:rsidR="00CB4907" w14:paraId="09AB29FB" w14:textId="77777777" w:rsidTr="004A3268">
        <w:tc>
          <w:tcPr>
            <w:tcW w:w="2985" w:type="dxa"/>
            <w:shd w:val="clear" w:color="auto" w:fill="auto"/>
            <w:tcMar>
              <w:top w:w="100" w:type="dxa"/>
              <w:left w:w="100" w:type="dxa"/>
              <w:bottom w:w="100" w:type="dxa"/>
              <w:right w:w="100" w:type="dxa"/>
            </w:tcMar>
          </w:tcPr>
          <w:p w14:paraId="1A3232F1" w14:textId="77777777" w:rsidR="00CB4907" w:rsidRDefault="00CB4907" w:rsidP="004A3268">
            <w:pPr>
              <w:spacing w:before="0" w:line="276" w:lineRule="auto"/>
              <w:rPr>
                <w:b/>
                <w:sz w:val="22"/>
                <w:szCs w:val="22"/>
              </w:rPr>
            </w:pPr>
          </w:p>
          <w:p w14:paraId="12D8F88F" w14:textId="77777777" w:rsidR="00CB4907" w:rsidRDefault="00CB4907" w:rsidP="004A3268">
            <w:pPr>
              <w:spacing w:before="0" w:line="276" w:lineRule="auto"/>
              <w:rPr>
                <w:b/>
                <w:sz w:val="22"/>
                <w:szCs w:val="22"/>
              </w:rPr>
            </w:pPr>
            <w:r>
              <w:rPr>
                <w:b/>
                <w:sz w:val="22"/>
                <w:szCs w:val="22"/>
              </w:rPr>
              <w:t>Ultrasonography (US) and Doppler</w:t>
            </w:r>
          </w:p>
        </w:tc>
        <w:tc>
          <w:tcPr>
            <w:tcW w:w="6045" w:type="dxa"/>
            <w:shd w:val="clear" w:color="auto" w:fill="auto"/>
            <w:tcMar>
              <w:top w:w="100" w:type="dxa"/>
              <w:left w:w="100" w:type="dxa"/>
              <w:bottom w:w="100" w:type="dxa"/>
              <w:right w:w="100" w:type="dxa"/>
            </w:tcMar>
          </w:tcPr>
          <w:p w14:paraId="28C4317C" w14:textId="77777777" w:rsidR="00CB4907" w:rsidRDefault="00CB4907" w:rsidP="004A3268">
            <w:pPr>
              <w:spacing w:before="0" w:line="276" w:lineRule="auto"/>
              <w:rPr>
                <w:sz w:val="22"/>
                <w:szCs w:val="22"/>
              </w:rPr>
            </w:pPr>
          </w:p>
        </w:tc>
      </w:tr>
      <w:tr w:rsidR="00CB4907" w14:paraId="3928DE93" w14:textId="77777777" w:rsidTr="004A3268">
        <w:tc>
          <w:tcPr>
            <w:tcW w:w="2985" w:type="dxa"/>
            <w:shd w:val="clear" w:color="auto" w:fill="auto"/>
            <w:tcMar>
              <w:top w:w="100" w:type="dxa"/>
              <w:left w:w="100" w:type="dxa"/>
              <w:bottom w:w="100" w:type="dxa"/>
              <w:right w:w="100" w:type="dxa"/>
            </w:tcMar>
          </w:tcPr>
          <w:p w14:paraId="0676440D"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021D4D3D" w14:textId="77777777" w:rsidR="00CB4907" w:rsidRDefault="00CB4907" w:rsidP="004A3268">
            <w:pPr>
              <w:spacing w:before="0" w:line="276" w:lineRule="auto"/>
              <w:rPr>
                <w:sz w:val="22"/>
                <w:szCs w:val="22"/>
              </w:rPr>
            </w:pPr>
            <w:r>
              <w:rPr>
                <w:sz w:val="22"/>
                <w:szCs w:val="22"/>
              </w:rPr>
              <w:t>Ultrasonography is an imaging modality that uses ultrasound (sound waves with frequencies greater than frequencies that are audible to the human ear) to create images of internal body parts. The ultrasound is sent into the body by a transducer and  echoes from tissue interference are recorded to create an image of the structure under examination. [40]</w:t>
            </w:r>
          </w:p>
        </w:tc>
      </w:tr>
      <w:tr w:rsidR="00CB4907" w14:paraId="73CB6F94" w14:textId="77777777" w:rsidTr="004A3268">
        <w:tc>
          <w:tcPr>
            <w:tcW w:w="2985" w:type="dxa"/>
            <w:shd w:val="clear" w:color="auto" w:fill="auto"/>
            <w:tcMar>
              <w:top w:w="100" w:type="dxa"/>
              <w:left w:w="100" w:type="dxa"/>
              <w:bottom w:w="100" w:type="dxa"/>
              <w:right w:w="100" w:type="dxa"/>
            </w:tcMar>
          </w:tcPr>
          <w:p w14:paraId="6FEF76D5"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50AEBA85" w14:textId="77777777" w:rsidR="00CB4907" w:rsidRDefault="00CB4907" w:rsidP="004A3268">
            <w:pPr>
              <w:spacing w:before="0" w:line="276" w:lineRule="auto"/>
              <w:rPr>
                <w:sz w:val="22"/>
                <w:szCs w:val="22"/>
              </w:rPr>
            </w:pPr>
            <w:r>
              <w:rPr>
                <w:sz w:val="22"/>
                <w:szCs w:val="22"/>
              </w:rPr>
              <w:t>Ultrasound imaging is used to examine an organ whenever there is a symptom of pain, swelling or infection in that organ.  Ultrasonography can be used to image the liver, kidney, heart, pancreas, etc. [41][42]</w:t>
            </w:r>
          </w:p>
          <w:p w14:paraId="5A3664F2" w14:textId="77777777" w:rsidR="00CB4907" w:rsidRDefault="00CB4907" w:rsidP="004A3268">
            <w:pPr>
              <w:spacing w:before="0" w:line="276" w:lineRule="auto"/>
              <w:rPr>
                <w:sz w:val="22"/>
                <w:szCs w:val="22"/>
              </w:rPr>
            </w:pPr>
            <w:r>
              <w:rPr>
                <w:sz w:val="22"/>
                <w:szCs w:val="22"/>
              </w:rPr>
              <w:t>Another common use case for ultrasonography is real-time imaging of developing fetuses in pregnant mothers.</w:t>
            </w:r>
          </w:p>
        </w:tc>
      </w:tr>
      <w:tr w:rsidR="00CB4907" w14:paraId="1A22BCAD" w14:textId="77777777" w:rsidTr="004A3268">
        <w:tc>
          <w:tcPr>
            <w:tcW w:w="2985" w:type="dxa"/>
            <w:shd w:val="clear" w:color="auto" w:fill="auto"/>
            <w:tcMar>
              <w:top w:w="100" w:type="dxa"/>
              <w:left w:w="100" w:type="dxa"/>
              <w:bottom w:w="100" w:type="dxa"/>
              <w:right w:w="100" w:type="dxa"/>
            </w:tcMar>
          </w:tcPr>
          <w:p w14:paraId="5E846E89"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19915BA8" w14:textId="77777777" w:rsidR="00CB4907" w:rsidRDefault="00CB4907" w:rsidP="004A3268">
            <w:pPr>
              <w:spacing w:before="0" w:line="276" w:lineRule="auto"/>
              <w:rPr>
                <w:sz w:val="22"/>
                <w:szCs w:val="22"/>
              </w:rPr>
            </w:pPr>
            <w:r>
              <w:rPr>
                <w:sz w:val="22"/>
                <w:szCs w:val="22"/>
              </w:rPr>
              <w:t>Sonograms may be stored as a single layer 2D image.</w:t>
            </w:r>
          </w:p>
          <w:p w14:paraId="7876065B" w14:textId="77777777" w:rsidR="00CB4907" w:rsidRDefault="00CB4907" w:rsidP="004A3268">
            <w:pPr>
              <w:spacing w:before="0" w:line="276" w:lineRule="auto"/>
              <w:rPr>
                <w:sz w:val="22"/>
                <w:szCs w:val="22"/>
              </w:rPr>
            </w:pPr>
            <w:r>
              <w:rPr>
                <w:sz w:val="22"/>
                <w:szCs w:val="22"/>
              </w:rPr>
              <w:t>Multiple 2D sonograms may also be projected into a 3D image</w:t>
            </w:r>
          </w:p>
          <w:p w14:paraId="62DED874" w14:textId="77777777" w:rsidR="00CB4907" w:rsidRDefault="00CB4907" w:rsidP="004A3268">
            <w:pPr>
              <w:spacing w:before="0" w:line="276" w:lineRule="auto"/>
              <w:rPr>
                <w:sz w:val="22"/>
                <w:szCs w:val="22"/>
              </w:rPr>
            </w:pPr>
            <w:r>
              <w:rPr>
                <w:sz w:val="22"/>
                <w:szCs w:val="22"/>
              </w:rPr>
              <w:t>An additional time dimension can be added to a 3D sonogram to create a 4D sonogram.[43]</w:t>
            </w:r>
          </w:p>
        </w:tc>
      </w:tr>
      <w:tr w:rsidR="00CB4907" w14:paraId="0FEC2F07" w14:textId="77777777" w:rsidTr="004A3268">
        <w:tc>
          <w:tcPr>
            <w:tcW w:w="2985" w:type="dxa"/>
            <w:shd w:val="clear" w:color="auto" w:fill="auto"/>
            <w:tcMar>
              <w:top w:w="100" w:type="dxa"/>
              <w:left w:w="100" w:type="dxa"/>
              <w:bottom w:w="100" w:type="dxa"/>
              <w:right w:w="100" w:type="dxa"/>
            </w:tcMar>
          </w:tcPr>
          <w:p w14:paraId="41ACE6DB"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1212744" w14:textId="77777777" w:rsidR="00CB4907" w:rsidRDefault="00CB4907" w:rsidP="004A3268">
            <w:pPr>
              <w:spacing w:before="0" w:line="276" w:lineRule="auto"/>
              <w:rPr>
                <w:sz w:val="22"/>
                <w:szCs w:val="22"/>
              </w:rPr>
            </w:pPr>
            <w:r>
              <w:rPr>
                <w:sz w:val="22"/>
                <w:szCs w:val="22"/>
              </w:rPr>
              <w:t>AI is used to perform a wide range of tasks in ultrasonography. These tasks include image classification, segmentation, detection, registration, biometric measurements and quality assessment. [44]</w:t>
            </w:r>
          </w:p>
        </w:tc>
      </w:tr>
      <w:tr w:rsidR="00CB4907" w14:paraId="67F380D1" w14:textId="77777777" w:rsidTr="004A3268">
        <w:tc>
          <w:tcPr>
            <w:tcW w:w="2985" w:type="dxa"/>
            <w:shd w:val="clear" w:color="auto" w:fill="auto"/>
            <w:tcMar>
              <w:top w:w="100" w:type="dxa"/>
              <w:left w:w="100" w:type="dxa"/>
              <w:bottom w:w="100" w:type="dxa"/>
              <w:right w:w="100" w:type="dxa"/>
            </w:tcMar>
          </w:tcPr>
          <w:p w14:paraId="72D4D26B" w14:textId="77777777" w:rsidR="00CB4907" w:rsidRDefault="00CB4907" w:rsidP="004A3268">
            <w:pPr>
              <w:spacing w:before="0" w:line="276" w:lineRule="auto"/>
              <w:rPr>
                <w:b/>
                <w:sz w:val="22"/>
                <w:szCs w:val="22"/>
              </w:rPr>
            </w:pPr>
          </w:p>
          <w:p w14:paraId="69993985" w14:textId="77777777" w:rsidR="00CB4907" w:rsidRDefault="00CB4907" w:rsidP="004A3268">
            <w:pPr>
              <w:spacing w:before="0" w:line="276" w:lineRule="auto"/>
              <w:rPr>
                <w:b/>
                <w:sz w:val="22"/>
                <w:szCs w:val="22"/>
              </w:rPr>
            </w:pPr>
            <w:r>
              <w:rPr>
                <w:b/>
                <w:sz w:val="22"/>
                <w:szCs w:val="22"/>
              </w:rPr>
              <w:t xml:space="preserve">Magnetic resonance Imaging (MRI) </w:t>
            </w:r>
          </w:p>
        </w:tc>
        <w:tc>
          <w:tcPr>
            <w:tcW w:w="6045" w:type="dxa"/>
            <w:shd w:val="clear" w:color="auto" w:fill="auto"/>
            <w:tcMar>
              <w:top w:w="100" w:type="dxa"/>
              <w:left w:w="100" w:type="dxa"/>
              <w:bottom w:w="100" w:type="dxa"/>
              <w:right w:w="100" w:type="dxa"/>
            </w:tcMar>
          </w:tcPr>
          <w:p w14:paraId="36409DD3" w14:textId="77777777" w:rsidR="00CB4907" w:rsidRDefault="00CB4907" w:rsidP="004A3268">
            <w:pPr>
              <w:spacing w:before="0" w:line="276" w:lineRule="auto"/>
              <w:rPr>
                <w:sz w:val="22"/>
                <w:szCs w:val="22"/>
              </w:rPr>
            </w:pPr>
          </w:p>
        </w:tc>
      </w:tr>
      <w:tr w:rsidR="00CB4907" w14:paraId="2044613D" w14:textId="77777777" w:rsidTr="004A3268">
        <w:tc>
          <w:tcPr>
            <w:tcW w:w="2985" w:type="dxa"/>
            <w:shd w:val="clear" w:color="auto" w:fill="auto"/>
            <w:tcMar>
              <w:top w:w="100" w:type="dxa"/>
              <w:left w:w="100" w:type="dxa"/>
              <w:bottom w:w="100" w:type="dxa"/>
              <w:right w:w="100" w:type="dxa"/>
            </w:tcMar>
          </w:tcPr>
          <w:p w14:paraId="03A1B19D"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D2785C9" w14:textId="77777777" w:rsidR="00CB4907" w:rsidRDefault="00CB4907" w:rsidP="004A3268">
            <w:pPr>
              <w:spacing w:before="0" w:line="276" w:lineRule="auto"/>
              <w:rPr>
                <w:sz w:val="22"/>
                <w:szCs w:val="22"/>
              </w:rPr>
            </w:pPr>
            <w:r>
              <w:rPr>
                <w:sz w:val="22"/>
                <w:szCs w:val="22"/>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CB4907" w14:paraId="52A4AA61" w14:textId="77777777" w:rsidTr="004A3268">
        <w:tc>
          <w:tcPr>
            <w:tcW w:w="2985" w:type="dxa"/>
            <w:shd w:val="clear" w:color="auto" w:fill="auto"/>
            <w:tcMar>
              <w:top w:w="100" w:type="dxa"/>
              <w:left w:w="100" w:type="dxa"/>
              <w:bottom w:w="100" w:type="dxa"/>
              <w:right w:w="100" w:type="dxa"/>
            </w:tcMar>
          </w:tcPr>
          <w:p w14:paraId="7A532651"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2F1E45D" w14:textId="77777777" w:rsidR="00CB4907" w:rsidRDefault="00CB4907" w:rsidP="004A3268">
            <w:pPr>
              <w:spacing w:before="0" w:line="276" w:lineRule="auto"/>
              <w:rPr>
                <w:sz w:val="22"/>
                <w:szCs w:val="22"/>
              </w:rPr>
            </w:pPr>
            <w:r>
              <w:rPr>
                <w:sz w:val="22"/>
                <w:szCs w:val="22"/>
              </w:rPr>
              <w:t>MRI is suitable for imaging soft tissues like muscles, tendons, ligaments, brain, joints, the abdomen, etc.</w:t>
            </w:r>
          </w:p>
          <w:p w14:paraId="74D2B633" w14:textId="77777777" w:rsidR="00CB4907" w:rsidRDefault="00CB4907" w:rsidP="004A3268">
            <w:pPr>
              <w:spacing w:before="0" w:line="276" w:lineRule="auto"/>
              <w:rPr>
                <w:sz w:val="22"/>
                <w:szCs w:val="22"/>
              </w:rPr>
            </w:pPr>
            <w:r>
              <w:rPr>
                <w:sz w:val="22"/>
                <w:szCs w:val="22"/>
              </w:rPr>
              <w:t>MRI is also employed in image guided interventional procedures [52][54]</w:t>
            </w:r>
          </w:p>
        </w:tc>
      </w:tr>
      <w:tr w:rsidR="00CB4907" w14:paraId="1C532323" w14:textId="77777777" w:rsidTr="004A3268">
        <w:tc>
          <w:tcPr>
            <w:tcW w:w="2985" w:type="dxa"/>
            <w:shd w:val="clear" w:color="auto" w:fill="auto"/>
            <w:tcMar>
              <w:top w:w="100" w:type="dxa"/>
              <w:left w:w="100" w:type="dxa"/>
              <w:bottom w:w="100" w:type="dxa"/>
              <w:right w:w="100" w:type="dxa"/>
            </w:tcMar>
          </w:tcPr>
          <w:p w14:paraId="12291BCA"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4E1BD1F9" w14:textId="77777777" w:rsidR="00CB4907" w:rsidRDefault="00CB4907" w:rsidP="004A3268">
            <w:pPr>
              <w:spacing w:before="0" w:line="276" w:lineRule="auto"/>
              <w:rPr>
                <w:sz w:val="22"/>
                <w:szCs w:val="22"/>
              </w:rPr>
            </w:pPr>
            <w:r>
              <w:rPr>
                <w:sz w:val="22"/>
                <w:szCs w:val="22"/>
              </w:rPr>
              <w:t>MRI images can be 2D or 3D image files</w:t>
            </w:r>
          </w:p>
        </w:tc>
      </w:tr>
      <w:tr w:rsidR="00CB4907" w14:paraId="754ED40B" w14:textId="77777777" w:rsidTr="004A3268">
        <w:tc>
          <w:tcPr>
            <w:tcW w:w="2985" w:type="dxa"/>
            <w:shd w:val="clear" w:color="auto" w:fill="auto"/>
            <w:tcMar>
              <w:top w:w="100" w:type="dxa"/>
              <w:left w:w="100" w:type="dxa"/>
              <w:bottom w:w="100" w:type="dxa"/>
              <w:right w:w="100" w:type="dxa"/>
            </w:tcMar>
          </w:tcPr>
          <w:p w14:paraId="3C77BBD9"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86E4E45" w14:textId="77777777" w:rsidR="00CB4907" w:rsidRDefault="00CB4907" w:rsidP="004A3268">
            <w:pPr>
              <w:spacing w:before="0" w:line="276" w:lineRule="auto"/>
              <w:rPr>
                <w:sz w:val="22"/>
                <w:szCs w:val="22"/>
              </w:rPr>
            </w:pPr>
            <w:r>
              <w:rPr>
                <w:sz w:val="22"/>
                <w:szCs w:val="22"/>
              </w:rPr>
              <w:t>AI is used to correct artifacts in MRI scans [55]</w:t>
            </w:r>
          </w:p>
          <w:p w14:paraId="1ABD9020" w14:textId="77777777" w:rsidR="00CB4907" w:rsidRDefault="00CB4907" w:rsidP="004A3268">
            <w:pPr>
              <w:spacing w:before="0" w:line="276" w:lineRule="auto"/>
              <w:rPr>
                <w:sz w:val="22"/>
                <w:szCs w:val="22"/>
              </w:rPr>
            </w:pPr>
            <w:r>
              <w:rPr>
                <w:sz w:val="22"/>
                <w:szCs w:val="22"/>
              </w:rPr>
              <w:t>AI is also used to classify MRI scans as healthy or diseased. [56]</w:t>
            </w:r>
          </w:p>
        </w:tc>
      </w:tr>
      <w:tr w:rsidR="00CB4907" w14:paraId="30B93F26" w14:textId="77777777" w:rsidTr="004A3268">
        <w:tc>
          <w:tcPr>
            <w:tcW w:w="2985" w:type="dxa"/>
            <w:shd w:val="clear" w:color="auto" w:fill="auto"/>
            <w:tcMar>
              <w:top w:w="100" w:type="dxa"/>
              <w:left w:w="100" w:type="dxa"/>
              <w:bottom w:w="100" w:type="dxa"/>
              <w:right w:w="100" w:type="dxa"/>
            </w:tcMar>
          </w:tcPr>
          <w:p w14:paraId="6C29A194" w14:textId="77777777" w:rsidR="00CB4907" w:rsidRDefault="00CB4907" w:rsidP="004A3268">
            <w:pPr>
              <w:widowControl w:val="0"/>
              <w:spacing w:before="0"/>
              <w:rPr>
                <w:sz w:val="22"/>
                <w:szCs w:val="22"/>
              </w:rPr>
            </w:pPr>
          </w:p>
          <w:p w14:paraId="1428A713" w14:textId="77777777" w:rsidR="00CB4907" w:rsidRDefault="00CB4907" w:rsidP="004A3268">
            <w:pPr>
              <w:widowControl w:val="0"/>
              <w:spacing w:before="0"/>
              <w:rPr>
                <w:b/>
                <w:sz w:val="22"/>
                <w:szCs w:val="22"/>
              </w:rPr>
            </w:pPr>
            <w:r>
              <w:rPr>
                <w:b/>
                <w:sz w:val="22"/>
                <w:szCs w:val="22"/>
              </w:rPr>
              <w:t>Nuclear Medicine Imaging</w:t>
            </w:r>
          </w:p>
        </w:tc>
        <w:tc>
          <w:tcPr>
            <w:tcW w:w="6045" w:type="dxa"/>
            <w:shd w:val="clear" w:color="auto" w:fill="auto"/>
            <w:tcMar>
              <w:top w:w="100" w:type="dxa"/>
              <w:left w:w="100" w:type="dxa"/>
              <w:bottom w:w="100" w:type="dxa"/>
              <w:right w:w="100" w:type="dxa"/>
            </w:tcMar>
          </w:tcPr>
          <w:p w14:paraId="769E4490" w14:textId="77777777" w:rsidR="00CB4907" w:rsidRDefault="00CB4907" w:rsidP="004A3268">
            <w:pPr>
              <w:spacing w:before="0" w:line="276" w:lineRule="auto"/>
              <w:rPr>
                <w:sz w:val="22"/>
                <w:szCs w:val="22"/>
              </w:rPr>
            </w:pPr>
          </w:p>
        </w:tc>
      </w:tr>
      <w:tr w:rsidR="00CB4907" w14:paraId="3F88709D" w14:textId="77777777" w:rsidTr="004A3268">
        <w:tc>
          <w:tcPr>
            <w:tcW w:w="2985" w:type="dxa"/>
            <w:shd w:val="clear" w:color="auto" w:fill="auto"/>
            <w:tcMar>
              <w:top w:w="100" w:type="dxa"/>
              <w:left w:w="100" w:type="dxa"/>
              <w:bottom w:w="100" w:type="dxa"/>
              <w:right w:w="100" w:type="dxa"/>
            </w:tcMar>
          </w:tcPr>
          <w:p w14:paraId="4DB871F1"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37F7FBEC" w14:textId="77777777" w:rsidR="00CB4907" w:rsidRDefault="00CB4907" w:rsidP="004A3268">
            <w:pPr>
              <w:spacing w:before="0" w:line="276" w:lineRule="auto"/>
              <w:rPr>
                <w:sz w:val="22"/>
                <w:szCs w:val="22"/>
              </w:rPr>
            </w:pPr>
            <w:r>
              <w:rPr>
                <w:sz w:val="22"/>
                <w:szCs w:val="22"/>
              </w:rPr>
              <w:t>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it records radiations generated from the body rather than an external source like an X-ray. [45][46][47]</w:t>
            </w:r>
          </w:p>
        </w:tc>
      </w:tr>
      <w:tr w:rsidR="00CB4907" w14:paraId="4D150FB7" w14:textId="77777777" w:rsidTr="004A3268">
        <w:tc>
          <w:tcPr>
            <w:tcW w:w="2985" w:type="dxa"/>
            <w:shd w:val="clear" w:color="auto" w:fill="auto"/>
            <w:tcMar>
              <w:top w:w="100" w:type="dxa"/>
              <w:left w:w="100" w:type="dxa"/>
              <w:bottom w:w="100" w:type="dxa"/>
              <w:right w:w="100" w:type="dxa"/>
            </w:tcMar>
          </w:tcPr>
          <w:p w14:paraId="705515BE"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B300AA5" w14:textId="77777777" w:rsidR="00CB4907" w:rsidRDefault="00CB4907" w:rsidP="004A3268">
            <w:pPr>
              <w:spacing w:before="0" w:line="276" w:lineRule="auto"/>
              <w:rPr>
                <w:sz w:val="22"/>
                <w:szCs w:val="22"/>
              </w:rPr>
            </w:pPr>
            <w:r>
              <w:rPr>
                <w:sz w:val="22"/>
                <w:szCs w:val="22"/>
              </w:rPr>
              <w:t>This modality is applicable to conditions that require an assessment of the physiology of organs. Some organs that are commonly assessed using nuclear imaging are kidney, lungs, heart, thyroid gland, and bone. [45]</w:t>
            </w:r>
          </w:p>
        </w:tc>
      </w:tr>
      <w:tr w:rsidR="00CB4907" w14:paraId="12046181" w14:textId="77777777" w:rsidTr="004A3268">
        <w:tc>
          <w:tcPr>
            <w:tcW w:w="2985" w:type="dxa"/>
            <w:shd w:val="clear" w:color="auto" w:fill="auto"/>
            <w:tcMar>
              <w:top w:w="100" w:type="dxa"/>
              <w:left w:w="100" w:type="dxa"/>
              <w:bottom w:w="100" w:type="dxa"/>
              <w:right w:w="100" w:type="dxa"/>
            </w:tcMar>
          </w:tcPr>
          <w:p w14:paraId="3C08CD07"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8AE4E73" w14:textId="77777777" w:rsidR="00CB4907" w:rsidRDefault="00CB4907" w:rsidP="004A3268">
            <w:pPr>
              <w:spacing w:before="0" w:line="276" w:lineRule="auto"/>
              <w:rPr>
                <w:sz w:val="22"/>
                <w:szCs w:val="22"/>
              </w:rPr>
            </w:pPr>
            <w:r>
              <w:rPr>
                <w:sz w:val="22"/>
                <w:szCs w:val="22"/>
              </w:rPr>
              <w:t>Nuclear images could be 2D images (scintigraphy) or 3D images (SPECT). Some modern nuclear imaging equipment are hybrid and allow for a fusion between CT and nuclear imaging. [45][47]</w:t>
            </w:r>
          </w:p>
        </w:tc>
      </w:tr>
      <w:tr w:rsidR="00CB4907" w14:paraId="312B29F4" w14:textId="77777777" w:rsidTr="004A3268">
        <w:tc>
          <w:tcPr>
            <w:tcW w:w="2985" w:type="dxa"/>
            <w:shd w:val="clear" w:color="auto" w:fill="auto"/>
            <w:tcMar>
              <w:top w:w="100" w:type="dxa"/>
              <w:left w:w="100" w:type="dxa"/>
              <w:bottom w:w="100" w:type="dxa"/>
              <w:right w:w="100" w:type="dxa"/>
            </w:tcMar>
          </w:tcPr>
          <w:p w14:paraId="4D1D4F87"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880DAB0" w14:textId="77777777" w:rsidR="00CB4907" w:rsidRDefault="00CB4907" w:rsidP="004A3268">
            <w:pPr>
              <w:spacing w:before="0" w:line="276" w:lineRule="auto"/>
              <w:rPr>
                <w:sz w:val="22"/>
                <w:szCs w:val="22"/>
              </w:rPr>
            </w:pPr>
            <w:r>
              <w:rPr>
                <w:sz w:val="22"/>
                <w:szCs w:val="22"/>
              </w:rPr>
              <w:t>In nuclear imaging, AI is commonly used for radiomics.</w:t>
            </w:r>
          </w:p>
          <w:p w14:paraId="02527A51" w14:textId="77777777" w:rsidR="00CB4907" w:rsidRDefault="00CB4907" w:rsidP="004A3268">
            <w:pPr>
              <w:spacing w:before="0" w:line="276" w:lineRule="auto"/>
              <w:rPr>
                <w:sz w:val="22"/>
                <w:szCs w:val="22"/>
              </w:rPr>
            </w:pPr>
            <w:r>
              <w:rPr>
                <w:sz w:val="22"/>
                <w:szCs w:val="22"/>
              </w:rPr>
              <w:t>AI could potentially be used to detect artifacts and noise in nuclear images and correct them by applying the appropriate algorithm.</w:t>
            </w:r>
          </w:p>
        </w:tc>
      </w:tr>
      <w:tr w:rsidR="00CB4907" w14:paraId="75A267E2" w14:textId="77777777" w:rsidTr="004A3268">
        <w:tc>
          <w:tcPr>
            <w:tcW w:w="2985" w:type="dxa"/>
            <w:shd w:val="clear" w:color="auto" w:fill="auto"/>
            <w:tcMar>
              <w:top w:w="100" w:type="dxa"/>
              <w:left w:w="100" w:type="dxa"/>
              <w:bottom w:w="100" w:type="dxa"/>
              <w:right w:w="100" w:type="dxa"/>
            </w:tcMar>
          </w:tcPr>
          <w:p w14:paraId="5FF535C8" w14:textId="77777777" w:rsidR="00CB4907" w:rsidRDefault="00CB4907" w:rsidP="004A3268">
            <w:pPr>
              <w:widowControl w:val="0"/>
              <w:spacing w:before="0"/>
              <w:rPr>
                <w:sz w:val="22"/>
                <w:szCs w:val="22"/>
              </w:rPr>
            </w:pPr>
          </w:p>
          <w:p w14:paraId="5D1D16B7" w14:textId="77777777" w:rsidR="00CB4907" w:rsidRDefault="00CB4907" w:rsidP="004A3268">
            <w:pPr>
              <w:widowControl w:val="0"/>
              <w:spacing w:before="0"/>
              <w:rPr>
                <w:b/>
                <w:sz w:val="22"/>
                <w:szCs w:val="22"/>
              </w:rPr>
            </w:pPr>
            <w:r>
              <w:rPr>
                <w:b/>
                <w:sz w:val="22"/>
                <w:szCs w:val="22"/>
              </w:rPr>
              <w:t>Positron emission tomography (PET)</w:t>
            </w:r>
          </w:p>
        </w:tc>
        <w:tc>
          <w:tcPr>
            <w:tcW w:w="6045" w:type="dxa"/>
            <w:shd w:val="clear" w:color="auto" w:fill="auto"/>
            <w:tcMar>
              <w:top w:w="100" w:type="dxa"/>
              <w:left w:w="100" w:type="dxa"/>
              <w:bottom w:w="100" w:type="dxa"/>
              <w:right w:w="100" w:type="dxa"/>
            </w:tcMar>
          </w:tcPr>
          <w:p w14:paraId="3FFD5B3F" w14:textId="77777777" w:rsidR="00CB4907" w:rsidRDefault="00CB4907" w:rsidP="004A3268">
            <w:pPr>
              <w:spacing w:before="0" w:line="276" w:lineRule="auto"/>
              <w:rPr>
                <w:sz w:val="22"/>
                <w:szCs w:val="22"/>
              </w:rPr>
            </w:pPr>
          </w:p>
        </w:tc>
      </w:tr>
      <w:tr w:rsidR="00CB4907" w14:paraId="141A6281" w14:textId="77777777" w:rsidTr="004A3268">
        <w:tc>
          <w:tcPr>
            <w:tcW w:w="2985" w:type="dxa"/>
            <w:shd w:val="clear" w:color="auto" w:fill="auto"/>
            <w:tcMar>
              <w:top w:w="100" w:type="dxa"/>
              <w:left w:w="100" w:type="dxa"/>
              <w:bottom w:w="100" w:type="dxa"/>
              <w:right w:w="100" w:type="dxa"/>
            </w:tcMar>
          </w:tcPr>
          <w:p w14:paraId="72784DCC"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0C4D7F54" w14:textId="77777777" w:rsidR="00CB4907" w:rsidRDefault="00CB4907" w:rsidP="004A3268">
            <w:pPr>
              <w:spacing w:before="0" w:line="276" w:lineRule="auto"/>
              <w:rPr>
                <w:sz w:val="22"/>
                <w:szCs w:val="22"/>
              </w:rPr>
            </w:pPr>
            <w:r>
              <w:rPr>
                <w:sz w:val="22"/>
                <w:szCs w:val="22"/>
              </w:rPr>
              <w:t>Positron Emission Tomography (PET) is an imaging modality that uses a tracers, or radioactive drugs, to image the function of tissues of organs [32]</w:t>
            </w:r>
          </w:p>
        </w:tc>
      </w:tr>
      <w:tr w:rsidR="00CB4907" w14:paraId="4F75F02C" w14:textId="77777777" w:rsidTr="004A3268">
        <w:tc>
          <w:tcPr>
            <w:tcW w:w="2985" w:type="dxa"/>
            <w:shd w:val="clear" w:color="auto" w:fill="auto"/>
            <w:tcMar>
              <w:top w:w="100" w:type="dxa"/>
              <w:left w:w="100" w:type="dxa"/>
              <w:bottom w:w="100" w:type="dxa"/>
              <w:right w:w="100" w:type="dxa"/>
            </w:tcMar>
          </w:tcPr>
          <w:p w14:paraId="5341B00D"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1A0BBD9D" w14:textId="77777777" w:rsidR="00CB4907" w:rsidRDefault="00CB4907" w:rsidP="004A3268">
            <w:pPr>
              <w:spacing w:before="0" w:line="276" w:lineRule="auto"/>
              <w:rPr>
                <w:sz w:val="22"/>
                <w:szCs w:val="22"/>
              </w:rPr>
            </w:pPr>
            <w:r>
              <w:rPr>
                <w:sz w:val="22"/>
                <w:szCs w:val="22"/>
              </w:rPr>
              <w:t>PET is used for diagnosis and staging in oncology, in addition to observing specific neurological and cardiovascular issues[33].</w:t>
            </w:r>
          </w:p>
        </w:tc>
      </w:tr>
      <w:tr w:rsidR="00CB4907" w14:paraId="5392F793" w14:textId="77777777" w:rsidTr="004A3268">
        <w:tc>
          <w:tcPr>
            <w:tcW w:w="2985" w:type="dxa"/>
            <w:shd w:val="clear" w:color="auto" w:fill="auto"/>
            <w:tcMar>
              <w:top w:w="100" w:type="dxa"/>
              <w:left w:w="100" w:type="dxa"/>
              <w:bottom w:w="100" w:type="dxa"/>
              <w:right w:w="100" w:type="dxa"/>
            </w:tcMar>
          </w:tcPr>
          <w:p w14:paraId="7A8BB467"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C94CD40" w14:textId="77777777" w:rsidR="00CB4907" w:rsidRDefault="00CB4907" w:rsidP="004A3268">
            <w:pPr>
              <w:spacing w:before="0" w:line="276" w:lineRule="auto"/>
              <w:rPr>
                <w:sz w:val="22"/>
                <w:szCs w:val="22"/>
              </w:rPr>
            </w:pPr>
            <w:r>
              <w:rPr>
                <w:sz w:val="22"/>
                <w:szCs w:val="22"/>
              </w:rPr>
              <w:t>Images can come in 2D or 3D modalities. [34].</w:t>
            </w:r>
          </w:p>
        </w:tc>
      </w:tr>
      <w:tr w:rsidR="00CB4907" w14:paraId="158B2A8D" w14:textId="77777777" w:rsidTr="004A3268">
        <w:tc>
          <w:tcPr>
            <w:tcW w:w="2985" w:type="dxa"/>
            <w:shd w:val="clear" w:color="auto" w:fill="auto"/>
            <w:tcMar>
              <w:top w:w="100" w:type="dxa"/>
              <w:left w:w="100" w:type="dxa"/>
              <w:bottom w:w="100" w:type="dxa"/>
              <w:right w:w="100" w:type="dxa"/>
            </w:tcMar>
          </w:tcPr>
          <w:p w14:paraId="4830AEC0"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EACC841" w14:textId="77777777" w:rsidR="00CB4907" w:rsidRDefault="00CB4907" w:rsidP="004A3268">
            <w:pPr>
              <w:spacing w:before="0" w:line="276" w:lineRule="auto"/>
              <w:rPr>
                <w:sz w:val="22"/>
                <w:szCs w:val="22"/>
              </w:rPr>
            </w:pPr>
            <w:r>
              <w:rPr>
                <w:sz w:val="22"/>
                <w:szCs w:val="22"/>
              </w:rPr>
              <w:t>AI has been documented in use with PET for distinguishing between benign and malignant nodules, as well as detection and quantification of nodules[35,60].Future developments may improved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CB4907" w14:paraId="0CC01088" w14:textId="77777777" w:rsidTr="004A3268">
        <w:tc>
          <w:tcPr>
            <w:tcW w:w="2985" w:type="dxa"/>
            <w:shd w:val="clear" w:color="auto" w:fill="auto"/>
            <w:tcMar>
              <w:top w:w="100" w:type="dxa"/>
              <w:left w:w="100" w:type="dxa"/>
              <w:bottom w:w="100" w:type="dxa"/>
              <w:right w:w="100" w:type="dxa"/>
            </w:tcMar>
          </w:tcPr>
          <w:p w14:paraId="16EC1AE6" w14:textId="77777777" w:rsidR="00CB4907" w:rsidRDefault="00CB4907" w:rsidP="004A3268">
            <w:pPr>
              <w:widowControl w:val="0"/>
              <w:spacing w:before="0"/>
              <w:rPr>
                <w:sz w:val="22"/>
                <w:szCs w:val="22"/>
              </w:rPr>
            </w:pPr>
          </w:p>
          <w:p w14:paraId="7AD09B74" w14:textId="77777777" w:rsidR="00CB4907" w:rsidRDefault="00CB4907" w:rsidP="004A3268">
            <w:pPr>
              <w:widowControl w:val="0"/>
              <w:spacing w:before="0"/>
              <w:rPr>
                <w:b/>
                <w:sz w:val="22"/>
                <w:szCs w:val="22"/>
              </w:rPr>
            </w:pPr>
            <w:r>
              <w:rPr>
                <w:b/>
                <w:sz w:val="22"/>
                <w:szCs w:val="22"/>
              </w:rPr>
              <w:t>Interventional Radiology</w:t>
            </w:r>
          </w:p>
        </w:tc>
        <w:tc>
          <w:tcPr>
            <w:tcW w:w="6045" w:type="dxa"/>
            <w:shd w:val="clear" w:color="auto" w:fill="auto"/>
            <w:tcMar>
              <w:top w:w="100" w:type="dxa"/>
              <w:left w:w="100" w:type="dxa"/>
              <w:bottom w:w="100" w:type="dxa"/>
              <w:right w:w="100" w:type="dxa"/>
            </w:tcMar>
          </w:tcPr>
          <w:p w14:paraId="2FE8B04C" w14:textId="77777777" w:rsidR="00CB4907" w:rsidRDefault="00CB4907" w:rsidP="004A3268">
            <w:pPr>
              <w:spacing w:before="0" w:line="276" w:lineRule="auto"/>
              <w:rPr>
                <w:sz w:val="22"/>
                <w:szCs w:val="22"/>
              </w:rPr>
            </w:pPr>
          </w:p>
        </w:tc>
      </w:tr>
      <w:tr w:rsidR="00CB4907" w14:paraId="1A280895" w14:textId="77777777" w:rsidTr="004A3268">
        <w:tc>
          <w:tcPr>
            <w:tcW w:w="2985" w:type="dxa"/>
            <w:shd w:val="clear" w:color="auto" w:fill="auto"/>
            <w:tcMar>
              <w:top w:w="100" w:type="dxa"/>
              <w:left w:w="100" w:type="dxa"/>
              <w:bottom w:w="100" w:type="dxa"/>
              <w:right w:w="100" w:type="dxa"/>
            </w:tcMar>
          </w:tcPr>
          <w:p w14:paraId="3F46D85F" w14:textId="77777777" w:rsidR="00CB4907" w:rsidRDefault="00CB4907" w:rsidP="004A326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1BE77960" w14:textId="77777777" w:rsidR="00CB4907" w:rsidRDefault="00CB4907" w:rsidP="004A3268">
            <w:pPr>
              <w:spacing w:before="0" w:line="276" w:lineRule="auto"/>
              <w:rPr>
                <w:sz w:val="22"/>
                <w:szCs w:val="22"/>
              </w:rPr>
            </w:pPr>
            <w:r>
              <w:rPr>
                <w:sz w:val="22"/>
                <w:szCs w:val="22"/>
              </w:rPr>
              <w:t>Interventional Radiology (IR) is a means of radiology that uses current imaging methods, such as CTs,MRIs,,X-rays, PETs, and Ultrasound, led by teams of professionals to treat the source of diseases in a non-invasive or minimally invasive manner. A subset, interventional oncology [IC] is used to address cancer [61]</w:t>
            </w:r>
          </w:p>
        </w:tc>
      </w:tr>
      <w:tr w:rsidR="00CB4907" w14:paraId="3AFA2CDB" w14:textId="77777777" w:rsidTr="004A3268">
        <w:tc>
          <w:tcPr>
            <w:tcW w:w="2985" w:type="dxa"/>
            <w:shd w:val="clear" w:color="auto" w:fill="auto"/>
            <w:tcMar>
              <w:top w:w="100" w:type="dxa"/>
              <w:left w:w="100" w:type="dxa"/>
              <w:bottom w:w="100" w:type="dxa"/>
              <w:right w:w="100" w:type="dxa"/>
            </w:tcMar>
          </w:tcPr>
          <w:p w14:paraId="0CDDF228" w14:textId="77777777" w:rsidR="00CB4907" w:rsidRDefault="00CB4907" w:rsidP="004A326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99F9A96" w14:textId="77777777" w:rsidR="00CB4907" w:rsidRDefault="00CB4907" w:rsidP="004A3268">
            <w:pPr>
              <w:spacing w:before="0" w:line="276" w:lineRule="auto"/>
              <w:rPr>
                <w:sz w:val="22"/>
                <w:szCs w:val="22"/>
              </w:rPr>
            </w:pPr>
            <w:r>
              <w:rPr>
                <w:sz w:val="22"/>
                <w:szCs w:val="22"/>
              </w:rPr>
              <w:t>(IR) is used for diagnosis and guiding of treatment across cardiology, neurology, nephrology, oncology, and more [61].</w:t>
            </w:r>
          </w:p>
        </w:tc>
      </w:tr>
      <w:tr w:rsidR="00CB4907" w14:paraId="16B77E53" w14:textId="77777777" w:rsidTr="004A3268">
        <w:tc>
          <w:tcPr>
            <w:tcW w:w="2985" w:type="dxa"/>
            <w:shd w:val="clear" w:color="auto" w:fill="auto"/>
            <w:tcMar>
              <w:top w:w="100" w:type="dxa"/>
              <w:left w:w="100" w:type="dxa"/>
              <w:bottom w:w="100" w:type="dxa"/>
              <w:right w:w="100" w:type="dxa"/>
            </w:tcMar>
          </w:tcPr>
          <w:p w14:paraId="2A97A886" w14:textId="77777777" w:rsidR="00CB4907" w:rsidRDefault="00CB4907" w:rsidP="004A326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1728E3CA" w14:textId="77777777" w:rsidR="00CB4907" w:rsidRDefault="00CB4907" w:rsidP="004A3268">
            <w:pPr>
              <w:spacing w:before="0" w:line="276" w:lineRule="auto"/>
              <w:rPr>
                <w:sz w:val="22"/>
                <w:szCs w:val="22"/>
              </w:rPr>
            </w:pPr>
            <w:r>
              <w:rPr>
                <w:sz w:val="22"/>
                <w:szCs w:val="22"/>
              </w:rPr>
              <w:t>Image modalities  from IR depend on the imaging methody combinations as described in the sections above.</w:t>
            </w:r>
          </w:p>
        </w:tc>
      </w:tr>
      <w:tr w:rsidR="00CB4907" w14:paraId="1602C209" w14:textId="77777777" w:rsidTr="004A3268">
        <w:tc>
          <w:tcPr>
            <w:tcW w:w="2985" w:type="dxa"/>
            <w:shd w:val="clear" w:color="auto" w:fill="auto"/>
            <w:tcMar>
              <w:top w:w="100" w:type="dxa"/>
              <w:left w:w="100" w:type="dxa"/>
              <w:bottom w:w="100" w:type="dxa"/>
              <w:right w:w="100" w:type="dxa"/>
            </w:tcMar>
          </w:tcPr>
          <w:p w14:paraId="1875E3A3" w14:textId="77777777" w:rsidR="00CB4907" w:rsidRDefault="00CB4907" w:rsidP="004A326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DAAA181" w14:textId="77777777" w:rsidR="00CB4907" w:rsidRDefault="00CB4907" w:rsidP="004A3268">
            <w:pPr>
              <w:spacing w:before="0" w:line="276" w:lineRule="auto"/>
              <w:rPr>
                <w:sz w:val="22"/>
                <w:szCs w:val="22"/>
              </w:rPr>
            </w:pPr>
            <w:r>
              <w:rPr>
                <w:sz w:val="22"/>
                <w:szCs w:val="22"/>
              </w:rPr>
              <w:t>AI has been used in IR to predict treatment outcomes for treatments like chemoembolization,  incidents like a post-treatment stroke, or offer prognostic information on brain malformations [63-65]. Gesture capture, voice recognition, implement/tool guidance, and Augmented reality have been employed to assist efforts across various tasks [66-69]. A smart assistant has been trialed,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02DA839A" w14:textId="77777777" w:rsidR="00CB4907" w:rsidRDefault="00CB4907" w:rsidP="00CB4907">
      <w:pPr>
        <w:ind w:left="576"/>
      </w:pPr>
    </w:p>
    <w:p w14:paraId="13F7647E" w14:textId="77777777" w:rsidR="00CB4907" w:rsidRDefault="00CB4907" w:rsidP="00CB4907">
      <w:pPr>
        <w:pStyle w:val="Heading2"/>
        <w:numPr>
          <w:ilvl w:val="1"/>
          <w:numId w:val="26"/>
        </w:numPr>
        <w:tabs>
          <w:tab w:val="num" w:pos="576"/>
        </w:tabs>
      </w:pPr>
      <w:bookmarkStart w:id="26" w:name="_avc5ba2oxhok" w:colFirst="0" w:colLast="0"/>
      <w:bookmarkEnd w:id="26"/>
      <w:r>
        <w:t>Existing work on benchmarking</w:t>
      </w:r>
    </w:p>
    <w:p w14:paraId="14D6FC70" w14:textId="77777777" w:rsidR="00CB4907" w:rsidRDefault="00CB4907" w:rsidP="00CB4907">
      <w:pPr>
        <w:numPr>
          <w:ilvl w:val="0"/>
          <w:numId w:val="45"/>
        </w:numPr>
        <w:ind w:left="567" w:hanging="567"/>
      </w:pPr>
      <w:r>
        <w:t>papers on existing attempts to benchmark solutions on the topic</w:t>
      </w:r>
    </w:p>
    <w:p w14:paraId="169F03D2" w14:textId="77777777" w:rsidR="00CB4907" w:rsidRPr="00373E15" w:rsidRDefault="00CB4907" w:rsidP="00CB4907">
      <w:pPr>
        <w:numPr>
          <w:ilvl w:val="0"/>
          <w:numId w:val="45"/>
        </w:numPr>
        <w:ind w:left="567" w:hanging="567"/>
        <w:rPr>
          <w:lang w:val="fr-CH"/>
        </w:rPr>
      </w:pPr>
      <w:r w:rsidRPr="00373E15">
        <w:rPr>
          <w:lang w:val="fr-CH"/>
        </w:rPr>
        <w:t xml:space="preserve">clinical evaluation attempts, RCT, etc. </w:t>
      </w:r>
    </w:p>
    <w:p w14:paraId="6D624C6E" w14:textId="77777777" w:rsidR="00CB4907" w:rsidRDefault="00CB4907" w:rsidP="00CB4907">
      <w:pPr>
        <w:numPr>
          <w:ilvl w:val="0"/>
          <w:numId w:val="45"/>
        </w:numPr>
        <w:ind w:left="567" w:hanging="567"/>
      </w:pPr>
      <w:r>
        <w:t>including existing numbers</w:t>
      </w:r>
    </w:p>
    <w:p w14:paraId="6F1AFA30" w14:textId="77777777" w:rsidR="00CB4907" w:rsidRDefault="00CB4907" w:rsidP="00CB4907">
      <w:pPr>
        <w:ind w:left="363"/>
      </w:pPr>
    </w:p>
    <w:p w14:paraId="78FD08BB" w14:textId="77777777" w:rsidR="00CB4907" w:rsidRDefault="00CB4907" w:rsidP="00CB4907">
      <w:pPr>
        <w:pStyle w:val="Heading2"/>
        <w:numPr>
          <w:ilvl w:val="2"/>
          <w:numId w:val="26"/>
        </w:numPr>
        <w:tabs>
          <w:tab w:val="num" w:pos="720"/>
        </w:tabs>
      </w:pPr>
      <w:bookmarkStart w:id="27" w:name="_krp09xksegv7" w:colFirst="0" w:colLast="0"/>
      <w:bookmarkEnd w:id="27"/>
      <w:r>
        <w:t>Benchmarking Overview</w:t>
      </w:r>
    </w:p>
    <w:p w14:paraId="1E44F388" w14:textId="77777777" w:rsidR="00CB4907" w:rsidRDefault="00CB4907" w:rsidP="00CB4907">
      <w:r>
        <w:t xml:space="preserve">Artificial intelligence is considered to be one of the key driving forces of the 4th Industrial Revolution. This has led to the adoption of national AI strategies by many countries (Heumann &amp; Zahn, 2021). However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curve(AUC), Accuracy, F1 score, Sensitivity and specificity (Park &amp; Han, 2018). Model performance should be measured for both validation and test data. Benchmarking should also take into account the annotation of data. Is the data labeled, unlabeled or semi-labeled?. This will determine what AI models  and performance metrics to use. Appropriate models should also be used in AI-based solutions. A lot of factors should be considered when applying AI models; type of data, sample size, computational cost,etc. (Tang et al,2018). It is also important to assess the documentation of data analysis pipelines in order to determine the level of  reproducibility of the methods. </w:t>
      </w:r>
    </w:p>
    <w:p w14:paraId="563F7D26" w14:textId="77777777" w:rsidR="00CB4907" w:rsidRDefault="00CB4907" w:rsidP="00CB4907"/>
    <w:p w14:paraId="5CB1055A" w14:textId="77777777" w:rsidR="00CB4907" w:rsidRDefault="00CB4907" w:rsidP="00CB4907"/>
    <w:p w14:paraId="0E2732C7" w14:textId="77777777" w:rsidR="00CB4907" w:rsidRDefault="00CB4907" w:rsidP="00CB4907">
      <w:pPr>
        <w:pStyle w:val="Heading2"/>
        <w:numPr>
          <w:ilvl w:val="2"/>
          <w:numId w:val="26"/>
        </w:numPr>
        <w:tabs>
          <w:tab w:val="num" w:pos="720"/>
        </w:tabs>
      </w:pPr>
      <w:bookmarkStart w:id="28" w:name="_yurp1leurhj5" w:colFirst="0" w:colLast="0"/>
      <w:bookmarkEnd w:id="28"/>
      <w:r>
        <w:t>The NHS AI Lab - Call for AI driven COVID-19 models: Performance assessment using the National COVID-19 Chest Imaging Database</w:t>
      </w:r>
    </w:p>
    <w:p w14:paraId="10D3B10C" w14:textId="77777777" w:rsidR="00CB4907" w:rsidRDefault="00CB4907" w:rsidP="00CB4907">
      <w:r>
        <w:t>The NHS AI Lab created the National COVID-19 Chest Imaging Database (NCCID), currently with over 40,000 images. The majority of scans collected by the NCCID are chest X-rays and come from people with and without COVID-19. They are providing a platform that allows for AI solutions within the UK to be assessed based on NCCID dataset, in order to reduce the potential for bias and provide NHS commissioners and healthcare regulators with the evidence to judge the safety, efficacy, and generalisability of AI models before they are used in clinical practice. (NHSX. “Performance Assessment Call - National COVID-19 Chest Image Database documentation.”)</w:t>
      </w:r>
    </w:p>
    <w:p w14:paraId="243BC80B" w14:textId="77777777" w:rsidR="00CB4907" w:rsidRDefault="00CB4907" w:rsidP="00CB4907"/>
    <w:p w14:paraId="247607B1" w14:textId="77777777" w:rsidR="00CB4907" w:rsidRDefault="00CB4907" w:rsidP="00CB4907">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expertise in AI, Technology and Medicine are used to assess responses provided with a focus on NHS importance, technical feasibility, and financial viability. These external assessors prepare 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 </w:t>
      </w:r>
    </w:p>
    <w:p w14:paraId="5F11E5E5" w14:textId="77777777" w:rsidR="00CB4907" w:rsidRDefault="00CB4907" w:rsidP="00CB4907"/>
    <w:p w14:paraId="4CAD5ECD" w14:textId="77777777" w:rsidR="00CB4907" w:rsidRDefault="00CB4907" w:rsidP="00CB4907">
      <w:r>
        <w:t xml:space="preserve">The whole process takes 12-16 weeks to complete, and is done at no cost to the AI developers. To ensure Intellectual Property protections, all people involved in the AI model assessment, including external assessors will be bound to confidentiality by contractual agreements. Non-Disclosure Agreements (NDAs) are also used where need be. </w:t>
      </w:r>
    </w:p>
    <w:p w14:paraId="321ACBCB" w14:textId="77777777" w:rsidR="00CB4907" w:rsidRDefault="00CB4907" w:rsidP="00CB4907"/>
    <w:p w14:paraId="4909051C" w14:textId="77777777" w:rsidR="00CB4907" w:rsidRDefault="00CB4907" w:rsidP="00CB4907">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7A15DF41" w14:textId="77777777" w:rsidR="00CB4907" w:rsidRDefault="00CB4907" w:rsidP="00CB4907"/>
    <w:p w14:paraId="3422C9E2" w14:textId="77777777" w:rsidR="00CB4907" w:rsidRDefault="00CB4907" w:rsidP="00CB4907"/>
    <w:p w14:paraId="35A7B3F3" w14:textId="77777777" w:rsidR="00CB4907" w:rsidRDefault="00CB4907" w:rsidP="00CB4907">
      <w:pPr>
        <w:spacing w:before="0"/>
      </w:pPr>
    </w:p>
    <w:p w14:paraId="7DAF4ABD" w14:textId="77777777" w:rsidR="00CB4907" w:rsidRDefault="00CB4907" w:rsidP="00CB4907">
      <w:pPr>
        <w:pStyle w:val="Heading1"/>
        <w:numPr>
          <w:ilvl w:val="0"/>
          <w:numId w:val="26"/>
        </w:numPr>
        <w:tabs>
          <w:tab w:val="num" w:pos="432"/>
        </w:tabs>
      </w:pPr>
      <w:bookmarkStart w:id="29" w:name="_4i7ojhp" w:colFirst="0" w:colLast="0"/>
      <w:bookmarkEnd w:id="29"/>
      <w:r>
        <w:t>AI4H Topic group</w:t>
      </w:r>
    </w:p>
    <w:p w14:paraId="48D33037" w14:textId="77777777" w:rsidR="00CB4907" w:rsidRDefault="00CB4907" w:rsidP="00CB4907">
      <w:pPr>
        <w:numPr>
          <w:ilvl w:val="0"/>
          <w:numId w:val="46"/>
        </w:numPr>
        <w:ind w:left="567" w:hanging="567"/>
      </w:pPr>
      <w:r>
        <w:t>Topic group structure</w:t>
      </w:r>
    </w:p>
    <w:p w14:paraId="68ED9C0C" w14:textId="77777777" w:rsidR="00CB4907" w:rsidRDefault="00CB4907" w:rsidP="00CB4907">
      <w:pPr>
        <w:numPr>
          <w:ilvl w:val="0"/>
          <w:numId w:val="34"/>
        </w:numPr>
        <w:ind w:left="1134" w:hanging="567"/>
      </w:pPr>
      <w:r>
        <w:t>Subtopic 1</w:t>
      </w:r>
    </w:p>
    <w:p w14:paraId="7E88720A" w14:textId="77777777" w:rsidR="00CB4907" w:rsidRDefault="00CB4907" w:rsidP="00CB4907">
      <w:pPr>
        <w:numPr>
          <w:ilvl w:val="0"/>
          <w:numId w:val="34"/>
        </w:numPr>
        <w:ind w:left="1134" w:hanging="567"/>
      </w:pPr>
      <w:r>
        <w:t>Subtopic 2</w:t>
      </w:r>
    </w:p>
    <w:p w14:paraId="538BE93C" w14:textId="77777777" w:rsidR="00CB4907" w:rsidRDefault="00CB4907" w:rsidP="00CB4907">
      <w:pPr>
        <w:numPr>
          <w:ilvl w:val="0"/>
          <w:numId w:val="46"/>
        </w:numPr>
        <w:ind w:left="567" w:hanging="567"/>
      </w:pPr>
      <w:r>
        <w:t>Topic group participation</w:t>
      </w:r>
    </w:p>
    <w:p w14:paraId="397F8986" w14:textId="77777777" w:rsidR="00CB4907" w:rsidRDefault="00CB4907" w:rsidP="00CB4907">
      <w:pPr>
        <w:numPr>
          <w:ilvl w:val="0"/>
          <w:numId w:val="46"/>
        </w:numPr>
        <w:ind w:left="567" w:hanging="567"/>
      </w:pPr>
      <w:r>
        <w:t>Tools/process of TG cooperation:  Slack, Zoom, Google Docs, Github</w:t>
      </w:r>
    </w:p>
    <w:p w14:paraId="6CCBB4A4" w14:textId="77777777" w:rsidR="00CB4907" w:rsidRDefault="00CB4907" w:rsidP="00CB4907">
      <w:pPr>
        <w:numPr>
          <w:ilvl w:val="0"/>
          <w:numId w:val="46"/>
        </w:numPr>
        <w:ind w:left="567" w:hanging="567"/>
      </w:pPr>
      <w:r>
        <w:t>TG interaction with WG, FG:  Work in DAISAM and DASH to test frameworks in Sandbox</w:t>
      </w:r>
    </w:p>
    <w:p w14:paraId="5DDDE50C" w14:textId="77777777" w:rsidR="00CB4907" w:rsidRDefault="00CB4907" w:rsidP="00CB4907">
      <w:pPr>
        <w:numPr>
          <w:ilvl w:val="0"/>
          <w:numId w:val="46"/>
        </w:numPr>
        <w:ind w:left="567" w:hanging="567"/>
      </w:pPr>
      <w:r>
        <w:t>Current topic group and topic status</w:t>
      </w:r>
    </w:p>
    <w:p w14:paraId="24A8E5BD" w14:textId="77777777" w:rsidR="00CB4907" w:rsidRDefault="00CB4907" w:rsidP="00CB4907">
      <w:pPr>
        <w:numPr>
          <w:ilvl w:val="0"/>
          <w:numId w:val="46"/>
        </w:numPr>
        <w:ind w:left="567" w:hanging="567"/>
      </w:pPr>
      <w:r>
        <w:t>Contributors so far</w:t>
      </w:r>
    </w:p>
    <w:p w14:paraId="7E82381B" w14:textId="77777777" w:rsidR="00CB4907" w:rsidRDefault="00CB4907" w:rsidP="00CB4907">
      <w:pPr>
        <w:numPr>
          <w:ilvl w:val="0"/>
          <w:numId w:val="46"/>
        </w:numPr>
        <w:ind w:left="567" w:hanging="567"/>
      </w:pPr>
      <w:r>
        <w:t>Next meetings</w:t>
      </w:r>
    </w:p>
    <w:p w14:paraId="64AF69B4" w14:textId="77777777" w:rsidR="00CB4907" w:rsidRDefault="00CB4907" w:rsidP="00CB4907">
      <w:pPr>
        <w:numPr>
          <w:ilvl w:val="0"/>
          <w:numId w:val="46"/>
        </w:numPr>
        <w:ind w:left="567" w:hanging="567"/>
      </w:pPr>
      <w:r>
        <w:t xml:space="preserve">Next steps for the work on this document </w:t>
      </w:r>
    </w:p>
    <w:p w14:paraId="38770F02" w14:textId="77777777" w:rsidR="00CB4907" w:rsidRDefault="00CB4907" w:rsidP="00CB4907">
      <w:pPr>
        <w:spacing w:before="0"/>
      </w:pPr>
    </w:p>
    <w:p w14:paraId="4A8799CA" w14:textId="77777777" w:rsidR="00CB4907" w:rsidRDefault="00CB4907" w:rsidP="00CB4907">
      <w:pPr>
        <w:pStyle w:val="Heading1"/>
        <w:numPr>
          <w:ilvl w:val="0"/>
          <w:numId w:val="26"/>
        </w:numPr>
        <w:tabs>
          <w:tab w:val="num" w:pos="432"/>
        </w:tabs>
      </w:pPr>
      <w:bookmarkStart w:id="30" w:name="_2xcytpi" w:colFirst="0" w:colLast="0"/>
      <w:bookmarkEnd w:id="30"/>
      <w:r>
        <w:t>Method</w:t>
      </w:r>
    </w:p>
    <w:p w14:paraId="4F23C0F6" w14:textId="77777777" w:rsidR="00CB4907" w:rsidRDefault="00CB4907" w:rsidP="00CB4907">
      <w:pPr>
        <w:numPr>
          <w:ilvl w:val="0"/>
          <w:numId w:val="35"/>
        </w:numPr>
        <w:ind w:left="567" w:hanging="567"/>
      </w:pPr>
      <w:r>
        <w:t>Overview of the benchmarking</w:t>
      </w:r>
    </w:p>
    <w:p w14:paraId="29AE6A65" w14:textId="77777777" w:rsidR="00CB4907" w:rsidRDefault="00CB4907" w:rsidP="00CB4907">
      <w:pPr>
        <w:ind w:left="720"/>
      </w:pPr>
    </w:p>
    <w:p w14:paraId="2334740B" w14:textId="77777777" w:rsidR="00CB4907" w:rsidRDefault="00CB4907" w:rsidP="00CB4907">
      <w:pPr>
        <w:pStyle w:val="Heading2"/>
        <w:numPr>
          <w:ilvl w:val="1"/>
          <w:numId w:val="26"/>
        </w:numPr>
        <w:tabs>
          <w:tab w:val="num" w:pos="576"/>
        </w:tabs>
      </w:pPr>
      <w:bookmarkStart w:id="31" w:name="_1ci93xb" w:colFirst="0" w:colLast="0"/>
      <w:bookmarkEnd w:id="31"/>
      <w:r>
        <w:t>AI Input Data Structure</w:t>
      </w:r>
    </w:p>
    <w:p w14:paraId="2E548B2F" w14:textId="77777777" w:rsidR="00CB4907" w:rsidRDefault="00CB4907" w:rsidP="00CB4907">
      <w:pPr>
        <w:numPr>
          <w:ilvl w:val="0"/>
          <w:numId w:val="36"/>
        </w:numPr>
        <w:ind w:left="567" w:hanging="567"/>
      </w:pPr>
      <w:r>
        <w:t>possible inputs for benchmarking</w:t>
      </w:r>
    </w:p>
    <w:p w14:paraId="7C6C64F5" w14:textId="77777777" w:rsidR="00CB4907" w:rsidRDefault="00CB4907" w:rsidP="00CB4907">
      <w:pPr>
        <w:numPr>
          <w:ilvl w:val="0"/>
          <w:numId w:val="36"/>
        </w:numPr>
        <w:ind w:left="567" w:hanging="567"/>
      </w:pPr>
      <w:r>
        <w:t>ontologies, terminologies</w:t>
      </w:r>
    </w:p>
    <w:p w14:paraId="656A17DE" w14:textId="77777777" w:rsidR="00CB4907" w:rsidRDefault="00CB4907" w:rsidP="00CB4907">
      <w:pPr>
        <w:numPr>
          <w:ilvl w:val="0"/>
          <w:numId w:val="36"/>
        </w:numPr>
        <w:ind w:left="567" w:hanging="567"/>
      </w:pPr>
      <w:r>
        <w:t>data format</w:t>
      </w:r>
    </w:p>
    <w:p w14:paraId="32228C12" w14:textId="77777777" w:rsidR="00CB4907" w:rsidRDefault="00CB4907" w:rsidP="00CB4907">
      <w:pPr>
        <w:spacing w:before="0"/>
      </w:pPr>
    </w:p>
    <w:p w14:paraId="72646202" w14:textId="77777777" w:rsidR="00CB4907" w:rsidRDefault="00CB4907" w:rsidP="00CB4907">
      <w:pPr>
        <w:pStyle w:val="Heading3"/>
        <w:numPr>
          <w:ilvl w:val="2"/>
          <w:numId w:val="26"/>
        </w:numPr>
        <w:tabs>
          <w:tab w:val="num" w:pos="720"/>
        </w:tabs>
      </w:pPr>
      <w:bookmarkStart w:id="32" w:name="_3whwml4" w:colFirst="0" w:colLast="0"/>
      <w:bookmarkEnd w:id="32"/>
      <w:r>
        <w:t>Image Conversion Considerations</w:t>
      </w:r>
    </w:p>
    <w:p w14:paraId="1010CDE8" w14:textId="77777777" w:rsidR="00CB4907" w:rsidRDefault="00CB4907" w:rsidP="00CB4907"/>
    <w:p w14:paraId="6FB7F566" w14:textId="77777777" w:rsidR="00CB4907" w:rsidRDefault="00CB4907" w:rsidP="00CB4907">
      <w:pPr>
        <w:keepNext/>
        <w:keepLines/>
        <w:pBdr>
          <w:top w:val="nil"/>
          <w:left w:val="nil"/>
          <w:bottom w:val="nil"/>
          <w:right w:val="nil"/>
          <w:between w:val="nil"/>
        </w:pBdr>
        <w:tabs>
          <w:tab w:val="left" w:pos="794"/>
          <w:tab w:val="left" w:pos="1191"/>
          <w:tab w:val="left" w:pos="1588"/>
          <w:tab w:val="left" w:pos="1985"/>
        </w:tabs>
        <w:spacing w:before="360" w:after="120"/>
        <w:jc w:val="center"/>
        <w:rPr>
          <w:b/>
          <w:color w:val="000000"/>
        </w:rPr>
      </w:pPr>
      <w:bookmarkStart w:id="33" w:name="_2bn6wsx" w:colFirst="0" w:colLast="0"/>
      <w:bookmarkEnd w:id="33"/>
      <w:r>
        <w:rPr>
          <w:rFonts w:eastAsia="Times New Roman"/>
          <w:b/>
          <w:color w:val="000000"/>
        </w:rPr>
        <w:t xml:space="preserve">Table </w:t>
      </w:r>
      <w:r>
        <w:rPr>
          <w:b/>
        </w:rPr>
        <w:t>3</w:t>
      </w:r>
      <w:r>
        <w:rPr>
          <w:rFonts w:eastAsia="Times New Roman"/>
          <w:b/>
          <w:color w:val="000000"/>
        </w:rPr>
        <w:t>:</w:t>
      </w:r>
      <w:r>
        <w:rPr>
          <w:b/>
        </w:rPr>
        <w:t xml:space="preserve"> Image Conversion Considerations</w:t>
      </w:r>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13"/>
        <w:gridCol w:w="3213"/>
        <w:gridCol w:w="3213"/>
      </w:tblGrid>
      <w:tr w:rsidR="00CB4907" w14:paraId="1B94F3E8" w14:textId="77777777" w:rsidTr="004A3268">
        <w:trPr>
          <w:jc w:val="center"/>
        </w:trPr>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7F4E4C20" w14:textId="77777777" w:rsidR="00CB4907" w:rsidRDefault="00CB4907" w:rsidP="004A326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Conversion Approach</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79CB7469" w14:textId="77777777" w:rsidR="00CB4907" w:rsidRDefault="00CB4907" w:rsidP="004A326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Advantages</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0D3DEC0A" w14:textId="77777777" w:rsidR="00CB4907" w:rsidRDefault="00CB4907" w:rsidP="004A326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Disadvantages</w:t>
            </w:r>
          </w:p>
        </w:tc>
      </w:tr>
      <w:tr w:rsidR="00CB4907" w14:paraId="0FB693CD" w14:textId="77777777" w:rsidTr="004A3268">
        <w:trPr>
          <w:jc w:val="center"/>
        </w:trPr>
        <w:tc>
          <w:tcPr>
            <w:tcW w:w="3213" w:type="dxa"/>
            <w:tcBorders>
              <w:top w:val="single" w:sz="12" w:space="0" w:color="000000"/>
            </w:tcBorders>
            <w:shd w:val="clear" w:color="auto" w:fill="auto"/>
            <w:tcMar>
              <w:top w:w="100" w:type="dxa"/>
              <w:left w:w="100" w:type="dxa"/>
              <w:bottom w:w="100" w:type="dxa"/>
              <w:right w:w="100" w:type="dxa"/>
            </w:tcMar>
          </w:tcPr>
          <w:p w14:paraId="3C5DCE91"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Integrating an automated conversion programme into AI Software.</w:t>
            </w:r>
          </w:p>
          <w:p w14:paraId="75CA6ED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It is also possible to use python tools pydicom and opencv-python to automate the process of converting DICOM to jpeg within the software platform, in that case, the users wouldn't have to worry about the conversion.</w:t>
            </w:r>
          </w:p>
        </w:tc>
        <w:tc>
          <w:tcPr>
            <w:tcW w:w="3213" w:type="dxa"/>
            <w:tcBorders>
              <w:top w:val="single" w:sz="12" w:space="0" w:color="000000"/>
            </w:tcBorders>
            <w:shd w:val="clear" w:color="auto" w:fill="auto"/>
            <w:tcMar>
              <w:top w:w="100" w:type="dxa"/>
              <w:left w:w="100" w:type="dxa"/>
              <w:bottom w:w="100" w:type="dxa"/>
              <w:right w:w="100" w:type="dxa"/>
            </w:tcMar>
          </w:tcPr>
          <w:p w14:paraId="720BD41F"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users in clinical settings</w:t>
            </w:r>
          </w:p>
          <w:p w14:paraId="4AD5A02C"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Conversion cannot be easily interfered</w:t>
            </w:r>
            <w:r>
              <w:rPr>
                <w:sz w:val="22"/>
                <w:szCs w:val="22"/>
              </w:rPr>
              <w:t>.</w:t>
            </w:r>
          </w:p>
          <w:p w14:paraId="006E9C05"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Leaves little room for error on the part of users</w:t>
            </w:r>
          </w:p>
        </w:tc>
        <w:tc>
          <w:tcPr>
            <w:tcW w:w="3213" w:type="dxa"/>
            <w:tcBorders>
              <w:top w:val="single" w:sz="12" w:space="0" w:color="000000"/>
            </w:tcBorders>
            <w:shd w:val="clear" w:color="auto" w:fill="auto"/>
            <w:tcMar>
              <w:top w:w="100" w:type="dxa"/>
              <w:left w:w="100" w:type="dxa"/>
              <w:bottom w:w="100" w:type="dxa"/>
              <w:right w:w="100" w:type="dxa"/>
            </w:tcMar>
          </w:tcPr>
          <w:p w14:paraId="2E640BBD"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further development of by manufacturers</w:t>
            </w:r>
          </w:p>
          <w:p w14:paraId="4F2313AC"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Subjected to the quality of manufacturers’ software development</w:t>
            </w:r>
          </w:p>
        </w:tc>
      </w:tr>
      <w:tr w:rsidR="00CB4907" w14:paraId="6C341229" w14:textId="77777777" w:rsidTr="004A3268">
        <w:trPr>
          <w:jc w:val="center"/>
        </w:trPr>
        <w:tc>
          <w:tcPr>
            <w:tcW w:w="3213" w:type="dxa"/>
            <w:shd w:val="clear" w:color="auto" w:fill="auto"/>
            <w:tcMar>
              <w:top w:w="100" w:type="dxa"/>
              <w:left w:w="100" w:type="dxa"/>
              <w:bottom w:w="100" w:type="dxa"/>
              <w:right w:w="100" w:type="dxa"/>
            </w:tcMar>
          </w:tcPr>
          <w:p w14:paraId="6A50E740"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 separate software.</w:t>
            </w:r>
          </w:p>
          <w:p w14:paraId="3CC482E7"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59DEAD09"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There's MicroDicom, a free windows tool, and a number of other tools that are either free or must be paid for.</w:t>
            </w:r>
          </w:p>
        </w:tc>
        <w:tc>
          <w:tcPr>
            <w:tcW w:w="3213" w:type="dxa"/>
            <w:shd w:val="clear" w:color="auto" w:fill="auto"/>
            <w:tcMar>
              <w:top w:w="100" w:type="dxa"/>
              <w:left w:w="100" w:type="dxa"/>
              <w:bottom w:w="100" w:type="dxa"/>
              <w:right w:w="100" w:type="dxa"/>
            </w:tcMar>
          </w:tcPr>
          <w:p w14:paraId="4EA1194C"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15544916"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p w14:paraId="5D84879D"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If offline, it can ensure data privacy better than an online tool.</w:t>
            </w:r>
          </w:p>
        </w:tc>
        <w:tc>
          <w:tcPr>
            <w:tcW w:w="3213" w:type="dxa"/>
            <w:shd w:val="clear" w:color="auto" w:fill="auto"/>
            <w:tcMar>
              <w:top w:w="100" w:type="dxa"/>
              <w:left w:w="100" w:type="dxa"/>
              <w:bottom w:w="100" w:type="dxa"/>
              <w:right w:w="100" w:type="dxa"/>
            </w:tcMar>
          </w:tcPr>
          <w:p w14:paraId="40537BD6"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5DC28680"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0AAEBA77"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tc>
      </w:tr>
      <w:tr w:rsidR="00CB4907" w14:paraId="7CF66B5F" w14:textId="77777777" w:rsidTr="004A3268">
        <w:trPr>
          <w:jc w:val="center"/>
        </w:trPr>
        <w:tc>
          <w:tcPr>
            <w:tcW w:w="3213" w:type="dxa"/>
            <w:shd w:val="clear" w:color="auto" w:fill="auto"/>
            <w:tcMar>
              <w:top w:w="100" w:type="dxa"/>
              <w:left w:w="100" w:type="dxa"/>
              <w:bottom w:w="100" w:type="dxa"/>
              <w:right w:w="100" w:type="dxa"/>
            </w:tcMar>
          </w:tcPr>
          <w:p w14:paraId="24A9B22C"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an online tool.</w:t>
            </w:r>
          </w:p>
          <w:p w14:paraId="1D24FE74"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2F427205" w14:textId="77777777" w:rsidR="00CB4907" w:rsidRDefault="00CB4907" w:rsidP="004A326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 are also online free tools, like: </w:t>
            </w:r>
            <w:hyperlink r:id="rId12">
              <w:r>
                <w:rPr>
                  <w:rFonts w:eastAsia="Times New Roman"/>
                  <w:color w:val="0000FF"/>
                  <w:sz w:val="22"/>
                  <w:szCs w:val="22"/>
                  <w:u w:val="single"/>
                </w:rPr>
                <w:t>https://www.onlineconverter.com/dicom-to-jpg</w:t>
              </w:r>
            </w:hyperlink>
            <w:r>
              <w:rPr>
                <w:rFonts w:eastAsia="Times New Roman"/>
                <w:color w:val="000000"/>
                <w:sz w:val="22"/>
                <w:szCs w:val="22"/>
              </w:rPr>
              <w:t xml:space="preserve"> </w:t>
            </w:r>
          </w:p>
        </w:tc>
        <w:tc>
          <w:tcPr>
            <w:tcW w:w="3213" w:type="dxa"/>
            <w:shd w:val="clear" w:color="auto" w:fill="auto"/>
            <w:tcMar>
              <w:top w:w="100" w:type="dxa"/>
              <w:left w:w="100" w:type="dxa"/>
              <w:bottom w:w="100" w:type="dxa"/>
              <w:right w:w="100" w:type="dxa"/>
            </w:tcMar>
          </w:tcPr>
          <w:p w14:paraId="231D0767"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2BB1CF3D"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tc>
        <w:tc>
          <w:tcPr>
            <w:tcW w:w="3213" w:type="dxa"/>
            <w:shd w:val="clear" w:color="auto" w:fill="auto"/>
            <w:tcMar>
              <w:top w:w="100" w:type="dxa"/>
              <w:left w:w="100" w:type="dxa"/>
              <w:bottom w:w="100" w:type="dxa"/>
              <w:right w:w="100" w:type="dxa"/>
            </w:tcMar>
          </w:tcPr>
          <w:p w14:paraId="5F682250"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38F93805"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4BE6F34E"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p w14:paraId="7610C8DB" w14:textId="77777777" w:rsidR="00CB4907" w:rsidRDefault="00CB4907" w:rsidP="00CB4907">
            <w:pPr>
              <w:numPr>
                <w:ilvl w:val="0"/>
                <w:numId w:val="37"/>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online tool manufacturers to have unauthorised access to data.</w:t>
            </w:r>
          </w:p>
        </w:tc>
      </w:tr>
    </w:tbl>
    <w:p w14:paraId="1482186C" w14:textId="77777777" w:rsidR="00CB4907" w:rsidRDefault="00CB4907" w:rsidP="00CB4907">
      <w:pPr>
        <w:spacing w:before="0"/>
      </w:pPr>
    </w:p>
    <w:p w14:paraId="5DEF92EB" w14:textId="77777777" w:rsidR="00CB4907" w:rsidRDefault="00CB4907" w:rsidP="00CB4907">
      <w:pPr>
        <w:pStyle w:val="Heading3"/>
        <w:numPr>
          <w:ilvl w:val="2"/>
          <w:numId w:val="26"/>
        </w:numPr>
        <w:tabs>
          <w:tab w:val="num" w:pos="720"/>
        </w:tabs>
      </w:pPr>
      <w:bookmarkStart w:id="34" w:name="_p6onykhzmm4b" w:colFirst="0" w:colLast="0"/>
      <w:bookmarkEnd w:id="34"/>
      <w:r>
        <w:t>Image Compression and Other Artifacts Considerations</w:t>
      </w:r>
    </w:p>
    <w:p w14:paraId="4AE4173D" w14:textId="77777777" w:rsidR="00CB4907" w:rsidRDefault="00CB4907" w:rsidP="00CB4907">
      <w:pPr>
        <w:spacing w:before="240" w:after="240"/>
      </w:pPr>
      <w:r>
        <w:t xml:space="preserve">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 </w:t>
      </w:r>
    </w:p>
    <w:p w14:paraId="2B5C5F25" w14:textId="77777777" w:rsidR="00CB4907" w:rsidRDefault="00CB4907" w:rsidP="00CB4907">
      <w:pPr>
        <w:spacing w:before="240" w:after="240"/>
      </w:pPr>
      <w:r>
        <w:t xml:space="preserve">This depth precision reduction may be negligible if we consider that: </w:t>
      </w:r>
    </w:p>
    <w:p w14:paraId="11BADC12" w14:textId="77777777" w:rsidR="00CB4907" w:rsidRDefault="00CB4907" w:rsidP="00CB4907">
      <w:pPr>
        <w:numPr>
          <w:ilvl w:val="0"/>
          <w:numId w:val="43"/>
        </w:numPr>
        <w:spacing w:before="240"/>
      </w:pPr>
      <w:r>
        <w:t xml:space="preserve">the higher pixel depth cannot be perceived by the human eye </w:t>
      </w:r>
    </w:p>
    <w:p w14:paraId="489958E8" w14:textId="77777777" w:rsidR="00CB4907" w:rsidRDefault="00CB4907" w:rsidP="00CB4907">
      <w:pPr>
        <w:numPr>
          <w:ilvl w:val="0"/>
          <w:numId w:val="43"/>
        </w:numPr>
        <w:spacing w:before="0"/>
      </w:pPr>
      <w:r>
        <w:t>regular monitors don’t use high-range depths</w:t>
      </w:r>
    </w:p>
    <w:p w14:paraId="3DF4A93A" w14:textId="77777777" w:rsidR="00CB4907" w:rsidRDefault="00CB4907" w:rsidP="00CB4907">
      <w:pPr>
        <w:numPr>
          <w:ilvl w:val="0"/>
          <w:numId w:val="43"/>
        </w:numPr>
        <w:spacing w:before="0" w:after="240"/>
      </w:pPr>
      <w:r>
        <w:t xml:space="preserve">ground truths are usually made by physicians using regular monitors. </w:t>
      </w:r>
    </w:p>
    <w:p w14:paraId="6E0CF3F4" w14:textId="77777777" w:rsidR="00CB4907" w:rsidRDefault="00CB4907" w:rsidP="00CB4907">
      <w:pPr>
        <w:spacing w:before="240" w:after="240"/>
      </w:pPr>
    </w:p>
    <w:p w14:paraId="01F7C856" w14:textId="77777777" w:rsidR="00CB4907" w:rsidRDefault="00CB4907" w:rsidP="00CB4907">
      <w:pPr>
        <w:spacing w:before="240" w:after="240"/>
      </w:pPr>
      <w:r>
        <w:t>Another issue is related to the JPEG and JPEG 2000 image codec formats, which are lossy compression algorithms. These codecs, respectively, introduce compression artifacts such as blocking and ringing. These artifacts may reduce an AI system’s performance and should also be taken into consideration in the system design.</w:t>
      </w:r>
    </w:p>
    <w:p w14:paraId="19CD45EA" w14:textId="77777777" w:rsidR="00CB4907" w:rsidRDefault="00CB4907" w:rsidP="00CB4907">
      <w:pPr>
        <w:spacing w:before="240" w:after="240"/>
      </w:pPr>
      <w:r>
        <w:t xml:space="preserve">In order to show the relevance of the compression in medical images in the performance of AI based classification, we run a set of tests. Our baseline is the COVID-Next </w:t>
      </w:r>
      <w:hyperlink r:id="rId13">
        <w:r>
          <w:rPr>
            <w:color w:val="1155CC"/>
            <w:u w:val="single"/>
          </w:rPr>
          <w:t>https://github.com/velebit-ai/COVID-Next-Pytorch</w:t>
        </w:r>
      </w:hyperlink>
      <w:r>
        <w:t>, a COVID-19 classifier, inspired by the COVID-Net proposed by Wang et. al.  (2020), based on ResNext50.</w:t>
      </w:r>
    </w:p>
    <w:p w14:paraId="72FFDE1A" w14:textId="77777777" w:rsidR="00CB4907" w:rsidRDefault="00CB4907" w:rsidP="00CB4907">
      <w:pPr>
        <w:spacing w:before="240" w:after="240"/>
      </w:pPr>
      <w:r>
        <w:t xml:space="preserve">This model was trained using chest radiography with different resolutions, qualities and artifacts.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 </w:t>
      </w:r>
    </w:p>
    <w:p w14:paraId="5CF86FD9" w14:textId="77777777" w:rsidR="00CB4907" w:rsidRDefault="00CB4907" w:rsidP="00CB4907">
      <w:pPr>
        <w:spacing w:before="240" w:after="240"/>
      </w:pPr>
      <w:r>
        <w:t>Examining the cyan and red curves of Figure 1, one can see that the accuracy can be significantly reduced due to compression. In this case, the accuracy notably drops when the compression ratio goes lower than 0.10.</w:t>
      </w:r>
    </w:p>
    <w:p w14:paraId="41E7C0F5" w14:textId="77777777" w:rsidR="00CB4907" w:rsidRDefault="00CB4907" w:rsidP="00CB4907">
      <w:pPr>
        <w:spacing w:before="240" w:after="240"/>
      </w:pPr>
      <w:r>
        <w:t>Despite the visual quality reduction due to the compression, the effect of the compression artifacts (blocking or ringing) is quite reduced due to a resize of the compressed image before feeding the COVID-Net.</w:t>
      </w:r>
    </w:p>
    <w:p w14:paraId="72E24AC5" w14:textId="77777777" w:rsidR="00CB4907" w:rsidRDefault="00CB4907" w:rsidP="00CB4907">
      <w:pPr>
        <w:spacing w:before="240" w:after="240"/>
      </w:pPr>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6E5B6A9D" w14:textId="77777777" w:rsidR="00CB4907" w:rsidRDefault="00CB4907" w:rsidP="00CB4907">
      <w:pPr>
        <w:spacing w:before="240" w:after="240"/>
      </w:pPr>
      <w:r>
        <w:t>We conducted a similar test with a brain tumor image classifier available at: https://www.kaggle.com/preetviradiya/brian-tumor-dataset,  2021. The results are shown in Figure 2 and 3 where accuracy and F1 Score is calculated for different compression ratios and different curves are obtained for each codec configuration.</w:t>
      </w:r>
    </w:p>
    <w:p w14:paraId="4415FD66" w14:textId="77777777" w:rsidR="00CB4907" w:rsidRDefault="00CB4907" w:rsidP="00CB4907">
      <w:pPr>
        <w:spacing w:before="240" w:after="240"/>
      </w:pPr>
      <w:r>
        <w:t xml:space="preserve"> The results show that, in both cases, there is a combination (between scaling and compression quality) where it is possible to achieve a large reduction in the transmission rate without impairing accuracy. The difference observed in the behavior of the models can be associated with the amount of pre-compressed images present in the data.​ </w:t>
      </w:r>
    </w:p>
    <w:p w14:paraId="1AA70F58" w14:textId="77777777" w:rsidR="00CB4907" w:rsidRDefault="00CB4907" w:rsidP="00CB4907">
      <w:pPr>
        <w:spacing w:before="240" w:after="240"/>
      </w:pPr>
      <w:r>
        <w:t>These results cannot be extended to other cases, but can show the influence of the compression artifacts in medical image classification.</w:t>
      </w:r>
    </w:p>
    <w:p w14:paraId="16045BEB" w14:textId="77777777" w:rsidR="00CB4907" w:rsidRDefault="00CB4907" w:rsidP="00CB4907">
      <w:pPr>
        <w:spacing w:before="240" w:after="240"/>
      </w:pPr>
      <w:r>
        <w:t>In order to evaluate image compression in the scenario, we developed a library that calculates a set of metrics, such as, accuracy, sensitivity, specificity, F-Score, etc. for testing different compression and downsizing in a dataset.</w:t>
      </w:r>
    </w:p>
    <w:p w14:paraId="4046FBA5" w14:textId="77777777" w:rsidR="00CB4907" w:rsidRDefault="00CB4907" w:rsidP="00CB4907">
      <w:pPr>
        <w:spacing w:before="240" w:after="240"/>
      </w:pPr>
      <w:r>
        <w:t>In Figure 4 we also show an example of the confusion matrix for a given compression configuration. The library saves different matrices for each configuration parameter tested.</w:t>
      </w:r>
    </w:p>
    <w:p w14:paraId="7E30C866" w14:textId="77777777" w:rsidR="00CB4907" w:rsidRDefault="00CB4907" w:rsidP="00CB4907">
      <w:pPr>
        <w:spacing w:before="0" w:after="160" w:line="259" w:lineRule="auto"/>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7F33A4EF" wp14:editId="7B4B60E7">
            <wp:extent cx="6096000" cy="4572000"/>
            <wp:effectExtent l="0" t="0" r="0" b="0"/>
            <wp:docPr id="5" name="image1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5.png" descr="Chart, line chart&#10;&#10;Description automatically generated"/>
                    <pic:cNvPicPr preferRelativeResize="0"/>
                  </pic:nvPicPr>
                  <pic:blipFill>
                    <a:blip r:embed="rId14"/>
                    <a:srcRect/>
                    <a:stretch>
                      <a:fillRect/>
                    </a:stretch>
                  </pic:blipFill>
                  <pic:spPr>
                    <a:xfrm>
                      <a:off x="0" y="0"/>
                      <a:ext cx="6096000" cy="4572000"/>
                    </a:xfrm>
                    <a:prstGeom prst="rect">
                      <a:avLst/>
                    </a:prstGeom>
                    <a:ln/>
                  </pic:spPr>
                </pic:pic>
              </a:graphicData>
            </a:graphic>
          </wp:inline>
        </w:drawing>
      </w:r>
    </w:p>
    <w:p w14:paraId="3084DAA1" w14:textId="77777777" w:rsidR="00CB4907" w:rsidRDefault="00CB4907" w:rsidP="00CB4907">
      <w:pPr>
        <w:spacing w:before="0" w:after="160" w:line="259" w:lineRule="auto"/>
        <w:jc w:val="both"/>
        <w:rPr>
          <w:rFonts w:ascii="Calibri" w:eastAsia="Calibri" w:hAnsi="Calibri" w:cs="Calibri"/>
          <w:sz w:val="22"/>
          <w:szCs w:val="22"/>
        </w:rPr>
      </w:pPr>
    </w:p>
    <w:p w14:paraId="73C429C7" w14:textId="77777777" w:rsidR="00CB4907" w:rsidRDefault="00CB4907" w:rsidP="00CB4907">
      <w:pPr>
        <w:spacing w:before="240" w:after="240"/>
        <w:jc w:val="both"/>
      </w:pPr>
      <w:r>
        <w:rPr>
          <w:b/>
        </w:rPr>
        <w:t>Figure 1: Impact of the compression in the test dataset accuracy of the COVID-Next classifier.</w:t>
      </w:r>
      <w:r>
        <w:t xml:space="preserve"> </w:t>
      </w:r>
    </w:p>
    <w:p w14:paraId="4783A896" w14:textId="77777777" w:rsidR="00CB4907" w:rsidRDefault="00CB4907" w:rsidP="00CB4907">
      <w:pPr>
        <w:spacing w:before="240" w:after="240"/>
        <w:jc w:val="both"/>
      </w:pPr>
      <w:r>
        <w:t>In blue (JPEG) and red (JPEG 2000) shows the case where dataset images were compressed with different compression rates. In green (Interpolative JPEG) and cyan (Interpolative JPEG 2000) the images were downsized to 256x256 pixels before compression. Without compressing the images (PNG) the accuracy is 94.76%, as shown in magenta.</w:t>
      </w:r>
    </w:p>
    <w:p w14:paraId="20E74E8C" w14:textId="77777777" w:rsidR="00CB4907" w:rsidRDefault="00CB4907" w:rsidP="00CB4907">
      <w:pPr>
        <w:spacing w:before="240" w:after="240"/>
      </w:pPr>
    </w:p>
    <w:p w14:paraId="64BD1258" w14:textId="77777777" w:rsidR="00CB4907" w:rsidRDefault="00CB4907" w:rsidP="00CB4907">
      <w:pPr>
        <w:spacing w:before="240" w:after="240"/>
      </w:pPr>
      <w:r>
        <w:rPr>
          <w:noProof/>
        </w:rPr>
        <w:drawing>
          <wp:inline distT="114300" distB="114300" distL="114300" distR="114300" wp14:anchorId="15D17655" wp14:editId="1FB54A76">
            <wp:extent cx="6096000" cy="4572000"/>
            <wp:effectExtent l="0" t="0" r="0" b="0"/>
            <wp:docPr id="11" name="image2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0.png" descr="Chart, line chart&#10;&#10;Description automatically generated"/>
                    <pic:cNvPicPr preferRelativeResize="0"/>
                  </pic:nvPicPr>
                  <pic:blipFill>
                    <a:blip r:embed="rId15"/>
                    <a:srcRect/>
                    <a:stretch>
                      <a:fillRect/>
                    </a:stretch>
                  </pic:blipFill>
                  <pic:spPr>
                    <a:xfrm>
                      <a:off x="0" y="0"/>
                      <a:ext cx="6096000" cy="4572000"/>
                    </a:xfrm>
                    <a:prstGeom prst="rect">
                      <a:avLst/>
                    </a:prstGeom>
                    <a:ln/>
                  </pic:spPr>
                </pic:pic>
              </a:graphicData>
            </a:graphic>
          </wp:inline>
        </w:drawing>
      </w:r>
    </w:p>
    <w:p w14:paraId="4475B0BB" w14:textId="77777777" w:rsidR="00CB4907" w:rsidRDefault="00CB4907" w:rsidP="00CB4907">
      <w:pPr>
        <w:spacing w:before="240" w:after="240"/>
        <w:jc w:val="both"/>
      </w:pPr>
      <w:r>
        <w:rPr>
          <w:b/>
        </w:rPr>
        <w:t>Figure 2: Impact of the compression in the test accuracy of the Brain Tumor classifier.</w:t>
      </w:r>
      <w:r>
        <w:t xml:space="preserve"> </w:t>
      </w:r>
    </w:p>
    <w:p w14:paraId="7209CBF3" w14:textId="77777777" w:rsidR="00CB4907" w:rsidRDefault="00CB4907" w:rsidP="00CB4907">
      <w:pPr>
        <w:spacing w:before="240" w:after="240"/>
        <w:jc w:val="both"/>
      </w:pPr>
    </w:p>
    <w:p w14:paraId="7CE21732" w14:textId="77777777" w:rsidR="00CB4907" w:rsidRDefault="00CB4907" w:rsidP="00CB4907">
      <w:pPr>
        <w:spacing w:before="0"/>
      </w:pPr>
      <w:r>
        <w:rPr>
          <w:noProof/>
        </w:rPr>
        <w:drawing>
          <wp:inline distT="114300" distB="114300" distL="114300" distR="114300" wp14:anchorId="08F65176" wp14:editId="6C9FBF02">
            <wp:extent cx="6096000" cy="4572000"/>
            <wp:effectExtent l="0" t="0" r="0" b="0"/>
            <wp:docPr id="12" name="image1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4.png" descr="Chart, line chart&#10;&#10;Description automatically generated"/>
                    <pic:cNvPicPr preferRelativeResize="0"/>
                  </pic:nvPicPr>
                  <pic:blipFill>
                    <a:blip r:embed="rId16"/>
                    <a:srcRect/>
                    <a:stretch>
                      <a:fillRect/>
                    </a:stretch>
                  </pic:blipFill>
                  <pic:spPr>
                    <a:xfrm>
                      <a:off x="0" y="0"/>
                      <a:ext cx="6096000" cy="4572000"/>
                    </a:xfrm>
                    <a:prstGeom prst="rect">
                      <a:avLst/>
                    </a:prstGeom>
                    <a:ln/>
                  </pic:spPr>
                </pic:pic>
              </a:graphicData>
            </a:graphic>
          </wp:inline>
        </w:drawing>
      </w:r>
    </w:p>
    <w:p w14:paraId="08A0C4FD" w14:textId="77777777" w:rsidR="00CB4907" w:rsidRDefault="00CB4907" w:rsidP="00CB4907">
      <w:pPr>
        <w:spacing w:before="240" w:after="240"/>
        <w:jc w:val="both"/>
      </w:pPr>
      <w:r>
        <w:rPr>
          <w:b/>
        </w:rPr>
        <w:t>Figure 3: Impact of the compression in the test accuracy of the Brain Tumor classifier.</w:t>
      </w:r>
      <w:r>
        <w:t xml:space="preserve"> </w:t>
      </w:r>
    </w:p>
    <w:p w14:paraId="1AB1E013" w14:textId="77777777" w:rsidR="00CB4907" w:rsidRDefault="00CB4907" w:rsidP="00CB4907">
      <w:pPr>
        <w:spacing w:before="240" w:after="240"/>
      </w:pPr>
    </w:p>
    <w:p w14:paraId="34EDFB4A" w14:textId="77777777" w:rsidR="00CB4907" w:rsidRDefault="00CB4907" w:rsidP="00CB4907">
      <w:pPr>
        <w:spacing w:before="0"/>
      </w:pPr>
      <w:r>
        <w:rPr>
          <w:noProof/>
        </w:rPr>
        <w:drawing>
          <wp:inline distT="114300" distB="114300" distL="114300" distR="114300" wp14:anchorId="476F90D5" wp14:editId="1E1424CE">
            <wp:extent cx="5152073" cy="3866212"/>
            <wp:effectExtent l="0" t="0" r="0" b="0"/>
            <wp:docPr id="15"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7.png" descr="Chart&#10;&#10;Description automatically generated"/>
                    <pic:cNvPicPr preferRelativeResize="0"/>
                  </pic:nvPicPr>
                  <pic:blipFill>
                    <a:blip r:embed="rId17"/>
                    <a:srcRect/>
                    <a:stretch>
                      <a:fillRect/>
                    </a:stretch>
                  </pic:blipFill>
                  <pic:spPr>
                    <a:xfrm>
                      <a:off x="0" y="0"/>
                      <a:ext cx="5152073" cy="3866212"/>
                    </a:xfrm>
                    <a:prstGeom prst="rect">
                      <a:avLst/>
                    </a:prstGeom>
                    <a:ln/>
                  </pic:spPr>
                </pic:pic>
              </a:graphicData>
            </a:graphic>
          </wp:inline>
        </w:drawing>
      </w:r>
    </w:p>
    <w:p w14:paraId="28CE1D2D" w14:textId="77777777" w:rsidR="00CB4907" w:rsidRDefault="00CB4907" w:rsidP="00CB4907">
      <w:pPr>
        <w:spacing w:before="240" w:after="240"/>
        <w:jc w:val="both"/>
      </w:pPr>
      <w:r>
        <w:rPr>
          <w:b/>
        </w:rPr>
        <w:t>Figure 4: Confusion Matrix of the Brain Tumor classifier test accuracy of a JPEG compression scenario.</w:t>
      </w:r>
    </w:p>
    <w:p w14:paraId="06421248" w14:textId="77777777" w:rsidR="00CB4907" w:rsidRDefault="00CB4907" w:rsidP="00CB4907">
      <w:pPr>
        <w:spacing w:before="240" w:after="240"/>
      </w:pPr>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2FC3F9D9" w14:textId="77777777" w:rsidR="00CB4907" w:rsidRDefault="00CB4907" w:rsidP="00CB4907">
      <w:pPr>
        <w:spacing w:before="240" w:after="240"/>
      </w:pPr>
    </w:p>
    <w:p w14:paraId="0C54BB53" w14:textId="77777777" w:rsidR="00CB4907" w:rsidRDefault="00CB4907" w:rsidP="00CB4907">
      <w:pPr>
        <w:spacing w:before="240" w:after="240"/>
      </w:pPr>
    </w:p>
    <w:p w14:paraId="29A30930" w14:textId="77777777" w:rsidR="00CB4907" w:rsidRDefault="00CB4907" w:rsidP="00CB4907">
      <w:pPr>
        <w:spacing w:before="240" w:after="240"/>
      </w:pPr>
      <w:r>
        <w:t>Another artifact that may also be taken into consideration is the Moiré pattern. This kind of artifact may occur when a picture is taken from a screen. In this case, the pattern of the pixels in the screen is overlayed with the capturing pattern of a camera. As developers we must have to consider that users may not use the AI solution properly and taking pictures may be a possible input of a proposed system.</w:t>
      </w:r>
    </w:p>
    <w:p w14:paraId="6EA44C74" w14:textId="77777777" w:rsidR="00CB4907" w:rsidRDefault="00CB4907" w:rsidP="00CB4907">
      <w:pPr>
        <w:spacing w:before="0"/>
      </w:pPr>
    </w:p>
    <w:p w14:paraId="3015EC10" w14:textId="77777777" w:rsidR="00CB4907" w:rsidRDefault="00CB4907" w:rsidP="00CB4907">
      <w:pPr>
        <w:pStyle w:val="Heading2"/>
        <w:numPr>
          <w:ilvl w:val="1"/>
          <w:numId w:val="26"/>
        </w:numPr>
        <w:tabs>
          <w:tab w:val="num" w:pos="576"/>
        </w:tabs>
      </w:pPr>
      <w:bookmarkStart w:id="35" w:name="_qsh70q" w:colFirst="0" w:colLast="0"/>
      <w:bookmarkEnd w:id="35"/>
      <w:r>
        <w:t>AI Output Data Structure</w:t>
      </w:r>
    </w:p>
    <w:p w14:paraId="540DE745" w14:textId="77777777" w:rsidR="00CB4907" w:rsidRDefault="00CB4907" w:rsidP="00CB4907">
      <w:pPr>
        <w:numPr>
          <w:ilvl w:val="0"/>
          <w:numId w:val="38"/>
        </w:numPr>
        <w:ind w:left="567" w:hanging="567"/>
      </w:pPr>
      <w:r>
        <w:t>outputs to benchmark</w:t>
      </w:r>
    </w:p>
    <w:p w14:paraId="346E2A84" w14:textId="77777777" w:rsidR="00CB4907" w:rsidRDefault="00CB4907" w:rsidP="00CB4907">
      <w:pPr>
        <w:numPr>
          <w:ilvl w:val="0"/>
          <w:numId w:val="38"/>
        </w:numPr>
        <w:ind w:left="567" w:hanging="567"/>
      </w:pPr>
      <w:r>
        <w:t>ontologies, terminologies</w:t>
      </w:r>
    </w:p>
    <w:p w14:paraId="0161EBBD" w14:textId="77777777" w:rsidR="00CB4907" w:rsidRDefault="00CB4907" w:rsidP="00CB4907">
      <w:pPr>
        <w:numPr>
          <w:ilvl w:val="0"/>
          <w:numId w:val="38"/>
        </w:numPr>
        <w:ind w:left="567" w:hanging="567"/>
      </w:pPr>
      <w:r>
        <w:t>data format</w:t>
      </w:r>
    </w:p>
    <w:p w14:paraId="249D66B6" w14:textId="77777777" w:rsidR="00CB4907" w:rsidRDefault="00CB4907" w:rsidP="00CB4907"/>
    <w:p w14:paraId="457A1EAC" w14:textId="77777777" w:rsidR="00CB4907" w:rsidRDefault="00CB4907" w:rsidP="00CB4907">
      <w:pPr>
        <w:pStyle w:val="Heading2"/>
        <w:numPr>
          <w:ilvl w:val="1"/>
          <w:numId w:val="26"/>
        </w:numPr>
        <w:tabs>
          <w:tab w:val="num" w:pos="576"/>
        </w:tabs>
      </w:pPr>
      <w:bookmarkStart w:id="36" w:name="_3as4poj" w:colFirst="0" w:colLast="0"/>
      <w:bookmarkEnd w:id="36"/>
      <w:r>
        <w:t>Test Data Labels</w:t>
      </w:r>
    </w:p>
    <w:p w14:paraId="78F7878E" w14:textId="77777777" w:rsidR="00CB4907" w:rsidRDefault="00CB4907" w:rsidP="00CB4907">
      <w:pPr>
        <w:numPr>
          <w:ilvl w:val="0"/>
          <w:numId w:val="39"/>
        </w:numPr>
        <w:ind w:left="567" w:hanging="567"/>
      </w:pPr>
      <w:r>
        <w:t xml:space="preserve">label types </w:t>
      </w:r>
    </w:p>
    <w:p w14:paraId="4B185DA7" w14:textId="77777777" w:rsidR="00CB4907" w:rsidRDefault="00CB4907" w:rsidP="00CB4907">
      <w:pPr>
        <w:numPr>
          <w:ilvl w:val="0"/>
          <w:numId w:val="39"/>
        </w:numPr>
        <w:ind w:left="567" w:hanging="567"/>
      </w:pPr>
      <w:r>
        <w:t>ontologies, terminologies</w:t>
      </w:r>
    </w:p>
    <w:p w14:paraId="00CDAE4E" w14:textId="77777777" w:rsidR="00CB4907" w:rsidRDefault="00CB4907" w:rsidP="00CB4907">
      <w:pPr>
        <w:numPr>
          <w:ilvl w:val="0"/>
          <w:numId w:val="39"/>
        </w:numPr>
        <w:ind w:left="567" w:hanging="567"/>
      </w:pPr>
      <w:r>
        <w:t>data format</w:t>
      </w:r>
    </w:p>
    <w:p w14:paraId="6DA4A99E" w14:textId="77777777" w:rsidR="00CB4907" w:rsidRDefault="00CB4907" w:rsidP="00CB4907">
      <w:pPr>
        <w:pStyle w:val="Heading2"/>
        <w:numPr>
          <w:ilvl w:val="1"/>
          <w:numId w:val="26"/>
        </w:numPr>
        <w:tabs>
          <w:tab w:val="num" w:pos="576"/>
        </w:tabs>
      </w:pPr>
      <w:bookmarkStart w:id="37" w:name="_1pxezwc" w:colFirst="0" w:colLast="0"/>
      <w:bookmarkEnd w:id="37"/>
      <w:r>
        <w:t>Scores &amp; Metrics</w:t>
      </w:r>
    </w:p>
    <w:p w14:paraId="610C16F2" w14:textId="77777777" w:rsidR="00CB4907" w:rsidRDefault="00CB4907" w:rsidP="00CB4907">
      <w:r>
        <w:t>The taxonomy used in grouping these evaluation metrics is that which was proposed by Cesar Ferri, et al. in their 2008 paper titled “An Experimental Comparison Of Performance Measures For Classification.”</w:t>
      </w:r>
    </w:p>
    <w:p w14:paraId="27D933BB" w14:textId="77777777" w:rsidR="00CB4907" w:rsidRDefault="00CB4907" w:rsidP="00CB4907">
      <w:pPr>
        <w:numPr>
          <w:ilvl w:val="0"/>
          <w:numId w:val="47"/>
        </w:numPr>
      </w:pPr>
      <w:r>
        <w:t>Threshold Metrics</w:t>
      </w:r>
    </w:p>
    <w:p w14:paraId="52A26366" w14:textId="77777777" w:rsidR="00CB4907" w:rsidRDefault="00CB4907" w:rsidP="00CB4907">
      <w:pPr>
        <w:numPr>
          <w:ilvl w:val="0"/>
          <w:numId w:val="47"/>
        </w:numPr>
        <w:spacing w:before="0"/>
      </w:pPr>
      <w:r>
        <w:t>Ranking Metrics</w:t>
      </w:r>
    </w:p>
    <w:p w14:paraId="3ACC316C" w14:textId="77777777" w:rsidR="00CB4907" w:rsidRDefault="00CB4907" w:rsidP="00CB4907">
      <w:pPr>
        <w:numPr>
          <w:ilvl w:val="0"/>
          <w:numId w:val="47"/>
        </w:numPr>
        <w:spacing w:before="0"/>
      </w:pPr>
      <w:r>
        <w:t>Probability Metrics.</w:t>
      </w:r>
    </w:p>
    <w:p w14:paraId="4690CF41" w14:textId="77777777" w:rsidR="00CB4907" w:rsidRDefault="00CB4907" w:rsidP="00CB4907">
      <w:pPr>
        <w:ind w:left="432"/>
      </w:pPr>
    </w:p>
    <w:p w14:paraId="3C6BD458" w14:textId="77777777" w:rsidR="00CB4907" w:rsidRDefault="00CB4907" w:rsidP="00CB4907">
      <w:pPr>
        <w:numPr>
          <w:ilvl w:val="2"/>
          <w:numId w:val="26"/>
        </w:numPr>
        <w:spacing w:before="0" w:line="276" w:lineRule="auto"/>
        <w:rPr>
          <w:b/>
        </w:rPr>
      </w:pPr>
      <w:r>
        <w:rPr>
          <w:b/>
        </w:rPr>
        <w:t>Threshold Metrics</w:t>
      </w:r>
    </w:p>
    <w:p w14:paraId="0FBE04BF" w14:textId="77777777" w:rsidR="00CB4907" w:rsidRDefault="00CB4907" w:rsidP="00CB4907">
      <w:pPr>
        <w:numPr>
          <w:ilvl w:val="3"/>
          <w:numId w:val="26"/>
        </w:numPr>
        <w:spacing w:before="0" w:line="276" w:lineRule="auto"/>
        <w:rPr>
          <w:b/>
        </w:rPr>
      </w:pPr>
      <w:r>
        <w:rPr>
          <w:b/>
        </w:rPr>
        <w:t>Accuracy Metrics</w:t>
      </w:r>
    </w:p>
    <w:p w14:paraId="07C8BF86" w14:textId="77777777" w:rsidR="00CB4907" w:rsidRDefault="00CB4907" w:rsidP="00CB4907">
      <w:pPr>
        <w:spacing w:before="0" w:line="276" w:lineRule="auto"/>
      </w:pPr>
      <w:r>
        <w:rPr>
          <w:b/>
        </w:rPr>
        <w:t>Classification Accuracy</w:t>
      </w:r>
    </w:p>
    <w:p w14:paraId="3B682AA2" w14:textId="77777777" w:rsidR="00CB4907" w:rsidRDefault="00CB4907" w:rsidP="00CB4907">
      <w:pPr>
        <w:spacing w:before="0" w:line="276" w:lineRule="auto"/>
      </w:pPr>
      <w:r>
        <w:t>This is the fraction of correct predictions of a model. It is however not suitable for imbalanced classification because a poorly fitted model that simply predicts the majority class would end up having a misleading high score.</w:t>
      </w:r>
    </w:p>
    <w:p w14:paraId="2638501C" w14:textId="77777777" w:rsidR="00CB4907" w:rsidRDefault="00CB4907" w:rsidP="00CB4907">
      <w:pPr>
        <w:spacing w:before="0" w:line="276" w:lineRule="auto"/>
      </w:pPr>
    </w:p>
    <w:p w14:paraId="5966120B" w14:textId="77777777" w:rsidR="00CB4907" w:rsidRDefault="00CB4907" w:rsidP="00CB4907">
      <w:pPr>
        <w:spacing w:before="0" w:line="276" w:lineRule="auto"/>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3BCF21F6" w14:textId="77777777" w:rsidR="00CB4907" w:rsidRDefault="00CB4907" w:rsidP="00CB4907">
      <w:pPr>
        <w:spacing w:before="0" w:line="276" w:lineRule="auto"/>
      </w:pPr>
    </w:p>
    <w:p w14:paraId="1456BEC6" w14:textId="77777777" w:rsidR="00CB4907" w:rsidRDefault="00CB4907" w:rsidP="00CB4907">
      <w:pPr>
        <w:spacing w:before="0" w:line="276" w:lineRule="auto"/>
        <w:rPr>
          <w:b/>
        </w:rPr>
      </w:pPr>
      <w:r>
        <w:rPr>
          <w:b/>
        </w:rPr>
        <w:t>Classification Error</w:t>
      </w:r>
    </w:p>
    <w:p w14:paraId="5EE174B0" w14:textId="77777777" w:rsidR="00CB4907" w:rsidRDefault="00CB4907" w:rsidP="00CB4907">
      <w:pPr>
        <w:spacing w:before="0" w:line="276" w:lineRule="auto"/>
      </w:pPr>
      <w:r>
        <w:t>This measure is the inverse of classification accuracy. It is the fraction of incorrect predictions of a model. It is also not suitable for imbalance classification.</w:t>
      </w:r>
    </w:p>
    <w:p w14:paraId="0A467E13" w14:textId="77777777" w:rsidR="00CB4907" w:rsidRDefault="00CB4907" w:rsidP="00CB4907">
      <w:pPr>
        <w:spacing w:before="0" w:line="276" w:lineRule="auto"/>
      </w:pPr>
    </w:p>
    <w:p w14:paraId="4D5F553A" w14:textId="77777777" w:rsidR="00CB4907" w:rsidRDefault="00CB4907" w:rsidP="00CB4907">
      <w:pPr>
        <w:spacing w:before="0" w:line="276" w:lineRule="auto"/>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5D555FFF" w14:textId="77777777" w:rsidR="00CB4907" w:rsidRDefault="00CB4907" w:rsidP="00CB4907">
      <w:pPr>
        <w:spacing w:before="0" w:line="276" w:lineRule="auto"/>
      </w:pPr>
    </w:p>
    <w:p w14:paraId="2F508FE1" w14:textId="77777777" w:rsidR="00CB4907" w:rsidRDefault="00CB4907" w:rsidP="00CB4907">
      <w:pPr>
        <w:spacing w:before="0"/>
        <w:rPr>
          <w:b/>
        </w:rPr>
      </w:pPr>
      <w:r>
        <w:rPr>
          <w:b/>
        </w:rPr>
        <w:t>Patient Level Accuracy &amp; Image Level Accuracy</w:t>
      </w:r>
    </w:p>
    <w:p w14:paraId="40AC8733" w14:textId="77777777" w:rsidR="00CB4907" w:rsidRDefault="00CB4907" w:rsidP="00CB4907">
      <w:pPr>
        <w:spacing w:before="0"/>
        <w:rPr>
          <w:i/>
        </w:rPr>
      </w:pPr>
      <w:r>
        <w:t xml:space="preserve">The patient level accuracy metric is defined as follows. For each patient, let </w:t>
      </w:r>
      <w:r>
        <w:rPr>
          <w:i/>
        </w:rPr>
        <w:t>Nt</w:t>
      </w:r>
    </w:p>
    <w:p w14:paraId="35CB8EE9" w14:textId="77777777" w:rsidR="00CB4907" w:rsidRDefault="00CB4907" w:rsidP="00CB4907">
      <w:pPr>
        <w:spacing w:before="0"/>
      </w:pPr>
      <w:r>
        <w:t xml:space="preserve">be the total number of images and </w:t>
      </w:r>
      <w:r>
        <w:rPr>
          <w:i/>
        </w:rPr>
        <w:t>Nc</w:t>
      </w:r>
      <w:r>
        <w:t xml:space="preserve"> the number of images correctly classified,</w:t>
      </w:r>
    </w:p>
    <w:p w14:paraId="5D366340" w14:textId="77777777" w:rsidR="00CB4907" w:rsidRDefault="00CB4907" w:rsidP="00CB4907">
      <w:pPr>
        <w:spacing w:before="0"/>
      </w:pPr>
      <w:r>
        <w:t>then patient score S can be defined as:</w:t>
      </w:r>
    </w:p>
    <w:p w14:paraId="0A8A6997" w14:textId="77777777" w:rsidR="00CB4907" w:rsidRDefault="00CB4907" w:rsidP="00CB4907">
      <w:pPr>
        <w:spacing w:before="0"/>
        <w:jc w:val="center"/>
        <w:rPr>
          <w:sz w:val="36"/>
          <w:szCs w:val="36"/>
        </w:rPr>
      </w:pPr>
    </w:p>
    <w:p w14:paraId="7B018970" w14:textId="77777777" w:rsidR="00CB4907" w:rsidRDefault="00CB4907" w:rsidP="00CB4907">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050287C0" w14:textId="77777777" w:rsidR="00CB4907" w:rsidRDefault="00CB4907" w:rsidP="00CB4907">
      <w:pPr>
        <w:spacing w:before="0"/>
      </w:pPr>
    </w:p>
    <w:p w14:paraId="4D1E802E" w14:textId="77777777" w:rsidR="00CB4907" w:rsidRDefault="00CB4907" w:rsidP="00CB4907">
      <w:pPr>
        <w:spacing w:before="0"/>
      </w:pPr>
    </w:p>
    <w:p w14:paraId="26283DBA" w14:textId="77777777" w:rsidR="00CB4907" w:rsidRDefault="00CB4907" w:rsidP="00CB4907">
      <w:pPr>
        <w:spacing w:before="0"/>
      </w:pPr>
      <w:r>
        <w:t>Therefore, the patient level accuracy can be calculated as</w:t>
      </w:r>
    </w:p>
    <w:p w14:paraId="70D4DA50" w14:textId="77777777" w:rsidR="00CB4907" w:rsidRDefault="00CB4907" w:rsidP="00CB4907">
      <w:pPr>
        <w:spacing w:before="0"/>
      </w:pPr>
    </w:p>
    <w:p w14:paraId="30C835C9" w14:textId="77777777" w:rsidR="00CB4907" w:rsidRDefault="00CB4907" w:rsidP="00CB4907">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0BC42A47" w14:textId="77777777" w:rsidR="00CB4907" w:rsidRDefault="00CB4907" w:rsidP="00CB4907">
      <w:pPr>
        <w:spacing w:before="0"/>
      </w:pPr>
    </w:p>
    <w:p w14:paraId="7F96997D" w14:textId="77777777" w:rsidR="00CB4907" w:rsidRDefault="00CB4907" w:rsidP="00CB4907">
      <w:pPr>
        <w:spacing w:before="0"/>
      </w:pPr>
      <w:r>
        <w:t xml:space="preserve">Where </w:t>
      </w:r>
      <w:r>
        <w:rPr>
          <w:i/>
        </w:rPr>
        <w:t>T</w:t>
      </w:r>
      <w:r>
        <w:t xml:space="preserve"> is the total number of patients.</w:t>
      </w:r>
    </w:p>
    <w:p w14:paraId="4F8B5D5A" w14:textId="77777777" w:rsidR="00CB4907" w:rsidRDefault="00CB4907" w:rsidP="00CB4907">
      <w:pPr>
        <w:spacing w:before="0"/>
      </w:pPr>
    </w:p>
    <w:p w14:paraId="308912CC" w14:textId="77777777" w:rsidR="00CB4907" w:rsidRDefault="00CB4907" w:rsidP="00CB4907">
      <w:pPr>
        <w:spacing w:before="0"/>
      </w:pPr>
      <w:r>
        <w:t>The image level accuracy measures the rate of correctly classified images to</w:t>
      </w:r>
    </w:p>
    <w:p w14:paraId="15A2F26E" w14:textId="77777777" w:rsidR="00CB4907" w:rsidRDefault="00CB4907" w:rsidP="00CB4907">
      <w:pPr>
        <w:spacing w:before="0"/>
      </w:pPr>
      <w:r>
        <w:t xml:space="preserve">the total number of images in the dataset. Let </w:t>
      </w:r>
      <w:r>
        <w:rPr>
          <w:i/>
        </w:rPr>
        <w:t>N</w:t>
      </w:r>
      <w:r>
        <w:t xml:space="preserve"> be the total number of images</w:t>
      </w:r>
    </w:p>
    <w:p w14:paraId="273B2308" w14:textId="77777777" w:rsidR="00CB4907" w:rsidRDefault="00CB4907" w:rsidP="00CB4907">
      <w:pPr>
        <w:spacing w:before="0"/>
      </w:pPr>
      <w:r>
        <w:t xml:space="preserve">in testing data and </w:t>
      </w:r>
      <w:r>
        <w:rPr>
          <w:i/>
        </w:rPr>
        <w:t>C</w:t>
      </w:r>
      <w:r>
        <w:t xml:space="preserve"> the number of correctly classified images.</w:t>
      </w:r>
    </w:p>
    <w:p w14:paraId="22BB9ECF" w14:textId="77777777" w:rsidR="00CB4907" w:rsidRDefault="00CB4907" w:rsidP="00CB4907">
      <w:pPr>
        <w:spacing w:before="0"/>
      </w:pPr>
    </w:p>
    <w:p w14:paraId="12C827D2" w14:textId="77777777" w:rsidR="00CB4907" w:rsidRDefault="00CB4907" w:rsidP="00CB4907">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23AC54BE" w14:textId="77777777" w:rsidR="00CB4907" w:rsidRDefault="00CB4907" w:rsidP="00CB4907">
      <w:pPr>
        <w:spacing w:before="0"/>
        <w:jc w:val="center"/>
        <w:rPr>
          <w:sz w:val="36"/>
          <w:szCs w:val="36"/>
        </w:rPr>
      </w:pPr>
    </w:p>
    <w:p w14:paraId="253BD25E" w14:textId="77777777" w:rsidR="00CB4907" w:rsidRDefault="00CB4907" w:rsidP="00CB4907">
      <w:pPr>
        <w:spacing w:before="0"/>
        <w:jc w:val="center"/>
        <w:rPr>
          <w:sz w:val="36"/>
          <w:szCs w:val="36"/>
        </w:rPr>
      </w:pPr>
    </w:p>
    <w:p w14:paraId="030235B8" w14:textId="77777777" w:rsidR="00CB4907" w:rsidRDefault="00CB4907" w:rsidP="00CB4907">
      <w:pPr>
        <w:spacing w:before="0"/>
        <w:rPr>
          <w:b/>
        </w:rPr>
      </w:pPr>
      <w:r>
        <w:rPr>
          <w:b/>
        </w:rPr>
        <w:t>Pixel Accuracy</w:t>
      </w:r>
    </w:p>
    <w:p w14:paraId="06D397F5" w14:textId="77777777" w:rsidR="00CB4907" w:rsidRDefault="00CB4907" w:rsidP="00CB4907">
      <w:pPr>
        <w:spacing w:before="0"/>
        <w:rPr>
          <w:sz w:val="36"/>
          <w:szCs w:val="36"/>
        </w:rPr>
      </w:pPr>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7E7949C0" w14:textId="77777777" w:rsidR="00CB4907" w:rsidRDefault="00CB4907" w:rsidP="00CB4907">
      <w:pPr>
        <w:spacing w:before="0"/>
        <w:jc w:val="center"/>
        <w:rPr>
          <w:sz w:val="36"/>
          <w:szCs w:val="36"/>
        </w:rPr>
      </w:pPr>
    </w:p>
    <w:p w14:paraId="0E0F40FB" w14:textId="77777777" w:rsidR="00CB4907" w:rsidRDefault="00CB4907" w:rsidP="00CB4907">
      <w:pPr>
        <w:spacing w:before="0"/>
        <w:rPr>
          <w:b/>
        </w:rPr>
      </w:pPr>
      <w:r>
        <w:rPr>
          <w:b/>
        </w:rPr>
        <w:t>Exact Match Ratio (EMR)</w:t>
      </w:r>
    </w:p>
    <w:p w14:paraId="7A3C99A6" w14:textId="77777777" w:rsidR="00CB4907" w:rsidRDefault="00CB4907" w:rsidP="00CB4907">
      <w:pPr>
        <w:spacing w:before="0"/>
      </w:pPr>
      <w:r>
        <w:t>The Exact Ratio metric extends the accuracy metric from single-label classification tasks to multi-label classification tasks. One of the drawbacks of EMR is that it does not account for partially correct labels.</w:t>
      </w:r>
    </w:p>
    <w:p w14:paraId="01DF658D" w14:textId="77777777" w:rsidR="00CB4907" w:rsidRDefault="00CB4907" w:rsidP="00CB4907">
      <w:pPr>
        <w:spacing w:before="0"/>
      </w:pPr>
      <w:r>
        <w:t xml:space="preserve"> </w:t>
      </w:r>
    </w:p>
    <w:p w14:paraId="72478998" w14:textId="77777777" w:rsidR="00CB4907" w:rsidRDefault="00CB4907" w:rsidP="00CB4907">
      <w:pPr>
        <w:spacing w:before="0"/>
      </w:pPr>
      <w:r>
        <w:rPr>
          <w:noProof/>
        </w:rPr>
        <w:drawing>
          <wp:inline distT="114300" distB="114300" distL="114300" distR="114300" wp14:anchorId="05D4BC1F" wp14:editId="4D41971A">
            <wp:extent cx="4848225" cy="2114550"/>
            <wp:effectExtent l="0" t="0" r="0" b="0"/>
            <wp:docPr id="9" name="image9.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9.png" descr="Text, letter&#10;&#10;Description automatically generated"/>
                    <pic:cNvPicPr preferRelativeResize="0"/>
                  </pic:nvPicPr>
                  <pic:blipFill>
                    <a:blip r:embed="rId18"/>
                    <a:srcRect/>
                    <a:stretch>
                      <a:fillRect/>
                    </a:stretch>
                  </pic:blipFill>
                  <pic:spPr>
                    <a:xfrm>
                      <a:off x="0" y="0"/>
                      <a:ext cx="4848225" cy="2114550"/>
                    </a:xfrm>
                    <a:prstGeom prst="rect">
                      <a:avLst/>
                    </a:prstGeom>
                    <a:ln/>
                  </pic:spPr>
                </pic:pic>
              </a:graphicData>
            </a:graphic>
          </wp:inline>
        </w:drawing>
      </w:r>
    </w:p>
    <w:p w14:paraId="3D766EFA" w14:textId="77777777" w:rsidR="00CB4907" w:rsidRDefault="00CB4907" w:rsidP="00CB4907">
      <w:pPr>
        <w:spacing w:before="0"/>
        <w:rPr>
          <w:b/>
        </w:rPr>
      </w:pPr>
    </w:p>
    <w:p w14:paraId="038C46D0" w14:textId="77777777" w:rsidR="00CB4907" w:rsidRDefault="00CB4907" w:rsidP="00CB4907">
      <w:pPr>
        <w:spacing w:before="0"/>
      </w:pPr>
    </w:p>
    <w:p w14:paraId="378552CF" w14:textId="77777777" w:rsidR="00CB4907" w:rsidRDefault="00CB4907" w:rsidP="00CB4907">
      <w:pPr>
        <w:spacing w:before="0"/>
        <w:rPr>
          <w:b/>
        </w:rPr>
      </w:pPr>
      <w:r>
        <w:rPr>
          <w:b/>
        </w:rPr>
        <w:t>Example-Based Accuracy</w:t>
      </w:r>
    </w:p>
    <w:p w14:paraId="10C6A05A" w14:textId="77777777" w:rsidR="00CB4907" w:rsidRDefault="00CB4907" w:rsidP="00CB4907">
      <w:pPr>
        <w:spacing w:before="0"/>
      </w:pPr>
      <w:r>
        <w:t>This extends the Accuracy metrics to multilabel classification. The overall accuracy is the average of accuracy across training instances.</w:t>
      </w:r>
    </w:p>
    <w:p w14:paraId="2F02454F" w14:textId="77777777" w:rsidR="00CB4907" w:rsidRDefault="00CB4907" w:rsidP="00CB4907">
      <w:pPr>
        <w:spacing w:before="0"/>
        <w:rPr>
          <w:b/>
        </w:rPr>
      </w:pPr>
    </w:p>
    <w:p w14:paraId="0529AC6A" w14:textId="77777777" w:rsidR="00CB4907" w:rsidRDefault="00CB4907" w:rsidP="00CB4907">
      <w:pPr>
        <w:spacing w:before="0"/>
        <w:rPr>
          <w:b/>
        </w:rPr>
      </w:pPr>
      <w:r>
        <w:rPr>
          <w:b/>
        </w:rPr>
        <w:t>Macro Averaged Accuracy</w:t>
      </w:r>
    </w:p>
    <w:p w14:paraId="2AC80147" w14:textId="77777777" w:rsidR="00CB4907" w:rsidRDefault="00CB4907" w:rsidP="00CB4907">
      <w:pPr>
        <w:spacing w:before="0"/>
      </w:pPr>
      <w:r>
        <w:t>This extends the Accuracy metric to multilabel classification. This metric computes the Accuracy of individual class labels and then averages over all classes.</w:t>
      </w:r>
    </w:p>
    <w:p w14:paraId="55E5BF0F" w14:textId="77777777" w:rsidR="00CB4907" w:rsidRDefault="00CB4907" w:rsidP="00CB4907">
      <w:pPr>
        <w:spacing w:before="0"/>
        <w:rPr>
          <w:b/>
        </w:rPr>
      </w:pPr>
    </w:p>
    <w:p w14:paraId="69DF7A1D" w14:textId="77777777" w:rsidR="00CB4907" w:rsidRDefault="00CB4907" w:rsidP="00CB4907">
      <w:pPr>
        <w:spacing w:before="0"/>
        <w:rPr>
          <w:b/>
        </w:rPr>
      </w:pPr>
      <w:r>
        <w:rPr>
          <w:b/>
          <w:noProof/>
        </w:rPr>
        <w:drawing>
          <wp:inline distT="114300" distB="114300" distL="114300" distR="114300" wp14:anchorId="684E8FDE" wp14:editId="28F2262B">
            <wp:extent cx="5238750" cy="3867150"/>
            <wp:effectExtent l="0" t="0" r="0" b="0"/>
            <wp:docPr id="3" name="image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6.png" descr="Text, letter&#10;&#10;Description automatically generated"/>
                    <pic:cNvPicPr preferRelativeResize="0"/>
                  </pic:nvPicPr>
                  <pic:blipFill>
                    <a:blip r:embed="rId19"/>
                    <a:srcRect/>
                    <a:stretch>
                      <a:fillRect/>
                    </a:stretch>
                  </pic:blipFill>
                  <pic:spPr>
                    <a:xfrm>
                      <a:off x="0" y="0"/>
                      <a:ext cx="5238750" cy="3867150"/>
                    </a:xfrm>
                    <a:prstGeom prst="rect">
                      <a:avLst/>
                    </a:prstGeom>
                    <a:ln/>
                  </pic:spPr>
                </pic:pic>
              </a:graphicData>
            </a:graphic>
          </wp:inline>
        </w:drawing>
      </w:r>
    </w:p>
    <w:p w14:paraId="3D5C984E" w14:textId="77777777" w:rsidR="00CB4907" w:rsidRDefault="00CB4907" w:rsidP="00CB4907">
      <w:pPr>
        <w:spacing w:before="0"/>
        <w:rPr>
          <w:b/>
        </w:rPr>
      </w:pPr>
    </w:p>
    <w:p w14:paraId="244BC626" w14:textId="77777777" w:rsidR="00CB4907" w:rsidRDefault="00CB4907" w:rsidP="00CB4907">
      <w:pPr>
        <w:spacing w:before="0"/>
        <w:rPr>
          <w:b/>
        </w:rPr>
      </w:pPr>
      <w:r>
        <w:rPr>
          <w:b/>
        </w:rPr>
        <w:t>Micro Averaged Accuracy</w:t>
      </w:r>
    </w:p>
    <w:p w14:paraId="09FD632B" w14:textId="77777777" w:rsidR="00CB4907" w:rsidRDefault="00CB4907" w:rsidP="00CB4907">
      <w:pPr>
        <w:spacing w:before="0"/>
      </w:pPr>
      <w:r>
        <w:t>This extends the Accuracy metric to multilabel classification. This Label based metric computes the Accuracy globally over all instances and all class labels.</w:t>
      </w:r>
    </w:p>
    <w:p w14:paraId="58D22769" w14:textId="77777777" w:rsidR="00CB4907" w:rsidRDefault="00CB4907" w:rsidP="00CB4907">
      <w:pPr>
        <w:spacing w:before="0"/>
        <w:rPr>
          <w:b/>
        </w:rPr>
      </w:pPr>
    </w:p>
    <w:p w14:paraId="113EC93B" w14:textId="77777777" w:rsidR="00CB4907" w:rsidRDefault="00CB4907" w:rsidP="00CB4907">
      <w:pPr>
        <w:spacing w:before="0"/>
        <w:rPr>
          <w:b/>
        </w:rPr>
      </w:pPr>
      <w:r>
        <w:rPr>
          <w:b/>
          <w:noProof/>
        </w:rPr>
        <w:drawing>
          <wp:inline distT="114300" distB="114300" distL="114300" distR="114300" wp14:anchorId="6CAF1663" wp14:editId="13FABAD8">
            <wp:extent cx="5514975" cy="3095625"/>
            <wp:effectExtent l="0" t="0" r="0" b="0"/>
            <wp:docPr id="16" name="image11.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1.png" descr="Text, letter&#10;&#10;Description automatically generated"/>
                    <pic:cNvPicPr preferRelativeResize="0"/>
                  </pic:nvPicPr>
                  <pic:blipFill>
                    <a:blip r:embed="rId20"/>
                    <a:srcRect/>
                    <a:stretch>
                      <a:fillRect/>
                    </a:stretch>
                  </pic:blipFill>
                  <pic:spPr>
                    <a:xfrm>
                      <a:off x="0" y="0"/>
                      <a:ext cx="5514975" cy="3095625"/>
                    </a:xfrm>
                    <a:prstGeom prst="rect">
                      <a:avLst/>
                    </a:prstGeom>
                    <a:ln/>
                  </pic:spPr>
                </pic:pic>
              </a:graphicData>
            </a:graphic>
          </wp:inline>
        </w:drawing>
      </w:r>
    </w:p>
    <w:p w14:paraId="30BA86FE" w14:textId="77777777" w:rsidR="00CB4907" w:rsidRDefault="00CB4907" w:rsidP="00CB4907">
      <w:pPr>
        <w:spacing w:before="0"/>
        <w:rPr>
          <w:b/>
        </w:rPr>
      </w:pPr>
    </w:p>
    <w:p w14:paraId="7ED99EB4" w14:textId="77777777" w:rsidR="00CB4907" w:rsidRDefault="00CB4907" w:rsidP="00CB4907">
      <w:pPr>
        <w:spacing w:before="0"/>
        <w:jc w:val="center"/>
        <w:rPr>
          <w:sz w:val="36"/>
          <w:szCs w:val="36"/>
        </w:rPr>
      </w:pPr>
    </w:p>
    <w:p w14:paraId="7DAA56D3" w14:textId="77777777" w:rsidR="00CB4907" w:rsidRDefault="00CB4907" w:rsidP="00CB4907">
      <w:pPr>
        <w:spacing w:before="0"/>
        <w:jc w:val="center"/>
        <w:rPr>
          <w:sz w:val="36"/>
          <w:szCs w:val="36"/>
        </w:rPr>
      </w:pPr>
    </w:p>
    <w:p w14:paraId="0AD1CB2D" w14:textId="77777777" w:rsidR="00CB4907" w:rsidRDefault="00CB4907" w:rsidP="00CB4907">
      <w:pPr>
        <w:spacing w:before="0"/>
        <w:jc w:val="center"/>
        <w:rPr>
          <w:sz w:val="36"/>
          <w:szCs w:val="36"/>
        </w:rPr>
      </w:pPr>
    </w:p>
    <w:p w14:paraId="2D6C2DD4" w14:textId="77777777" w:rsidR="00CB4907" w:rsidRDefault="00CB4907" w:rsidP="00CB4907">
      <w:pPr>
        <w:spacing w:before="0"/>
        <w:jc w:val="center"/>
        <w:rPr>
          <w:sz w:val="36"/>
          <w:szCs w:val="36"/>
        </w:rPr>
      </w:pPr>
    </w:p>
    <w:p w14:paraId="2A26E580" w14:textId="77777777" w:rsidR="00CB4907" w:rsidRDefault="00CB4907" w:rsidP="00CB4907">
      <w:pPr>
        <w:numPr>
          <w:ilvl w:val="3"/>
          <w:numId w:val="26"/>
        </w:numPr>
        <w:spacing w:before="0" w:line="276" w:lineRule="auto"/>
        <w:rPr>
          <w:b/>
        </w:rPr>
      </w:pPr>
      <w:r>
        <w:rPr>
          <w:b/>
        </w:rPr>
        <w:t>Sensitivity-Specificity Metrics</w:t>
      </w:r>
    </w:p>
    <w:p w14:paraId="313F1DEB" w14:textId="77777777" w:rsidR="00CB4907" w:rsidRDefault="00CB4907" w:rsidP="00CB4907">
      <w:pPr>
        <w:spacing w:before="0" w:line="276" w:lineRule="auto"/>
        <w:rPr>
          <w:b/>
        </w:rPr>
      </w:pPr>
      <w:r>
        <w:rPr>
          <w:b/>
        </w:rPr>
        <w:t>Sensitivity</w:t>
      </w:r>
    </w:p>
    <w:p w14:paraId="5D6B7F9C" w14:textId="77777777" w:rsidR="00CB4907" w:rsidRDefault="00CB4907" w:rsidP="00CB4907">
      <w:pPr>
        <w:spacing w:before="0" w:line="276" w:lineRule="auto"/>
      </w:pPr>
      <w:r>
        <w:t>This is the true positive rate. It measures the proportion of positive samples correctly predicted by a model.</w:t>
      </w:r>
    </w:p>
    <w:p w14:paraId="000B6934" w14:textId="77777777" w:rsidR="00CB4907" w:rsidRDefault="00CB4907" w:rsidP="00CB4907">
      <w:pPr>
        <w:spacing w:before="0" w:line="276" w:lineRule="auto"/>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50CFA816" w14:textId="77777777" w:rsidR="00CB4907" w:rsidRDefault="00CB4907" w:rsidP="00CB4907">
      <w:pPr>
        <w:spacing w:before="0" w:line="276" w:lineRule="auto"/>
      </w:pPr>
    </w:p>
    <w:p w14:paraId="497036AD" w14:textId="77777777" w:rsidR="00CB4907" w:rsidRDefault="00CB4907" w:rsidP="00CB4907">
      <w:pPr>
        <w:spacing w:before="0" w:line="276" w:lineRule="auto"/>
        <w:rPr>
          <w:b/>
        </w:rPr>
      </w:pPr>
      <w:r>
        <w:rPr>
          <w:b/>
        </w:rPr>
        <w:t>Specificity</w:t>
      </w:r>
    </w:p>
    <w:p w14:paraId="70EE546D" w14:textId="77777777" w:rsidR="00CB4907" w:rsidRDefault="00CB4907" w:rsidP="00CB4907">
      <w:pPr>
        <w:spacing w:before="0" w:line="276" w:lineRule="auto"/>
      </w:pPr>
      <w:r>
        <w:t xml:space="preserve">This is the true negative rate. It measures the proportion of negative samples correctly predicted by a model. </w:t>
      </w:r>
    </w:p>
    <w:p w14:paraId="0229C1AD" w14:textId="77777777" w:rsidR="00CB4907" w:rsidRDefault="00CB4907" w:rsidP="00CB4907">
      <w:pPr>
        <w:spacing w:before="0" w:line="276" w:lineRule="auto"/>
        <w:jc w:val="center"/>
      </w:pPr>
      <w:r>
        <w:t xml:space="preserve"> </w:t>
      </w:r>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w:p>
    <w:p w14:paraId="16F7C8DD" w14:textId="77777777" w:rsidR="00CB4907" w:rsidRDefault="00CB4907" w:rsidP="00CB4907">
      <w:pPr>
        <w:spacing w:before="0" w:line="276" w:lineRule="auto"/>
      </w:pPr>
    </w:p>
    <w:p w14:paraId="3AE196E9" w14:textId="77777777" w:rsidR="00CB4907" w:rsidRDefault="00CB4907" w:rsidP="00CB4907">
      <w:pPr>
        <w:spacing w:before="0" w:line="276" w:lineRule="auto"/>
        <w:rPr>
          <w:b/>
        </w:rPr>
      </w:pPr>
      <w:r>
        <w:rPr>
          <w:b/>
        </w:rPr>
        <w:t>Geometric mean (G-Mean)</w:t>
      </w:r>
    </w:p>
    <w:p w14:paraId="7B674434" w14:textId="77777777" w:rsidR="00CB4907" w:rsidRDefault="00CB4907" w:rsidP="00CB4907">
      <w:pPr>
        <w:spacing w:before="0" w:line="276" w:lineRule="auto"/>
      </w:pPr>
      <w:r>
        <w:t>The geometric mean metric is the square root of the product of the sensitivity (true positive rate) and specificity (true negative rate) scores of a model.</w:t>
      </w:r>
    </w:p>
    <w:p w14:paraId="43B07DBF" w14:textId="77777777" w:rsidR="00CB4907" w:rsidRDefault="00CB4907" w:rsidP="00CB4907">
      <w:pPr>
        <w:spacing w:before="0" w:line="276" w:lineRule="auto"/>
      </w:pPr>
    </w:p>
    <w:p w14:paraId="64D4CFCB" w14:textId="77777777" w:rsidR="00CB4907" w:rsidRDefault="00CB4907" w:rsidP="00CB4907">
      <w:pPr>
        <w:spacing w:before="0" w:line="276" w:lineRule="auto"/>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53347C8E" w14:textId="77777777" w:rsidR="00CB4907" w:rsidRDefault="00CB4907" w:rsidP="00CB4907">
      <w:pPr>
        <w:spacing w:before="0" w:line="276" w:lineRule="auto"/>
        <w:ind w:left="864"/>
        <w:rPr>
          <w:b/>
        </w:rPr>
      </w:pPr>
    </w:p>
    <w:p w14:paraId="1F9B3D50" w14:textId="77777777" w:rsidR="00CB4907" w:rsidRDefault="00CB4907" w:rsidP="00CB4907">
      <w:pPr>
        <w:spacing w:before="0" w:line="276" w:lineRule="auto"/>
        <w:ind w:left="864"/>
        <w:rPr>
          <w:b/>
        </w:rPr>
      </w:pPr>
    </w:p>
    <w:p w14:paraId="218BE4DB" w14:textId="77777777" w:rsidR="00CB4907" w:rsidRDefault="00CB4907" w:rsidP="00CB4907">
      <w:pPr>
        <w:numPr>
          <w:ilvl w:val="3"/>
          <w:numId w:val="26"/>
        </w:numPr>
        <w:spacing w:before="0" w:line="276" w:lineRule="auto"/>
        <w:rPr>
          <w:b/>
        </w:rPr>
      </w:pPr>
      <w:r>
        <w:rPr>
          <w:b/>
        </w:rPr>
        <w:t>Precision-Recall Metrics</w:t>
      </w:r>
    </w:p>
    <w:p w14:paraId="0ED76148" w14:textId="77777777" w:rsidR="00CB4907" w:rsidRDefault="00CB4907" w:rsidP="00CB4907">
      <w:pPr>
        <w:spacing w:before="0" w:line="276" w:lineRule="auto"/>
        <w:rPr>
          <w:b/>
        </w:rPr>
      </w:pPr>
      <w:r>
        <w:rPr>
          <w:b/>
        </w:rPr>
        <w:t>Precision</w:t>
      </w:r>
    </w:p>
    <w:p w14:paraId="77BBB1B6" w14:textId="77777777" w:rsidR="00CB4907" w:rsidRDefault="00CB4907" w:rsidP="00CB4907">
      <w:pPr>
        <w:spacing w:before="0" w:line="276" w:lineRule="auto"/>
      </w:pPr>
      <w:r>
        <w:t xml:space="preserve">Precision is a metric that computes the fraction of true positive predictions among the outcomes that the model classified as positive. </w:t>
      </w:r>
    </w:p>
    <w:p w14:paraId="769D99E9" w14:textId="77777777" w:rsidR="00CB4907" w:rsidRDefault="00CB4907" w:rsidP="00CB4907">
      <w:pPr>
        <w:spacing w:before="0" w:line="276" w:lineRule="auto"/>
      </w:pPr>
    </w:p>
    <w:p w14:paraId="17267728" w14:textId="77777777" w:rsidR="00CB4907" w:rsidRDefault="00CB4907" w:rsidP="00CB4907">
      <w:pPr>
        <w:spacing w:before="0" w:line="276" w:lineRule="auto"/>
        <w:jc w:val="center"/>
      </w:pPr>
      <m:oMathPara>
        <m:oMath>
          <m:r>
            <w:rPr>
              <w:rFonts w:ascii="Cambria Math" w:hAnsi="Cambria Math"/>
            </w:rPr>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39B60895" w14:textId="77777777" w:rsidR="00CB4907" w:rsidRDefault="00CB4907" w:rsidP="00CB4907">
      <w:pPr>
        <w:rPr>
          <w:b/>
          <w:sz w:val="22"/>
          <w:szCs w:val="22"/>
        </w:rPr>
      </w:pPr>
    </w:p>
    <w:p w14:paraId="177407CF" w14:textId="77777777" w:rsidR="00CB4907" w:rsidRDefault="00CB4907" w:rsidP="00CB4907">
      <w:pPr>
        <w:spacing w:before="0" w:line="276" w:lineRule="auto"/>
        <w:rPr>
          <w:b/>
        </w:rPr>
      </w:pPr>
      <w:r>
        <w:rPr>
          <w:b/>
        </w:rPr>
        <w:t>Recall</w:t>
      </w:r>
    </w:p>
    <w:p w14:paraId="595C5535" w14:textId="77777777" w:rsidR="00CB4907" w:rsidRDefault="00CB4907" w:rsidP="00CB4907">
      <w:pPr>
        <w:spacing w:before="0" w:line="276" w:lineRule="auto"/>
      </w:pPr>
      <w:r>
        <w:t>Recall, also known as sensitivity, is the fraction of examples classified as positive, among all total numbers of positive examples. In other words, the number of true positives divided by the number of true positives plus false negatives.</w:t>
      </w:r>
    </w:p>
    <w:p w14:paraId="463DB742" w14:textId="77777777" w:rsidR="00CB4907" w:rsidRDefault="00CB4907" w:rsidP="00CB4907">
      <w:pPr>
        <w:spacing w:before="0" w:line="276" w:lineRule="auto"/>
      </w:pPr>
    </w:p>
    <w:p w14:paraId="48AC331F" w14:textId="77777777" w:rsidR="00CB4907" w:rsidRDefault="00CB4907" w:rsidP="00CB4907">
      <w:pPr>
        <w:spacing w:before="0" w:line="276" w:lineRule="auto"/>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1132056E" w14:textId="77777777" w:rsidR="00CB4907" w:rsidRDefault="00CB4907" w:rsidP="00CB4907">
      <w:pPr>
        <w:spacing w:before="0" w:line="276" w:lineRule="auto"/>
      </w:pPr>
    </w:p>
    <w:p w14:paraId="47070648" w14:textId="77777777" w:rsidR="00CB4907" w:rsidRDefault="00CB4907" w:rsidP="00CB4907">
      <w:pPr>
        <w:spacing w:before="0" w:line="276" w:lineRule="auto"/>
      </w:pPr>
    </w:p>
    <w:p w14:paraId="7388D045" w14:textId="77777777" w:rsidR="00CB4907" w:rsidRDefault="00CB4907" w:rsidP="00CB4907">
      <w:pPr>
        <w:spacing w:before="0" w:line="276" w:lineRule="auto"/>
      </w:pPr>
    </w:p>
    <w:p w14:paraId="62AAD848" w14:textId="77777777" w:rsidR="00CB4907" w:rsidRDefault="00CB4907" w:rsidP="00CB4907">
      <w:pPr>
        <w:spacing w:before="0" w:line="276" w:lineRule="auto"/>
        <w:rPr>
          <w:color w:val="555555"/>
          <w:sz w:val="23"/>
          <w:szCs w:val="23"/>
          <w:highlight w:val="white"/>
        </w:rPr>
      </w:pPr>
      <w:r>
        <w:rPr>
          <w:b/>
        </w:rPr>
        <w:t>F-Measure</w:t>
      </w:r>
    </w:p>
    <w:p w14:paraId="4F382DAE" w14:textId="77777777" w:rsidR="00CB4907" w:rsidRDefault="00CB4907" w:rsidP="00CB4907">
      <w:pPr>
        <w:spacing w:before="0" w:line="276" w:lineRule="auto"/>
      </w:pPr>
      <w:r>
        <w:t xml:space="preserve">F-measure provides a way to combine precision and recall into a single score. It is the harmonic mean of two fractions. It is sometimes called the F score or F1 score. It is the most popular metric for working with imbalanced datasets. </w:t>
      </w:r>
    </w:p>
    <w:p w14:paraId="393D38CA" w14:textId="77777777" w:rsidR="00CB4907" w:rsidRDefault="00CB4907" w:rsidP="00CB4907">
      <w:pPr>
        <w:spacing w:before="0" w:line="276" w:lineRule="auto"/>
      </w:pPr>
    </w:p>
    <w:p w14:paraId="7CB86948" w14:textId="77777777" w:rsidR="00CB4907" w:rsidRDefault="00CB4907" w:rsidP="00CB4907">
      <w:pPr>
        <w:spacing w:before="0" w:line="276" w:lineRule="auto"/>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49ABEF6F" w14:textId="77777777" w:rsidR="00CB4907" w:rsidRDefault="00CB4907" w:rsidP="00CB4907">
      <w:pPr>
        <w:spacing w:before="0" w:line="276" w:lineRule="auto"/>
      </w:pPr>
    </w:p>
    <w:p w14:paraId="640D4DF6" w14:textId="77777777" w:rsidR="00CB4907" w:rsidRDefault="00CB4907" w:rsidP="00CB4907">
      <w:pPr>
        <w:spacing w:before="0" w:line="276" w:lineRule="auto"/>
      </w:pPr>
    </w:p>
    <w:p w14:paraId="6D74D1FF" w14:textId="77777777" w:rsidR="00CB4907" w:rsidRDefault="00CB4907" w:rsidP="00CB4907">
      <w:pPr>
        <w:spacing w:before="0" w:line="276" w:lineRule="auto"/>
        <w:rPr>
          <w:b/>
        </w:rPr>
      </w:pPr>
      <w:r>
        <w:rPr>
          <w:b/>
        </w:rPr>
        <w:t>Fbeta-Measure</w:t>
      </w:r>
    </w:p>
    <w:p w14:paraId="35A9189A" w14:textId="77777777" w:rsidR="00CB4907" w:rsidRDefault="00CB4907" w:rsidP="00CB4907">
      <w:pPr>
        <w:spacing w:before="0" w:line="276" w:lineRule="auto"/>
      </w:pPr>
      <w:r>
        <w:t xml:space="preserve">Fbeta measure is an abstraction of f-measure score. A coefficient called beta is used to control the calculation of the harmonic mean of the precision and recall. </w:t>
      </w:r>
    </w:p>
    <w:p w14:paraId="33219441" w14:textId="77777777" w:rsidR="00CB4907" w:rsidRDefault="00CB4907" w:rsidP="00CB4907">
      <w:pPr>
        <w:spacing w:before="0" w:line="276" w:lineRule="auto"/>
      </w:pPr>
    </w:p>
    <w:p w14:paraId="2A413FF5" w14:textId="77777777" w:rsidR="00CB4907" w:rsidRDefault="00CB4907" w:rsidP="00CB4907">
      <w:pPr>
        <w:spacing w:before="0" w:line="276" w:lineRule="auto"/>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243F5247" w14:textId="77777777" w:rsidR="00CB4907" w:rsidRDefault="00CB4907" w:rsidP="00CB4907">
      <w:pPr>
        <w:spacing w:before="0" w:line="276" w:lineRule="auto"/>
      </w:pPr>
    </w:p>
    <w:p w14:paraId="2C443115" w14:textId="77777777" w:rsidR="00CB4907" w:rsidRDefault="00CB4907" w:rsidP="00CB4907">
      <w:pPr>
        <w:spacing w:before="0" w:line="276" w:lineRule="auto"/>
      </w:pPr>
    </w:p>
    <w:p w14:paraId="4F1BAA73" w14:textId="77777777" w:rsidR="00CB4907" w:rsidRDefault="00CB4907" w:rsidP="00CB4907">
      <w:pPr>
        <w:spacing w:before="0" w:line="276" w:lineRule="auto"/>
        <w:rPr>
          <w:b/>
        </w:rPr>
      </w:pPr>
      <w:r>
        <w:rPr>
          <w:b/>
        </w:rPr>
        <w:t>Matthews Correlation Coefficient (MCC)</w:t>
      </w:r>
    </w:p>
    <w:p w14:paraId="7366E3FA" w14:textId="77777777" w:rsidR="00CB4907" w:rsidRDefault="00CB4907" w:rsidP="00CB4907">
      <w:pPr>
        <w:spacing w:before="0" w:line="276" w:lineRule="auto"/>
      </w:pPr>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4D44E4BB" w14:textId="77777777" w:rsidR="00CB4907" w:rsidRDefault="00CB4907" w:rsidP="00CB4907">
      <w:pPr>
        <w:spacing w:before="0" w:line="276" w:lineRule="auto"/>
      </w:pPr>
    </w:p>
    <w:p w14:paraId="6707BDF6" w14:textId="77777777" w:rsidR="00CB4907" w:rsidRDefault="00CB4907" w:rsidP="00CB4907">
      <w:pPr>
        <w:spacing w:before="0" w:line="276" w:lineRule="auto"/>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2F0F7304" w14:textId="77777777" w:rsidR="00CB4907" w:rsidRDefault="00CB4907" w:rsidP="00CB4907">
      <w:pPr>
        <w:spacing w:before="0" w:line="276" w:lineRule="auto"/>
      </w:pPr>
    </w:p>
    <w:p w14:paraId="7EBC2276" w14:textId="77777777" w:rsidR="00CB4907" w:rsidRDefault="00CB4907" w:rsidP="00CB4907">
      <w:pPr>
        <w:spacing w:before="0" w:line="276" w:lineRule="auto"/>
      </w:pPr>
      <w:r>
        <w:t xml:space="preserve">where </w:t>
      </w:r>
      <m:oMath>
        <m:r>
          <w:rPr>
            <w:rFonts w:ascii="Cambria Math" w:hAnsi="Cambria Math"/>
          </w:rPr>
          <m:t>n</m:t>
        </m:r>
      </m:oMath>
      <w:r>
        <w:t>is the total number of observations.</w:t>
      </w:r>
    </w:p>
    <w:p w14:paraId="12830A0C" w14:textId="77777777" w:rsidR="00CB4907" w:rsidRDefault="00CB4907" w:rsidP="00CB4907">
      <w:pPr>
        <w:spacing w:before="0" w:line="276" w:lineRule="auto"/>
      </w:pPr>
    </w:p>
    <w:p w14:paraId="48252788" w14:textId="77777777" w:rsidR="00CB4907" w:rsidRDefault="00CB4907" w:rsidP="00CB4907">
      <w:pPr>
        <w:spacing w:before="0" w:line="276" w:lineRule="auto"/>
      </w:pPr>
      <w:r>
        <w:t>MCC could also be calculated directly from the confusion matrix as;</w:t>
      </w:r>
    </w:p>
    <w:p w14:paraId="546A5696" w14:textId="77777777" w:rsidR="00CB4907" w:rsidRDefault="00CB4907" w:rsidP="00CB4907">
      <w:pPr>
        <w:spacing w:before="0" w:line="276" w:lineRule="auto"/>
      </w:pPr>
    </w:p>
    <w:p w14:paraId="0E888B97" w14:textId="77777777" w:rsidR="00CB4907" w:rsidRDefault="00CB4907" w:rsidP="00CB4907">
      <w:pPr>
        <w:spacing w:before="0" w:line="276" w:lineRule="auto"/>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275FE431" w14:textId="77777777" w:rsidR="00CB4907" w:rsidRDefault="00CB4907" w:rsidP="00CB4907">
      <w:pPr>
        <w:spacing w:before="0" w:line="276" w:lineRule="auto"/>
      </w:pPr>
    </w:p>
    <w:p w14:paraId="24C1F874" w14:textId="77777777" w:rsidR="00CB4907" w:rsidRDefault="00CB4907" w:rsidP="00CB4907">
      <w:pPr>
        <w:spacing w:before="0" w:line="276" w:lineRule="auto"/>
      </w:pPr>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is the number of False Negatives</w:t>
      </w:r>
    </w:p>
    <w:p w14:paraId="40654D03" w14:textId="77777777" w:rsidR="00CB4907" w:rsidRDefault="00CB4907" w:rsidP="00CB4907">
      <w:pPr>
        <w:spacing w:before="0" w:line="276" w:lineRule="auto"/>
        <w:ind w:left="720"/>
        <w:rPr>
          <w:b/>
        </w:rPr>
      </w:pPr>
    </w:p>
    <w:p w14:paraId="094841E3" w14:textId="77777777" w:rsidR="00CB4907" w:rsidRDefault="00CB4907" w:rsidP="00CB4907">
      <w:pPr>
        <w:spacing w:before="0"/>
        <w:rPr>
          <w:b/>
        </w:rPr>
      </w:pPr>
      <w:r>
        <w:rPr>
          <w:b/>
        </w:rPr>
        <w:t>Macro Averaged Precision</w:t>
      </w:r>
    </w:p>
    <w:p w14:paraId="3414541E" w14:textId="77777777" w:rsidR="00CB4907" w:rsidRDefault="00CB4907" w:rsidP="00CB4907">
      <w:pPr>
        <w:spacing w:before="0"/>
      </w:pPr>
      <w:r>
        <w:t>This extends the Precision metric to multilabel classification. This metric computes the Precision of individual class labels and then averages over all classes.</w:t>
      </w:r>
    </w:p>
    <w:p w14:paraId="0AEBD4A6" w14:textId="77777777" w:rsidR="00CB4907" w:rsidRDefault="00CB4907" w:rsidP="00CB4907">
      <w:pPr>
        <w:spacing w:before="0"/>
        <w:rPr>
          <w:b/>
        </w:rPr>
      </w:pPr>
    </w:p>
    <w:p w14:paraId="14499E4D" w14:textId="77777777" w:rsidR="00CB4907" w:rsidRDefault="00CB4907" w:rsidP="00CB4907">
      <w:pPr>
        <w:spacing w:before="0"/>
        <w:rPr>
          <w:b/>
        </w:rPr>
      </w:pPr>
      <w:r>
        <w:rPr>
          <w:b/>
          <w:noProof/>
        </w:rPr>
        <w:drawing>
          <wp:inline distT="114300" distB="114300" distL="114300" distR="114300" wp14:anchorId="14DEB315" wp14:editId="3E88F276">
            <wp:extent cx="5276850" cy="3838575"/>
            <wp:effectExtent l="0" t="0" r="0" b="0"/>
            <wp:docPr id="4" name="image12.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2.png" descr="Text, letter&#10;&#10;Description automatically generated"/>
                    <pic:cNvPicPr preferRelativeResize="0"/>
                  </pic:nvPicPr>
                  <pic:blipFill>
                    <a:blip r:embed="rId21"/>
                    <a:srcRect/>
                    <a:stretch>
                      <a:fillRect/>
                    </a:stretch>
                  </pic:blipFill>
                  <pic:spPr>
                    <a:xfrm>
                      <a:off x="0" y="0"/>
                      <a:ext cx="5276850" cy="3838575"/>
                    </a:xfrm>
                    <a:prstGeom prst="rect">
                      <a:avLst/>
                    </a:prstGeom>
                    <a:ln/>
                  </pic:spPr>
                </pic:pic>
              </a:graphicData>
            </a:graphic>
          </wp:inline>
        </w:drawing>
      </w:r>
    </w:p>
    <w:p w14:paraId="674ABA13" w14:textId="77777777" w:rsidR="00CB4907" w:rsidRDefault="00CB4907" w:rsidP="00CB4907">
      <w:pPr>
        <w:spacing w:before="0"/>
        <w:rPr>
          <w:b/>
        </w:rPr>
      </w:pPr>
    </w:p>
    <w:p w14:paraId="38D15D65" w14:textId="77777777" w:rsidR="00CB4907" w:rsidRDefault="00CB4907" w:rsidP="00CB4907">
      <w:pPr>
        <w:spacing w:before="0"/>
        <w:rPr>
          <w:b/>
        </w:rPr>
      </w:pPr>
      <w:r>
        <w:rPr>
          <w:b/>
        </w:rPr>
        <w:t>Micro Averaged Precision</w:t>
      </w:r>
    </w:p>
    <w:p w14:paraId="52F8B425" w14:textId="77777777" w:rsidR="00CB4907" w:rsidRDefault="00CB4907" w:rsidP="00CB4907">
      <w:pPr>
        <w:spacing w:before="0"/>
      </w:pPr>
      <w:r>
        <w:t>This extends the Precision metric to multilabel classification. This Label based metric computes the Precision globally over all instances and all class labels.</w:t>
      </w:r>
    </w:p>
    <w:p w14:paraId="2A23E215" w14:textId="77777777" w:rsidR="00CB4907" w:rsidRDefault="00CB4907" w:rsidP="00CB4907">
      <w:pPr>
        <w:spacing w:before="0"/>
        <w:rPr>
          <w:b/>
        </w:rPr>
      </w:pPr>
    </w:p>
    <w:p w14:paraId="3DA51606" w14:textId="77777777" w:rsidR="00CB4907" w:rsidRDefault="00CB4907" w:rsidP="00CB4907">
      <w:pPr>
        <w:spacing w:before="0"/>
        <w:rPr>
          <w:b/>
        </w:rPr>
      </w:pPr>
      <w:r>
        <w:rPr>
          <w:b/>
          <w:noProof/>
        </w:rPr>
        <w:drawing>
          <wp:inline distT="114300" distB="114300" distL="114300" distR="114300" wp14:anchorId="26CA7DCC" wp14:editId="4148C849">
            <wp:extent cx="5248275" cy="3095625"/>
            <wp:effectExtent l="0" t="0" r="0" b="0"/>
            <wp:docPr id="2" name="image8.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8.png" descr="Text, letter&#10;&#10;Description automatically generated"/>
                    <pic:cNvPicPr preferRelativeResize="0"/>
                  </pic:nvPicPr>
                  <pic:blipFill>
                    <a:blip r:embed="rId22"/>
                    <a:srcRect/>
                    <a:stretch>
                      <a:fillRect/>
                    </a:stretch>
                  </pic:blipFill>
                  <pic:spPr>
                    <a:xfrm>
                      <a:off x="0" y="0"/>
                      <a:ext cx="5248275" cy="3095625"/>
                    </a:xfrm>
                    <a:prstGeom prst="rect">
                      <a:avLst/>
                    </a:prstGeom>
                    <a:ln/>
                  </pic:spPr>
                </pic:pic>
              </a:graphicData>
            </a:graphic>
          </wp:inline>
        </w:drawing>
      </w:r>
    </w:p>
    <w:p w14:paraId="014AA838" w14:textId="77777777" w:rsidR="00CB4907" w:rsidRDefault="00CB4907" w:rsidP="00CB4907">
      <w:pPr>
        <w:spacing w:before="0"/>
        <w:rPr>
          <w:b/>
        </w:rPr>
      </w:pPr>
    </w:p>
    <w:p w14:paraId="28241D20" w14:textId="77777777" w:rsidR="00CB4907" w:rsidRDefault="00CB4907" w:rsidP="00CB4907">
      <w:pPr>
        <w:spacing w:before="0"/>
        <w:rPr>
          <w:b/>
        </w:rPr>
      </w:pPr>
      <w:r>
        <w:rPr>
          <w:b/>
        </w:rPr>
        <w:t>Macro Averaged Recall</w:t>
      </w:r>
    </w:p>
    <w:p w14:paraId="0C7E119F" w14:textId="77777777" w:rsidR="00CB4907" w:rsidRDefault="00CB4907" w:rsidP="00CB4907">
      <w:pPr>
        <w:spacing w:before="0"/>
      </w:pPr>
      <w:r>
        <w:t>This extends the Precision metric to multilabel classification. This metric computes the Precision of individual class labels and then averages over all classes.</w:t>
      </w:r>
    </w:p>
    <w:p w14:paraId="5B76BA31" w14:textId="77777777" w:rsidR="00CB4907" w:rsidRDefault="00CB4907" w:rsidP="00CB4907">
      <w:pPr>
        <w:spacing w:before="0"/>
      </w:pPr>
    </w:p>
    <w:p w14:paraId="74D1DF8C" w14:textId="77777777" w:rsidR="00CB4907" w:rsidRDefault="00CB4907" w:rsidP="00CB4907">
      <w:pPr>
        <w:spacing w:before="0"/>
      </w:pPr>
      <w:r>
        <w:rPr>
          <w:noProof/>
        </w:rPr>
        <w:drawing>
          <wp:inline distT="114300" distB="114300" distL="114300" distR="114300" wp14:anchorId="203875CF" wp14:editId="310C3F25">
            <wp:extent cx="5324475" cy="3876675"/>
            <wp:effectExtent l="0" t="0" r="0" b="0"/>
            <wp:docPr id="13" name="image3.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3.png" descr="Text, letter&#10;&#10;Description automatically generated"/>
                    <pic:cNvPicPr preferRelativeResize="0"/>
                  </pic:nvPicPr>
                  <pic:blipFill>
                    <a:blip r:embed="rId23"/>
                    <a:srcRect/>
                    <a:stretch>
                      <a:fillRect/>
                    </a:stretch>
                  </pic:blipFill>
                  <pic:spPr>
                    <a:xfrm>
                      <a:off x="0" y="0"/>
                      <a:ext cx="5324475" cy="3876675"/>
                    </a:xfrm>
                    <a:prstGeom prst="rect">
                      <a:avLst/>
                    </a:prstGeom>
                    <a:ln/>
                  </pic:spPr>
                </pic:pic>
              </a:graphicData>
            </a:graphic>
          </wp:inline>
        </w:drawing>
      </w:r>
    </w:p>
    <w:p w14:paraId="3279FC0A" w14:textId="77777777" w:rsidR="00CB4907" w:rsidRDefault="00CB4907" w:rsidP="00CB4907">
      <w:pPr>
        <w:spacing w:before="0"/>
        <w:rPr>
          <w:b/>
        </w:rPr>
      </w:pPr>
    </w:p>
    <w:p w14:paraId="0CC6E0FB" w14:textId="77777777" w:rsidR="00CB4907" w:rsidRDefault="00CB4907" w:rsidP="00CB4907">
      <w:pPr>
        <w:spacing w:before="0"/>
        <w:rPr>
          <w:b/>
        </w:rPr>
      </w:pPr>
    </w:p>
    <w:p w14:paraId="44B1AC63" w14:textId="77777777" w:rsidR="00CB4907" w:rsidRDefault="00CB4907" w:rsidP="00CB4907">
      <w:pPr>
        <w:spacing w:before="0"/>
        <w:rPr>
          <w:b/>
        </w:rPr>
      </w:pPr>
      <w:r>
        <w:rPr>
          <w:b/>
        </w:rPr>
        <w:t>Micro Averaged Recall</w:t>
      </w:r>
    </w:p>
    <w:p w14:paraId="6F2F3C6F" w14:textId="77777777" w:rsidR="00CB4907" w:rsidRDefault="00CB4907" w:rsidP="00CB4907">
      <w:pPr>
        <w:spacing w:before="0"/>
      </w:pPr>
      <w:r>
        <w:t>This extends the Precision metric to multilabel classification. This Label based metric computes the Precision globally over all instances and all class labels.</w:t>
      </w:r>
    </w:p>
    <w:p w14:paraId="022E72CD" w14:textId="77777777" w:rsidR="00CB4907" w:rsidRDefault="00CB4907" w:rsidP="00CB4907">
      <w:pPr>
        <w:spacing w:before="0"/>
        <w:rPr>
          <w:b/>
        </w:rPr>
      </w:pPr>
    </w:p>
    <w:p w14:paraId="4AF6DB58" w14:textId="77777777" w:rsidR="00CB4907" w:rsidRDefault="00CB4907" w:rsidP="00CB4907">
      <w:pPr>
        <w:spacing w:before="0"/>
        <w:rPr>
          <w:b/>
        </w:rPr>
      </w:pPr>
      <w:r>
        <w:rPr>
          <w:b/>
          <w:noProof/>
        </w:rPr>
        <w:drawing>
          <wp:inline distT="114300" distB="114300" distL="114300" distR="114300" wp14:anchorId="3DDF4A14" wp14:editId="3A29C0BA">
            <wp:extent cx="5305425" cy="3143250"/>
            <wp:effectExtent l="0" t="0" r="0" b="0"/>
            <wp:docPr id="7" name="image1.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Text, letter&#10;&#10;Description automatically generated"/>
                    <pic:cNvPicPr preferRelativeResize="0"/>
                  </pic:nvPicPr>
                  <pic:blipFill>
                    <a:blip r:embed="rId24"/>
                    <a:srcRect/>
                    <a:stretch>
                      <a:fillRect/>
                    </a:stretch>
                  </pic:blipFill>
                  <pic:spPr>
                    <a:xfrm>
                      <a:off x="0" y="0"/>
                      <a:ext cx="5305425" cy="3143250"/>
                    </a:xfrm>
                    <a:prstGeom prst="rect">
                      <a:avLst/>
                    </a:prstGeom>
                    <a:ln/>
                  </pic:spPr>
                </pic:pic>
              </a:graphicData>
            </a:graphic>
          </wp:inline>
        </w:drawing>
      </w:r>
    </w:p>
    <w:p w14:paraId="7B4993A3" w14:textId="77777777" w:rsidR="00CB4907" w:rsidRDefault="00CB4907" w:rsidP="00CB4907">
      <w:pPr>
        <w:spacing w:before="0"/>
        <w:rPr>
          <w:b/>
        </w:rPr>
      </w:pPr>
    </w:p>
    <w:p w14:paraId="50B1CECC" w14:textId="77777777" w:rsidR="00CB4907" w:rsidRDefault="00CB4907" w:rsidP="00CB4907">
      <w:pPr>
        <w:spacing w:before="0"/>
        <w:rPr>
          <w:b/>
        </w:rPr>
      </w:pPr>
    </w:p>
    <w:p w14:paraId="5057483E" w14:textId="77777777" w:rsidR="00CB4907" w:rsidRDefault="00CB4907" w:rsidP="00CB4907">
      <w:pPr>
        <w:spacing w:before="0"/>
        <w:rPr>
          <w:b/>
        </w:rPr>
      </w:pPr>
    </w:p>
    <w:p w14:paraId="3F7B4E16" w14:textId="77777777" w:rsidR="00CB4907" w:rsidRDefault="00CB4907" w:rsidP="00CB4907">
      <w:pPr>
        <w:spacing w:before="0"/>
      </w:pPr>
      <w:r>
        <w:rPr>
          <w:b/>
        </w:rPr>
        <w:t>Negative Predictive Value (NPV)</w:t>
      </w:r>
    </w:p>
    <w:p w14:paraId="786F7A7B" w14:textId="77777777" w:rsidR="00CB4907" w:rsidRDefault="00CB4907" w:rsidP="00CB4907">
      <w:pPr>
        <w:spacing w:before="0"/>
      </w:pPr>
      <w:r>
        <w:t xml:space="preserve">The negative predictive value is a metric that computes the fraction of true negative predictions among the outcomes that the model classified as negative. </w:t>
      </w:r>
    </w:p>
    <w:p w14:paraId="67BAAE60" w14:textId="77777777" w:rsidR="00CB4907" w:rsidRDefault="00CB4907" w:rsidP="00CB4907">
      <w:pPr>
        <w:spacing w:before="0"/>
      </w:pPr>
      <w:r>
        <w:t>This is useful for use cases where the false negative predictions are costly.</w:t>
      </w:r>
    </w:p>
    <w:p w14:paraId="7FC09614" w14:textId="77777777" w:rsidR="00CB4907" w:rsidRDefault="00CB4907" w:rsidP="00CB4907">
      <w:pPr>
        <w:spacing w:before="0" w:line="276" w:lineRule="auto"/>
      </w:pPr>
    </w:p>
    <w:p w14:paraId="1A4A6B1D" w14:textId="77777777" w:rsidR="00CB4907" w:rsidRDefault="00CB4907" w:rsidP="00CB4907">
      <w:pPr>
        <w:spacing w:before="0" w:line="276" w:lineRule="auto"/>
        <w:jc w:val="center"/>
      </w:pPr>
      <m:oMathPara>
        <m:oMath>
          <m:r>
            <w:rPr>
              <w:rFonts w:ascii="Cambria Math" w:hAnsi="Cambria Math"/>
            </w:rPr>
            <m:t>NPV =</m:t>
          </m:r>
          <m:f>
            <m:fPr>
              <m:ctrlPr>
                <w:rPr>
                  <w:rFonts w:ascii="Cambria Math" w:hAnsi="Cambria Math"/>
                  <w:sz w:val="36"/>
                  <w:szCs w:val="36"/>
                </w:rPr>
              </m:ctrlPr>
            </m:fPr>
            <m:num>
              <m:r>
                <w:rPr>
                  <w:rFonts w:ascii="Cambria Math" w:hAnsi="Cambria Math"/>
                  <w:sz w:val="36"/>
                  <w:szCs w:val="36"/>
                </w:rPr>
                <m:t>True Negative</m:t>
              </m:r>
            </m:num>
            <m:den>
              <m:r>
                <w:rPr>
                  <w:rFonts w:ascii="Cambria Math" w:hAnsi="Cambria Math"/>
                  <w:sz w:val="36"/>
                  <w:szCs w:val="36"/>
                </w:rPr>
                <m:t>True Negative + False Negative</m:t>
              </m:r>
            </m:den>
          </m:f>
        </m:oMath>
      </m:oMathPara>
    </w:p>
    <w:p w14:paraId="33FBF61A" w14:textId="77777777" w:rsidR="00CB4907" w:rsidRDefault="00CB4907" w:rsidP="00CB4907">
      <w:pPr>
        <w:spacing w:before="0"/>
        <w:jc w:val="center"/>
        <w:rPr>
          <w:sz w:val="36"/>
          <w:szCs w:val="36"/>
        </w:rPr>
      </w:pPr>
    </w:p>
    <w:p w14:paraId="641D109F" w14:textId="77777777" w:rsidR="00CB4907" w:rsidRDefault="00CB4907" w:rsidP="00CB4907">
      <w:pPr>
        <w:spacing w:before="0" w:line="276" w:lineRule="auto"/>
        <w:rPr>
          <w:b/>
        </w:rPr>
      </w:pPr>
    </w:p>
    <w:p w14:paraId="4A13810C" w14:textId="77777777" w:rsidR="00CB4907" w:rsidRDefault="00CB4907" w:rsidP="00CB4907">
      <w:pPr>
        <w:numPr>
          <w:ilvl w:val="2"/>
          <w:numId w:val="26"/>
        </w:numPr>
        <w:rPr>
          <w:b/>
        </w:rPr>
      </w:pPr>
      <w:r>
        <w:rPr>
          <w:b/>
        </w:rPr>
        <w:t>Ranking Metrics</w:t>
      </w:r>
    </w:p>
    <w:p w14:paraId="694A88AA" w14:textId="77777777" w:rsidR="00CB4907" w:rsidRDefault="00CB4907" w:rsidP="00CB4907">
      <w:pPr>
        <w:spacing w:before="0" w:line="276" w:lineRule="auto"/>
        <w:rPr>
          <w:b/>
        </w:rPr>
      </w:pPr>
      <w:r>
        <w:rPr>
          <w:b/>
        </w:rPr>
        <w:t>Receiver Operating Characteristic (ROC) Curve</w:t>
      </w:r>
    </w:p>
    <w:p w14:paraId="6B69E3C2" w14:textId="77777777" w:rsidR="00CB4907" w:rsidRDefault="00CB4907" w:rsidP="00CB4907">
      <w:pPr>
        <w:spacing w:before="0" w:line="276" w:lineRule="auto"/>
      </w:pPr>
      <w:r>
        <w:rPr>
          <w:rFonts w:ascii="Gungsuh" w:eastAsia="Gungsuh" w:hAnsi="Gungsuh" w:cs="Gungsuh"/>
        </w:rPr>
        <w:t xml:space="preserve">The ROC curve is a graphical plot used to summarise the diagnostic ability of a classification model. It is created by plotting the true positive rate (sensitivity) against the false positive rate (1 </w:t>
      </w:r>
      <w:r>
        <w:rPr>
          <w:rFonts w:eastAsia="Gungsuh"/>
        </w:rPr>
        <w:t>−</w:t>
      </w:r>
      <w:r>
        <w:rPr>
          <w:rFonts w:ascii="Gungsuh" w:eastAsia="Gungsuh" w:hAnsi="Gungsuh" w:cs="Gungsuh"/>
        </w:rPr>
        <w:t xml:space="preserve"> specificity). It was created primarily for binary classification, but it can be generalised for multiclass classification. The area under the curve (AUC) can be calculated and used as a single score to summarise the performance of a model. </w:t>
      </w:r>
    </w:p>
    <w:p w14:paraId="585368EF" w14:textId="77777777" w:rsidR="00CB4907" w:rsidRDefault="00CB4907" w:rsidP="00CB4907">
      <w:pPr>
        <w:spacing w:before="0" w:line="276" w:lineRule="auto"/>
      </w:pPr>
    </w:p>
    <w:p w14:paraId="12ED828D" w14:textId="77777777" w:rsidR="00CB4907" w:rsidRDefault="00CB4907" w:rsidP="00CB4907">
      <w:pPr>
        <w:spacing w:before="0" w:line="276" w:lineRule="auto"/>
        <w:rPr>
          <w:b/>
        </w:rPr>
      </w:pPr>
      <w:r>
        <w:rPr>
          <w:b/>
        </w:rPr>
        <w:t>Precision-Recall Curve</w:t>
      </w:r>
    </w:p>
    <w:p w14:paraId="3CB61A03" w14:textId="77777777" w:rsidR="00CB4907" w:rsidRDefault="00CB4907" w:rsidP="00CB4907">
      <w:pPr>
        <w:spacing w:before="0" w:line="276" w:lineRule="auto"/>
      </w:pPr>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3110C72C" w14:textId="77777777" w:rsidR="00CB4907" w:rsidRDefault="00CB4907" w:rsidP="00CB4907">
      <w:pPr>
        <w:spacing w:before="0" w:line="276" w:lineRule="auto"/>
      </w:pPr>
    </w:p>
    <w:p w14:paraId="6BB5B3E8" w14:textId="77777777" w:rsidR="00CB4907" w:rsidRDefault="00CB4907" w:rsidP="00CB4907">
      <w:pPr>
        <w:spacing w:before="0" w:line="276" w:lineRule="auto"/>
        <w:rPr>
          <w:b/>
        </w:rPr>
      </w:pPr>
      <w:r>
        <w:rPr>
          <w:b/>
        </w:rPr>
        <w:t>Average Precision (AP)</w:t>
      </w:r>
    </w:p>
    <w:p w14:paraId="34C3ABB7" w14:textId="77777777" w:rsidR="00CB4907" w:rsidRDefault="00CB4907" w:rsidP="00CB4907">
      <w:pPr>
        <w:spacing w:before="0" w:line="276" w:lineRule="auto"/>
      </w:pPr>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519F5CA1" w14:textId="77777777" w:rsidR="00CB4907" w:rsidRDefault="00CB4907" w:rsidP="00CB4907">
      <w:pPr>
        <w:spacing w:before="0" w:line="276" w:lineRule="auto"/>
      </w:pPr>
    </w:p>
    <w:p w14:paraId="69B15B76" w14:textId="77777777" w:rsidR="00CB4907" w:rsidRDefault="00CB4907" w:rsidP="00CB4907">
      <w:pPr>
        <w:spacing w:before="0" w:line="276" w:lineRule="auto"/>
        <w:rPr>
          <w:b/>
        </w:rPr>
      </w:pPr>
      <w:r>
        <w:rPr>
          <w:b/>
        </w:rPr>
        <w:t>Mean Average Precision (mAP)</w:t>
      </w:r>
    </w:p>
    <w:p w14:paraId="540EA8F0" w14:textId="77777777" w:rsidR="00CB4907" w:rsidRDefault="00CB4907" w:rsidP="00CB4907">
      <w:pPr>
        <w:spacing w:before="0" w:line="276" w:lineRule="auto"/>
      </w:pPr>
      <w:r>
        <w:t>Average Precision is calculated individually for each class. In an objection task with many classes, mAP is the average of all the AP values over all the classes. mAP is defined as;</w:t>
      </w:r>
    </w:p>
    <w:p w14:paraId="5173EEAE" w14:textId="77777777" w:rsidR="00CB4907" w:rsidRDefault="00CB4907" w:rsidP="00CB4907">
      <w:pPr>
        <w:spacing w:before="0" w:line="276" w:lineRule="auto"/>
      </w:pPr>
    </w:p>
    <w:p w14:paraId="67986DD6" w14:textId="77777777" w:rsidR="00CB4907" w:rsidRDefault="00CB4907" w:rsidP="00CB4907">
      <w:pPr>
        <w:spacing w:before="0" w:line="276" w:lineRule="auto"/>
        <w:jc w:val="center"/>
      </w:pPr>
      <w:r>
        <w:t>mAP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5DBAA8C5" w14:textId="77777777" w:rsidR="00CB4907" w:rsidRDefault="00CB4907" w:rsidP="00CB4907">
      <w:pPr>
        <w:spacing w:before="0" w:line="276" w:lineRule="auto"/>
      </w:pPr>
      <w:r>
        <w:t xml:space="preserve">where </w:t>
      </w:r>
      <w:r>
        <w:rPr>
          <w:i/>
        </w:rPr>
        <w:t>N</w:t>
      </w:r>
      <w:r>
        <w:t xml:space="preserve"> is the number of classes </w:t>
      </w:r>
    </w:p>
    <w:p w14:paraId="5CE97B56" w14:textId="77777777" w:rsidR="00CB4907" w:rsidRDefault="00CB4907" w:rsidP="00CB4907">
      <w:pPr>
        <w:spacing w:before="0" w:line="276" w:lineRule="auto"/>
      </w:pPr>
    </w:p>
    <w:p w14:paraId="042D700E" w14:textId="77777777" w:rsidR="00CB4907" w:rsidRDefault="00CB4907" w:rsidP="00CB4907">
      <w:pPr>
        <w:numPr>
          <w:ilvl w:val="2"/>
          <w:numId w:val="26"/>
        </w:numPr>
        <w:rPr>
          <w:b/>
        </w:rPr>
      </w:pPr>
      <w:r>
        <w:rPr>
          <w:b/>
        </w:rPr>
        <w:t>Probability Metrics</w:t>
      </w:r>
    </w:p>
    <w:p w14:paraId="5E308C72" w14:textId="77777777" w:rsidR="00CB4907" w:rsidRDefault="00CB4907" w:rsidP="00CB4907">
      <w:pPr>
        <w:spacing w:before="0" w:line="276" w:lineRule="auto"/>
        <w:rPr>
          <w:b/>
        </w:rPr>
      </w:pPr>
      <w:r>
        <w:rPr>
          <w:b/>
        </w:rPr>
        <w:t>Logarithmic loss or Cross-entropy</w:t>
      </w:r>
    </w:p>
    <w:p w14:paraId="0788D692" w14:textId="77777777" w:rsidR="00CB4907" w:rsidRDefault="00CB4907" w:rsidP="00CB4907">
      <w:pPr>
        <w:spacing w:before="0" w:line="276" w:lineRule="auto"/>
      </w:pPr>
      <w:r>
        <w:t>Cross-entropy is a measure of the difference between two probability distributions. A lower score implies a better model, with 0.0 being the best. Log-loss is defined as;</w:t>
      </w:r>
    </w:p>
    <w:p w14:paraId="279C5AC2" w14:textId="77777777" w:rsidR="00CB4907" w:rsidRDefault="00CB4907" w:rsidP="00CB4907">
      <w:pPr>
        <w:spacing w:before="0" w:line="276" w:lineRule="auto"/>
        <w:jc w:val="cente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r>
        <w:rPr>
          <w:sz w:val="36"/>
          <w:szCs w:val="36"/>
        </w:rPr>
        <w:t xml:space="preserve"> </w:t>
      </w:r>
    </w:p>
    <w:p w14:paraId="34529566" w14:textId="77777777" w:rsidR="00CB4907" w:rsidRDefault="00CB4907" w:rsidP="00CB4907">
      <w:pPr>
        <w:spacing w:before="0" w:line="276" w:lineRule="auto"/>
      </w:pPr>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5F3A4A7C" w14:textId="77777777" w:rsidR="00CB4907" w:rsidRDefault="00CB4907" w:rsidP="00CB4907">
      <w:pPr>
        <w:spacing w:before="0" w:line="276" w:lineRule="auto"/>
      </w:pPr>
    </w:p>
    <w:p w14:paraId="5A486E7B" w14:textId="77777777" w:rsidR="00CB4907" w:rsidRDefault="00CB4907" w:rsidP="00CB4907">
      <w:pPr>
        <w:spacing w:before="0" w:line="276" w:lineRule="auto"/>
        <w:rPr>
          <w:b/>
        </w:rPr>
      </w:pPr>
      <w:r>
        <w:rPr>
          <w:b/>
        </w:rPr>
        <w:t>Brier Score</w:t>
      </w:r>
    </w:p>
    <w:p w14:paraId="27C3530E" w14:textId="77777777" w:rsidR="00CB4907" w:rsidRDefault="00CB4907" w:rsidP="00CB4907">
      <w:pPr>
        <w:spacing w:before="0" w:line="276" w:lineRule="auto"/>
      </w:pPr>
      <w:r>
        <w:t xml:space="preserve">The Brier score is calculated as the mean squared error between the expected probabilities for the positive class (e.g. 1.0) and the predicted probabilities.   </w:t>
      </w:r>
      <w:hyperlink r:id="rId25">
        <w:r>
          <w:rPr>
            <w:color w:val="1155CC"/>
            <w:u w:val="single"/>
          </w:rPr>
          <w:t>Src</w:t>
        </w:r>
      </w:hyperlink>
      <w:r>
        <w:t xml:space="preserve"> It ranges between 0.0 and 1.0.</w:t>
      </w:r>
    </w:p>
    <w:p w14:paraId="0B5608EB" w14:textId="77777777" w:rsidR="00CB4907" w:rsidRDefault="00CB4907" w:rsidP="00CB4907">
      <w:pPr>
        <w:spacing w:before="0" w:line="276" w:lineRule="auto"/>
      </w:pPr>
    </w:p>
    <w:p w14:paraId="7EA0E81F" w14:textId="77777777" w:rsidR="00CB4907" w:rsidRDefault="00CB4907" w:rsidP="00CB4907">
      <w:pPr>
        <w:spacing w:before="0" w:line="276" w:lineRule="auto"/>
        <w:jc w:val="center"/>
        <w:rPr>
          <w:sz w:val="36"/>
          <w:szCs w:val="36"/>
        </w:rPr>
      </w:pPr>
      <w:r>
        <w:t>BrierScore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7DF5FBC6" w14:textId="77777777" w:rsidR="00CB4907" w:rsidRDefault="00CB4907" w:rsidP="00CB4907">
      <w:pPr>
        <w:spacing w:before="0" w:line="276" w:lineRule="auto"/>
      </w:pPr>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60C8C759" w14:textId="77777777" w:rsidR="00CB4907" w:rsidRDefault="00CB4907" w:rsidP="00CB4907">
      <w:pPr>
        <w:spacing w:before="0" w:line="276" w:lineRule="auto"/>
      </w:pPr>
    </w:p>
    <w:p w14:paraId="11949B3E" w14:textId="77777777" w:rsidR="00CB4907" w:rsidRDefault="00CB4907" w:rsidP="00CB4907">
      <w:pPr>
        <w:spacing w:before="0" w:line="276" w:lineRule="auto"/>
      </w:pPr>
    </w:p>
    <w:p w14:paraId="0D14614F" w14:textId="77777777" w:rsidR="00CB4907" w:rsidRDefault="00CB4907" w:rsidP="00CB4907">
      <w:pPr>
        <w:spacing w:before="0" w:line="276" w:lineRule="auto"/>
        <w:rPr>
          <w:b/>
        </w:rPr>
      </w:pPr>
      <w:r>
        <w:rPr>
          <w:b/>
        </w:rPr>
        <w:t>Brier Skill Score</w:t>
      </w:r>
    </w:p>
    <w:p w14:paraId="61E5C79F" w14:textId="77777777" w:rsidR="00CB4907" w:rsidRDefault="00CB4907" w:rsidP="00CB4907">
      <w:pPr>
        <w:spacing w:before="0" w:line="276" w:lineRule="auto"/>
      </w:pPr>
      <w:r>
        <w:t>In order to more appropriately compare the brier score of different models, the brier score can be scaled against a reference, such as the score of no skill model.</w:t>
      </w:r>
    </w:p>
    <w:p w14:paraId="47281A3E" w14:textId="77777777" w:rsidR="00CB4907" w:rsidRDefault="00CB4907" w:rsidP="00CB4907">
      <w:pPr>
        <w:spacing w:before="0" w:line="276" w:lineRule="auto"/>
      </w:pPr>
    </w:p>
    <w:p w14:paraId="6883A38C" w14:textId="77777777" w:rsidR="00CB4907" w:rsidRDefault="00CB4907" w:rsidP="00CB4907">
      <w:pPr>
        <w:spacing w:before="0" w:line="276" w:lineRule="auto"/>
        <w:jc w:val="center"/>
      </w:pPr>
      <w:r>
        <w:t xml:space="preserve">BrierSkillScore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1D2628B3" w14:textId="77777777" w:rsidR="00CB4907" w:rsidRDefault="00CB4907" w:rsidP="00CB4907">
      <w:pPr>
        <w:ind w:left="720"/>
      </w:pPr>
    </w:p>
    <w:p w14:paraId="5BF411A6" w14:textId="77777777" w:rsidR="00CB4907" w:rsidRDefault="00CB4907" w:rsidP="00CB4907">
      <w:pPr>
        <w:spacing w:before="0" w:line="276" w:lineRule="auto"/>
        <w:rPr>
          <w:b/>
        </w:rPr>
      </w:pPr>
      <w:r>
        <w:rPr>
          <w:b/>
        </w:rPr>
        <w:t>Intersection Over Union (IoU)</w:t>
      </w:r>
    </w:p>
    <w:p w14:paraId="3D55F71B" w14:textId="77777777" w:rsidR="00CB4907" w:rsidRDefault="00CB4907" w:rsidP="00CB4907">
      <w:pPr>
        <w:spacing w:before="0" w:line="276" w:lineRule="auto"/>
      </w:pPr>
      <w:r>
        <w:t>IoU evaluates the intersection between the predicted bounding box of an object detection model, and the ground truth bounding box. It is calculated as the area of overlap between the ground truth bounding box (</w:t>
      </w:r>
      <w:r>
        <w:rPr>
          <w:i/>
          <w:sz w:val="26"/>
          <w:szCs w:val="26"/>
        </w:rPr>
        <w:t>gt</w:t>
      </w:r>
      <w:r>
        <w:t>) and the predicted bounding box (</w:t>
      </w:r>
      <w:r>
        <w:rPr>
          <w:i/>
          <w:sz w:val="26"/>
          <w:szCs w:val="26"/>
        </w:rPr>
        <w:t>pb</w:t>
      </w:r>
      <w:r>
        <w:t xml:space="preserve">), divided by the area of the union of </w:t>
      </w:r>
      <w:r>
        <w:rPr>
          <w:i/>
          <w:sz w:val="26"/>
          <w:szCs w:val="26"/>
        </w:rPr>
        <w:t>gt</w:t>
      </w:r>
      <w:r>
        <w:t xml:space="preserve"> and </w:t>
      </w:r>
      <w:r>
        <w:rPr>
          <w:i/>
          <w:sz w:val="26"/>
          <w:szCs w:val="26"/>
        </w:rPr>
        <w:t xml:space="preserve">pb. </w:t>
      </w:r>
      <w:r>
        <w:rPr>
          <w:sz w:val="26"/>
          <w:szCs w:val="26"/>
        </w:rPr>
        <w:t xml:space="preserve">IoU metric ranges from 0 and 1 with 0 meaning no overlap and 1 implying a perfect overlap between </w:t>
      </w:r>
      <w:r>
        <w:rPr>
          <w:i/>
          <w:sz w:val="26"/>
          <w:szCs w:val="26"/>
        </w:rPr>
        <w:t>gt</w:t>
      </w:r>
      <w:r>
        <w:t xml:space="preserve"> and </w:t>
      </w:r>
      <w:r>
        <w:rPr>
          <w:i/>
          <w:sz w:val="26"/>
          <w:szCs w:val="26"/>
        </w:rPr>
        <w:t xml:space="preserve">pb. </w:t>
      </w:r>
    </w:p>
    <w:p w14:paraId="25F58C92" w14:textId="77777777" w:rsidR="00CB4907" w:rsidRDefault="00CB4907" w:rsidP="00CB4907">
      <w:pPr>
        <w:spacing w:before="0" w:line="276" w:lineRule="auto"/>
      </w:pPr>
    </w:p>
    <w:p w14:paraId="581E74A2" w14:textId="77777777" w:rsidR="00CB4907" w:rsidRDefault="00CB4907" w:rsidP="00CB4907">
      <w:pPr>
        <w:spacing w:before="0" w:line="276" w:lineRule="auto"/>
        <w:jc w:val="center"/>
        <w:rPr>
          <w:sz w:val="32"/>
          <w:szCs w:val="32"/>
        </w:rPr>
      </w:pPr>
      <w:r>
        <w:rPr>
          <w:sz w:val="32"/>
          <w:szCs w:val="32"/>
        </w:rPr>
        <w:t xml:space="preserve">IoU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236D6284" w14:textId="77777777" w:rsidR="00CB4907" w:rsidRDefault="00CB4907" w:rsidP="00CB4907">
      <w:pPr>
        <w:ind w:left="720"/>
      </w:pPr>
    </w:p>
    <w:p w14:paraId="36691880" w14:textId="77777777" w:rsidR="00CB4907" w:rsidRDefault="00CB4907" w:rsidP="00CB4907">
      <w:pPr>
        <w:spacing w:before="0"/>
        <w:rPr>
          <w:b/>
        </w:rPr>
      </w:pPr>
      <w:r>
        <w:rPr>
          <w:b/>
        </w:rPr>
        <w:t>Hamming Loss</w:t>
      </w:r>
    </w:p>
    <w:p w14:paraId="78DDC954" w14:textId="77777777" w:rsidR="00CB4907" w:rsidRDefault="00CB4907" w:rsidP="00CB4907">
      <w:pPr>
        <w:spacing w:before="0"/>
      </w:pPr>
    </w:p>
    <w:p w14:paraId="6F818BC1" w14:textId="77777777" w:rsidR="00CB4907" w:rsidRDefault="00CB4907" w:rsidP="00CB4907">
      <w:pPr>
        <w:spacing w:before="0"/>
      </w:pPr>
      <w:r>
        <w:t>Hamming Loss is used to calculate the proportion of incorrectly predicted labels to the total number of labels. When applied to multilabel classification, it is used to calculate the number of False Positives and False Negative per instance and then average it over the total number of training samples.</w:t>
      </w:r>
    </w:p>
    <w:p w14:paraId="57DB6F36" w14:textId="77777777" w:rsidR="00CB4907" w:rsidRDefault="00CB4907" w:rsidP="00CB4907">
      <w:pPr>
        <w:spacing w:before="0"/>
      </w:pPr>
    </w:p>
    <w:p w14:paraId="18464D73" w14:textId="77777777" w:rsidR="00CB4907" w:rsidRDefault="00CB4907" w:rsidP="00CB4907">
      <w:pPr>
        <w:spacing w:before="0"/>
      </w:pPr>
      <w:r>
        <w:rPr>
          <w:noProof/>
        </w:rPr>
        <w:drawing>
          <wp:inline distT="114300" distB="114300" distL="114300" distR="114300" wp14:anchorId="6ED362C7" wp14:editId="3E8169E0">
            <wp:extent cx="5276850" cy="2171700"/>
            <wp:effectExtent l="0" t="0" r="0" b="0"/>
            <wp:docPr id="6" name="image1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0.png" descr="Text&#10;&#10;Description automatically generated"/>
                    <pic:cNvPicPr preferRelativeResize="0"/>
                  </pic:nvPicPr>
                  <pic:blipFill>
                    <a:blip r:embed="rId26"/>
                    <a:srcRect/>
                    <a:stretch>
                      <a:fillRect/>
                    </a:stretch>
                  </pic:blipFill>
                  <pic:spPr>
                    <a:xfrm>
                      <a:off x="0" y="0"/>
                      <a:ext cx="5276850" cy="2171700"/>
                    </a:xfrm>
                    <a:prstGeom prst="rect">
                      <a:avLst/>
                    </a:prstGeom>
                    <a:ln/>
                  </pic:spPr>
                </pic:pic>
              </a:graphicData>
            </a:graphic>
          </wp:inline>
        </w:drawing>
      </w:r>
    </w:p>
    <w:p w14:paraId="5C15FEA8" w14:textId="77777777" w:rsidR="00CB4907" w:rsidRDefault="00CB4907" w:rsidP="00CB4907">
      <w:pPr>
        <w:spacing w:before="0"/>
      </w:pPr>
    </w:p>
    <w:p w14:paraId="52D7509E" w14:textId="77777777" w:rsidR="00CB4907" w:rsidRDefault="00CB4907" w:rsidP="00CB4907">
      <w:pPr>
        <w:spacing w:before="0"/>
        <w:rPr>
          <w:b/>
        </w:rPr>
      </w:pPr>
      <w:r>
        <w:rPr>
          <w:b/>
        </w:rPr>
        <w:t>α- Evaluation Score</w:t>
      </w:r>
    </w:p>
    <w:p w14:paraId="293C9238" w14:textId="77777777" w:rsidR="00CB4907" w:rsidRDefault="00CB4907" w:rsidP="00CB4907">
      <w:pPr>
        <w:spacing w:before="0"/>
      </w:pPr>
      <w:r>
        <w:t>Alpha evaluation score is a generalized form of the Jaccard Similarity for evaluating each multi-label prediction. The α-evaluation score provides a flexible way to evaluate multi-label classification results for both aggressive as well as conservation tasks.</w:t>
      </w:r>
    </w:p>
    <w:p w14:paraId="13C23980" w14:textId="77777777" w:rsidR="00CB4907" w:rsidRDefault="00CB4907" w:rsidP="00CB4907">
      <w:pPr>
        <w:spacing w:before="0"/>
        <w:rPr>
          <w:b/>
        </w:rPr>
      </w:pPr>
    </w:p>
    <w:p w14:paraId="1D249E19" w14:textId="77777777" w:rsidR="00CB4907" w:rsidRDefault="00CB4907" w:rsidP="00CB4907">
      <w:pPr>
        <w:spacing w:before="0"/>
        <w:rPr>
          <w:b/>
        </w:rPr>
      </w:pPr>
      <w:r>
        <w:rPr>
          <w:b/>
          <w:noProof/>
        </w:rPr>
        <w:drawing>
          <wp:inline distT="114300" distB="114300" distL="114300" distR="114300" wp14:anchorId="05C77A57" wp14:editId="50AD056A">
            <wp:extent cx="5648325" cy="3257550"/>
            <wp:effectExtent l="0" t="0" r="0" b="0"/>
            <wp:docPr id="10" name="image4.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Text, letter&#10;&#10;Description automatically generated"/>
                    <pic:cNvPicPr preferRelativeResize="0"/>
                  </pic:nvPicPr>
                  <pic:blipFill>
                    <a:blip r:embed="rId27"/>
                    <a:srcRect/>
                    <a:stretch>
                      <a:fillRect/>
                    </a:stretch>
                  </pic:blipFill>
                  <pic:spPr>
                    <a:xfrm>
                      <a:off x="0" y="0"/>
                      <a:ext cx="5648325" cy="3257550"/>
                    </a:xfrm>
                    <a:prstGeom prst="rect">
                      <a:avLst/>
                    </a:prstGeom>
                    <a:ln/>
                  </pic:spPr>
                </pic:pic>
              </a:graphicData>
            </a:graphic>
          </wp:inline>
        </w:drawing>
      </w:r>
    </w:p>
    <w:p w14:paraId="20D1DA35" w14:textId="77777777" w:rsidR="00CB4907" w:rsidRDefault="00CB4907" w:rsidP="00CB4907">
      <w:pPr>
        <w:spacing w:before="0"/>
        <w:rPr>
          <w:b/>
        </w:rPr>
      </w:pPr>
    </w:p>
    <w:p w14:paraId="2DACF4C7" w14:textId="77777777" w:rsidR="00CB4907" w:rsidRDefault="00CB4907" w:rsidP="00CB4907">
      <w:pPr>
        <w:spacing w:before="0"/>
        <w:rPr>
          <w:b/>
        </w:rPr>
      </w:pPr>
    </w:p>
    <w:p w14:paraId="5F3741BF" w14:textId="77777777" w:rsidR="00CB4907" w:rsidRDefault="00CB4907" w:rsidP="00CB4907"/>
    <w:p w14:paraId="65E212DA" w14:textId="77777777" w:rsidR="00CB4907" w:rsidRDefault="00CB4907" w:rsidP="00CB4907">
      <w:pPr>
        <w:pStyle w:val="Heading2"/>
        <w:numPr>
          <w:ilvl w:val="1"/>
          <w:numId w:val="26"/>
        </w:numPr>
        <w:tabs>
          <w:tab w:val="num" w:pos="576"/>
        </w:tabs>
      </w:pPr>
      <w:bookmarkStart w:id="38" w:name="_49x2ik5" w:colFirst="0" w:colLast="0"/>
      <w:bookmarkEnd w:id="38"/>
      <w:r>
        <w:t xml:space="preserve">Undisclosed Test Data Set Collection </w:t>
      </w:r>
    </w:p>
    <w:p w14:paraId="2CFA2690" w14:textId="77777777" w:rsidR="00CB4907" w:rsidRDefault="00CB4907" w:rsidP="00CB4907">
      <w:pPr>
        <w:ind w:left="363"/>
      </w:pPr>
      <w:r>
        <w:t xml:space="preserve">Undisclosed test data was provided by Vasantha Kumar Venugopal. The use case was the diagnosis of COVID-19 via Chest X-Ray. The dataset contained 917 cases, with 436 RTPCR confimrned positive cases, and 481 COVID negative cases. The dataset was collected from Mahajan Imaging in India. </w:t>
      </w:r>
    </w:p>
    <w:p w14:paraId="13A63556" w14:textId="77777777" w:rsidR="00CB4907" w:rsidRDefault="00CB4907" w:rsidP="00CB4907">
      <w:pPr>
        <w:ind w:left="363"/>
      </w:pPr>
    </w:p>
    <w:p w14:paraId="6A58E19B" w14:textId="77777777" w:rsidR="00CB4907" w:rsidRDefault="00CB4907" w:rsidP="00CB4907">
      <w:pPr>
        <w:ind w:left="363"/>
      </w:pPr>
    </w:p>
    <w:p w14:paraId="6ED3EE71" w14:textId="77777777" w:rsidR="00CB4907" w:rsidRDefault="00CB4907" w:rsidP="00CB4907">
      <w:pPr>
        <w:ind w:left="363"/>
      </w:pPr>
    </w:p>
    <w:p w14:paraId="536F5DE9" w14:textId="77777777" w:rsidR="00CB4907" w:rsidRDefault="00CB4907" w:rsidP="00CB4907">
      <w:pPr>
        <w:numPr>
          <w:ilvl w:val="0"/>
          <w:numId w:val="25"/>
        </w:numPr>
        <w:ind w:left="567" w:hanging="567"/>
      </w:pPr>
    </w:p>
    <w:p w14:paraId="72728D08" w14:textId="77777777" w:rsidR="00CB4907" w:rsidRDefault="00CB4907" w:rsidP="00CB4907">
      <w:pPr>
        <w:numPr>
          <w:ilvl w:val="0"/>
          <w:numId w:val="25"/>
        </w:numPr>
        <w:ind w:left="567" w:hanging="567"/>
      </w:pPr>
      <w:r>
        <w:t xml:space="preserve">raw data acquisition / acceptance </w:t>
      </w:r>
    </w:p>
    <w:p w14:paraId="2F99607F" w14:textId="77777777" w:rsidR="00CB4907" w:rsidRDefault="00CB4907" w:rsidP="00CB4907">
      <w:pPr>
        <w:numPr>
          <w:ilvl w:val="0"/>
          <w:numId w:val="25"/>
        </w:numPr>
        <w:ind w:left="567" w:hanging="567"/>
      </w:pPr>
      <w:r>
        <w:t>test data source(s): availability, reliability,</w:t>
      </w:r>
    </w:p>
    <w:p w14:paraId="2A17B3E4" w14:textId="77777777" w:rsidR="00CB4907" w:rsidRDefault="00CB4907" w:rsidP="00CB4907">
      <w:pPr>
        <w:numPr>
          <w:ilvl w:val="0"/>
          <w:numId w:val="25"/>
        </w:numPr>
        <w:ind w:left="567" w:hanging="567"/>
      </w:pPr>
      <w:r>
        <w:t xml:space="preserve">labelling process / acceptance </w:t>
      </w:r>
    </w:p>
    <w:p w14:paraId="6A5CFDCE" w14:textId="77777777" w:rsidR="00CB4907" w:rsidRDefault="00CB4907" w:rsidP="00CB4907">
      <w:pPr>
        <w:numPr>
          <w:ilvl w:val="0"/>
          <w:numId w:val="25"/>
        </w:numPr>
        <w:ind w:left="567" w:hanging="567"/>
      </w:pPr>
      <w:r>
        <w:t>bias documentation process</w:t>
      </w:r>
    </w:p>
    <w:p w14:paraId="0C81A8B9" w14:textId="77777777" w:rsidR="00CB4907" w:rsidRDefault="00CB4907" w:rsidP="00CB4907">
      <w:pPr>
        <w:numPr>
          <w:ilvl w:val="0"/>
          <w:numId w:val="25"/>
        </w:numPr>
        <w:ind w:left="567" w:hanging="567"/>
      </w:pPr>
      <w:r>
        <w:t>quality control mechanisms</w:t>
      </w:r>
    </w:p>
    <w:p w14:paraId="65326F5C" w14:textId="77777777" w:rsidR="00CB4907" w:rsidRDefault="00CB4907" w:rsidP="00CB4907">
      <w:pPr>
        <w:numPr>
          <w:ilvl w:val="0"/>
          <w:numId w:val="25"/>
        </w:numPr>
        <w:ind w:left="567" w:hanging="567"/>
      </w:pPr>
      <w:r>
        <w:t>discussion of the necessary size of the test data set for relevant benchmarking results</w:t>
      </w:r>
    </w:p>
    <w:p w14:paraId="5AE7186D" w14:textId="77777777" w:rsidR="00CB4907" w:rsidRDefault="00CB4907" w:rsidP="00CB4907">
      <w:pPr>
        <w:numPr>
          <w:ilvl w:val="0"/>
          <w:numId w:val="25"/>
        </w:numPr>
        <w:ind w:left="567" w:hanging="567"/>
      </w:pPr>
      <w:r>
        <w:t>specific data governance derived by general data governance document (currently C-004)</w:t>
      </w:r>
    </w:p>
    <w:p w14:paraId="6EA0FF09" w14:textId="77777777" w:rsidR="00CB4907" w:rsidRDefault="00CB4907" w:rsidP="00CB4907">
      <w:pPr>
        <w:pStyle w:val="Heading2"/>
        <w:numPr>
          <w:ilvl w:val="1"/>
          <w:numId w:val="26"/>
        </w:numPr>
        <w:tabs>
          <w:tab w:val="num" w:pos="576"/>
        </w:tabs>
      </w:pPr>
      <w:bookmarkStart w:id="39" w:name="_2p2csry" w:colFirst="0" w:colLast="0"/>
      <w:bookmarkEnd w:id="39"/>
      <w:r>
        <w:t>Benchmarking Methodology and Architecture</w:t>
      </w:r>
    </w:p>
    <w:p w14:paraId="3164FC9F" w14:textId="77777777" w:rsidR="00CB4907" w:rsidRDefault="00CB4907" w:rsidP="00CB4907">
      <w:pPr>
        <w:numPr>
          <w:ilvl w:val="0"/>
          <w:numId w:val="42"/>
        </w:numPr>
        <w:ind w:left="567" w:hanging="567"/>
      </w:pPr>
      <w:r>
        <w:t>technical architecture</w:t>
      </w:r>
    </w:p>
    <w:p w14:paraId="0A3C3F73" w14:textId="77777777" w:rsidR="00CB4907" w:rsidRDefault="00CB4907" w:rsidP="00CB4907">
      <w:pPr>
        <w:numPr>
          <w:ilvl w:val="0"/>
          <w:numId w:val="42"/>
        </w:numPr>
        <w:ind w:left="567" w:hanging="567"/>
      </w:pPr>
      <w:r>
        <w:t>hosting (IIC, etc.)</w:t>
      </w:r>
    </w:p>
    <w:p w14:paraId="445AD088" w14:textId="77777777" w:rsidR="00CB4907" w:rsidRDefault="00CB4907" w:rsidP="00CB4907">
      <w:pPr>
        <w:numPr>
          <w:ilvl w:val="0"/>
          <w:numId w:val="42"/>
        </w:numPr>
        <w:ind w:left="567" w:hanging="567"/>
      </w:pPr>
      <w:r>
        <w:t>possibility of an online benchmarking on a public test dataset</w:t>
      </w:r>
    </w:p>
    <w:p w14:paraId="6AFEBC42" w14:textId="77777777" w:rsidR="00CB4907" w:rsidRDefault="00CB4907" w:rsidP="00CB4907">
      <w:pPr>
        <w:numPr>
          <w:ilvl w:val="0"/>
          <w:numId w:val="42"/>
        </w:numPr>
        <w:ind w:left="567" w:hanging="567"/>
      </w:pPr>
      <w:r>
        <w:t>protocol for performing the benchmarking (who does what when etc.)</w:t>
      </w:r>
    </w:p>
    <w:p w14:paraId="49891B6C" w14:textId="77777777" w:rsidR="00CB4907" w:rsidRDefault="00CB4907" w:rsidP="00CB4907">
      <w:pPr>
        <w:numPr>
          <w:ilvl w:val="0"/>
          <w:numId w:val="42"/>
        </w:numPr>
        <w:ind w:left="567" w:hanging="567"/>
      </w:pPr>
      <w:r>
        <w:t>AI submission procedure including contracts, rights, IP etc. considerations</w:t>
      </w:r>
    </w:p>
    <w:p w14:paraId="2BEDEA5C" w14:textId="77777777" w:rsidR="00CB4907" w:rsidRDefault="00CB4907" w:rsidP="00CB4907">
      <w:pPr>
        <w:numPr>
          <w:ilvl w:val="0"/>
          <w:numId w:val="42"/>
        </w:numPr>
        <w:ind w:left="567" w:hanging="567"/>
      </w:pPr>
    </w:p>
    <w:p w14:paraId="61448304" w14:textId="77777777" w:rsidR="00CB4907" w:rsidRDefault="00CB4907" w:rsidP="00CB4907">
      <w:pPr>
        <w:pStyle w:val="Heading3"/>
        <w:numPr>
          <w:ilvl w:val="2"/>
          <w:numId w:val="26"/>
        </w:numPr>
        <w:tabs>
          <w:tab w:val="num" w:pos="720"/>
        </w:tabs>
      </w:pPr>
      <w:bookmarkStart w:id="40" w:name="_147n2zr" w:colFirst="0" w:colLast="0"/>
      <w:bookmarkEnd w:id="40"/>
      <w:r>
        <w:t xml:space="preserve">Audit Trial </w:t>
      </w:r>
    </w:p>
    <w:p w14:paraId="1C63281E" w14:textId="77777777" w:rsidR="00CB4907" w:rsidRDefault="00CB4907" w:rsidP="00CB4907">
      <w:pPr>
        <w:ind w:left="720"/>
      </w:pPr>
      <w:r>
        <w:t xml:space="preserve">We conducted an audit trial using the undisclosed test data for the diagnosis of COVID-19 via Chest X-Ray. We used the machine learning auditing platform from the Open Code Initiative; health.aiaudit.org. This platform will automate the assessment of AI systems. </w:t>
      </w:r>
    </w:p>
    <w:p w14:paraId="2306BD73" w14:textId="77777777" w:rsidR="00CB4907" w:rsidRDefault="00CB4907" w:rsidP="00CB4907">
      <w:pPr>
        <w:ind w:left="720"/>
      </w:pPr>
    </w:p>
    <w:p w14:paraId="549EA13E" w14:textId="77777777" w:rsidR="00CB4907" w:rsidRDefault="00CB4907" w:rsidP="00CB4907">
      <w:pPr>
        <w:ind w:left="720"/>
      </w:pPr>
    </w:p>
    <w:p w14:paraId="649CB7C4" w14:textId="77777777" w:rsidR="00CB4907" w:rsidRDefault="00CB4907" w:rsidP="00CB4907">
      <w:pPr>
        <w:ind w:left="720"/>
      </w:pPr>
    </w:p>
    <w:tbl>
      <w:tblPr>
        <w:tblW w:w="10815"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7"/>
        <w:gridCol w:w="5408"/>
      </w:tblGrid>
      <w:tr w:rsidR="00CB4907" w14:paraId="6115B70B" w14:textId="77777777" w:rsidTr="004A3268">
        <w:tc>
          <w:tcPr>
            <w:tcW w:w="54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42B7C9" w14:textId="77777777" w:rsidR="00CB4907" w:rsidRDefault="00CB4907" w:rsidP="004A3268">
            <w:r>
              <w:rPr>
                <w:noProof/>
              </w:rPr>
              <w:drawing>
                <wp:inline distT="114300" distB="114300" distL="114300" distR="114300" wp14:anchorId="18B59AFD" wp14:editId="0A078978">
                  <wp:extent cx="3305175" cy="5041900"/>
                  <wp:effectExtent l="0" t="0" r="0" b="0"/>
                  <wp:docPr id="8" name="image18.jpg" descr="Graphical user interface, text,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18.jpg" descr="Graphical user interface, text, table&#10;&#10;Description automatically generated with medium confidence"/>
                          <pic:cNvPicPr preferRelativeResize="0"/>
                        </pic:nvPicPr>
                        <pic:blipFill>
                          <a:blip r:embed="rId28"/>
                          <a:srcRect/>
                          <a:stretch>
                            <a:fillRect/>
                          </a:stretch>
                        </pic:blipFill>
                        <pic:spPr>
                          <a:xfrm>
                            <a:off x="0" y="0"/>
                            <a:ext cx="3305175" cy="5041900"/>
                          </a:xfrm>
                          <a:prstGeom prst="rect">
                            <a:avLst/>
                          </a:prstGeom>
                          <a:ln/>
                        </pic:spPr>
                      </pic:pic>
                    </a:graphicData>
                  </a:graphic>
                </wp:inline>
              </w:drawing>
            </w:r>
          </w:p>
        </w:tc>
        <w:tc>
          <w:tcPr>
            <w:tcW w:w="54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919533" w14:textId="77777777" w:rsidR="00CB4907" w:rsidRDefault="00CB4907" w:rsidP="004A3268">
            <w:pPr>
              <w:ind w:left="90"/>
            </w:pPr>
            <w:r>
              <w:rPr>
                <w:noProof/>
              </w:rPr>
              <w:drawing>
                <wp:inline distT="114300" distB="114300" distL="114300" distR="114300" wp14:anchorId="5E3184DA" wp14:editId="2CC28B3E">
                  <wp:extent cx="3305175" cy="4648200"/>
                  <wp:effectExtent l="0" t="0" r="0" b="0"/>
                  <wp:docPr id="20" name="image13.jp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3.jpg" descr="Graphical user interface, text, application, email&#10;&#10;Description automatically generated"/>
                          <pic:cNvPicPr preferRelativeResize="0"/>
                        </pic:nvPicPr>
                        <pic:blipFill>
                          <a:blip r:embed="rId29"/>
                          <a:srcRect/>
                          <a:stretch>
                            <a:fillRect/>
                          </a:stretch>
                        </pic:blipFill>
                        <pic:spPr>
                          <a:xfrm>
                            <a:off x="0" y="0"/>
                            <a:ext cx="3305175" cy="4648200"/>
                          </a:xfrm>
                          <a:prstGeom prst="rect">
                            <a:avLst/>
                          </a:prstGeom>
                          <a:ln/>
                        </pic:spPr>
                      </pic:pic>
                    </a:graphicData>
                  </a:graphic>
                </wp:inline>
              </w:drawing>
            </w:r>
          </w:p>
        </w:tc>
      </w:tr>
      <w:tr w:rsidR="00CB4907" w14:paraId="6286A8FF" w14:textId="77777777" w:rsidTr="004A3268">
        <w:trPr>
          <w:trHeight w:val="440"/>
        </w:trPr>
        <w:tc>
          <w:tcPr>
            <w:tcW w:w="10814"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1C0208" w14:textId="77777777" w:rsidR="00CB4907" w:rsidRDefault="00CB4907" w:rsidP="004A3268">
            <w:pPr>
              <w:widowControl w:val="0"/>
              <w:pBdr>
                <w:top w:val="nil"/>
                <w:left w:val="nil"/>
                <w:bottom w:val="nil"/>
                <w:right w:val="nil"/>
                <w:between w:val="nil"/>
              </w:pBdr>
              <w:spacing w:before="0"/>
              <w:rPr>
                <w:b/>
              </w:rPr>
            </w:pPr>
            <w:r>
              <w:rPr>
                <w:b/>
              </w:rPr>
              <w:t>Figure 5. Model Results after trial audits using the benchmarking platform, health.aiaudit.org.</w:t>
            </w:r>
          </w:p>
        </w:tc>
      </w:tr>
    </w:tbl>
    <w:p w14:paraId="630E3266" w14:textId="77777777" w:rsidR="00CB4907" w:rsidRDefault="00CB4907" w:rsidP="00CB4907">
      <w:pPr>
        <w:ind w:left="720"/>
      </w:pPr>
    </w:p>
    <w:p w14:paraId="32B0653F" w14:textId="77777777" w:rsidR="00CB4907" w:rsidRDefault="00CB4907" w:rsidP="00CB4907">
      <w:pPr>
        <w:ind w:left="720"/>
      </w:pPr>
    </w:p>
    <w:p w14:paraId="3428F4D5" w14:textId="77777777" w:rsidR="00CB4907" w:rsidRDefault="00CB4907" w:rsidP="00CB4907">
      <w:pPr>
        <w:ind w:left="720"/>
      </w:pPr>
    </w:p>
    <w:p w14:paraId="22456C24" w14:textId="77777777" w:rsidR="00CB4907" w:rsidRDefault="00CB4907" w:rsidP="00CB4907">
      <w:pPr>
        <w:pStyle w:val="Heading3"/>
        <w:numPr>
          <w:ilvl w:val="2"/>
          <w:numId w:val="26"/>
        </w:numPr>
        <w:tabs>
          <w:tab w:val="num" w:pos="720"/>
        </w:tabs>
      </w:pPr>
      <w:bookmarkStart w:id="41" w:name="_bntqulq1inhj" w:colFirst="0" w:colLast="0"/>
      <w:bookmarkEnd w:id="41"/>
      <w:r>
        <w:t xml:space="preserve">Audit Trial Checklist </w:t>
      </w:r>
    </w:p>
    <w:p w14:paraId="5C5275F8" w14:textId="77777777" w:rsidR="00CB4907" w:rsidRDefault="00CB4907" w:rsidP="00CB4907">
      <w:r>
        <w:t xml:space="preserve">An audit checklist was adapted from the Focus Group, as part of the audit trial. </w:t>
      </w:r>
    </w:p>
    <w:p w14:paraId="6284A394" w14:textId="77777777" w:rsidR="00CB4907" w:rsidRDefault="00CB4907" w:rsidP="00CB4907">
      <w:r>
        <w:t>The checklist is below.</w:t>
      </w:r>
    </w:p>
    <w:p w14:paraId="1584419B" w14:textId="77777777" w:rsidR="00CB4907" w:rsidRDefault="00CB4907" w:rsidP="00CB4907"/>
    <w:p w14:paraId="0DD58CD0" w14:textId="77777777" w:rsidR="00CB4907" w:rsidRDefault="00CB4907" w:rsidP="00CB4907">
      <w:r>
        <w:rPr>
          <w:b/>
        </w:rPr>
        <w:t>Working Draft</w:t>
      </w:r>
      <w:r>
        <w:t>: Table 1.0 consists of a minimum viable set of audit verification checklist items. This checklist is basically derived from the FG-AI4H standardized model survey questionnaire: Reference document J-038 on FG-AI4H server (2020). URL https://extranet.itu.int/sites/itu-t/focusgroups/ai4h/SitePages/Home.aspx.  You can see from the table that the checklist items are categorized on the basis of their respective ML4H lifecycle stage, the applicable assessment criteria, the assessment type they signify. </w:t>
      </w:r>
    </w:p>
    <w:p w14:paraId="5487AF33" w14:textId="77777777" w:rsidR="00CB4907" w:rsidRDefault="00CB4907" w:rsidP="00CB4907">
      <w:pPr>
        <w:spacing w:before="240" w:after="240"/>
        <w:jc w:val="both"/>
      </w:pPr>
      <w:r>
        <w:rPr>
          <w:b/>
        </w:rPr>
        <w:t>Note</w:t>
      </w:r>
      <w:r>
        <w:t xml:space="preserve">: Each audit team is free to expand, extend and modify the existing set of checklist items based on their TG / use-case specific considerations and relevance. </w:t>
      </w:r>
    </w:p>
    <w:p w14:paraId="745914BC" w14:textId="77777777" w:rsidR="00CB4907" w:rsidRDefault="00CB4907" w:rsidP="00CB4907">
      <w:pPr>
        <w:spacing w:before="0"/>
        <w:rPr>
          <w:b/>
        </w:rPr>
      </w:pPr>
      <w:r>
        <w:rPr>
          <w:b/>
        </w:rPr>
        <w:t>Task Description:</w:t>
      </w:r>
    </w:p>
    <w:p w14:paraId="187D6F01" w14:textId="77777777" w:rsidR="00CB4907" w:rsidRDefault="00CB4907" w:rsidP="00CB4907">
      <w:pPr>
        <w:numPr>
          <w:ilvl w:val="0"/>
          <w:numId w:val="41"/>
        </w:numPr>
        <w:spacing w:before="240" w:after="240"/>
        <w:jc w:val="both"/>
      </w:pPr>
      <w:r>
        <w:t>Please perform an expert review of the given checklist items and may try to provide your expert assessment feedback based on the following questions:</w:t>
      </w:r>
    </w:p>
    <w:p w14:paraId="1F1832D6" w14:textId="77777777" w:rsidR="00CB4907" w:rsidRDefault="00CB4907" w:rsidP="00CB4907">
      <w:pPr>
        <w:spacing w:before="240" w:after="240"/>
        <w:ind w:left="720"/>
        <w:jc w:val="both"/>
      </w:pPr>
      <w:r>
        <w:rPr>
          <w:b/>
        </w:rPr>
        <w:t>Note</w:t>
      </w:r>
      <w:r>
        <w:t>: All your expert responses can be marked directly on to the editable working document in the 'Remarks' column of the table</w:t>
      </w:r>
    </w:p>
    <w:p w14:paraId="7E62FB6E" w14:textId="77777777" w:rsidR="00CB4907" w:rsidRDefault="00CB4907" w:rsidP="00CB4907">
      <w:pPr>
        <w:spacing w:before="240" w:after="240"/>
        <w:ind w:left="720"/>
        <w:jc w:val="both"/>
      </w:pPr>
      <w:r>
        <w:t>a) Is the given set of checklist items comprehensive enough and whether it covers all the relevant ML4H lifecycle requirements (ML technology, Clinical, Regulatory and Ethical requirements). If 'NO', please indicate the missing aspects</w:t>
      </w:r>
    </w:p>
    <w:p w14:paraId="365493F0" w14:textId="77777777" w:rsidR="00CB4907" w:rsidRDefault="00CB4907" w:rsidP="00CB4907">
      <w:pPr>
        <w:spacing w:before="240" w:after="240"/>
        <w:ind w:left="720"/>
        <w:jc w:val="both"/>
      </w:pPr>
      <w:r>
        <w:t>b) From the given set, are there any checklist items that you find conflicting or ambiguous to the defining context and hence needs further clarification, correction, modification or substitution? If ‘Yes’, please indicate them</w:t>
      </w:r>
    </w:p>
    <w:p w14:paraId="65BC2418" w14:textId="77777777" w:rsidR="00CB4907" w:rsidRDefault="00CB4907" w:rsidP="00CB4907">
      <w:pPr>
        <w:spacing w:before="240" w:after="240"/>
        <w:ind w:left="720"/>
        <w:jc w:val="both"/>
      </w:pPr>
      <w:r>
        <w:t>c) From the given set, are there any checklist items that you identify as not applicable or not valid to your particular TG / Use case? If ‘Yes’, please indicate them along with the respective exclusion criteria.</w:t>
      </w:r>
    </w:p>
    <w:p w14:paraId="7DC1989D" w14:textId="77777777" w:rsidR="00CB4907" w:rsidRDefault="00CB4907" w:rsidP="00CB4907">
      <w:pPr>
        <w:spacing w:before="240" w:after="240"/>
        <w:ind w:left="720"/>
        <w:jc w:val="both"/>
      </w:pPr>
      <w:r>
        <w:t xml:space="preserve">d) Would you like to propose any additional checklist items? If ‘Yes’, please indicate them along with the respective inclusion criteria </w:t>
      </w:r>
    </w:p>
    <w:p w14:paraId="0708AE75" w14:textId="77777777" w:rsidR="00CB4907" w:rsidRDefault="00CB4907" w:rsidP="00CB4907">
      <w:pPr>
        <w:spacing w:before="240" w:after="240"/>
        <w:jc w:val="both"/>
      </w:pPr>
    </w:p>
    <w:p w14:paraId="731975E0" w14:textId="77777777" w:rsidR="00CB4907" w:rsidRDefault="00CB4907" w:rsidP="00CB4907">
      <w:pPr>
        <w:numPr>
          <w:ilvl w:val="0"/>
          <w:numId w:val="41"/>
        </w:numPr>
        <w:spacing w:before="240" w:after="240"/>
        <w:jc w:val="both"/>
      </w:pPr>
      <w:r>
        <w:t>Based on your expert assessment, please assign a 'significance level' / 'conformance priority' to each of the checklist items listed under column-6 titled ‘Significance Level’. A first level criteria could be to assess the EXPECTED CONFORMANCE SIGNIFICANCE of a particular checklist item with respect to the applicable ML4H regulations, laws, standards, guidelines and best practices.</w:t>
      </w:r>
    </w:p>
    <w:p w14:paraId="32CBF522" w14:textId="77777777" w:rsidR="00CB4907" w:rsidRDefault="00CB4907" w:rsidP="00CB4907">
      <w:pPr>
        <w:spacing w:before="240" w:after="240"/>
        <w:ind w:left="720"/>
        <w:jc w:val="both"/>
      </w:pPr>
      <w:r>
        <w:t>The 'significance level' may be assigned a categorical label from among the following 4 types:  ‘mandatory’, ‘preferred’, ‘conditional’ or ‘optional’ based on its TG / use-case specific significance</w:t>
      </w:r>
    </w:p>
    <w:p w14:paraId="5587DC69" w14:textId="77777777" w:rsidR="00CB4907" w:rsidRDefault="00CB4907" w:rsidP="00CB4907">
      <w:pPr>
        <w:spacing w:before="240" w:after="240"/>
        <w:ind w:left="720"/>
        <w:jc w:val="both"/>
      </w:pPr>
      <w:r>
        <w:rPr>
          <w:b/>
          <w:color w:val="FF00FF"/>
        </w:rPr>
        <w:t>Purpose</w:t>
      </w:r>
      <w:r>
        <w:rPr>
          <w:color w:val="FF00FF"/>
        </w:rPr>
        <w:t>: This set of verification checklists are reviewed, finalized, vetted and approved by the audit experts. Then this approved set of checklists is served as a 'questionnaire' to the TG Use Case developers to fill in their response. The response / results are verified( with the help of quantitative and qualitative records / proofs/ evidence)  and validated ( by applicable test cases) for conformity assessment to generate an audit report finally.</w:t>
      </w:r>
    </w:p>
    <w:p w14:paraId="581F97C9" w14:textId="77777777" w:rsidR="00CB4907" w:rsidRDefault="00CB4907" w:rsidP="00CB4907">
      <w:pPr>
        <w:spacing w:before="240" w:after="240"/>
        <w:ind w:left="720"/>
        <w:jc w:val="both"/>
      </w:pPr>
      <w:r>
        <w:rPr>
          <w:b/>
          <w:color w:val="FF00FF"/>
        </w:rPr>
        <w:t>Note</w:t>
      </w:r>
      <w:r>
        <w:rPr>
          <w:color w:val="FF00FF"/>
        </w:rPr>
        <w:t xml:space="preserve">:Since this  set of checklists serves as a common interface to both use case developers and the audit experts , for the process of designing the checklist / questionnaire, we truly encourage both parties ( audit experts and TG / domain experts) to collaboratively work on this so that there is consensus and less confusion at the real audit time   </w:t>
      </w:r>
    </w:p>
    <w:p w14:paraId="4F0EEC96" w14:textId="77777777" w:rsidR="00CB4907" w:rsidRDefault="00CB4907" w:rsidP="00CB4907">
      <w:pPr>
        <w:keepNext/>
        <w:keepLines/>
        <w:tabs>
          <w:tab w:val="left" w:pos="794"/>
          <w:tab w:val="left" w:pos="1191"/>
          <w:tab w:val="left" w:pos="1588"/>
          <w:tab w:val="left" w:pos="1985"/>
        </w:tabs>
        <w:spacing w:before="360" w:after="120"/>
        <w:jc w:val="center"/>
        <w:rPr>
          <w:b/>
        </w:rPr>
      </w:pPr>
      <w:bookmarkStart w:id="42" w:name="_1fob9te" w:colFirst="0" w:colLast="0"/>
      <w:bookmarkEnd w:id="42"/>
      <w:r>
        <w:rPr>
          <w:b/>
        </w:rPr>
        <w:t>Table 1: Audit Verification Checklist (DRAFT)</w:t>
      </w:r>
    </w:p>
    <w:tbl>
      <w:tblPr>
        <w:tblW w:w="10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040"/>
        <w:gridCol w:w="1040"/>
        <w:gridCol w:w="3160"/>
        <w:gridCol w:w="1300"/>
        <w:gridCol w:w="1140"/>
        <w:gridCol w:w="1020"/>
        <w:gridCol w:w="1020"/>
      </w:tblGrid>
      <w:tr w:rsidR="00CB4907" w14:paraId="27A7202E" w14:textId="77777777" w:rsidTr="004A3268">
        <w:trPr>
          <w:trHeight w:val="1160"/>
          <w:jc w:val="center"/>
        </w:trPr>
        <w:tc>
          <w:tcPr>
            <w:tcW w:w="1040" w:type="dxa"/>
            <w:shd w:val="clear" w:color="auto" w:fill="0070C0"/>
          </w:tcPr>
          <w:p w14:paraId="0A9705EB" w14:textId="77777777" w:rsidR="00CB4907" w:rsidRDefault="00CB4907" w:rsidP="004A3268">
            <w:pPr>
              <w:spacing w:line="276" w:lineRule="auto"/>
              <w:jc w:val="center"/>
              <w:rPr>
                <w:b/>
                <w:color w:val="FFFFFF"/>
              </w:rPr>
            </w:pPr>
            <w:r>
              <w:rPr>
                <w:b/>
                <w:color w:val="FFFFFF"/>
              </w:rPr>
              <w:t>ML4H Process Lifecycle stage</w:t>
            </w:r>
          </w:p>
        </w:tc>
        <w:tc>
          <w:tcPr>
            <w:tcW w:w="1040" w:type="dxa"/>
            <w:shd w:val="clear" w:color="auto" w:fill="0070C0"/>
          </w:tcPr>
          <w:p w14:paraId="5ECAD087" w14:textId="77777777" w:rsidR="00CB4907" w:rsidRDefault="00CB4907" w:rsidP="004A3268">
            <w:pPr>
              <w:spacing w:line="276" w:lineRule="auto"/>
              <w:jc w:val="center"/>
              <w:rPr>
                <w:b/>
                <w:color w:val="FFFFFF"/>
              </w:rPr>
            </w:pPr>
            <w:r>
              <w:rPr>
                <w:b/>
                <w:color w:val="FFFFFF"/>
              </w:rPr>
              <w:t>Assessment</w:t>
            </w:r>
          </w:p>
          <w:p w14:paraId="25AEA1D0" w14:textId="77777777" w:rsidR="00CB4907" w:rsidRDefault="00CB4907" w:rsidP="004A3268">
            <w:pPr>
              <w:spacing w:line="276" w:lineRule="auto"/>
              <w:jc w:val="center"/>
              <w:rPr>
                <w:b/>
                <w:color w:val="FFFFFF"/>
              </w:rPr>
            </w:pPr>
            <w:r>
              <w:rPr>
                <w:b/>
                <w:color w:val="FFFFFF"/>
              </w:rPr>
              <w:t>Criteria</w:t>
            </w:r>
          </w:p>
          <w:p w14:paraId="37826914" w14:textId="77777777" w:rsidR="00CB4907" w:rsidRDefault="00CB4907" w:rsidP="004A3268">
            <w:pPr>
              <w:spacing w:line="276" w:lineRule="auto"/>
              <w:jc w:val="center"/>
              <w:rPr>
                <w:b/>
                <w:color w:val="FFFFFF"/>
              </w:rPr>
            </w:pPr>
          </w:p>
        </w:tc>
        <w:tc>
          <w:tcPr>
            <w:tcW w:w="1040" w:type="dxa"/>
            <w:shd w:val="clear" w:color="auto" w:fill="0070C0"/>
          </w:tcPr>
          <w:p w14:paraId="2105E6CE" w14:textId="77777777" w:rsidR="00CB4907" w:rsidRDefault="00CB4907" w:rsidP="004A3268">
            <w:pPr>
              <w:spacing w:line="276" w:lineRule="auto"/>
              <w:jc w:val="center"/>
              <w:rPr>
                <w:b/>
                <w:color w:val="FFFFFF"/>
              </w:rPr>
            </w:pPr>
            <w:r>
              <w:rPr>
                <w:b/>
                <w:color w:val="FFFFFF"/>
              </w:rPr>
              <w:t>Assessment</w:t>
            </w:r>
          </w:p>
          <w:p w14:paraId="7A742BB3" w14:textId="77777777" w:rsidR="00CB4907" w:rsidRDefault="00CB4907" w:rsidP="004A3268">
            <w:pPr>
              <w:spacing w:line="276" w:lineRule="auto"/>
              <w:jc w:val="center"/>
              <w:rPr>
                <w:b/>
                <w:color w:val="FFFFFF"/>
              </w:rPr>
            </w:pPr>
            <w:r>
              <w:rPr>
                <w:b/>
                <w:color w:val="FFFFFF"/>
              </w:rPr>
              <w:t>Type</w:t>
            </w:r>
          </w:p>
        </w:tc>
        <w:tc>
          <w:tcPr>
            <w:tcW w:w="3160" w:type="dxa"/>
            <w:shd w:val="clear" w:color="auto" w:fill="0070C0"/>
          </w:tcPr>
          <w:p w14:paraId="55BD5B13" w14:textId="77777777" w:rsidR="00CB4907" w:rsidRDefault="00CB4907" w:rsidP="004A3268">
            <w:pPr>
              <w:spacing w:line="276" w:lineRule="auto"/>
              <w:jc w:val="center"/>
              <w:rPr>
                <w:b/>
                <w:color w:val="FFFFFF"/>
              </w:rPr>
            </w:pPr>
            <w:r>
              <w:rPr>
                <w:b/>
                <w:color w:val="FFFFFF"/>
              </w:rPr>
              <w:t xml:space="preserve">Audit Verification Checklist Item </w:t>
            </w:r>
          </w:p>
          <w:p w14:paraId="5C5BDB37" w14:textId="77777777" w:rsidR="00CB4907" w:rsidRDefault="00CB4907" w:rsidP="004A3268">
            <w:pPr>
              <w:spacing w:line="276" w:lineRule="auto"/>
              <w:jc w:val="center"/>
              <w:rPr>
                <w:b/>
                <w:color w:val="FFFFFF"/>
              </w:rPr>
            </w:pPr>
          </w:p>
        </w:tc>
        <w:tc>
          <w:tcPr>
            <w:tcW w:w="1300" w:type="dxa"/>
            <w:shd w:val="clear" w:color="auto" w:fill="0070C0"/>
          </w:tcPr>
          <w:p w14:paraId="4AF5BBB9" w14:textId="77777777" w:rsidR="00CB4907" w:rsidRDefault="00CB4907" w:rsidP="004A3268">
            <w:pPr>
              <w:spacing w:line="276" w:lineRule="auto"/>
              <w:jc w:val="center"/>
              <w:rPr>
                <w:b/>
                <w:color w:val="FFFFFF"/>
              </w:rPr>
            </w:pPr>
            <w:r>
              <w:rPr>
                <w:b/>
                <w:color w:val="FFFFFF"/>
              </w:rPr>
              <w:t>Assessment Attribute / Metric</w:t>
            </w:r>
          </w:p>
          <w:p w14:paraId="502F93E1" w14:textId="77777777" w:rsidR="00CB4907" w:rsidRDefault="00CB4907" w:rsidP="004A3268">
            <w:pPr>
              <w:spacing w:line="276" w:lineRule="auto"/>
              <w:jc w:val="center"/>
              <w:rPr>
                <w:b/>
                <w:color w:val="FFFFFF"/>
              </w:rPr>
            </w:pPr>
          </w:p>
        </w:tc>
        <w:tc>
          <w:tcPr>
            <w:tcW w:w="1140" w:type="dxa"/>
            <w:shd w:val="clear" w:color="auto" w:fill="0070C0"/>
          </w:tcPr>
          <w:p w14:paraId="4C48F940" w14:textId="77777777" w:rsidR="00CB4907" w:rsidRDefault="00CB4907" w:rsidP="004A3268">
            <w:pPr>
              <w:spacing w:line="276" w:lineRule="auto"/>
              <w:jc w:val="center"/>
              <w:rPr>
                <w:b/>
                <w:color w:val="FFFFFF"/>
              </w:rPr>
            </w:pPr>
            <w:r>
              <w:rPr>
                <w:b/>
                <w:color w:val="FFFFFF"/>
              </w:rPr>
              <w:t xml:space="preserve">Significance  Level </w:t>
            </w:r>
          </w:p>
          <w:p w14:paraId="268EF647" w14:textId="77777777" w:rsidR="00CB4907" w:rsidRDefault="00CB4907" w:rsidP="004A3268">
            <w:pPr>
              <w:spacing w:line="276" w:lineRule="auto"/>
              <w:jc w:val="center"/>
              <w:rPr>
                <w:b/>
                <w:color w:val="FFFFFF"/>
                <w:sz w:val="16"/>
                <w:szCs w:val="16"/>
              </w:rPr>
            </w:pPr>
            <w:r>
              <w:rPr>
                <w:color w:val="FFFFFF"/>
                <w:sz w:val="18"/>
                <w:szCs w:val="18"/>
              </w:rPr>
              <w:t>(‘mandatory’, ‘preferred’, ‘conditional’ ‘optional’)</w:t>
            </w:r>
          </w:p>
        </w:tc>
        <w:tc>
          <w:tcPr>
            <w:tcW w:w="1020" w:type="dxa"/>
            <w:shd w:val="clear" w:color="auto" w:fill="0070C0"/>
          </w:tcPr>
          <w:p w14:paraId="558AB618" w14:textId="77777777" w:rsidR="00CB4907" w:rsidRDefault="00CB4907" w:rsidP="004A3268">
            <w:pPr>
              <w:spacing w:line="276" w:lineRule="auto"/>
              <w:jc w:val="center"/>
              <w:rPr>
                <w:b/>
                <w:color w:val="FFFFFF"/>
                <w:sz w:val="16"/>
                <w:szCs w:val="16"/>
              </w:rPr>
            </w:pPr>
            <w:r>
              <w:rPr>
                <w:b/>
                <w:color w:val="FFFFFF"/>
              </w:rPr>
              <w:t>Remarks</w:t>
            </w:r>
          </w:p>
          <w:p w14:paraId="45788851" w14:textId="77777777" w:rsidR="00CB4907" w:rsidRDefault="00CB4907" w:rsidP="004A3268">
            <w:pPr>
              <w:spacing w:line="276" w:lineRule="auto"/>
              <w:jc w:val="center"/>
              <w:rPr>
                <w:b/>
                <w:color w:val="FFFFFF"/>
              </w:rPr>
            </w:pPr>
          </w:p>
        </w:tc>
        <w:tc>
          <w:tcPr>
            <w:tcW w:w="1020" w:type="dxa"/>
            <w:shd w:val="clear" w:color="auto" w:fill="0070C0"/>
          </w:tcPr>
          <w:p w14:paraId="3C125DD9" w14:textId="77777777" w:rsidR="00CB4907" w:rsidRDefault="00CB4907" w:rsidP="004A3268">
            <w:pPr>
              <w:spacing w:line="276" w:lineRule="auto"/>
              <w:jc w:val="center"/>
              <w:rPr>
                <w:b/>
                <w:color w:val="FFFFFF"/>
              </w:rPr>
            </w:pPr>
            <w:r>
              <w:rPr>
                <w:b/>
                <w:color w:val="FFFFFF"/>
              </w:rPr>
              <w:t>Verification &amp; Validation Record / Proof</w:t>
            </w:r>
          </w:p>
        </w:tc>
      </w:tr>
      <w:tr w:rsidR="00CB4907" w14:paraId="0725E67B" w14:textId="77777777" w:rsidTr="004A3268">
        <w:trPr>
          <w:jc w:val="center"/>
        </w:trPr>
        <w:tc>
          <w:tcPr>
            <w:tcW w:w="1040" w:type="dxa"/>
            <w:shd w:val="clear" w:color="auto" w:fill="EBF1DD"/>
            <w:vAlign w:val="center"/>
          </w:tcPr>
          <w:p w14:paraId="518A5017" w14:textId="77777777" w:rsidR="00CB4907" w:rsidRDefault="00CB4907" w:rsidP="004A3268">
            <w:pPr>
              <w:spacing w:line="276" w:lineRule="auto"/>
              <w:jc w:val="center"/>
            </w:pPr>
            <w:r>
              <w:t>Planning</w:t>
            </w:r>
          </w:p>
        </w:tc>
        <w:tc>
          <w:tcPr>
            <w:tcW w:w="1040" w:type="dxa"/>
            <w:shd w:val="clear" w:color="auto" w:fill="33CCFF"/>
            <w:vAlign w:val="center"/>
          </w:tcPr>
          <w:p w14:paraId="422F51DB" w14:textId="77777777" w:rsidR="00CB4907" w:rsidRDefault="00CB4907" w:rsidP="004A3268">
            <w:pPr>
              <w:spacing w:line="276" w:lineRule="auto"/>
              <w:jc w:val="center"/>
            </w:pPr>
            <w:r>
              <w:t>Regulatory assessment</w:t>
            </w:r>
          </w:p>
        </w:tc>
        <w:tc>
          <w:tcPr>
            <w:tcW w:w="1040" w:type="dxa"/>
            <w:shd w:val="clear" w:color="auto" w:fill="auto"/>
            <w:vAlign w:val="center"/>
          </w:tcPr>
          <w:p w14:paraId="2C640DAF" w14:textId="77777777" w:rsidR="00CB4907" w:rsidRDefault="00CB4907" w:rsidP="004A3268">
            <w:pPr>
              <w:spacing w:line="276" w:lineRule="auto"/>
              <w:jc w:val="center"/>
            </w:pPr>
            <w:r>
              <w:t>Qualitative</w:t>
            </w:r>
          </w:p>
        </w:tc>
        <w:tc>
          <w:tcPr>
            <w:tcW w:w="3160" w:type="dxa"/>
          </w:tcPr>
          <w:p w14:paraId="156DC539" w14:textId="77777777" w:rsidR="00CB4907" w:rsidRDefault="00CB4907" w:rsidP="004A3268">
            <w:pPr>
              <w:spacing w:line="276" w:lineRule="auto"/>
              <w:jc w:val="both"/>
            </w:pPr>
            <w:r>
              <w:rPr>
                <w:color w:val="202124"/>
              </w:rPr>
              <w:t>Product name and version</w:t>
            </w:r>
          </w:p>
        </w:tc>
        <w:tc>
          <w:tcPr>
            <w:tcW w:w="1300" w:type="dxa"/>
          </w:tcPr>
          <w:p w14:paraId="2F33DC99" w14:textId="77777777" w:rsidR="00CB4907" w:rsidRDefault="00CB4907" w:rsidP="004A3268">
            <w:pPr>
              <w:spacing w:line="276" w:lineRule="auto"/>
            </w:pPr>
            <w:r>
              <w:t>Intended use /</w:t>
            </w:r>
          </w:p>
          <w:p w14:paraId="73A29898" w14:textId="77777777" w:rsidR="00CB4907" w:rsidRDefault="00CB4907" w:rsidP="004A3268">
            <w:pPr>
              <w:spacing w:line="276" w:lineRule="auto"/>
            </w:pPr>
            <w:r>
              <w:t>Product specification</w:t>
            </w:r>
          </w:p>
          <w:p w14:paraId="3FC4F635" w14:textId="77777777" w:rsidR="00CB4907" w:rsidRDefault="00CB4907" w:rsidP="004A3268">
            <w:pPr>
              <w:spacing w:line="276" w:lineRule="auto"/>
              <w:jc w:val="center"/>
            </w:pPr>
          </w:p>
        </w:tc>
        <w:tc>
          <w:tcPr>
            <w:tcW w:w="1140" w:type="dxa"/>
          </w:tcPr>
          <w:p w14:paraId="022613D1" w14:textId="77777777" w:rsidR="00CB4907" w:rsidRDefault="00CB4907" w:rsidP="004A3268">
            <w:pPr>
              <w:spacing w:line="276" w:lineRule="auto"/>
              <w:jc w:val="center"/>
            </w:pPr>
            <w:r>
              <w:t>Mandatory</w:t>
            </w:r>
          </w:p>
        </w:tc>
        <w:tc>
          <w:tcPr>
            <w:tcW w:w="1020" w:type="dxa"/>
          </w:tcPr>
          <w:p w14:paraId="09D2F41F" w14:textId="77777777" w:rsidR="00CB4907" w:rsidRDefault="00CB4907" w:rsidP="004A3268">
            <w:pPr>
              <w:spacing w:line="276" w:lineRule="auto"/>
              <w:jc w:val="center"/>
            </w:pPr>
          </w:p>
        </w:tc>
        <w:tc>
          <w:tcPr>
            <w:tcW w:w="1020" w:type="dxa"/>
          </w:tcPr>
          <w:p w14:paraId="7CEC0FC5" w14:textId="77777777" w:rsidR="00CB4907" w:rsidRDefault="00CB4907" w:rsidP="004A3268">
            <w:pPr>
              <w:spacing w:line="276" w:lineRule="auto"/>
              <w:jc w:val="center"/>
            </w:pPr>
          </w:p>
        </w:tc>
      </w:tr>
      <w:tr w:rsidR="00CB4907" w14:paraId="5D8E116C" w14:textId="77777777" w:rsidTr="004A3268">
        <w:trPr>
          <w:jc w:val="center"/>
        </w:trPr>
        <w:tc>
          <w:tcPr>
            <w:tcW w:w="1040" w:type="dxa"/>
            <w:shd w:val="clear" w:color="auto" w:fill="EBF1DD"/>
            <w:vAlign w:val="center"/>
          </w:tcPr>
          <w:p w14:paraId="5407B2DB" w14:textId="77777777" w:rsidR="00CB4907" w:rsidRDefault="00CB4907" w:rsidP="004A3268">
            <w:pPr>
              <w:spacing w:line="276" w:lineRule="auto"/>
              <w:jc w:val="center"/>
            </w:pPr>
            <w:r>
              <w:t>Planning</w:t>
            </w:r>
          </w:p>
        </w:tc>
        <w:tc>
          <w:tcPr>
            <w:tcW w:w="1040" w:type="dxa"/>
            <w:shd w:val="clear" w:color="auto" w:fill="33CCFF"/>
            <w:vAlign w:val="center"/>
          </w:tcPr>
          <w:p w14:paraId="466561E9" w14:textId="77777777" w:rsidR="00CB4907" w:rsidRDefault="00CB4907" w:rsidP="004A3268">
            <w:pPr>
              <w:spacing w:line="276" w:lineRule="auto"/>
              <w:jc w:val="center"/>
            </w:pPr>
            <w:r>
              <w:t>Regulatory assessment</w:t>
            </w:r>
          </w:p>
        </w:tc>
        <w:tc>
          <w:tcPr>
            <w:tcW w:w="1040" w:type="dxa"/>
            <w:shd w:val="clear" w:color="auto" w:fill="auto"/>
            <w:vAlign w:val="center"/>
          </w:tcPr>
          <w:p w14:paraId="3A6A0621" w14:textId="77777777" w:rsidR="00CB4907" w:rsidRDefault="00CB4907" w:rsidP="004A3268">
            <w:pPr>
              <w:spacing w:line="276" w:lineRule="auto"/>
              <w:jc w:val="center"/>
            </w:pPr>
            <w:r>
              <w:t>Qualitative</w:t>
            </w:r>
          </w:p>
        </w:tc>
        <w:tc>
          <w:tcPr>
            <w:tcW w:w="3160" w:type="dxa"/>
          </w:tcPr>
          <w:p w14:paraId="1079FBB4" w14:textId="77777777" w:rsidR="00CB4907" w:rsidRDefault="00CB4907" w:rsidP="004A3268">
            <w:pPr>
              <w:spacing w:line="276" w:lineRule="auto"/>
              <w:jc w:val="both"/>
              <w:rPr>
                <w:color w:val="202124"/>
              </w:rPr>
            </w:pPr>
            <w:r>
              <w:rPr>
                <w:color w:val="202124"/>
              </w:rPr>
              <w:t>Target clinical intervention area of the product</w:t>
            </w:r>
          </w:p>
          <w:p w14:paraId="32B9E875" w14:textId="77777777" w:rsidR="00CB4907" w:rsidRDefault="00CB4907" w:rsidP="004A3268">
            <w:pPr>
              <w:spacing w:line="276" w:lineRule="auto"/>
              <w:jc w:val="both"/>
              <w:rPr>
                <w:color w:val="202124"/>
              </w:rPr>
            </w:pPr>
            <w:r>
              <w:rPr>
                <w:color w:val="202124"/>
              </w:rPr>
              <w:t>e.g.</w:t>
            </w:r>
          </w:p>
          <w:p w14:paraId="21178F99" w14:textId="77777777" w:rsidR="00CB4907" w:rsidRDefault="00CB4907" w:rsidP="004A3268">
            <w:pPr>
              <w:spacing w:line="276" w:lineRule="auto"/>
              <w:jc w:val="both"/>
              <w:rPr>
                <w:color w:val="202124"/>
              </w:rPr>
            </w:pPr>
            <w:r>
              <w:rPr>
                <w:color w:val="202124"/>
              </w:rPr>
              <w:t>Prevention</w:t>
            </w:r>
          </w:p>
          <w:p w14:paraId="1FEC91D0" w14:textId="77777777" w:rsidR="00CB4907" w:rsidRDefault="00CB4907" w:rsidP="004A3268">
            <w:pPr>
              <w:spacing w:line="276" w:lineRule="auto"/>
              <w:jc w:val="both"/>
              <w:rPr>
                <w:color w:val="202124"/>
              </w:rPr>
            </w:pPr>
            <w:r>
              <w:rPr>
                <w:color w:val="202124"/>
              </w:rPr>
              <w:t>Screening</w:t>
            </w:r>
          </w:p>
          <w:p w14:paraId="51A29900" w14:textId="77777777" w:rsidR="00CB4907" w:rsidRDefault="00CB4907" w:rsidP="004A3268">
            <w:pPr>
              <w:spacing w:line="276" w:lineRule="auto"/>
              <w:jc w:val="both"/>
              <w:rPr>
                <w:color w:val="202124"/>
              </w:rPr>
            </w:pPr>
            <w:r>
              <w:rPr>
                <w:color w:val="202124"/>
              </w:rPr>
              <w:t>Diagnosis</w:t>
            </w:r>
          </w:p>
          <w:p w14:paraId="65D476EE" w14:textId="77777777" w:rsidR="00CB4907" w:rsidRDefault="00CB4907" w:rsidP="004A3268">
            <w:pPr>
              <w:spacing w:line="276" w:lineRule="auto"/>
              <w:jc w:val="both"/>
              <w:rPr>
                <w:color w:val="202124"/>
              </w:rPr>
            </w:pPr>
            <w:r>
              <w:rPr>
                <w:color w:val="202124"/>
              </w:rPr>
              <w:t>Treatment</w:t>
            </w:r>
          </w:p>
          <w:p w14:paraId="22E371D0" w14:textId="77777777" w:rsidR="00CB4907" w:rsidRDefault="00CB4907" w:rsidP="004A3268">
            <w:pPr>
              <w:spacing w:line="276" w:lineRule="auto"/>
              <w:jc w:val="both"/>
              <w:rPr>
                <w:color w:val="202124"/>
              </w:rPr>
            </w:pPr>
            <w:r>
              <w:rPr>
                <w:color w:val="202124"/>
              </w:rPr>
              <w:t>Triage</w:t>
            </w:r>
          </w:p>
          <w:p w14:paraId="0A91FAE1" w14:textId="77777777" w:rsidR="00CB4907" w:rsidRDefault="00CB4907" w:rsidP="004A3268">
            <w:pPr>
              <w:spacing w:line="276" w:lineRule="auto"/>
              <w:jc w:val="both"/>
              <w:rPr>
                <w:color w:val="202124"/>
              </w:rPr>
            </w:pPr>
            <w:r>
              <w:rPr>
                <w:color w:val="202124"/>
              </w:rPr>
              <w:t>Prognosis</w:t>
            </w:r>
          </w:p>
          <w:p w14:paraId="1D5233B3" w14:textId="77777777" w:rsidR="00CB4907" w:rsidRDefault="00CB4907" w:rsidP="004A3268">
            <w:pPr>
              <w:spacing w:line="276" w:lineRule="auto"/>
              <w:jc w:val="both"/>
              <w:rPr>
                <w:color w:val="202124"/>
              </w:rPr>
            </w:pPr>
            <w:r>
              <w:rPr>
                <w:color w:val="202124"/>
              </w:rPr>
              <w:t>Other....</w:t>
            </w:r>
          </w:p>
        </w:tc>
        <w:tc>
          <w:tcPr>
            <w:tcW w:w="1300" w:type="dxa"/>
          </w:tcPr>
          <w:p w14:paraId="75962913" w14:textId="77777777" w:rsidR="00CB4907" w:rsidRDefault="00CB4907" w:rsidP="004A3268">
            <w:pPr>
              <w:spacing w:line="276" w:lineRule="auto"/>
            </w:pPr>
            <w:r>
              <w:t xml:space="preserve">Intended use / </w:t>
            </w:r>
          </w:p>
          <w:p w14:paraId="1CB2AFF2" w14:textId="77777777" w:rsidR="00CB4907" w:rsidRDefault="00CB4907" w:rsidP="004A3268">
            <w:pPr>
              <w:spacing w:line="276" w:lineRule="auto"/>
            </w:pPr>
            <w:r>
              <w:t>Product specification</w:t>
            </w:r>
          </w:p>
          <w:p w14:paraId="0E149C14" w14:textId="77777777" w:rsidR="00CB4907" w:rsidRDefault="00CB4907" w:rsidP="004A3268">
            <w:pPr>
              <w:spacing w:line="276" w:lineRule="auto"/>
              <w:jc w:val="center"/>
            </w:pPr>
          </w:p>
        </w:tc>
        <w:tc>
          <w:tcPr>
            <w:tcW w:w="1140" w:type="dxa"/>
          </w:tcPr>
          <w:p w14:paraId="47B4517B" w14:textId="77777777" w:rsidR="00CB4907" w:rsidRDefault="00CB4907" w:rsidP="004A3268">
            <w:pPr>
              <w:spacing w:line="276" w:lineRule="auto"/>
              <w:jc w:val="center"/>
            </w:pPr>
            <w:r>
              <w:t>Mandatory</w:t>
            </w:r>
          </w:p>
        </w:tc>
        <w:tc>
          <w:tcPr>
            <w:tcW w:w="1020" w:type="dxa"/>
          </w:tcPr>
          <w:p w14:paraId="6BA6A795" w14:textId="77777777" w:rsidR="00CB4907" w:rsidRDefault="00CB4907" w:rsidP="004A3268">
            <w:pPr>
              <w:spacing w:line="276" w:lineRule="auto"/>
              <w:jc w:val="center"/>
            </w:pPr>
            <w:r>
              <w:t>Clinical validation setting should fit to the intended use of the model</w:t>
            </w:r>
          </w:p>
        </w:tc>
        <w:tc>
          <w:tcPr>
            <w:tcW w:w="1020" w:type="dxa"/>
          </w:tcPr>
          <w:p w14:paraId="7377FF67" w14:textId="77777777" w:rsidR="00CB4907" w:rsidRDefault="00CB4907" w:rsidP="004A3268">
            <w:pPr>
              <w:spacing w:line="276" w:lineRule="auto"/>
              <w:jc w:val="center"/>
            </w:pPr>
          </w:p>
        </w:tc>
      </w:tr>
      <w:tr w:rsidR="00CB4907" w14:paraId="24DDA88C" w14:textId="77777777" w:rsidTr="004A3268">
        <w:trPr>
          <w:jc w:val="center"/>
        </w:trPr>
        <w:tc>
          <w:tcPr>
            <w:tcW w:w="1040" w:type="dxa"/>
            <w:shd w:val="clear" w:color="auto" w:fill="EBF1DD"/>
            <w:vAlign w:val="center"/>
          </w:tcPr>
          <w:p w14:paraId="2E3F3194" w14:textId="77777777" w:rsidR="00CB4907" w:rsidRDefault="00CB4907" w:rsidP="004A3268">
            <w:pPr>
              <w:spacing w:line="276" w:lineRule="auto"/>
              <w:jc w:val="center"/>
            </w:pPr>
            <w:r>
              <w:t>Planning</w:t>
            </w:r>
          </w:p>
        </w:tc>
        <w:tc>
          <w:tcPr>
            <w:tcW w:w="1040" w:type="dxa"/>
            <w:shd w:val="clear" w:color="auto" w:fill="33CCFF"/>
            <w:vAlign w:val="center"/>
          </w:tcPr>
          <w:p w14:paraId="495DD055" w14:textId="77777777" w:rsidR="00CB4907" w:rsidRDefault="00CB4907" w:rsidP="004A3268">
            <w:pPr>
              <w:spacing w:line="276" w:lineRule="auto"/>
              <w:jc w:val="center"/>
            </w:pPr>
            <w:r>
              <w:t>Regulatory assessment</w:t>
            </w:r>
          </w:p>
        </w:tc>
        <w:tc>
          <w:tcPr>
            <w:tcW w:w="1040" w:type="dxa"/>
            <w:shd w:val="clear" w:color="auto" w:fill="auto"/>
            <w:vAlign w:val="center"/>
          </w:tcPr>
          <w:p w14:paraId="2F0E375A" w14:textId="77777777" w:rsidR="00CB4907" w:rsidRDefault="00CB4907" w:rsidP="004A3268">
            <w:pPr>
              <w:spacing w:line="276" w:lineRule="auto"/>
              <w:jc w:val="center"/>
            </w:pPr>
            <w:r>
              <w:t>Qualitative</w:t>
            </w:r>
          </w:p>
        </w:tc>
        <w:tc>
          <w:tcPr>
            <w:tcW w:w="3160" w:type="dxa"/>
          </w:tcPr>
          <w:p w14:paraId="4F6E55CE" w14:textId="77777777" w:rsidR="00CB4907" w:rsidRDefault="00CB4907" w:rsidP="004A3268">
            <w:pPr>
              <w:spacing w:line="276" w:lineRule="auto"/>
              <w:jc w:val="both"/>
              <w:rPr>
                <w:color w:val="202124"/>
              </w:rPr>
            </w:pPr>
            <w:r>
              <w:rPr>
                <w:color w:val="202124"/>
              </w:rPr>
              <w:t>Primary product function</w:t>
            </w:r>
          </w:p>
          <w:p w14:paraId="56DE9F12" w14:textId="77777777" w:rsidR="00CB4907" w:rsidRDefault="00CB4907" w:rsidP="00CB4907">
            <w:pPr>
              <w:numPr>
                <w:ilvl w:val="0"/>
                <w:numId w:val="40"/>
              </w:numPr>
              <w:spacing w:before="0" w:line="276" w:lineRule="auto"/>
              <w:jc w:val="both"/>
            </w:pPr>
            <w:r>
              <w:t>Primary function</w:t>
            </w:r>
          </w:p>
          <w:p w14:paraId="35894A36" w14:textId="77777777" w:rsidR="00CB4907" w:rsidRDefault="00CB4907" w:rsidP="00CB4907">
            <w:pPr>
              <w:numPr>
                <w:ilvl w:val="0"/>
                <w:numId w:val="40"/>
              </w:numPr>
              <w:spacing w:before="0" w:line="276" w:lineRule="auto"/>
              <w:jc w:val="both"/>
            </w:pPr>
            <w:r>
              <w:t>Secondary function (if applicable)</w:t>
            </w:r>
          </w:p>
          <w:p w14:paraId="6EF0B6D5" w14:textId="77777777" w:rsidR="00CB4907" w:rsidRDefault="00CB4907" w:rsidP="004A3268">
            <w:pPr>
              <w:spacing w:line="276" w:lineRule="auto"/>
              <w:jc w:val="both"/>
            </w:pPr>
            <w:r>
              <w:t>e.g.</w:t>
            </w:r>
          </w:p>
          <w:p w14:paraId="23A2F295" w14:textId="77777777" w:rsidR="00CB4907" w:rsidRDefault="00CB4907" w:rsidP="004A3268">
            <w:pPr>
              <w:spacing w:line="276" w:lineRule="auto"/>
            </w:pPr>
            <w:r>
              <w:t>Classification</w:t>
            </w:r>
          </w:p>
          <w:p w14:paraId="3D40F281" w14:textId="77777777" w:rsidR="00CB4907" w:rsidRDefault="00CB4907" w:rsidP="004A3268">
            <w:pPr>
              <w:spacing w:line="276" w:lineRule="auto"/>
            </w:pPr>
            <w:r>
              <w:t>Prognosis</w:t>
            </w:r>
          </w:p>
          <w:p w14:paraId="7FA4176D" w14:textId="77777777" w:rsidR="00CB4907" w:rsidRDefault="00CB4907" w:rsidP="004A3268">
            <w:pPr>
              <w:spacing w:line="276" w:lineRule="auto"/>
            </w:pPr>
            <w:r>
              <w:t>Matching</w:t>
            </w:r>
          </w:p>
          <w:p w14:paraId="5523A543" w14:textId="77777777" w:rsidR="00CB4907" w:rsidRDefault="00CB4907" w:rsidP="004A3268">
            <w:pPr>
              <w:spacing w:line="276" w:lineRule="auto"/>
            </w:pPr>
            <w:r>
              <w:t>Labeling</w:t>
            </w:r>
          </w:p>
          <w:p w14:paraId="5387CE22" w14:textId="77777777" w:rsidR="00CB4907" w:rsidRDefault="00CB4907" w:rsidP="004A3268">
            <w:pPr>
              <w:spacing w:line="276" w:lineRule="auto"/>
            </w:pPr>
            <w:r>
              <w:t>Detection</w:t>
            </w:r>
          </w:p>
          <w:p w14:paraId="1BFBE38B" w14:textId="77777777" w:rsidR="00CB4907" w:rsidRDefault="00CB4907" w:rsidP="004A3268">
            <w:pPr>
              <w:spacing w:line="276" w:lineRule="auto"/>
            </w:pPr>
            <w:r>
              <w:t>Segmentation</w:t>
            </w:r>
          </w:p>
          <w:p w14:paraId="29550245" w14:textId="77777777" w:rsidR="00CB4907" w:rsidRDefault="00CB4907" w:rsidP="004A3268">
            <w:pPr>
              <w:spacing w:line="276" w:lineRule="auto"/>
            </w:pPr>
            <w:r>
              <w:t>Recommendation</w:t>
            </w:r>
          </w:p>
          <w:p w14:paraId="3D44E270" w14:textId="77777777" w:rsidR="00CB4907" w:rsidRDefault="00CB4907" w:rsidP="004A3268">
            <w:pPr>
              <w:spacing w:line="276" w:lineRule="auto"/>
            </w:pPr>
            <w:r>
              <w:t>Data Modeling</w:t>
            </w:r>
          </w:p>
          <w:p w14:paraId="16AFC692" w14:textId="77777777" w:rsidR="00CB4907" w:rsidRDefault="00CB4907" w:rsidP="004A3268">
            <w:pPr>
              <w:spacing w:line="276" w:lineRule="auto"/>
            </w:pPr>
            <w:r>
              <w:t> Other……..</w:t>
            </w:r>
          </w:p>
        </w:tc>
        <w:tc>
          <w:tcPr>
            <w:tcW w:w="1300" w:type="dxa"/>
          </w:tcPr>
          <w:p w14:paraId="70618762" w14:textId="77777777" w:rsidR="00CB4907" w:rsidRDefault="00CB4907" w:rsidP="004A3268">
            <w:pPr>
              <w:spacing w:line="276" w:lineRule="auto"/>
            </w:pPr>
            <w:r>
              <w:t>Intended use /</w:t>
            </w:r>
          </w:p>
          <w:p w14:paraId="6893AB37" w14:textId="77777777" w:rsidR="00CB4907" w:rsidRDefault="00CB4907" w:rsidP="004A3268">
            <w:pPr>
              <w:spacing w:line="276" w:lineRule="auto"/>
            </w:pPr>
            <w:r>
              <w:t>Product specification</w:t>
            </w:r>
          </w:p>
          <w:p w14:paraId="041C5D7D" w14:textId="77777777" w:rsidR="00CB4907" w:rsidRDefault="00CB4907" w:rsidP="004A3268">
            <w:pPr>
              <w:spacing w:line="276" w:lineRule="auto"/>
              <w:jc w:val="center"/>
            </w:pPr>
          </w:p>
        </w:tc>
        <w:tc>
          <w:tcPr>
            <w:tcW w:w="1140" w:type="dxa"/>
          </w:tcPr>
          <w:p w14:paraId="4F3B253A" w14:textId="77777777" w:rsidR="00CB4907" w:rsidRDefault="00CB4907" w:rsidP="004A3268">
            <w:pPr>
              <w:spacing w:line="276" w:lineRule="auto"/>
              <w:jc w:val="center"/>
            </w:pPr>
            <w:r>
              <w:t>Mandatory</w:t>
            </w:r>
          </w:p>
        </w:tc>
        <w:tc>
          <w:tcPr>
            <w:tcW w:w="1020" w:type="dxa"/>
          </w:tcPr>
          <w:p w14:paraId="2B101157" w14:textId="77777777" w:rsidR="00CB4907" w:rsidRDefault="00CB4907" w:rsidP="004A3268">
            <w:pPr>
              <w:spacing w:line="276" w:lineRule="auto"/>
              <w:jc w:val="center"/>
            </w:pPr>
          </w:p>
        </w:tc>
        <w:tc>
          <w:tcPr>
            <w:tcW w:w="1020" w:type="dxa"/>
          </w:tcPr>
          <w:p w14:paraId="22760655" w14:textId="77777777" w:rsidR="00CB4907" w:rsidRDefault="00CB4907" w:rsidP="004A3268">
            <w:pPr>
              <w:spacing w:line="276" w:lineRule="auto"/>
              <w:jc w:val="center"/>
            </w:pPr>
          </w:p>
        </w:tc>
      </w:tr>
      <w:tr w:rsidR="00CB4907" w14:paraId="018DC28D" w14:textId="77777777" w:rsidTr="004A3268">
        <w:trPr>
          <w:jc w:val="center"/>
        </w:trPr>
        <w:tc>
          <w:tcPr>
            <w:tcW w:w="1040" w:type="dxa"/>
            <w:shd w:val="clear" w:color="auto" w:fill="EBF1DD"/>
            <w:vAlign w:val="center"/>
          </w:tcPr>
          <w:p w14:paraId="6697C924" w14:textId="77777777" w:rsidR="00CB4907" w:rsidRDefault="00CB4907" w:rsidP="004A3268">
            <w:pPr>
              <w:spacing w:line="276" w:lineRule="auto"/>
              <w:jc w:val="center"/>
            </w:pPr>
            <w:r>
              <w:t>Planning</w:t>
            </w:r>
          </w:p>
        </w:tc>
        <w:tc>
          <w:tcPr>
            <w:tcW w:w="1040" w:type="dxa"/>
            <w:shd w:val="clear" w:color="auto" w:fill="33CCFF"/>
            <w:vAlign w:val="center"/>
          </w:tcPr>
          <w:p w14:paraId="680C5273" w14:textId="77777777" w:rsidR="00CB4907" w:rsidRDefault="00CB4907" w:rsidP="004A3268">
            <w:pPr>
              <w:spacing w:line="276" w:lineRule="auto"/>
              <w:jc w:val="center"/>
            </w:pPr>
            <w:r>
              <w:t>Regulatory assessment</w:t>
            </w:r>
          </w:p>
        </w:tc>
        <w:tc>
          <w:tcPr>
            <w:tcW w:w="1040" w:type="dxa"/>
            <w:shd w:val="clear" w:color="auto" w:fill="auto"/>
            <w:vAlign w:val="center"/>
          </w:tcPr>
          <w:p w14:paraId="3BC406F4" w14:textId="77777777" w:rsidR="00CB4907" w:rsidRDefault="00CB4907" w:rsidP="004A3268">
            <w:pPr>
              <w:spacing w:line="276" w:lineRule="auto"/>
              <w:jc w:val="center"/>
            </w:pPr>
            <w:r>
              <w:t>Qualitative</w:t>
            </w:r>
          </w:p>
        </w:tc>
        <w:tc>
          <w:tcPr>
            <w:tcW w:w="3160" w:type="dxa"/>
          </w:tcPr>
          <w:p w14:paraId="6A4B9E2C" w14:textId="77777777" w:rsidR="00CB4907" w:rsidRDefault="00CB4907" w:rsidP="004A3268">
            <w:pPr>
              <w:spacing w:line="276" w:lineRule="auto"/>
              <w:jc w:val="both"/>
            </w:pPr>
            <w:r>
              <w:t xml:space="preserve">Product category </w:t>
            </w:r>
          </w:p>
          <w:p w14:paraId="71FFEE86" w14:textId="77777777" w:rsidR="00CB4907" w:rsidRDefault="00CB4907" w:rsidP="00CB4907">
            <w:pPr>
              <w:numPr>
                <w:ilvl w:val="0"/>
                <w:numId w:val="28"/>
              </w:numPr>
              <w:spacing w:before="0" w:line="276" w:lineRule="auto"/>
              <w:ind w:left="432"/>
              <w:jc w:val="both"/>
            </w:pPr>
            <w:r>
              <w:t>Software-as-a-Medical Device (SaMD)</w:t>
            </w:r>
          </w:p>
          <w:p w14:paraId="026E8424" w14:textId="77777777" w:rsidR="00CB4907" w:rsidRDefault="00CB4907" w:rsidP="00CB4907">
            <w:pPr>
              <w:numPr>
                <w:ilvl w:val="0"/>
                <w:numId w:val="28"/>
              </w:numPr>
              <w:spacing w:before="0" w:line="276" w:lineRule="auto"/>
              <w:ind w:left="432"/>
              <w:jc w:val="both"/>
            </w:pPr>
            <w:r>
              <w:t>Software-as-a-Medical Service (SaMS)</w:t>
            </w:r>
          </w:p>
          <w:p w14:paraId="64D01D7C" w14:textId="77777777" w:rsidR="00CB4907" w:rsidRDefault="00CB4907" w:rsidP="00CB4907">
            <w:pPr>
              <w:numPr>
                <w:ilvl w:val="0"/>
                <w:numId w:val="28"/>
              </w:numPr>
              <w:spacing w:before="0" w:line="276" w:lineRule="auto"/>
              <w:ind w:left="432"/>
              <w:jc w:val="both"/>
            </w:pPr>
            <w:r>
              <w:t>Software-in-a-Medical Device (SiMD)</w:t>
            </w:r>
          </w:p>
          <w:p w14:paraId="1F081809" w14:textId="77777777" w:rsidR="00CB4907" w:rsidRDefault="00CB4907" w:rsidP="00CB4907">
            <w:pPr>
              <w:numPr>
                <w:ilvl w:val="0"/>
                <w:numId w:val="28"/>
              </w:numPr>
              <w:spacing w:before="0" w:line="276" w:lineRule="auto"/>
              <w:ind w:left="432"/>
              <w:jc w:val="both"/>
            </w:pPr>
            <w:r>
              <w:t>Mobile Medical Applications (MMA)</w:t>
            </w:r>
          </w:p>
          <w:p w14:paraId="148ED0A9" w14:textId="77777777" w:rsidR="00CB4907" w:rsidRDefault="00CB4907" w:rsidP="00CB4907">
            <w:pPr>
              <w:numPr>
                <w:ilvl w:val="0"/>
                <w:numId w:val="28"/>
              </w:numPr>
              <w:spacing w:before="0" w:line="276" w:lineRule="auto"/>
              <w:ind w:left="432"/>
              <w:jc w:val="both"/>
            </w:pPr>
            <w:r>
              <w:t>Medical Device Data Systems (MDDS)</w:t>
            </w:r>
          </w:p>
          <w:p w14:paraId="45E7B07F" w14:textId="77777777" w:rsidR="00CB4907" w:rsidRDefault="00CB4907" w:rsidP="00CB4907">
            <w:pPr>
              <w:numPr>
                <w:ilvl w:val="0"/>
                <w:numId w:val="28"/>
              </w:numPr>
              <w:spacing w:before="0" w:line="276" w:lineRule="auto"/>
              <w:ind w:left="432"/>
              <w:jc w:val="both"/>
            </w:pPr>
            <w:r>
              <w:t>Other…….</w:t>
            </w:r>
          </w:p>
        </w:tc>
        <w:tc>
          <w:tcPr>
            <w:tcW w:w="1300" w:type="dxa"/>
          </w:tcPr>
          <w:p w14:paraId="646ACE74" w14:textId="77777777" w:rsidR="00CB4907" w:rsidRDefault="00CB4907" w:rsidP="004A3268">
            <w:pPr>
              <w:spacing w:line="276" w:lineRule="auto"/>
            </w:pPr>
            <w:r>
              <w:t>Intended use /</w:t>
            </w:r>
          </w:p>
          <w:p w14:paraId="707F1B91" w14:textId="77777777" w:rsidR="00CB4907" w:rsidRDefault="00CB4907" w:rsidP="004A3268">
            <w:pPr>
              <w:spacing w:line="276" w:lineRule="auto"/>
            </w:pPr>
            <w:r>
              <w:t>Product specification</w:t>
            </w:r>
          </w:p>
          <w:p w14:paraId="57518B4D" w14:textId="77777777" w:rsidR="00CB4907" w:rsidRDefault="00CB4907" w:rsidP="004A3268">
            <w:pPr>
              <w:spacing w:line="276" w:lineRule="auto"/>
              <w:jc w:val="center"/>
            </w:pPr>
          </w:p>
        </w:tc>
        <w:tc>
          <w:tcPr>
            <w:tcW w:w="1140" w:type="dxa"/>
          </w:tcPr>
          <w:p w14:paraId="6E59EC1A" w14:textId="77777777" w:rsidR="00CB4907" w:rsidRDefault="00CB4907" w:rsidP="004A3268">
            <w:pPr>
              <w:spacing w:line="276" w:lineRule="auto"/>
              <w:jc w:val="center"/>
            </w:pPr>
            <w:r>
              <w:t>Preferred</w:t>
            </w:r>
          </w:p>
        </w:tc>
        <w:tc>
          <w:tcPr>
            <w:tcW w:w="1020" w:type="dxa"/>
          </w:tcPr>
          <w:p w14:paraId="0AC38734" w14:textId="77777777" w:rsidR="00CB4907" w:rsidRDefault="00CB4907" w:rsidP="004A3268">
            <w:pPr>
              <w:spacing w:line="276" w:lineRule="auto"/>
              <w:jc w:val="center"/>
            </w:pPr>
          </w:p>
        </w:tc>
        <w:tc>
          <w:tcPr>
            <w:tcW w:w="1020" w:type="dxa"/>
          </w:tcPr>
          <w:p w14:paraId="0A267CC8" w14:textId="77777777" w:rsidR="00CB4907" w:rsidRDefault="00CB4907" w:rsidP="004A3268">
            <w:pPr>
              <w:spacing w:line="276" w:lineRule="auto"/>
              <w:jc w:val="center"/>
            </w:pPr>
          </w:p>
        </w:tc>
      </w:tr>
      <w:tr w:rsidR="00CB4907" w14:paraId="026F55B2" w14:textId="77777777" w:rsidTr="004A3268">
        <w:trPr>
          <w:jc w:val="center"/>
        </w:trPr>
        <w:tc>
          <w:tcPr>
            <w:tcW w:w="1040" w:type="dxa"/>
            <w:shd w:val="clear" w:color="auto" w:fill="EBF1DD"/>
            <w:vAlign w:val="center"/>
          </w:tcPr>
          <w:p w14:paraId="366D500C" w14:textId="77777777" w:rsidR="00CB4907" w:rsidRDefault="00CB4907" w:rsidP="004A3268">
            <w:pPr>
              <w:spacing w:line="276" w:lineRule="auto"/>
              <w:jc w:val="center"/>
            </w:pPr>
            <w:r>
              <w:t>Planning</w:t>
            </w:r>
          </w:p>
        </w:tc>
        <w:tc>
          <w:tcPr>
            <w:tcW w:w="1040" w:type="dxa"/>
            <w:shd w:val="clear" w:color="auto" w:fill="33CCFF"/>
            <w:vAlign w:val="center"/>
          </w:tcPr>
          <w:p w14:paraId="1AA4B860" w14:textId="77777777" w:rsidR="00CB4907" w:rsidRDefault="00CB4907" w:rsidP="004A3268">
            <w:pPr>
              <w:spacing w:line="276" w:lineRule="auto"/>
              <w:jc w:val="center"/>
            </w:pPr>
            <w:r>
              <w:t>Regulatory assessment</w:t>
            </w:r>
          </w:p>
        </w:tc>
        <w:tc>
          <w:tcPr>
            <w:tcW w:w="1040" w:type="dxa"/>
            <w:shd w:val="clear" w:color="auto" w:fill="auto"/>
            <w:vAlign w:val="center"/>
          </w:tcPr>
          <w:p w14:paraId="3C41FBEA" w14:textId="77777777" w:rsidR="00CB4907" w:rsidRDefault="00CB4907" w:rsidP="004A3268">
            <w:pPr>
              <w:spacing w:line="276" w:lineRule="auto"/>
              <w:jc w:val="center"/>
            </w:pPr>
            <w:r>
              <w:t>Qualitative</w:t>
            </w:r>
          </w:p>
        </w:tc>
        <w:tc>
          <w:tcPr>
            <w:tcW w:w="3160" w:type="dxa"/>
          </w:tcPr>
          <w:p w14:paraId="4A6A0CF5" w14:textId="77777777" w:rsidR="00CB4907" w:rsidRDefault="00CB4907" w:rsidP="004A3268">
            <w:pPr>
              <w:spacing w:line="276" w:lineRule="auto"/>
              <w:jc w:val="both"/>
            </w:pPr>
            <w:r>
              <w:t>Primary product user group</w:t>
            </w:r>
          </w:p>
          <w:p w14:paraId="618001BF" w14:textId="77777777" w:rsidR="00CB4907" w:rsidRDefault="00CB4907" w:rsidP="00CB4907">
            <w:pPr>
              <w:numPr>
                <w:ilvl w:val="0"/>
                <w:numId w:val="40"/>
              </w:numPr>
              <w:spacing w:before="0" w:line="276" w:lineRule="auto"/>
              <w:jc w:val="both"/>
            </w:pPr>
            <w:r>
              <w:t>Primary user group</w:t>
            </w:r>
          </w:p>
          <w:p w14:paraId="06CFE810" w14:textId="77777777" w:rsidR="00CB4907" w:rsidRDefault="00CB4907" w:rsidP="00CB4907">
            <w:pPr>
              <w:numPr>
                <w:ilvl w:val="0"/>
                <w:numId w:val="40"/>
              </w:numPr>
              <w:spacing w:before="0" w:line="276" w:lineRule="auto"/>
              <w:jc w:val="both"/>
            </w:pPr>
            <w:r>
              <w:t>Secondary user group ( if applicable)</w:t>
            </w:r>
          </w:p>
          <w:p w14:paraId="710661F6" w14:textId="77777777" w:rsidR="00CB4907" w:rsidRDefault="00CB4907" w:rsidP="004A3268">
            <w:pPr>
              <w:spacing w:line="276" w:lineRule="auto"/>
              <w:jc w:val="both"/>
            </w:pPr>
          </w:p>
        </w:tc>
        <w:tc>
          <w:tcPr>
            <w:tcW w:w="1300" w:type="dxa"/>
          </w:tcPr>
          <w:p w14:paraId="1CE90465" w14:textId="77777777" w:rsidR="00CB4907" w:rsidRDefault="00CB4907" w:rsidP="004A3268">
            <w:pPr>
              <w:spacing w:line="276" w:lineRule="auto"/>
            </w:pPr>
            <w:r>
              <w:t>Intended use /</w:t>
            </w:r>
          </w:p>
          <w:p w14:paraId="325A4B11" w14:textId="77777777" w:rsidR="00CB4907" w:rsidRDefault="00CB4907" w:rsidP="004A3268">
            <w:pPr>
              <w:spacing w:line="276" w:lineRule="auto"/>
            </w:pPr>
            <w:r>
              <w:t>Product specification</w:t>
            </w:r>
          </w:p>
          <w:p w14:paraId="4CFEA3BE" w14:textId="77777777" w:rsidR="00CB4907" w:rsidRDefault="00CB4907" w:rsidP="004A3268">
            <w:pPr>
              <w:spacing w:line="276" w:lineRule="auto"/>
              <w:jc w:val="center"/>
            </w:pPr>
          </w:p>
        </w:tc>
        <w:tc>
          <w:tcPr>
            <w:tcW w:w="1140" w:type="dxa"/>
          </w:tcPr>
          <w:p w14:paraId="5FDC7E52" w14:textId="77777777" w:rsidR="00CB4907" w:rsidRDefault="00CB4907" w:rsidP="004A3268">
            <w:pPr>
              <w:spacing w:line="276" w:lineRule="auto"/>
              <w:jc w:val="center"/>
            </w:pPr>
            <w:r>
              <w:t>Mandatory</w:t>
            </w:r>
          </w:p>
        </w:tc>
        <w:tc>
          <w:tcPr>
            <w:tcW w:w="1020" w:type="dxa"/>
          </w:tcPr>
          <w:p w14:paraId="28E708E0" w14:textId="77777777" w:rsidR="00CB4907" w:rsidRDefault="00CB4907" w:rsidP="004A3268">
            <w:pPr>
              <w:spacing w:line="276" w:lineRule="auto"/>
              <w:jc w:val="center"/>
            </w:pPr>
          </w:p>
        </w:tc>
        <w:tc>
          <w:tcPr>
            <w:tcW w:w="1020" w:type="dxa"/>
          </w:tcPr>
          <w:p w14:paraId="424C413B" w14:textId="77777777" w:rsidR="00CB4907" w:rsidRDefault="00CB4907" w:rsidP="004A3268">
            <w:pPr>
              <w:spacing w:line="276" w:lineRule="auto"/>
              <w:jc w:val="center"/>
            </w:pPr>
          </w:p>
        </w:tc>
      </w:tr>
      <w:tr w:rsidR="00CB4907" w14:paraId="65475D09" w14:textId="77777777" w:rsidTr="004A3268">
        <w:trPr>
          <w:jc w:val="center"/>
        </w:trPr>
        <w:tc>
          <w:tcPr>
            <w:tcW w:w="1040" w:type="dxa"/>
            <w:shd w:val="clear" w:color="auto" w:fill="EBF1DD"/>
            <w:vAlign w:val="center"/>
          </w:tcPr>
          <w:p w14:paraId="0437384D" w14:textId="77777777" w:rsidR="00CB4907" w:rsidRDefault="00CB4907" w:rsidP="004A3268">
            <w:pPr>
              <w:spacing w:line="276" w:lineRule="auto"/>
              <w:jc w:val="center"/>
            </w:pPr>
            <w:r>
              <w:t>Planning</w:t>
            </w:r>
          </w:p>
        </w:tc>
        <w:tc>
          <w:tcPr>
            <w:tcW w:w="1040" w:type="dxa"/>
            <w:shd w:val="clear" w:color="auto" w:fill="33CCFF"/>
            <w:vAlign w:val="center"/>
          </w:tcPr>
          <w:p w14:paraId="5577A303" w14:textId="77777777" w:rsidR="00CB4907" w:rsidRDefault="00CB4907" w:rsidP="004A3268">
            <w:pPr>
              <w:spacing w:line="276" w:lineRule="auto"/>
              <w:jc w:val="center"/>
            </w:pPr>
            <w:r>
              <w:t>Regulatory assessment</w:t>
            </w:r>
          </w:p>
        </w:tc>
        <w:tc>
          <w:tcPr>
            <w:tcW w:w="1040" w:type="dxa"/>
            <w:shd w:val="clear" w:color="auto" w:fill="auto"/>
            <w:vAlign w:val="center"/>
          </w:tcPr>
          <w:p w14:paraId="69B58E08" w14:textId="77777777" w:rsidR="00CB4907" w:rsidRDefault="00CB4907" w:rsidP="004A3268">
            <w:pPr>
              <w:spacing w:line="276" w:lineRule="auto"/>
              <w:jc w:val="center"/>
            </w:pPr>
            <w:r>
              <w:t>Qualitative</w:t>
            </w:r>
          </w:p>
        </w:tc>
        <w:tc>
          <w:tcPr>
            <w:tcW w:w="3160" w:type="dxa"/>
          </w:tcPr>
          <w:p w14:paraId="7516C5A9" w14:textId="77777777" w:rsidR="00CB4907" w:rsidRDefault="00CB4907" w:rsidP="004A3268">
            <w:pPr>
              <w:spacing w:line="276" w:lineRule="auto"/>
              <w:jc w:val="both"/>
            </w:pPr>
            <w:r>
              <w:t>Product operational mode</w:t>
            </w:r>
          </w:p>
          <w:p w14:paraId="05A9CECC" w14:textId="77777777" w:rsidR="00CB4907" w:rsidRDefault="00CB4907" w:rsidP="00CB4907">
            <w:pPr>
              <w:numPr>
                <w:ilvl w:val="0"/>
                <w:numId w:val="40"/>
              </w:numPr>
              <w:spacing w:before="0" w:line="276" w:lineRule="auto"/>
              <w:jc w:val="both"/>
            </w:pPr>
            <w:r>
              <w:t>fully automatic</w:t>
            </w:r>
          </w:p>
          <w:p w14:paraId="5E6F18E3" w14:textId="77777777" w:rsidR="00CB4907" w:rsidRDefault="00CB4907" w:rsidP="00CB4907">
            <w:pPr>
              <w:numPr>
                <w:ilvl w:val="0"/>
                <w:numId w:val="40"/>
              </w:numPr>
              <w:spacing w:before="0" w:line="276" w:lineRule="auto"/>
              <w:jc w:val="both"/>
            </w:pPr>
            <w:r>
              <w:t>semi-automatic</w:t>
            </w:r>
          </w:p>
          <w:p w14:paraId="671A9FD1" w14:textId="77777777" w:rsidR="00CB4907" w:rsidRDefault="00CB4907" w:rsidP="004A3268">
            <w:pPr>
              <w:spacing w:line="276" w:lineRule="auto"/>
              <w:jc w:val="both"/>
            </w:pPr>
          </w:p>
        </w:tc>
        <w:tc>
          <w:tcPr>
            <w:tcW w:w="1300" w:type="dxa"/>
          </w:tcPr>
          <w:p w14:paraId="03720F96" w14:textId="77777777" w:rsidR="00CB4907" w:rsidRDefault="00CB4907" w:rsidP="004A3268">
            <w:pPr>
              <w:spacing w:line="276" w:lineRule="auto"/>
            </w:pPr>
            <w:r>
              <w:t>Intended use /</w:t>
            </w:r>
          </w:p>
          <w:p w14:paraId="49CCAE3B" w14:textId="77777777" w:rsidR="00CB4907" w:rsidRDefault="00CB4907" w:rsidP="004A3268">
            <w:pPr>
              <w:spacing w:line="276" w:lineRule="auto"/>
            </w:pPr>
            <w:r>
              <w:t>Product specification</w:t>
            </w:r>
          </w:p>
          <w:p w14:paraId="4C44E4E0" w14:textId="77777777" w:rsidR="00CB4907" w:rsidRDefault="00CB4907" w:rsidP="004A3268">
            <w:pPr>
              <w:spacing w:line="276" w:lineRule="auto"/>
              <w:jc w:val="center"/>
            </w:pPr>
          </w:p>
        </w:tc>
        <w:tc>
          <w:tcPr>
            <w:tcW w:w="1140" w:type="dxa"/>
          </w:tcPr>
          <w:p w14:paraId="0A0D3E3E" w14:textId="77777777" w:rsidR="00CB4907" w:rsidRDefault="00CB4907" w:rsidP="004A3268">
            <w:pPr>
              <w:spacing w:line="276" w:lineRule="auto"/>
              <w:jc w:val="center"/>
            </w:pPr>
            <w:r>
              <w:t>Mandatory</w:t>
            </w:r>
          </w:p>
        </w:tc>
        <w:tc>
          <w:tcPr>
            <w:tcW w:w="1020" w:type="dxa"/>
          </w:tcPr>
          <w:p w14:paraId="39199456" w14:textId="77777777" w:rsidR="00CB4907" w:rsidRDefault="00CB4907" w:rsidP="004A3268">
            <w:pPr>
              <w:spacing w:line="276" w:lineRule="auto"/>
              <w:jc w:val="center"/>
            </w:pPr>
          </w:p>
        </w:tc>
        <w:tc>
          <w:tcPr>
            <w:tcW w:w="1020" w:type="dxa"/>
          </w:tcPr>
          <w:p w14:paraId="255C697B" w14:textId="77777777" w:rsidR="00CB4907" w:rsidRDefault="00CB4907" w:rsidP="004A3268">
            <w:pPr>
              <w:spacing w:line="276" w:lineRule="auto"/>
              <w:jc w:val="center"/>
            </w:pPr>
          </w:p>
        </w:tc>
      </w:tr>
      <w:tr w:rsidR="00CB4907" w14:paraId="11EA8115" w14:textId="77777777" w:rsidTr="004A3268">
        <w:trPr>
          <w:jc w:val="center"/>
        </w:trPr>
        <w:tc>
          <w:tcPr>
            <w:tcW w:w="1040" w:type="dxa"/>
            <w:shd w:val="clear" w:color="auto" w:fill="EBF1DD"/>
            <w:vAlign w:val="center"/>
          </w:tcPr>
          <w:p w14:paraId="7DC91BCD" w14:textId="77777777" w:rsidR="00CB4907" w:rsidRDefault="00CB4907" w:rsidP="004A3268">
            <w:pPr>
              <w:spacing w:line="276" w:lineRule="auto"/>
              <w:jc w:val="center"/>
            </w:pPr>
            <w:r>
              <w:t>Planning</w:t>
            </w:r>
          </w:p>
        </w:tc>
        <w:tc>
          <w:tcPr>
            <w:tcW w:w="1040" w:type="dxa"/>
            <w:shd w:val="clear" w:color="auto" w:fill="33CCFF"/>
            <w:vAlign w:val="center"/>
          </w:tcPr>
          <w:p w14:paraId="273C7924" w14:textId="77777777" w:rsidR="00CB4907" w:rsidRDefault="00CB4907" w:rsidP="004A3268">
            <w:pPr>
              <w:spacing w:line="276" w:lineRule="auto"/>
              <w:jc w:val="center"/>
            </w:pPr>
            <w:r>
              <w:t>Regulatory assessment</w:t>
            </w:r>
          </w:p>
        </w:tc>
        <w:tc>
          <w:tcPr>
            <w:tcW w:w="1040" w:type="dxa"/>
            <w:shd w:val="clear" w:color="auto" w:fill="auto"/>
            <w:vAlign w:val="center"/>
          </w:tcPr>
          <w:p w14:paraId="560022AF" w14:textId="77777777" w:rsidR="00CB4907" w:rsidRDefault="00CB4907" w:rsidP="004A3268">
            <w:pPr>
              <w:spacing w:line="276" w:lineRule="auto"/>
              <w:jc w:val="center"/>
            </w:pPr>
            <w:r>
              <w:t>Qualitative</w:t>
            </w:r>
          </w:p>
        </w:tc>
        <w:tc>
          <w:tcPr>
            <w:tcW w:w="3160" w:type="dxa"/>
          </w:tcPr>
          <w:p w14:paraId="5E3F6DC9" w14:textId="77777777" w:rsidR="00CB4907" w:rsidRDefault="00CB4907" w:rsidP="004A3268">
            <w:pPr>
              <w:spacing w:line="276" w:lineRule="auto"/>
              <w:jc w:val="both"/>
            </w:pPr>
            <w:r>
              <w:t>Product autonomy level ( based on IMDRF - risk acceptance criteria &amp; criticality of the clinical use case or any other standard control baselines for clinical system level risk assessment)</w:t>
            </w:r>
          </w:p>
        </w:tc>
        <w:tc>
          <w:tcPr>
            <w:tcW w:w="1300" w:type="dxa"/>
          </w:tcPr>
          <w:p w14:paraId="4263AC88" w14:textId="77777777" w:rsidR="00CB4907" w:rsidRDefault="00CB4907" w:rsidP="004A3268">
            <w:pPr>
              <w:spacing w:line="276" w:lineRule="auto"/>
            </w:pPr>
            <w:r>
              <w:t>Intended use /</w:t>
            </w:r>
          </w:p>
          <w:p w14:paraId="04DEC88F" w14:textId="77777777" w:rsidR="00CB4907" w:rsidRDefault="00CB4907" w:rsidP="004A3268">
            <w:pPr>
              <w:spacing w:line="276" w:lineRule="auto"/>
            </w:pPr>
            <w:r>
              <w:t>Product specification</w:t>
            </w:r>
          </w:p>
          <w:p w14:paraId="71C0BFAE" w14:textId="77777777" w:rsidR="00CB4907" w:rsidRDefault="00CB4907" w:rsidP="004A3268">
            <w:pPr>
              <w:spacing w:line="276" w:lineRule="auto"/>
              <w:jc w:val="center"/>
            </w:pPr>
          </w:p>
        </w:tc>
        <w:tc>
          <w:tcPr>
            <w:tcW w:w="1140" w:type="dxa"/>
          </w:tcPr>
          <w:p w14:paraId="0A867D16" w14:textId="77777777" w:rsidR="00CB4907" w:rsidRDefault="00CB4907" w:rsidP="004A3268">
            <w:pPr>
              <w:spacing w:line="276" w:lineRule="auto"/>
              <w:jc w:val="center"/>
            </w:pPr>
            <w:r>
              <w:t>Mandatory</w:t>
            </w:r>
          </w:p>
        </w:tc>
        <w:tc>
          <w:tcPr>
            <w:tcW w:w="1020" w:type="dxa"/>
          </w:tcPr>
          <w:p w14:paraId="647966AB" w14:textId="77777777" w:rsidR="00CB4907" w:rsidRDefault="00CB4907" w:rsidP="004A3268">
            <w:pPr>
              <w:spacing w:line="276" w:lineRule="auto"/>
              <w:jc w:val="center"/>
            </w:pPr>
            <w:r>
              <w:t>Saul: Mandatory</w:t>
            </w:r>
          </w:p>
          <w:p w14:paraId="2064985F" w14:textId="77777777" w:rsidR="00CB4907" w:rsidRDefault="00CB4907" w:rsidP="004A3268">
            <w:pPr>
              <w:spacing w:line="276" w:lineRule="auto"/>
              <w:jc w:val="center"/>
            </w:pPr>
            <w:r>
              <w:t>Preferred</w:t>
            </w:r>
          </w:p>
        </w:tc>
        <w:tc>
          <w:tcPr>
            <w:tcW w:w="1020" w:type="dxa"/>
          </w:tcPr>
          <w:p w14:paraId="4E363DB7" w14:textId="77777777" w:rsidR="00CB4907" w:rsidRDefault="00CB4907" w:rsidP="004A3268">
            <w:pPr>
              <w:spacing w:line="276" w:lineRule="auto"/>
              <w:jc w:val="center"/>
            </w:pPr>
          </w:p>
        </w:tc>
      </w:tr>
      <w:tr w:rsidR="00CB4907" w14:paraId="386AF15F" w14:textId="77777777" w:rsidTr="004A3268">
        <w:trPr>
          <w:jc w:val="center"/>
        </w:trPr>
        <w:tc>
          <w:tcPr>
            <w:tcW w:w="1040" w:type="dxa"/>
            <w:shd w:val="clear" w:color="auto" w:fill="FFFFCC"/>
            <w:vAlign w:val="center"/>
          </w:tcPr>
          <w:p w14:paraId="6C66AFCF" w14:textId="77777777" w:rsidR="00CB4907" w:rsidRDefault="00CB4907" w:rsidP="004A3268">
            <w:pPr>
              <w:spacing w:line="276" w:lineRule="auto"/>
              <w:jc w:val="center"/>
            </w:pPr>
            <w:r>
              <w:t>Data collection</w:t>
            </w:r>
          </w:p>
        </w:tc>
        <w:tc>
          <w:tcPr>
            <w:tcW w:w="1040" w:type="dxa"/>
            <w:shd w:val="clear" w:color="auto" w:fill="FF99CC"/>
            <w:vAlign w:val="center"/>
          </w:tcPr>
          <w:p w14:paraId="3A738658" w14:textId="77777777" w:rsidR="00CB4907" w:rsidRDefault="00CB4907" w:rsidP="004A3268">
            <w:pPr>
              <w:spacing w:line="276" w:lineRule="auto"/>
              <w:jc w:val="center"/>
            </w:pPr>
            <w:r>
              <w:t>Technical validation</w:t>
            </w:r>
          </w:p>
        </w:tc>
        <w:tc>
          <w:tcPr>
            <w:tcW w:w="1040" w:type="dxa"/>
            <w:shd w:val="clear" w:color="auto" w:fill="auto"/>
            <w:vAlign w:val="center"/>
          </w:tcPr>
          <w:p w14:paraId="7CF5B867" w14:textId="77777777" w:rsidR="00CB4907" w:rsidRDefault="00CB4907" w:rsidP="004A3268">
            <w:pPr>
              <w:spacing w:line="276" w:lineRule="auto"/>
              <w:jc w:val="center"/>
            </w:pPr>
            <w:r>
              <w:t>Qualitative</w:t>
            </w:r>
          </w:p>
        </w:tc>
        <w:tc>
          <w:tcPr>
            <w:tcW w:w="3160" w:type="dxa"/>
          </w:tcPr>
          <w:p w14:paraId="79B050D5" w14:textId="77777777" w:rsidR="00CB4907" w:rsidRDefault="00CB4907" w:rsidP="004A3268">
            <w:pPr>
              <w:spacing w:line="276" w:lineRule="auto"/>
              <w:jc w:val="both"/>
            </w:pPr>
            <w:r>
              <w:t>Where and when was the training dataset collected from?</w:t>
            </w:r>
          </w:p>
          <w:p w14:paraId="7C1A00AC" w14:textId="77777777" w:rsidR="00CB4907" w:rsidRDefault="00CB4907" w:rsidP="004A3268">
            <w:pPr>
              <w:spacing w:line="276" w:lineRule="auto"/>
              <w:jc w:val="both"/>
            </w:pPr>
            <w:r>
              <w:t>Place:</w:t>
            </w:r>
          </w:p>
          <w:p w14:paraId="0C98CC16" w14:textId="77777777" w:rsidR="00CB4907" w:rsidRDefault="00CB4907" w:rsidP="004A3268">
            <w:pPr>
              <w:spacing w:line="276" w:lineRule="auto"/>
              <w:jc w:val="both"/>
            </w:pPr>
            <w:r>
              <w:t>Time Period:</w:t>
            </w:r>
          </w:p>
        </w:tc>
        <w:tc>
          <w:tcPr>
            <w:tcW w:w="1300" w:type="dxa"/>
          </w:tcPr>
          <w:p w14:paraId="5CDA165F" w14:textId="77777777" w:rsidR="00CB4907" w:rsidRDefault="00CB4907" w:rsidP="00CB4907">
            <w:pPr>
              <w:numPr>
                <w:ilvl w:val="0"/>
                <w:numId w:val="27"/>
              </w:numPr>
              <w:spacing w:before="0" w:line="276" w:lineRule="auto"/>
              <w:jc w:val="both"/>
            </w:pPr>
            <w:r>
              <w:t>Social representation bias</w:t>
            </w:r>
          </w:p>
          <w:p w14:paraId="35992510" w14:textId="77777777" w:rsidR="00CB4907" w:rsidRDefault="00CB4907" w:rsidP="00CB4907">
            <w:pPr>
              <w:numPr>
                <w:ilvl w:val="0"/>
                <w:numId w:val="27"/>
              </w:numPr>
              <w:spacing w:before="0" w:line="276" w:lineRule="auto"/>
              <w:jc w:val="both"/>
            </w:pPr>
            <w:r>
              <w:t>Historical data bias</w:t>
            </w:r>
          </w:p>
        </w:tc>
        <w:tc>
          <w:tcPr>
            <w:tcW w:w="1140" w:type="dxa"/>
          </w:tcPr>
          <w:p w14:paraId="4F2F9587" w14:textId="77777777" w:rsidR="00CB4907" w:rsidRDefault="00CB4907" w:rsidP="004A3268">
            <w:pPr>
              <w:spacing w:line="276" w:lineRule="auto"/>
              <w:jc w:val="both"/>
            </w:pPr>
            <w:r>
              <w:t>Preferred</w:t>
            </w:r>
          </w:p>
        </w:tc>
        <w:tc>
          <w:tcPr>
            <w:tcW w:w="1020" w:type="dxa"/>
          </w:tcPr>
          <w:p w14:paraId="6F883727" w14:textId="77777777" w:rsidR="00CB4907" w:rsidRDefault="00CB4907" w:rsidP="004A3268">
            <w:pPr>
              <w:spacing w:line="276" w:lineRule="auto"/>
              <w:jc w:val="center"/>
            </w:pPr>
            <w:r>
              <w:t>Saul: Mandatory</w:t>
            </w:r>
          </w:p>
          <w:p w14:paraId="57B8CE93" w14:textId="77777777" w:rsidR="00CB4907" w:rsidRDefault="00CB4907" w:rsidP="004A3268">
            <w:pPr>
              <w:spacing w:line="276" w:lineRule="auto"/>
              <w:jc w:val="center"/>
            </w:pPr>
            <w:r>
              <w:t xml:space="preserve">Vasanth: </w:t>
            </w:r>
          </w:p>
          <w:p w14:paraId="67D9BD89" w14:textId="77777777" w:rsidR="00CB4907" w:rsidRDefault="00CB4907" w:rsidP="004A3268">
            <w:pPr>
              <w:spacing w:line="276" w:lineRule="auto"/>
              <w:jc w:val="center"/>
              <w:rPr>
                <w:highlight w:val="yellow"/>
              </w:rPr>
            </w:pPr>
            <w:r>
              <w:t xml:space="preserve">Preferred, should not be mandatory </w:t>
            </w:r>
          </w:p>
        </w:tc>
        <w:tc>
          <w:tcPr>
            <w:tcW w:w="1020" w:type="dxa"/>
          </w:tcPr>
          <w:p w14:paraId="27490C55" w14:textId="77777777" w:rsidR="00CB4907" w:rsidRDefault="00CB4907" w:rsidP="004A3268">
            <w:pPr>
              <w:spacing w:line="276" w:lineRule="auto"/>
              <w:jc w:val="center"/>
            </w:pPr>
          </w:p>
        </w:tc>
      </w:tr>
      <w:tr w:rsidR="00CB4907" w14:paraId="02AA3E58" w14:textId="77777777" w:rsidTr="004A3268">
        <w:trPr>
          <w:jc w:val="center"/>
        </w:trPr>
        <w:tc>
          <w:tcPr>
            <w:tcW w:w="1040" w:type="dxa"/>
            <w:shd w:val="clear" w:color="auto" w:fill="FFFFCC"/>
            <w:vAlign w:val="center"/>
          </w:tcPr>
          <w:p w14:paraId="79BA90D7" w14:textId="77777777" w:rsidR="00CB4907" w:rsidRDefault="00CB4907" w:rsidP="004A3268">
            <w:pPr>
              <w:spacing w:line="276" w:lineRule="auto"/>
              <w:jc w:val="center"/>
            </w:pPr>
            <w:r>
              <w:t>Data collection</w:t>
            </w:r>
          </w:p>
        </w:tc>
        <w:tc>
          <w:tcPr>
            <w:tcW w:w="1040" w:type="dxa"/>
            <w:shd w:val="clear" w:color="auto" w:fill="FF99CC"/>
            <w:vAlign w:val="center"/>
          </w:tcPr>
          <w:p w14:paraId="05538551" w14:textId="77777777" w:rsidR="00CB4907" w:rsidRDefault="00CB4907" w:rsidP="004A3268">
            <w:pPr>
              <w:spacing w:line="276" w:lineRule="auto"/>
              <w:jc w:val="center"/>
            </w:pPr>
            <w:r>
              <w:t>Technical validation</w:t>
            </w:r>
          </w:p>
        </w:tc>
        <w:tc>
          <w:tcPr>
            <w:tcW w:w="1040" w:type="dxa"/>
            <w:shd w:val="clear" w:color="auto" w:fill="FF99FF"/>
            <w:vAlign w:val="center"/>
          </w:tcPr>
          <w:p w14:paraId="702E159E" w14:textId="77777777" w:rsidR="00CB4907" w:rsidRDefault="00CB4907" w:rsidP="004A3268">
            <w:pPr>
              <w:spacing w:line="276" w:lineRule="auto"/>
              <w:jc w:val="center"/>
            </w:pPr>
            <w:r>
              <w:t>Quantitative</w:t>
            </w:r>
          </w:p>
        </w:tc>
        <w:tc>
          <w:tcPr>
            <w:tcW w:w="3160" w:type="dxa"/>
          </w:tcPr>
          <w:p w14:paraId="33003A25" w14:textId="77777777" w:rsidR="00CB4907" w:rsidRDefault="00CB4907" w:rsidP="004A3268">
            <w:pPr>
              <w:spacing w:line="276" w:lineRule="auto"/>
              <w:jc w:val="both"/>
            </w:pPr>
            <w:r>
              <w:rPr>
                <w:color w:val="202124"/>
                <w:highlight w:val="white"/>
              </w:rPr>
              <w:t>How many total data samples does the source dataset contain?</w:t>
            </w:r>
            <w:r>
              <w:rPr>
                <w:color w:val="202124"/>
              </w:rPr>
              <w:t xml:space="preserve"> </w:t>
            </w:r>
          </w:p>
        </w:tc>
        <w:tc>
          <w:tcPr>
            <w:tcW w:w="1300" w:type="dxa"/>
          </w:tcPr>
          <w:p w14:paraId="2AC37F13" w14:textId="77777777" w:rsidR="00CB4907" w:rsidRDefault="00CB4907" w:rsidP="004A3268">
            <w:pPr>
              <w:spacing w:line="276" w:lineRule="auto"/>
              <w:jc w:val="both"/>
            </w:pPr>
            <w:r>
              <w:t>Sampling Bias</w:t>
            </w:r>
          </w:p>
          <w:p w14:paraId="28EEC961" w14:textId="77777777" w:rsidR="00CB4907" w:rsidRDefault="00CB4907" w:rsidP="004A3268">
            <w:pPr>
              <w:spacing w:line="276" w:lineRule="auto"/>
              <w:jc w:val="both"/>
            </w:pPr>
          </w:p>
          <w:p w14:paraId="6BB06108" w14:textId="77777777" w:rsidR="00CB4907" w:rsidRDefault="00CB4907" w:rsidP="004A3268">
            <w:pPr>
              <w:spacing w:line="276" w:lineRule="auto"/>
              <w:jc w:val="both"/>
            </w:pPr>
          </w:p>
        </w:tc>
        <w:tc>
          <w:tcPr>
            <w:tcW w:w="1140" w:type="dxa"/>
          </w:tcPr>
          <w:p w14:paraId="68876518" w14:textId="77777777" w:rsidR="00CB4907" w:rsidRDefault="00CB4907" w:rsidP="004A3268">
            <w:pPr>
              <w:spacing w:line="276" w:lineRule="auto"/>
              <w:jc w:val="both"/>
            </w:pPr>
            <w:r>
              <w:t>Preferred</w:t>
            </w:r>
          </w:p>
        </w:tc>
        <w:tc>
          <w:tcPr>
            <w:tcW w:w="1020" w:type="dxa"/>
          </w:tcPr>
          <w:p w14:paraId="2D3E26DB" w14:textId="77777777" w:rsidR="00CB4907" w:rsidRDefault="00CB4907" w:rsidP="004A3268">
            <w:pPr>
              <w:spacing w:line="276" w:lineRule="auto"/>
              <w:jc w:val="both"/>
            </w:pPr>
            <w:r>
              <w:t>Saul: Which is the “original” dataset? Would not be better to refer to it as “source” dataset? Please clarify</w:t>
            </w:r>
          </w:p>
        </w:tc>
        <w:tc>
          <w:tcPr>
            <w:tcW w:w="1020" w:type="dxa"/>
          </w:tcPr>
          <w:p w14:paraId="446570EE" w14:textId="77777777" w:rsidR="00CB4907" w:rsidRDefault="00CB4907" w:rsidP="004A3268">
            <w:pPr>
              <w:spacing w:line="276" w:lineRule="auto"/>
              <w:jc w:val="both"/>
            </w:pPr>
          </w:p>
        </w:tc>
      </w:tr>
      <w:tr w:rsidR="00CB4907" w14:paraId="3F9CEDED" w14:textId="77777777" w:rsidTr="004A3268">
        <w:trPr>
          <w:jc w:val="center"/>
        </w:trPr>
        <w:tc>
          <w:tcPr>
            <w:tcW w:w="1040" w:type="dxa"/>
            <w:shd w:val="clear" w:color="auto" w:fill="FFFFCC"/>
            <w:vAlign w:val="center"/>
          </w:tcPr>
          <w:p w14:paraId="58266E50" w14:textId="77777777" w:rsidR="00CB4907" w:rsidRDefault="00CB4907" w:rsidP="004A3268">
            <w:pPr>
              <w:spacing w:line="276" w:lineRule="auto"/>
              <w:jc w:val="center"/>
            </w:pPr>
            <w:r>
              <w:t>Data collection</w:t>
            </w:r>
          </w:p>
        </w:tc>
        <w:tc>
          <w:tcPr>
            <w:tcW w:w="1040" w:type="dxa"/>
            <w:shd w:val="clear" w:color="auto" w:fill="FF99CC"/>
            <w:vAlign w:val="center"/>
          </w:tcPr>
          <w:p w14:paraId="5562E3AE" w14:textId="77777777" w:rsidR="00CB4907" w:rsidRDefault="00CB4907" w:rsidP="004A3268">
            <w:pPr>
              <w:spacing w:line="276" w:lineRule="auto"/>
              <w:jc w:val="center"/>
            </w:pPr>
            <w:r>
              <w:t>Technical validation</w:t>
            </w:r>
          </w:p>
        </w:tc>
        <w:tc>
          <w:tcPr>
            <w:tcW w:w="1040" w:type="dxa"/>
            <w:shd w:val="clear" w:color="auto" w:fill="FF99FF"/>
            <w:vAlign w:val="center"/>
          </w:tcPr>
          <w:p w14:paraId="4DC57B47" w14:textId="77777777" w:rsidR="00CB4907" w:rsidRDefault="00CB4907" w:rsidP="004A3268">
            <w:pPr>
              <w:spacing w:line="276" w:lineRule="auto"/>
              <w:jc w:val="center"/>
            </w:pPr>
            <w:r>
              <w:t>Quantitative</w:t>
            </w:r>
          </w:p>
        </w:tc>
        <w:tc>
          <w:tcPr>
            <w:tcW w:w="3160" w:type="dxa"/>
          </w:tcPr>
          <w:p w14:paraId="2C17304E" w14:textId="77777777" w:rsidR="00CB4907" w:rsidRDefault="00CB4907" w:rsidP="004A3268">
            <w:pPr>
              <w:spacing w:line="276" w:lineRule="auto"/>
              <w:rPr>
                <w:color w:val="202124"/>
                <w:highlight w:val="white"/>
              </w:rPr>
            </w:pPr>
            <w:r>
              <w:rPr>
                <w:color w:val="202124"/>
              </w:rPr>
              <w:t>Did you encounter any missing data in the source dataset? If yes, please specify affected variables, missing fraction relative to all entries.</w:t>
            </w:r>
          </w:p>
        </w:tc>
        <w:tc>
          <w:tcPr>
            <w:tcW w:w="1300" w:type="dxa"/>
          </w:tcPr>
          <w:p w14:paraId="10A4EE31" w14:textId="77777777" w:rsidR="00CB4907" w:rsidRDefault="00CB4907" w:rsidP="004A3268">
            <w:pPr>
              <w:spacing w:line="276" w:lineRule="auto"/>
              <w:jc w:val="both"/>
            </w:pPr>
            <w:r>
              <w:t>Sampling Bias</w:t>
            </w:r>
          </w:p>
          <w:p w14:paraId="225276B7" w14:textId="77777777" w:rsidR="00CB4907" w:rsidRDefault="00CB4907" w:rsidP="004A3268">
            <w:pPr>
              <w:spacing w:line="276" w:lineRule="auto"/>
              <w:jc w:val="both"/>
            </w:pPr>
          </w:p>
        </w:tc>
        <w:tc>
          <w:tcPr>
            <w:tcW w:w="1140" w:type="dxa"/>
          </w:tcPr>
          <w:p w14:paraId="50A104B3" w14:textId="77777777" w:rsidR="00CB4907" w:rsidRDefault="00CB4907" w:rsidP="004A3268">
            <w:pPr>
              <w:spacing w:line="276" w:lineRule="auto"/>
              <w:jc w:val="both"/>
            </w:pPr>
            <w:r>
              <w:t>Preferred</w:t>
            </w:r>
          </w:p>
        </w:tc>
        <w:tc>
          <w:tcPr>
            <w:tcW w:w="1020" w:type="dxa"/>
          </w:tcPr>
          <w:p w14:paraId="4C3E2609" w14:textId="77777777" w:rsidR="00CB4907" w:rsidRDefault="00CB4907" w:rsidP="004A3268">
            <w:pPr>
              <w:spacing w:line="276" w:lineRule="auto"/>
              <w:jc w:val="both"/>
            </w:pPr>
            <w:r>
              <w:t>Saul: idem.</w:t>
            </w:r>
          </w:p>
          <w:p w14:paraId="07460D67" w14:textId="77777777" w:rsidR="00CB4907" w:rsidRDefault="00CB4907" w:rsidP="004A3268">
            <w:pPr>
              <w:spacing w:line="276" w:lineRule="auto"/>
              <w:jc w:val="both"/>
            </w:pPr>
            <w:r>
              <w:t>Vasanth : Preferred</w:t>
            </w:r>
          </w:p>
        </w:tc>
        <w:tc>
          <w:tcPr>
            <w:tcW w:w="1020" w:type="dxa"/>
          </w:tcPr>
          <w:p w14:paraId="257CCBA3" w14:textId="77777777" w:rsidR="00CB4907" w:rsidRDefault="00CB4907" w:rsidP="004A3268">
            <w:pPr>
              <w:spacing w:line="276" w:lineRule="auto"/>
              <w:jc w:val="both"/>
            </w:pPr>
          </w:p>
        </w:tc>
      </w:tr>
      <w:tr w:rsidR="00CB4907" w14:paraId="1FF3F4E9" w14:textId="77777777" w:rsidTr="004A3268">
        <w:trPr>
          <w:jc w:val="center"/>
        </w:trPr>
        <w:tc>
          <w:tcPr>
            <w:tcW w:w="1040" w:type="dxa"/>
            <w:shd w:val="clear" w:color="auto" w:fill="FFFFCC"/>
            <w:vAlign w:val="center"/>
          </w:tcPr>
          <w:p w14:paraId="02608268" w14:textId="77777777" w:rsidR="00CB4907" w:rsidRDefault="00CB4907" w:rsidP="004A3268">
            <w:pPr>
              <w:spacing w:line="276" w:lineRule="auto"/>
              <w:jc w:val="center"/>
            </w:pPr>
            <w:r>
              <w:t>Data collection</w:t>
            </w:r>
          </w:p>
        </w:tc>
        <w:tc>
          <w:tcPr>
            <w:tcW w:w="1040" w:type="dxa"/>
            <w:shd w:val="clear" w:color="auto" w:fill="FF99CC"/>
            <w:vAlign w:val="center"/>
          </w:tcPr>
          <w:p w14:paraId="4B777312" w14:textId="77777777" w:rsidR="00CB4907" w:rsidRDefault="00CB4907" w:rsidP="004A3268">
            <w:pPr>
              <w:spacing w:line="276" w:lineRule="auto"/>
              <w:jc w:val="center"/>
            </w:pPr>
            <w:r>
              <w:t>Technical validation</w:t>
            </w:r>
          </w:p>
        </w:tc>
        <w:tc>
          <w:tcPr>
            <w:tcW w:w="1040" w:type="dxa"/>
            <w:shd w:val="clear" w:color="auto" w:fill="FF99FF"/>
            <w:vAlign w:val="center"/>
          </w:tcPr>
          <w:p w14:paraId="40866896" w14:textId="77777777" w:rsidR="00CB4907" w:rsidRDefault="00CB4907" w:rsidP="004A3268">
            <w:pPr>
              <w:spacing w:line="276" w:lineRule="auto"/>
              <w:jc w:val="center"/>
            </w:pPr>
            <w:r>
              <w:t>Quantitative</w:t>
            </w:r>
          </w:p>
        </w:tc>
        <w:tc>
          <w:tcPr>
            <w:tcW w:w="3160" w:type="dxa"/>
          </w:tcPr>
          <w:p w14:paraId="7F67144F" w14:textId="77777777" w:rsidR="00CB4907" w:rsidRDefault="00CB4907" w:rsidP="004A3268">
            <w:pPr>
              <w:spacing w:line="276" w:lineRule="auto"/>
              <w:jc w:val="both"/>
              <w:rPr>
                <w:color w:val="202124"/>
                <w:highlight w:val="white"/>
              </w:rPr>
            </w:pPr>
            <w:r>
              <w:rPr>
                <w:color w:val="202124"/>
              </w:rPr>
              <w:t>Whether the data acquisition modality, the data inclusion and the data exclusion criteria were properly validated to find if there is any mismatch between ‘reported’ sample size and  ‘actual ‘reproduced’ sample size?</w:t>
            </w:r>
          </w:p>
        </w:tc>
        <w:tc>
          <w:tcPr>
            <w:tcW w:w="1300" w:type="dxa"/>
          </w:tcPr>
          <w:p w14:paraId="30832864" w14:textId="77777777" w:rsidR="00CB4907" w:rsidRDefault="00CB4907" w:rsidP="004A3268">
            <w:pPr>
              <w:spacing w:line="276" w:lineRule="auto"/>
              <w:jc w:val="both"/>
            </w:pPr>
            <w:r>
              <w:t>Data reproducibility</w:t>
            </w:r>
          </w:p>
        </w:tc>
        <w:tc>
          <w:tcPr>
            <w:tcW w:w="1140" w:type="dxa"/>
          </w:tcPr>
          <w:p w14:paraId="32B14A63" w14:textId="77777777" w:rsidR="00CB4907" w:rsidRDefault="00CB4907" w:rsidP="004A3268">
            <w:pPr>
              <w:spacing w:line="276" w:lineRule="auto"/>
              <w:jc w:val="both"/>
            </w:pPr>
          </w:p>
        </w:tc>
        <w:tc>
          <w:tcPr>
            <w:tcW w:w="1020" w:type="dxa"/>
          </w:tcPr>
          <w:p w14:paraId="567F8B6F" w14:textId="77777777" w:rsidR="00CB4907" w:rsidRDefault="00CB4907" w:rsidP="004A3268">
            <w:pPr>
              <w:spacing w:line="276" w:lineRule="auto"/>
              <w:jc w:val="both"/>
            </w:pPr>
            <w:r>
              <w:t>Saul: Whats the “reproduced” sample? Is it the target dataset?</w:t>
            </w:r>
          </w:p>
        </w:tc>
        <w:tc>
          <w:tcPr>
            <w:tcW w:w="1020" w:type="dxa"/>
          </w:tcPr>
          <w:p w14:paraId="7615087F" w14:textId="77777777" w:rsidR="00CB4907" w:rsidRDefault="00CB4907" w:rsidP="004A3268">
            <w:pPr>
              <w:spacing w:line="276" w:lineRule="auto"/>
              <w:jc w:val="both"/>
            </w:pPr>
          </w:p>
        </w:tc>
      </w:tr>
      <w:tr w:rsidR="00CB4907" w14:paraId="07BA8130" w14:textId="77777777" w:rsidTr="004A3268">
        <w:trPr>
          <w:jc w:val="center"/>
        </w:trPr>
        <w:tc>
          <w:tcPr>
            <w:tcW w:w="1040" w:type="dxa"/>
            <w:shd w:val="clear" w:color="auto" w:fill="FFFFCC"/>
            <w:vAlign w:val="center"/>
          </w:tcPr>
          <w:p w14:paraId="6D076363" w14:textId="77777777" w:rsidR="00CB4907" w:rsidRDefault="00CB4907" w:rsidP="004A3268">
            <w:pPr>
              <w:spacing w:line="276" w:lineRule="auto"/>
              <w:jc w:val="center"/>
            </w:pPr>
            <w:r>
              <w:t>Data collection</w:t>
            </w:r>
          </w:p>
        </w:tc>
        <w:tc>
          <w:tcPr>
            <w:tcW w:w="1040" w:type="dxa"/>
            <w:shd w:val="clear" w:color="auto" w:fill="33CCFF"/>
            <w:vAlign w:val="center"/>
          </w:tcPr>
          <w:p w14:paraId="4F7CB783" w14:textId="77777777" w:rsidR="00CB4907" w:rsidRDefault="00CB4907" w:rsidP="004A3268">
            <w:pPr>
              <w:spacing w:line="276" w:lineRule="auto"/>
              <w:jc w:val="center"/>
            </w:pPr>
            <w:r>
              <w:t>Regulatory assessment</w:t>
            </w:r>
          </w:p>
        </w:tc>
        <w:tc>
          <w:tcPr>
            <w:tcW w:w="1040" w:type="dxa"/>
            <w:shd w:val="clear" w:color="auto" w:fill="auto"/>
            <w:vAlign w:val="center"/>
          </w:tcPr>
          <w:p w14:paraId="7E9901D1" w14:textId="77777777" w:rsidR="00CB4907" w:rsidRDefault="00CB4907" w:rsidP="004A3268">
            <w:pPr>
              <w:spacing w:line="276" w:lineRule="auto"/>
              <w:jc w:val="center"/>
            </w:pPr>
            <w:r>
              <w:t>Qualitative</w:t>
            </w:r>
          </w:p>
        </w:tc>
        <w:tc>
          <w:tcPr>
            <w:tcW w:w="3160" w:type="dxa"/>
          </w:tcPr>
          <w:p w14:paraId="4EE797FA" w14:textId="77777777" w:rsidR="00CB4907" w:rsidRDefault="00CB4907" w:rsidP="004A3268">
            <w:pPr>
              <w:jc w:val="both"/>
              <w:rPr>
                <w:color w:val="DA3025"/>
              </w:rPr>
            </w:pPr>
            <w:r>
              <w:rPr>
                <w:color w:val="202124"/>
              </w:rPr>
              <w:t xml:space="preserve">Does the data identify any subpopulations Or Does the dataset contain confidential/personal information? (age-group, gender, ethnicity, religion, etc.)? If yes, specify the type </w:t>
            </w:r>
          </w:p>
          <w:p w14:paraId="25BE1EC6" w14:textId="77777777" w:rsidR="00CB4907" w:rsidRDefault="00CB4907" w:rsidP="004A3268">
            <w:pPr>
              <w:spacing w:line="276" w:lineRule="auto"/>
              <w:jc w:val="both"/>
              <w:rPr>
                <w:color w:val="202124"/>
                <w:highlight w:val="white"/>
              </w:rPr>
            </w:pPr>
          </w:p>
        </w:tc>
        <w:tc>
          <w:tcPr>
            <w:tcW w:w="1300" w:type="dxa"/>
          </w:tcPr>
          <w:p w14:paraId="09AF5A50" w14:textId="77777777" w:rsidR="00CB4907" w:rsidRDefault="00CB4907" w:rsidP="004A3268">
            <w:pPr>
              <w:spacing w:line="276" w:lineRule="auto"/>
              <w:jc w:val="both"/>
            </w:pPr>
            <w:r>
              <w:t>Data privacy</w:t>
            </w:r>
          </w:p>
          <w:p w14:paraId="2728745F" w14:textId="77777777" w:rsidR="00CB4907" w:rsidRDefault="00CB4907" w:rsidP="004A3268">
            <w:pPr>
              <w:spacing w:line="276" w:lineRule="auto"/>
              <w:jc w:val="both"/>
            </w:pPr>
          </w:p>
        </w:tc>
        <w:tc>
          <w:tcPr>
            <w:tcW w:w="1140" w:type="dxa"/>
          </w:tcPr>
          <w:p w14:paraId="56053B06" w14:textId="77777777" w:rsidR="00CB4907" w:rsidRDefault="00CB4907" w:rsidP="004A3268">
            <w:pPr>
              <w:spacing w:line="276" w:lineRule="auto"/>
              <w:jc w:val="both"/>
            </w:pPr>
            <w:r>
              <w:t>Mandatory</w:t>
            </w:r>
          </w:p>
        </w:tc>
        <w:tc>
          <w:tcPr>
            <w:tcW w:w="1020" w:type="dxa"/>
          </w:tcPr>
          <w:p w14:paraId="21B63F35" w14:textId="77777777" w:rsidR="00CB4907" w:rsidRDefault="00CB4907" w:rsidP="004A3268">
            <w:pPr>
              <w:spacing w:line="276" w:lineRule="auto"/>
              <w:jc w:val="both"/>
            </w:pPr>
            <w:r>
              <w:t>Saul: Mandatory</w:t>
            </w:r>
          </w:p>
        </w:tc>
        <w:tc>
          <w:tcPr>
            <w:tcW w:w="1020" w:type="dxa"/>
          </w:tcPr>
          <w:p w14:paraId="67A3888D" w14:textId="77777777" w:rsidR="00CB4907" w:rsidRDefault="00CB4907" w:rsidP="004A3268">
            <w:pPr>
              <w:spacing w:line="276" w:lineRule="auto"/>
              <w:jc w:val="both"/>
            </w:pPr>
          </w:p>
        </w:tc>
      </w:tr>
      <w:tr w:rsidR="00CB4907" w14:paraId="020808D2" w14:textId="77777777" w:rsidTr="004A3268">
        <w:trPr>
          <w:jc w:val="center"/>
        </w:trPr>
        <w:tc>
          <w:tcPr>
            <w:tcW w:w="1040" w:type="dxa"/>
            <w:shd w:val="clear" w:color="auto" w:fill="FFFFCC"/>
            <w:vAlign w:val="center"/>
          </w:tcPr>
          <w:p w14:paraId="18FABA80" w14:textId="77777777" w:rsidR="00CB4907" w:rsidRDefault="00CB4907" w:rsidP="004A3268">
            <w:pPr>
              <w:spacing w:line="276" w:lineRule="auto"/>
              <w:jc w:val="center"/>
            </w:pPr>
            <w:r>
              <w:t>Data collection</w:t>
            </w:r>
          </w:p>
        </w:tc>
        <w:tc>
          <w:tcPr>
            <w:tcW w:w="1040" w:type="dxa"/>
            <w:shd w:val="clear" w:color="auto" w:fill="33CCFF"/>
            <w:vAlign w:val="center"/>
          </w:tcPr>
          <w:p w14:paraId="65D16C7B" w14:textId="77777777" w:rsidR="00CB4907" w:rsidRDefault="00CB4907" w:rsidP="004A3268">
            <w:pPr>
              <w:spacing w:line="276" w:lineRule="auto"/>
              <w:jc w:val="center"/>
            </w:pPr>
            <w:r>
              <w:t>Regulatory assessment</w:t>
            </w:r>
          </w:p>
        </w:tc>
        <w:tc>
          <w:tcPr>
            <w:tcW w:w="1040" w:type="dxa"/>
            <w:shd w:val="clear" w:color="auto" w:fill="auto"/>
            <w:vAlign w:val="center"/>
          </w:tcPr>
          <w:p w14:paraId="2E3B9C6D" w14:textId="77777777" w:rsidR="00CB4907" w:rsidRDefault="00CB4907" w:rsidP="004A3268">
            <w:pPr>
              <w:spacing w:line="276" w:lineRule="auto"/>
              <w:jc w:val="center"/>
            </w:pPr>
            <w:r>
              <w:t>Qualitative</w:t>
            </w:r>
          </w:p>
        </w:tc>
        <w:tc>
          <w:tcPr>
            <w:tcW w:w="3160" w:type="dxa"/>
          </w:tcPr>
          <w:p w14:paraId="3FECD119" w14:textId="77777777" w:rsidR="00CB4907" w:rsidRDefault="00CB4907" w:rsidP="004A3268">
            <w:pPr>
              <w:spacing w:line="276" w:lineRule="auto"/>
              <w:rPr>
                <w:color w:val="202124"/>
                <w:highlight w:val="white"/>
              </w:rPr>
            </w:pPr>
            <w:r>
              <w:rPr>
                <w:color w:val="202124"/>
                <w:highlight w:val="white"/>
              </w:rPr>
              <w:t xml:space="preserve">Did you obtain consent from individuals who are represented in this data to use their information for this purpose? </w:t>
            </w:r>
            <w:r>
              <w:rPr>
                <w:color w:val="202124"/>
              </w:rPr>
              <w:t>If ‘yes’, were they provided with any mechanism to revoke their consent in the future or for specific uses?</w:t>
            </w:r>
          </w:p>
          <w:p w14:paraId="7B1E7B34" w14:textId="77777777" w:rsidR="00CB4907" w:rsidRDefault="00CB4907" w:rsidP="004A3268">
            <w:pPr>
              <w:jc w:val="both"/>
              <w:rPr>
                <w:color w:val="202124"/>
              </w:rPr>
            </w:pPr>
          </w:p>
        </w:tc>
        <w:tc>
          <w:tcPr>
            <w:tcW w:w="1300" w:type="dxa"/>
          </w:tcPr>
          <w:p w14:paraId="5B6972E6" w14:textId="77777777" w:rsidR="00CB4907" w:rsidRDefault="00CB4907" w:rsidP="004A3268">
            <w:pPr>
              <w:spacing w:line="276" w:lineRule="auto"/>
              <w:jc w:val="both"/>
            </w:pPr>
            <w:r>
              <w:t>Data privacy &amp; protection</w:t>
            </w:r>
          </w:p>
          <w:p w14:paraId="7769C8E1" w14:textId="77777777" w:rsidR="00CB4907" w:rsidRDefault="00CB4907" w:rsidP="004A3268">
            <w:pPr>
              <w:spacing w:line="276" w:lineRule="auto"/>
              <w:jc w:val="both"/>
            </w:pPr>
          </w:p>
          <w:p w14:paraId="304C4C16" w14:textId="77777777" w:rsidR="00CB4907" w:rsidRDefault="00CB4907" w:rsidP="004A3268">
            <w:pPr>
              <w:spacing w:line="276" w:lineRule="auto"/>
              <w:jc w:val="both"/>
            </w:pPr>
            <w:r>
              <w:t>Patient safety</w:t>
            </w:r>
          </w:p>
        </w:tc>
        <w:tc>
          <w:tcPr>
            <w:tcW w:w="1140" w:type="dxa"/>
          </w:tcPr>
          <w:p w14:paraId="7A0FB4A4" w14:textId="77777777" w:rsidR="00CB4907" w:rsidRDefault="00CB4907" w:rsidP="004A3268">
            <w:pPr>
              <w:spacing w:line="276" w:lineRule="auto"/>
              <w:jc w:val="both"/>
            </w:pPr>
            <w:r>
              <w:t>Mandatory</w:t>
            </w:r>
          </w:p>
        </w:tc>
        <w:tc>
          <w:tcPr>
            <w:tcW w:w="1020" w:type="dxa"/>
          </w:tcPr>
          <w:p w14:paraId="4791F0D0" w14:textId="77777777" w:rsidR="00CB4907" w:rsidRDefault="00CB4907" w:rsidP="004A3268">
            <w:pPr>
              <w:spacing w:line="276" w:lineRule="auto"/>
              <w:jc w:val="both"/>
            </w:pPr>
            <w:r>
              <w:t>Saul: Mandatory</w:t>
            </w:r>
          </w:p>
        </w:tc>
        <w:tc>
          <w:tcPr>
            <w:tcW w:w="1020" w:type="dxa"/>
          </w:tcPr>
          <w:p w14:paraId="44D03181" w14:textId="77777777" w:rsidR="00CB4907" w:rsidRDefault="00CB4907" w:rsidP="004A3268">
            <w:pPr>
              <w:spacing w:line="276" w:lineRule="auto"/>
              <w:jc w:val="both"/>
            </w:pPr>
          </w:p>
        </w:tc>
      </w:tr>
      <w:tr w:rsidR="00CB4907" w14:paraId="64466DE1" w14:textId="77777777" w:rsidTr="004A3268">
        <w:trPr>
          <w:jc w:val="center"/>
        </w:trPr>
        <w:tc>
          <w:tcPr>
            <w:tcW w:w="1040" w:type="dxa"/>
            <w:shd w:val="clear" w:color="auto" w:fill="FFFFCC"/>
            <w:vAlign w:val="center"/>
          </w:tcPr>
          <w:p w14:paraId="0947036F" w14:textId="77777777" w:rsidR="00CB4907" w:rsidRDefault="00CB4907" w:rsidP="004A3268">
            <w:pPr>
              <w:spacing w:line="276" w:lineRule="auto"/>
              <w:jc w:val="center"/>
            </w:pPr>
            <w:r>
              <w:t>Data collection</w:t>
            </w:r>
          </w:p>
        </w:tc>
        <w:tc>
          <w:tcPr>
            <w:tcW w:w="1040" w:type="dxa"/>
            <w:shd w:val="clear" w:color="auto" w:fill="33CCFF"/>
            <w:vAlign w:val="center"/>
          </w:tcPr>
          <w:p w14:paraId="045B7413" w14:textId="77777777" w:rsidR="00CB4907" w:rsidRDefault="00CB4907" w:rsidP="004A3268">
            <w:pPr>
              <w:spacing w:line="276" w:lineRule="auto"/>
              <w:jc w:val="center"/>
            </w:pPr>
            <w:r>
              <w:t>Regulatory assessment</w:t>
            </w:r>
          </w:p>
        </w:tc>
        <w:tc>
          <w:tcPr>
            <w:tcW w:w="1040" w:type="dxa"/>
            <w:shd w:val="clear" w:color="auto" w:fill="auto"/>
            <w:vAlign w:val="center"/>
          </w:tcPr>
          <w:p w14:paraId="4380B098" w14:textId="77777777" w:rsidR="00CB4907" w:rsidRDefault="00CB4907" w:rsidP="004A3268">
            <w:pPr>
              <w:spacing w:line="276" w:lineRule="auto"/>
              <w:jc w:val="center"/>
            </w:pPr>
            <w:r>
              <w:t>Qualitative</w:t>
            </w:r>
          </w:p>
        </w:tc>
        <w:tc>
          <w:tcPr>
            <w:tcW w:w="3160" w:type="dxa"/>
          </w:tcPr>
          <w:p w14:paraId="3B038E8A" w14:textId="77777777" w:rsidR="00CB4907" w:rsidRDefault="00CB4907" w:rsidP="004A3268">
            <w:pPr>
              <w:spacing w:line="276" w:lineRule="auto"/>
              <w:rPr>
                <w:color w:val="202124"/>
                <w:highlight w:val="white"/>
              </w:rPr>
            </w:pPr>
            <w:r>
              <w:rPr>
                <w:color w:val="202124"/>
                <w:highlight w:val="white"/>
              </w:rPr>
              <w:t>Whether any due diligence and processes were followed in conformance to institutional review and ethical review policies when input datasets were de-identiﬁed / anonymised? Or were any exemptions obtained under special conditions?</w:t>
            </w:r>
            <w:r>
              <w:t> </w:t>
            </w:r>
          </w:p>
        </w:tc>
        <w:tc>
          <w:tcPr>
            <w:tcW w:w="1300" w:type="dxa"/>
          </w:tcPr>
          <w:p w14:paraId="1280167B" w14:textId="77777777" w:rsidR="00CB4907" w:rsidRDefault="00CB4907" w:rsidP="004A3268">
            <w:pPr>
              <w:spacing w:line="276" w:lineRule="auto"/>
              <w:jc w:val="both"/>
            </w:pPr>
            <w:r>
              <w:t>Data privacy &amp; protection</w:t>
            </w:r>
          </w:p>
          <w:p w14:paraId="56EB380F" w14:textId="77777777" w:rsidR="00CB4907" w:rsidRDefault="00CB4907" w:rsidP="004A3268">
            <w:pPr>
              <w:spacing w:line="276" w:lineRule="auto"/>
              <w:jc w:val="both"/>
            </w:pPr>
          </w:p>
        </w:tc>
        <w:tc>
          <w:tcPr>
            <w:tcW w:w="1140" w:type="dxa"/>
          </w:tcPr>
          <w:p w14:paraId="18D28D50" w14:textId="77777777" w:rsidR="00CB4907" w:rsidRDefault="00CB4907" w:rsidP="004A3268">
            <w:pPr>
              <w:spacing w:line="276" w:lineRule="auto"/>
              <w:jc w:val="both"/>
            </w:pPr>
            <w:r>
              <w:t>Mandatory</w:t>
            </w:r>
          </w:p>
        </w:tc>
        <w:tc>
          <w:tcPr>
            <w:tcW w:w="1020" w:type="dxa"/>
          </w:tcPr>
          <w:p w14:paraId="6084052F" w14:textId="77777777" w:rsidR="00CB4907" w:rsidRDefault="00CB4907" w:rsidP="004A3268">
            <w:pPr>
              <w:spacing w:line="276" w:lineRule="auto"/>
              <w:jc w:val="both"/>
            </w:pPr>
            <w:r>
              <w:t>Saul: Preferred</w:t>
            </w:r>
          </w:p>
        </w:tc>
        <w:tc>
          <w:tcPr>
            <w:tcW w:w="1020" w:type="dxa"/>
          </w:tcPr>
          <w:p w14:paraId="43C7D515" w14:textId="77777777" w:rsidR="00CB4907" w:rsidRDefault="00CB4907" w:rsidP="004A3268">
            <w:pPr>
              <w:spacing w:line="276" w:lineRule="auto"/>
              <w:jc w:val="both"/>
            </w:pPr>
          </w:p>
        </w:tc>
      </w:tr>
      <w:tr w:rsidR="00CB4907" w14:paraId="7F00FB38" w14:textId="77777777" w:rsidTr="004A3268">
        <w:trPr>
          <w:jc w:val="center"/>
        </w:trPr>
        <w:tc>
          <w:tcPr>
            <w:tcW w:w="1040" w:type="dxa"/>
            <w:shd w:val="clear" w:color="auto" w:fill="F2DCDB"/>
            <w:vAlign w:val="center"/>
          </w:tcPr>
          <w:p w14:paraId="7CF2361D" w14:textId="77777777" w:rsidR="00CB4907" w:rsidRDefault="00CB4907" w:rsidP="004A3268">
            <w:pPr>
              <w:spacing w:line="276" w:lineRule="auto"/>
              <w:jc w:val="center"/>
            </w:pPr>
            <w:r>
              <w:t>Data preparation</w:t>
            </w:r>
          </w:p>
        </w:tc>
        <w:tc>
          <w:tcPr>
            <w:tcW w:w="1040" w:type="dxa"/>
            <w:shd w:val="clear" w:color="auto" w:fill="FF99CC"/>
            <w:vAlign w:val="center"/>
          </w:tcPr>
          <w:p w14:paraId="7312ED85" w14:textId="77777777" w:rsidR="00CB4907" w:rsidRDefault="00CB4907" w:rsidP="004A3268">
            <w:pPr>
              <w:spacing w:line="276" w:lineRule="auto"/>
              <w:jc w:val="center"/>
            </w:pPr>
            <w:r>
              <w:t>Technical validation</w:t>
            </w:r>
          </w:p>
        </w:tc>
        <w:tc>
          <w:tcPr>
            <w:tcW w:w="1040" w:type="dxa"/>
            <w:shd w:val="clear" w:color="auto" w:fill="FF99FF"/>
            <w:vAlign w:val="center"/>
          </w:tcPr>
          <w:p w14:paraId="382EF23D" w14:textId="77777777" w:rsidR="00CB4907" w:rsidRDefault="00CB4907" w:rsidP="004A3268">
            <w:pPr>
              <w:spacing w:line="276" w:lineRule="auto"/>
              <w:jc w:val="center"/>
            </w:pPr>
            <w:r>
              <w:t>Quantitative</w:t>
            </w:r>
          </w:p>
        </w:tc>
        <w:tc>
          <w:tcPr>
            <w:tcW w:w="3160" w:type="dxa"/>
          </w:tcPr>
          <w:p w14:paraId="7C0FEFCA" w14:textId="77777777" w:rsidR="00CB4907" w:rsidRDefault="00CB4907" w:rsidP="004A3268">
            <w:pPr>
              <w:spacing w:line="276" w:lineRule="auto"/>
              <w:jc w:val="both"/>
              <w:rPr>
                <w:color w:val="202124"/>
                <w:highlight w:val="white"/>
              </w:rPr>
            </w:pPr>
            <w:r>
              <w:rPr>
                <w:color w:val="202124"/>
              </w:rPr>
              <w:t>How many instances of each label class were present in the training dataset?(e.g. proportionate sample size of different classes)</w:t>
            </w:r>
          </w:p>
        </w:tc>
        <w:tc>
          <w:tcPr>
            <w:tcW w:w="1300" w:type="dxa"/>
          </w:tcPr>
          <w:p w14:paraId="0A6F0C3A" w14:textId="77777777" w:rsidR="00CB4907" w:rsidRDefault="00CB4907" w:rsidP="004A3268">
            <w:pPr>
              <w:spacing w:line="276" w:lineRule="auto"/>
              <w:jc w:val="both"/>
            </w:pPr>
            <w:r>
              <w:t>Sampling Bias</w:t>
            </w:r>
          </w:p>
          <w:p w14:paraId="6134B9A7" w14:textId="77777777" w:rsidR="00CB4907" w:rsidRDefault="00CB4907" w:rsidP="004A3268">
            <w:pPr>
              <w:spacing w:line="276" w:lineRule="auto"/>
              <w:jc w:val="both"/>
            </w:pPr>
          </w:p>
        </w:tc>
        <w:tc>
          <w:tcPr>
            <w:tcW w:w="1140" w:type="dxa"/>
          </w:tcPr>
          <w:p w14:paraId="3EC3186E" w14:textId="77777777" w:rsidR="00CB4907" w:rsidRDefault="00CB4907" w:rsidP="004A3268">
            <w:pPr>
              <w:spacing w:line="276" w:lineRule="auto"/>
              <w:jc w:val="both"/>
            </w:pPr>
            <w:r>
              <w:t>Preferred</w:t>
            </w:r>
          </w:p>
        </w:tc>
        <w:tc>
          <w:tcPr>
            <w:tcW w:w="1020" w:type="dxa"/>
          </w:tcPr>
          <w:p w14:paraId="5D8D08DA" w14:textId="77777777" w:rsidR="00CB4907" w:rsidRDefault="00CB4907" w:rsidP="004A3268">
            <w:pPr>
              <w:spacing w:line="276" w:lineRule="auto"/>
              <w:jc w:val="both"/>
            </w:pPr>
            <w:r>
              <w:t>Saul: Preferred</w:t>
            </w:r>
          </w:p>
          <w:p w14:paraId="06998BAF" w14:textId="77777777" w:rsidR="00CB4907" w:rsidRDefault="00CB4907" w:rsidP="004A3268">
            <w:pPr>
              <w:spacing w:line="276" w:lineRule="auto"/>
              <w:jc w:val="both"/>
            </w:pPr>
            <w:r>
              <w:t>Vasanth: Preferred/Mandatory</w:t>
            </w:r>
          </w:p>
        </w:tc>
        <w:tc>
          <w:tcPr>
            <w:tcW w:w="1020" w:type="dxa"/>
          </w:tcPr>
          <w:p w14:paraId="4B906F0C" w14:textId="77777777" w:rsidR="00CB4907" w:rsidRDefault="00CB4907" w:rsidP="004A3268">
            <w:pPr>
              <w:spacing w:line="276" w:lineRule="auto"/>
              <w:jc w:val="both"/>
            </w:pPr>
          </w:p>
        </w:tc>
      </w:tr>
      <w:tr w:rsidR="00CB4907" w14:paraId="4F3D8856" w14:textId="77777777" w:rsidTr="004A3268">
        <w:trPr>
          <w:jc w:val="center"/>
        </w:trPr>
        <w:tc>
          <w:tcPr>
            <w:tcW w:w="1040" w:type="dxa"/>
            <w:shd w:val="clear" w:color="auto" w:fill="F2DCDB"/>
            <w:vAlign w:val="center"/>
          </w:tcPr>
          <w:p w14:paraId="63B287B5" w14:textId="77777777" w:rsidR="00CB4907" w:rsidRDefault="00CB4907" w:rsidP="004A3268">
            <w:pPr>
              <w:spacing w:line="276" w:lineRule="auto"/>
              <w:jc w:val="center"/>
            </w:pPr>
            <w:r>
              <w:t>Data preparation</w:t>
            </w:r>
          </w:p>
        </w:tc>
        <w:tc>
          <w:tcPr>
            <w:tcW w:w="1040" w:type="dxa"/>
            <w:shd w:val="clear" w:color="auto" w:fill="FF99CC"/>
            <w:vAlign w:val="center"/>
          </w:tcPr>
          <w:p w14:paraId="530D080A" w14:textId="77777777" w:rsidR="00CB4907" w:rsidRDefault="00CB4907" w:rsidP="004A3268">
            <w:pPr>
              <w:spacing w:line="276" w:lineRule="auto"/>
              <w:jc w:val="center"/>
            </w:pPr>
            <w:r>
              <w:t>Technical validation</w:t>
            </w:r>
          </w:p>
        </w:tc>
        <w:tc>
          <w:tcPr>
            <w:tcW w:w="1040" w:type="dxa"/>
            <w:shd w:val="clear" w:color="auto" w:fill="FF99FF"/>
            <w:vAlign w:val="center"/>
          </w:tcPr>
          <w:p w14:paraId="35FA46F1" w14:textId="77777777" w:rsidR="00CB4907" w:rsidRDefault="00CB4907" w:rsidP="004A3268">
            <w:pPr>
              <w:spacing w:line="276" w:lineRule="auto"/>
              <w:jc w:val="center"/>
            </w:pPr>
            <w:r>
              <w:t>Quantitative</w:t>
            </w:r>
          </w:p>
        </w:tc>
        <w:tc>
          <w:tcPr>
            <w:tcW w:w="3160" w:type="dxa"/>
          </w:tcPr>
          <w:p w14:paraId="5D806730" w14:textId="77777777" w:rsidR="00CB4907" w:rsidRDefault="00CB4907" w:rsidP="004A3268">
            <w:pPr>
              <w:spacing w:line="276" w:lineRule="auto"/>
              <w:jc w:val="both"/>
              <w:rPr>
                <w:color w:val="202124"/>
                <w:highlight w:val="white"/>
              </w:rPr>
            </w:pPr>
            <w:r>
              <w:rPr>
                <w:color w:val="202124"/>
              </w:rPr>
              <w:t>If ground truth annotation was used as the basis for data labeling quality control, how did you evaluate the quality of ground truth annotation?</w:t>
            </w:r>
          </w:p>
        </w:tc>
        <w:tc>
          <w:tcPr>
            <w:tcW w:w="1300" w:type="dxa"/>
          </w:tcPr>
          <w:p w14:paraId="22037BE6" w14:textId="77777777" w:rsidR="00CB4907" w:rsidRDefault="00CB4907" w:rsidP="004A3268">
            <w:pPr>
              <w:spacing w:line="276" w:lineRule="auto"/>
              <w:jc w:val="both"/>
            </w:pPr>
            <w:r>
              <w:t>Data labeling bias</w:t>
            </w:r>
          </w:p>
        </w:tc>
        <w:tc>
          <w:tcPr>
            <w:tcW w:w="1140" w:type="dxa"/>
          </w:tcPr>
          <w:p w14:paraId="7AB4E9C3" w14:textId="77777777" w:rsidR="00CB4907" w:rsidRDefault="00CB4907" w:rsidP="004A3268">
            <w:pPr>
              <w:spacing w:line="276" w:lineRule="auto"/>
              <w:jc w:val="both"/>
            </w:pPr>
            <w:r>
              <w:t>Mandatory</w:t>
            </w:r>
          </w:p>
        </w:tc>
        <w:tc>
          <w:tcPr>
            <w:tcW w:w="1020" w:type="dxa"/>
          </w:tcPr>
          <w:p w14:paraId="0978DB6C" w14:textId="77777777" w:rsidR="00CB4907" w:rsidRDefault="00CB4907" w:rsidP="004A3268">
            <w:pPr>
              <w:spacing w:line="276" w:lineRule="auto"/>
              <w:jc w:val="both"/>
            </w:pPr>
            <w:r>
              <w:t>Saul: Mandatory</w:t>
            </w:r>
          </w:p>
        </w:tc>
        <w:tc>
          <w:tcPr>
            <w:tcW w:w="1020" w:type="dxa"/>
          </w:tcPr>
          <w:p w14:paraId="7C868231" w14:textId="77777777" w:rsidR="00CB4907" w:rsidRDefault="00CB4907" w:rsidP="004A3268">
            <w:pPr>
              <w:spacing w:line="276" w:lineRule="auto"/>
              <w:jc w:val="both"/>
            </w:pPr>
          </w:p>
        </w:tc>
      </w:tr>
      <w:tr w:rsidR="00CB4907" w14:paraId="692ECD36" w14:textId="77777777" w:rsidTr="004A3268">
        <w:trPr>
          <w:jc w:val="center"/>
        </w:trPr>
        <w:tc>
          <w:tcPr>
            <w:tcW w:w="1040" w:type="dxa"/>
            <w:shd w:val="clear" w:color="auto" w:fill="F2DCDB"/>
            <w:vAlign w:val="center"/>
          </w:tcPr>
          <w:p w14:paraId="06A432DF" w14:textId="77777777" w:rsidR="00CB4907" w:rsidRDefault="00CB4907" w:rsidP="004A3268">
            <w:pPr>
              <w:spacing w:line="276" w:lineRule="auto"/>
              <w:jc w:val="center"/>
            </w:pPr>
            <w:r>
              <w:t>Data preparation</w:t>
            </w:r>
          </w:p>
        </w:tc>
        <w:tc>
          <w:tcPr>
            <w:tcW w:w="1040" w:type="dxa"/>
            <w:shd w:val="clear" w:color="auto" w:fill="FF99CC"/>
            <w:vAlign w:val="center"/>
          </w:tcPr>
          <w:p w14:paraId="64405081" w14:textId="77777777" w:rsidR="00CB4907" w:rsidRDefault="00CB4907" w:rsidP="004A3268">
            <w:pPr>
              <w:spacing w:line="276" w:lineRule="auto"/>
              <w:jc w:val="center"/>
            </w:pPr>
            <w:r>
              <w:t>Technical validation</w:t>
            </w:r>
          </w:p>
        </w:tc>
        <w:tc>
          <w:tcPr>
            <w:tcW w:w="1040" w:type="dxa"/>
            <w:shd w:val="clear" w:color="auto" w:fill="FF99FF"/>
            <w:vAlign w:val="center"/>
          </w:tcPr>
          <w:p w14:paraId="125D473F" w14:textId="77777777" w:rsidR="00CB4907" w:rsidRDefault="00CB4907" w:rsidP="004A3268">
            <w:pPr>
              <w:spacing w:line="276" w:lineRule="auto"/>
              <w:jc w:val="center"/>
            </w:pPr>
            <w:r>
              <w:t>Quantitative</w:t>
            </w:r>
          </w:p>
        </w:tc>
        <w:tc>
          <w:tcPr>
            <w:tcW w:w="3160" w:type="dxa"/>
          </w:tcPr>
          <w:p w14:paraId="1F830252" w14:textId="77777777" w:rsidR="00CB4907" w:rsidRDefault="00CB4907" w:rsidP="004A3268">
            <w:pPr>
              <w:spacing w:line="276" w:lineRule="auto"/>
              <w:jc w:val="both"/>
              <w:rPr>
                <w:color w:val="202124"/>
              </w:rPr>
            </w:pPr>
            <w:r>
              <w:rPr>
                <w:color w:val="202124"/>
              </w:rPr>
              <w:t>For data labeling, how were the perceptual errors and biases accounted for? Was inter-annotator reliability measured as part of a quality check and what is its specification?</w:t>
            </w:r>
          </w:p>
        </w:tc>
        <w:tc>
          <w:tcPr>
            <w:tcW w:w="1300" w:type="dxa"/>
          </w:tcPr>
          <w:p w14:paraId="7FFCD3BC" w14:textId="77777777" w:rsidR="00CB4907" w:rsidRDefault="00CB4907" w:rsidP="004A3268">
            <w:pPr>
              <w:spacing w:line="276" w:lineRule="auto"/>
              <w:jc w:val="both"/>
            </w:pPr>
            <w:r>
              <w:t>Data labeling bias</w:t>
            </w:r>
          </w:p>
        </w:tc>
        <w:tc>
          <w:tcPr>
            <w:tcW w:w="1140" w:type="dxa"/>
          </w:tcPr>
          <w:p w14:paraId="2153CC3C" w14:textId="77777777" w:rsidR="00CB4907" w:rsidRDefault="00CB4907" w:rsidP="004A3268">
            <w:pPr>
              <w:spacing w:line="276" w:lineRule="auto"/>
              <w:jc w:val="both"/>
            </w:pPr>
            <w:r>
              <w:t>Preferred</w:t>
            </w:r>
          </w:p>
        </w:tc>
        <w:tc>
          <w:tcPr>
            <w:tcW w:w="1020" w:type="dxa"/>
          </w:tcPr>
          <w:p w14:paraId="26CED3DE" w14:textId="77777777" w:rsidR="00CB4907" w:rsidRDefault="00CB4907" w:rsidP="004A3268">
            <w:pPr>
              <w:spacing w:line="276" w:lineRule="auto"/>
              <w:jc w:val="both"/>
            </w:pPr>
            <w:r>
              <w:t>Saul: Preferred, a little bit overlapping with the previous point.</w:t>
            </w:r>
          </w:p>
        </w:tc>
        <w:tc>
          <w:tcPr>
            <w:tcW w:w="1020" w:type="dxa"/>
          </w:tcPr>
          <w:p w14:paraId="67A2BCB8" w14:textId="77777777" w:rsidR="00CB4907" w:rsidRDefault="00CB4907" w:rsidP="004A3268">
            <w:pPr>
              <w:spacing w:line="276" w:lineRule="auto"/>
              <w:jc w:val="both"/>
            </w:pPr>
          </w:p>
        </w:tc>
      </w:tr>
      <w:tr w:rsidR="00CB4907" w14:paraId="1455808A" w14:textId="77777777" w:rsidTr="004A3268">
        <w:trPr>
          <w:jc w:val="center"/>
        </w:trPr>
        <w:tc>
          <w:tcPr>
            <w:tcW w:w="1040" w:type="dxa"/>
            <w:shd w:val="clear" w:color="auto" w:fill="F2DCDB"/>
            <w:vAlign w:val="center"/>
          </w:tcPr>
          <w:p w14:paraId="43837FD0" w14:textId="77777777" w:rsidR="00CB4907" w:rsidRDefault="00CB4907" w:rsidP="004A3268">
            <w:pPr>
              <w:spacing w:line="276" w:lineRule="auto"/>
              <w:jc w:val="center"/>
            </w:pPr>
            <w:r>
              <w:t>Data preparation</w:t>
            </w:r>
          </w:p>
        </w:tc>
        <w:tc>
          <w:tcPr>
            <w:tcW w:w="1040" w:type="dxa"/>
            <w:shd w:val="clear" w:color="auto" w:fill="FF99CC"/>
            <w:vAlign w:val="center"/>
          </w:tcPr>
          <w:p w14:paraId="26CB1752" w14:textId="77777777" w:rsidR="00CB4907" w:rsidRDefault="00CB4907" w:rsidP="004A3268">
            <w:pPr>
              <w:spacing w:line="276" w:lineRule="auto"/>
              <w:jc w:val="center"/>
            </w:pPr>
            <w:r>
              <w:t>Technical validation</w:t>
            </w:r>
          </w:p>
        </w:tc>
        <w:tc>
          <w:tcPr>
            <w:tcW w:w="1040" w:type="dxa"/>
            <w:shd w:val="clear" w:color="auto" w:fill="FF99FF"/>
            <w:vAlign w:val="center"/>
          </w:tcPr>
          <w:p w14:paraId="584A6693" w14:textId="77777777" w:rsidR="00CB4907" w:rsidRDefault="00CB4907" w:rsidP="004A3268">
            <w:pPr>
              <w:spacing w:line="276" w:lineRule="auto"/>
              <w:jc w:val="center"/>
            </w:pPr>
            <w:r>
              <w:t>Quantitative</w:t>
            </w:r>
          </w:p>
        </w:tc>
        <w:tc>
          <w:tcPr>
            <w:tcW w:w="3160" w:type="dxa"/>
          </w:tcPr>
          <w:p w14:paraId="394E01AD" w14:textId="77777777" w:rsidR="00CB4907" w:rsidRDefault="00CB4907" w:rsidP="004A3268">
            <w:pPr>
              <w:spacing w:line="276" w:lineRule="auto"/>
              <w:jc w:val="both"/>
              <w:rPr>
                <w:color w:val="202124"/>
              </w:rPr>
            </w:pPr>
            <w:r>
              <w:rPr>
                <w:color w:val="202124"/>
                <w:highlight w:val="white"/>
              </w:rPr>
              <w:t>By which proportion did you split the preprocessed data samples into a training set, the validation(tuning) set and the test set?</w:t>
            </w:r>
          </w:p>
        </w:tc>
        <w:tc>
          <w:tcPr>
            <w:tcW w:w="1300" w:type="dxa"/>
          </w:tcPr>
          <w:p w14:paraId="00A30F63" w14:textId="77777777" w:rsidR="00CB4907" w:rsidRDefault="00CB4907" w:rsidP="004A3268">
            <w:pPr>
              <w:spacing w:line="276" w:lineRule="auto"/>
              <w:jc w:val="both"/>
            </w:pPr>
            <w:r>
              <w:t>Data bias leading to ML model under-fitting / over-fitting</w:t>
            </w:r>
          </w:p>
        </w:tc>
        <w:tc>
          <w:tcPr>
            <w:tcW w:w="1140" w:type="dxa"/>
          </w:tcPr>
          <w:p w14:paraId="0A91EBA9" w14:textId="77777777" w:rsidR="00CB4907" w:rsidRDefault="00CB4907" w:rsidP="004A3268">
            <w:pPr>
              <w:spacing w:line="276" w:lineRule="auto"/>
              <w:jc w:val="both"/>
            </w:pPr>
            <w:r>
              <w:t>Mandatory</w:t>
            </w:r>
          </w:p>
        </w:tc>
        <w:tc>
          <w:tcPr>
            <w:tcW w:w="1020" w:type="dxa"/>
          </w:tcPr>
          <w:p w14:paraId="1B0A69B2" w14:textId="77777777" w:rsidR="00CB4907" w:rsidRDefault="00CB4907" w:rsidP="004A3268">
            <w:pPr>
              <w:spacing w:line="276" w:lineRule="auto"/>
              <w:jc w:val="both"/>
            </w:pPr>
            <w:r>
              <w:t>Saul: Mandatory</w:t>
            </w:r>
          </w:p>
        </w:tc>
        <w:tc>
          <w:tcPr>
            <w:tcW w:w="1020" w:type="dxa"/>
          </w:tcPr>
          <w:p w14:paraId="79859296" w14:textId="77777777" w:rsidR="00CB4907" w:rsidRDefault="00CB4907" w:rsidP="004A3268">
            <w:pPr>
              <w:spacing w:line="276" w:lineRule="auto"/>
              <w:jc w:val="both"/>
            </w:pPr>
          </w:p>
        </w:tc>
      </w:tr>
      <w:tr w:rsidR="00CB4907" w14:paraId="52F2D177" w14:textId="77777777" w:rsidTr="004A3268">
        <w:trPr>
          <w:jc w:val="center"/>
        </w:trPr>
        <w:tc>
          <w:tcPr>
            <w:tcW w:w="1040" w:type="dxa"/>
            <w:shd w:val="clear" w:color="auto" w:fill="F2DCDB"/>
            <w:vAlign w:val="center"/>
          </w:tcPr>
          <w:p w14:paraId="2F30E98D" w14:textId="77777777" w:rsidR="00CB4907" w:rsidRDefault="00CB4907" w:rsidP="004A3268">
            <w:pPr>
              <w:spacing w:line="276" w:lineRule="auto"/>
              <w:jc w:val="center"/>
            </w:pPr>
            <w:r>
              <w:t>Data preparation</w:t>
            </w:r>
          </w:p>
        </w:tc>
        <w:tc>
          <w:tcPr>
            <w:tcW w:w="1040" w:type="dxa"/>
            <w:shd w:val="clear" w:color="auto" w:fill="FF99CC"/>
            <w:vAlign w:val="center"/>
          </w:tcPr>
          <w:p w14:paraId="027CA1A4" w14:textId="77777777" w:rsidR="00CB4907" w:rsidRDefault="00CB4907" w:rsidP="004A3268">
            <w:pPr>
              <w:spacing w:line="276" w:lineRule="auto"/>
              <w:jc w:val="center"/>
            </w:pPr>
            <w:r>
              <w:t>Technical validation</w:t>
            </w:r>
          </w:p>
        </w:tc>
        <w:tc>
          <w:tcPr>
            <w:tcW w:w="1040" w:type="dxa"/>
            <w:shd w:val="clear" w:color="auto" w:fill="auto"/>
            <w:vAlign w:val="center"/>
          </w:tcPr>
          <w:p w14:paraId="0251B4C6" w14:textId="77777777" w:rsidR="00CB4907" w:rsidRDefault="00CB4907" w:rsidP="004A3268">
            <w:pPr>
              <w:spacing w:line="276" w:lineRule="auto"/>
              <w:jc w:val="center"/>
            </w:pPr>
            <w:r>
              <w:t>Qualitative</w:t>
            </w:r>
          </w:p>
        </w:tc>
        <w:tc>
          <w:tcPr>
            <w:tcW w:w="3160" w:type="dxa"/>
          </w:tcPr>
          <w:p w14:paraId="1390B925" w14:textId="77777777" w:rsidR="00CB4907" w:rsidRDefault="00CB4907" w:rsidP="004A3268">
            <w:pPr>
              <w:spacing w:line="276" w:lineRule="auto"/>
              <w:jc w:val="both"/>
              <w:rPr>
                <w:color w:val="202124"/>
                <w:highlight w:val="white"/>
              </w:rPr>
            </w:pPr>
            <w:r>
              <w:t>Do you ensure that there is no patient sample overlap among the training, the validation (tuning) and the test datasets</w:t>
            </w:r>
          </w:p>
        </w:tc>
        <w:tc>
          <w:tcPr>
            <w:tcW w:w="1300" w:type="dxa"/>
          </w:tcPr>
          <w:p w14:paraId="321B872C" w14:textId="77777777" w:rsidR="00CB4907" w:rsidRDefault="00CB4907" w:rsidP="004A3268">
            <w:pPr>
              <w:spacing w:line="276" w:lineRule="auto"/>
              <w:jc w:val="both"/>
            </w:pPr>
            <w:r>
              <w:t>Sampling bias</w:t>
            </w:r>
          </w:p>
        </w:tc>
        <w:tc>
          <w:tcPr>
            <w:tcW w:w="1140" w:type="dxa"/>
          </w:tcPr>
          <w:p w14:paraId="651D60D1" w14:textId="77777777" w:rsidR="00CB4907" w:rsidRDefault="00CB4907" w:rsidP="004A3268">
            <w:pPr>
              <w:spacing w:line="276" w:lineRule="auto"/>
              <w:jc w:val="both"/>
            </w:pPr>
            <w:r>
              <w:t>Mandatory</w:t>
            </w:r>
          </w:p>
        </w:tc>
        <w:tc>
          <w:tcPr>
            <w:tcW w:w="1020" w:type="dxa"/>
          </w:tcPr>
          <w:p w14:paraId="331824A4" w14:textId="77777777" w:rsidR="00CB4907" w:rsidRDefault="00CB4907" w:rsidP="004A3268">
            <w:pPr>
              <w:spacing w:line="276" w:lineRule="auto"/>
              <w:jc w:val="both"/>
            </w:pPr>
            <w:r>
              <w:t>Saul: Preferred</w:t>
            </w:r>
          </w:p>
        </w:tc>
        <w:tc>
          <w:tcPr>
            <w:tcW w:w="1020" w:type="dxa"/>
          </w:tcPr>
          <w:p w14:paraId="404284F0" w14:textId="77777777" w:rsidR="00CB4907" w:rsidRDefault="00CB4907" w:rsidP="004A3268">
            <w:pPr>
              <w:spacing w:line="276" w:lineRule="auto"/>
              <w:jc w:val="both"/>
            </w:pPr>
          </w:p>
        </w:tc>
      </w:tr>
      <w:tr w:rsidR="00CB4907" w14:paraId="66591F61" w14:textId="77777777" w:rsidTr="004A3268">
        <w:trPr>
          <w:jc w:val="center"/>
        </w:trPr>
        <w:tc>
          <w:tcPr>
            <w:tcW w:w="1040" w:type="dxa"/>
            <w:shd w:val="clear" w:color="auto" w:fill="F2DCDB"/>
            <w:vAlign w:val="center"/>
          </w:tcPr>
          <w:p w14:paraId="485A99BF" w14:textId="77777777" w:rsidR="00CB4907" w:rsidRDefault="00CB4907" w:rsidP="004A3268">
            <w:pPr>
              <w:spacing w:line="276" w:lineRule="auto"/>
              <w:jc w:val="center"/>
            </w:pPr>
            <w:r>
              <w:t>Data preparation</w:t>
            </w:r>
          </w:p>
        </w:tc>
        <w:tc>
          <w:tcPr>
            <w:tcW w:w="1040" w:type="dxa"/>
            <w:shd w:val="clear" w:color="auto" w:fill="33CCFF"/>
            <w:vAlign w:val="center"/>
          </w:tcPr>
          <w:p w14:paraId="56C91438" w14:textId="77777777" w:rsidR="00CB4907" w:rsidRDefault="00CB4907" w:rsidP="004A3268">
            <w:pPr>
              <w:spacing w:line="276" w:lineRule="auto"/>
              <w:jc w:val="center"/>
            </w:pPr>
            <w:r>
              <w:t>Regulatory assessment</w:t>
            </w:r>
          </w:p>
        </w:tc>
        <w:tc>
          <w:tcPr>
            <w:tcW w:w="1040" w:type="dxa"/>
            <w:shd w:val="clear" w:color="auto" w:fill="auto"/>
            <w:vAlign w:val="center"/>
          </w:tcPr>
          <w:p w14:paraId="7B198E65" w14:textId="77777777" w:rsidR="00CB4907" w:rsidRDefault="00CB4907" w:rsidP="004A3268">
            <w:pPr>
              <w:spacing w:line="276" w:lineRule="auto"/>
              <w:jc w:val="center"/>
            </w:pPr>
            <w:r>
              <w:t>Qualitative</w:t>
            </w:r>
          </w:p>
        </w:tc>
        <w:tc>
          <w:tcPr>
            <w:tcW w:w="3160" w:type="dxa"/>
          </w:tcPr>
          <w:p w14:paraId="1E78A1AB" w14:textId="77777777" w:rsidR="00CB4907" w:rsidRDefault="00CB4907" w:rsidP="004A3268">
            <w:pPr>
              <w:spacing w:line="276" w:lineRule="auto"/>
              <w:jc w:val="both"/>
              <w:rPr>
                <w:color w:val="202124"/>
                <w:highlight w:val="white"/>
              </w:rPr>
            </w:pPr>
            <w:r>
              <w:rPr>
                <w:color w:val="202124"/>
              </w:rPr>
              <w:t>Is it possible to identify individuals from the dataset? Were the datasets de-identiﬁed / anonymised ? (Yes / No)</w:t>
            </w:r>
          </w:p>
        </w:tc>
        <w:tc>
          <w:tcPr>
            <w:tcW w:w="1300" w:type="dxa"/>
          </w:tcPr>
          <w:p w14:paraId="14DEE308" w14:textId="77777777" w:rsidR="00CB4907" w:rsidRDefault="00CB4907" w:rsidP="004A3268">
            <w:pPr>
              <w:spacing w:line="276" w:lineRule="auto"/>
              <w:jc w:val="both"/>
            </w:pPr>
            <w:r>
              <w:t xml:space="preserve">Data privacy </w:t>
            </w:r>
          </w:p>
        </w:tc>
        <w:tc>
          <w:tcPr>
            <w:tcW w:w="1140" w:type="dxa"/>
          </w:tcPr>
          <w:p w14:paraId="45B86F71" w14:textId="77777777" w:rsidR="00CB4907" w:rsidRDefault="00CB4907" w:rsidP="004A3268">
            <w:pPr>
              <w:spacing w:line="276" w:lineRule="auto"/>
              <w:jc w:val="both"/>
            </w:pPr>
            <w:r>
              <w:t>Mandatory</w:t>
            </w:r>
          </w:p>
        </w:tc>
        <w:tc>
          <w:tcPr>
            <w:tcW w:w="1020" w:type="dxa"/>
          </w:tcPr>
          <w:p w14:paraId="4F980B1B" w14:textId="77777777" w:rsidR="00CB4907" w:rsidRDefault="00CB4907" w:rsidP="004A3268">
            <w:pPr>
              <w:spacing w:line="276" w:lineRule="auto"/>
              <w:jc w:val="both"/>
            </w:pPr>
            <w:r>
              <w:t>Saul: Mandatory</w:t>
            </w:r>
          </w:p>
        </w:tc>
        <w:tc>
          <w:tcPr>
            <w:tcW w:w="1020" w:type="dxa"/>
          </w:tcPr>
          <w:p w14:paraId="16EEE879" w14:textId="77777777" w:rsidR="00CB4907" w:rsidRDefault="00CB4907" w:rsidP="004A3268">
            <w:pPr>
              <w:spacing w:line="276" w:lineRule="auto"/>
              <w:jc w:val="both"/>
            </w:pPr>
          </w:p>
        </w:tc>
      </w:tr>
      <w:tr w:rsidR="00CB4907" w14:paraId="4373603C" w14:textId="77777777" w:rsidTr="004A3268">
        <w:trPr>
          <w:jc w:val="center"/>
        </w:trPr>
        <w:tc>
          <w:tcPr>
            <w:tcW w:w="1040" w:type="dxa"/>
            <w:shd w:val="clear" w:color="auto" w:fill="F2DCDB"/>
            <w:vAlign w:val="center"/>
          </w:tcPr>
          <w:p w14:paraId="0415B9A3" w14:textId="77777777" w:rsidR="00CB4907" w:rsidRDefault="00CB4907" w:rsidP="004A3268">
            <w:pPr>
              <w:spacing w:line="276" w:lineRule="auto"/>
              <w:jc w:val="center"/>
              <w:rPr>
                <w:highlight w:val="yellow"/>
              </w:rPr>
            </w:pPr>
            <w:r>
              <w:rPr>
                <w:highlight w:val="yellow"/>
              </w:rPr>
              <w:t>Data preparation</w:t>
            </w:r>
          </w:p>
        </w:tc>
        <w:tc>
          <w:tcPr>
            <w:tcW w:w="1040" w:type="dxa"/>
            <w:shd w:val="clear" w:color="auto" w:fill="33CCFF"/>
            <w:vAlign w:val="center"/>
          </w:tcPr>
          <w:p w14:paraId="507F5D2F" w14:textId="77777777" w:rsidR="00CB4907" w:rsidRDefault="00CB4907" w:rsidP="004A3268">
            <w:pPr>
              <w:spacing w:line="276" w:lineRule="auto"/>
              <w:jc w:val="center"/>
              <w:rPr>
                <w:highlight w:val="yellow"/>
              </w:rPr>
            </w:pPr>
            <w:r>
              <w:t>Regulatory assessment</w:t>
            </w:r>
          </w:p>
        </w:tc>
        <w:tc>
          <w:tcPr>
            <w:tcW w:w="1040" w:type="dxa"/>
            <w:shd w:val="clear" w:color="auto" w:fill="auto"/>
            <w:vAlign w:val="center"/>
          </w:tcPr>
          <w:p w14:paraId="4126AC0A" w14:textId="77777777" w:rsidR="00CB4907" w:rsidRDefault="00CB4907" w:rsidP="004A3268">
            <w:pPr>
              <w:spacing w:line="276" w:lineRule="auto"/>
              <w:jc w:val="center"/>
              <w:rPr>
                <w:highlight w:val="yellow"/>
              </w:rPr>
            </w:pPr>
            <w:r>
              <w:t>Qualitative</w:t>
            </w:r>
          </w:p>
        </w:tc>
        <w:tc>
          <w:tcPr>
            <w:tcW w:w="3160" w:type="dxa"/>
          </w:tcPr>
          <w:p w14:paraId="03A2DEEB" w14:textId="77777777" w:rsidR="00CB4907" w:rsidRDefault="00CB4907" w:rsidP="004A3268">
            <w:pPr>
              <w:spacing w:line="276" w:lineRule="auto"/>
              <w:jc w:val="both"/>
              <w:rPr>
                <w:color w:val="202124"/>
                <w:highlight w:val="yellow"/>
              </w:rPr>
            </w:pPr>
            <w:r>
              <w:rPr>
                <w:color w:val="202124"/>
                <w:highlight w:val="yellow"/>
              </w:rPr>
              <w:t>Type and level of de identification used like HIPAA complaint removal of private DICOM elements, image cropping to avoid identification from reconstructed images etc</w:t>
            </w:r>
          </w:p>
        </w:tc>
        <w:tc>
          <w:tcPr>
            <w:tcW w:w="1300" w:type="dxa"/>
          </w:tcPr>
          <w:p w14:paraId="1A4E8456" w14:textId="77777777" w:rsidR="00CB4907" w:rsidRDefault="00CB4907" w:rsidP="004A3268">
            <w:pPr>
              <w:spacing w:line="276" w:lineRule="auto"/>
              <w:jc w:val="both"/>
              <w:rPr>
                <w:highlight w:val="yellow"/>
              </w:rPr>
            </w:pPr>
            <w:r>
              <w:rPr>
                <w:highlight w:val="yellow"/>
              </w:rPr>
              <w:t>data privacy</w:t>
            </w:r>
          </w:p>
        </w:tc>
        <w:tc>
          <w:tcPr>
            <w:tcW w:w="1140" w:type="dxa"/>
          </w:tcPr>
          <w:p w14:paraId="51379C1A" w14:textId="77777777" w:rsidR="00CB4907" w:rsidRDefault="00CB4907" w:rsidP="004A3268">
            <w:pPr>
              <w:spacing w:line="276" w:lineRule="auto"/>
              <w:jc w:val="both"/>
              <w:rPr>
                <w:highlight w:val="yellow"/>
              </w:rPr>
            </w:pPr>
            <w:r>
              <w:t>Mandatory</w:t>
            </w:r>
          </w:p>
        </w:tc>
        <w:tc>
          <w:tcPr>
            <w:tcW w:w="1020" w:type="dxa"/>
          </w:tcPr>
          <w:p w14:paraId="5D6C6883" w14:textId="77777777" w:rsidR="00CB4907" w:rsidRDefault="00CB4907" w:rsidP="004A3268">
            <w:pPr>
              <w:spacing w:line="276" w:lineRule="auto"/>
              <w:jc w:val="both"/>
              <w:rPr>
                <w:highlight w:val="yellow"/>
              </w:rPr>
            </w:pPr>
            <w:r>
              <w:rPr>
                <w:highlight w:val="yellow"/>
              </w:rPr>
              <w:t>Preferred</w:t>
            </w:r>
          </w:p>
        </w:tc>
        <w:tc>
          <w:tcPr>
            <w:tcW w:w="1020" w:type="dxa"/>
          </w:tcPr>
          <w:p w14:paraId="22F245FB" w14:textId="77777777" w:rsidR="00CB4907" w:rsidRDefault="00CB4907" w:rsidP="004A3268">
            <w:pPr>
              <w:spacing w:line="276" w:lineRule="auto"/>
              <w:jc w:val="both"/>
              <w:rPr>
                <w:highlight w:val="yellow"/>
              </w:rPr>
            </w:pPr>
          </w:p>
        </w:tc>
      </w:tr>
      <w:tr w:rsidR="00CB4907" w14:paraId="2D86FC9A" w14:textId="77777777" w:rsidTr="004A3268">
        <w:trPr>
          <w:jc w:val="center"/>
        </w:trPr>
        <w:tc>
          <w:tcPr>
            <w:tcW w:w="1040" w:type="dxa"/>
            <w:shd w:val="clear" w:color="auto" w:fill="F2DCDB"/>
            <w:vAlign w:val="center"/>
          </w:tcPr>
          <w:p w14:paraId="3C3FC486" w14:textId="77777777" w:rsidR="00CB4907" w:rsidRDefault="00CB4907" w:rsidP="004A3268">
            <w:pPr>
              <w:spacing w:line="276" w:lineRule="auto"/>
              <w:jc w:val="center"/>
            </w:pPr>
            <w:r>
              <w:t>Data preparation</w:t>
            </w:r>
          </w:p>
        </w:tc>
        <w:tc>
          <w:tcPr>
            <w:tcW w:w="1040" w:type="dxa"/>
            <w:shd w:val="clear" w:color="auto" w:fill="33CCFF"/>
            <w:vAlign w:val="center"/>
          </w:tcPr>
          <w:p w14:paraId="756323A4" w14:textId="77777777" w:rsidR="00CB4907" w:rsidRDefault="00CB4907" w:rsidP="004A3268">
            <w:pPr>
              <w:spacing w:line="276" w:lineRule="auto"/>
              <w:jc w:val="center"/>
            </w:pPr>
            <w:r>
              <w:t>Regulatory assessment</w:t>
            </w:r>
          </w:p>
        </w:tc>
        <w:tc>
          <w:tcPr>
            <w:tcW w:w="1040" w:type="dxa"/>
            <w:shd w:val="clear" w:color="auto" w:fill="auto"/>
            <w:vAlign w:val="center"/>
          </w:tcPr>
          <w:p w14:paraId="775B380C" w14:textId="77777777" w:rsidR="00CB4907" w:rsidRDefault="00CB4907" w:rsidP="004A3268">
            <w:pPr>
              <w:spacing w:line="276" w:lineRule="auto"/>
              <w:jc w:val="center"/>
            </w:pPr>
            <w:r>
              <w:t>Qualitative</w:t>
            </w:r>
          </w:p>
        </w:tc>
        <w:tc>
          <w:tcPr>
            <w:tcW w:w="3160" w:type="dxa"/>
          </w:tcPr>
          <w:p w14:paraId="01820CBD" w14:textId="77777777" w:rsidR="00CB4907" w:rsidRDefault="00CB4907" w:rsidP="004A3268">
            <w:pPr>
              <w:spacing w:line="276" w:lineRule="auto"/>
              <w:jc w:val="both"/>
              <w:rPr>
                <w:color w:val="202124"/>
                <w:highlight w:val="white"/>
              </w:rPr>
            </w:pPr>
            <w:r>
              <w:rPr>
                <w:color w:val="202124"/>
              </w:rPr>
              <w:t>How do you justify the selection of ground truth?</w:t>
            </w:r>
          </w:p>
        </w:tc>
        <w:tc>
          <w:tcPr>
            <w:tcW w:w="1300" w:type="dxa"/>
          </w:tcPr>
          <w:p w14:paraId="752F632F" w14:textId="77777777" w:rsidR="00CB4907" w:rsidRDefault="00CB4907" w:rsidP="004A3268">
            <w:pPr>
              <w:spacing w:line="276" w:lineRule="auto"/>
              <w:jc w:val="both"/>
            </w:pPr>
            <w:r>
              <w:t>Data labeling quality</w:t>
            </w:r>
          </w:p>
        </w:tc>
        <w:tc>
          <w:tcPr>
            <w:tcW w:w="1140" w:type="dxa"/>
          </w:tcPr>
          <w:p w14:paraId="35FCE894" w14:textId="77777777" w:rsidR="00CB4907" w:rsidRDefault="00CB4907" w:rsidP="004A3268">
            <w:pPr>
              <w:spacing w:line="276" w:lineRule="auto"/>
              <w:jc w:val="both"/>
            </w:pPr>
            <w:r>
              <w:t>Preferred</w:t>
            </w:r>
          </w:p>
        </w:tc>
        <w:tc>
          <w:tcPr>
            <w:tcW w:w="1020" w:type="dxa"/>
          </w:tcPr>
          <w:p w14:paraId="4273475D" w14:textId="77777777" w:rsidR="00CB4907" w:rsidRDefault="00CB4907" w:rsidP="004A3268">
            <w:pPr>
              <w:spacing w:line="276" w:lineRule="auto"/>
              <w:jc w:val="both"/>
            </w:pPr>
            <w:r>
              <w:t>Saul: Preferred</w:t>
            </w:r>
          </w:p>
        </w:tc>
        <w:tc>
          <w:tcPr>
            <w:tcW w:w="1020" w:type="dxa"/>
          </w:tcPr>
          <w:p w14:paraId="5B858D34" w14:textId="77777777" w:rsidR="00CB4907" w:rsidRDefault="00CB4907" w:rsidP="004A3268">
            <w:pPr>
              <w:spacing w:line="276" w:lineRule="auto"/>
              <w:jc w:val="both"/>
            </w:pPr>
          </w:p>
        </w:tc>
      </w:tr>
      <w:tr w:rsidR="00CB4907" w14:paraId="2EC4A8DD" w14:textId="77777777" w:rsidTr="004A3268">
        <w:trPr>
          <w:jc w:val="center"/>
        </w:trPr>
        <w:tc>
          <w:tcPr>
            <w:tcW w:w="1040" w:type="dxa"/>
            <w:shd w:val="clear" w:color="auto" w:fill="F2DCDB"/>
            <w:vAlign w:val="center"/>
          </w:tcPr>
          <w:p w14:paraId="2E956B53" w14:textId="77777777" w:rsidR="00CB4907" w:rsidRDefault="00CB4907" w:rsidP="004A3268">
            <w:pPr>
              <w:spacing w:line="276" w:lineRule="auto"/>
              <w:jc w:val="center"/>
            </w:pPr>
            <w:r>
              <w:t>Data preparation</w:t>
            </w:r>
          </w:p>
        </w:tc>
        <w:tc>
          <w:tcPr>
            <w:tcW w:w="1040" w:type="dxa"/>
            <w:shd w:val="clear" w:color="auto" w:fill="FF99CC"/>
            <w:vAlign w:val="center"/>
          </w:tcPr>
          <w:p w14:paraId="35431EA7" w14:textId="77777777" w:rsidR="00CB4907" w:rsidRDefault="00CB4907" w:rsidP="004A3268">
            <w:pPr>
              <w:spacing w:line="276" w:lineRule="auto"/>
              <w:jc w:val="center"/>
            </w:pPr>
            <w:r>
              <w:t>Technical validation</w:t>
            </w:r>
          </w:p>
        </w:tc>
        <w:tc>
          <w:tcPr>
            <w:tcW w:w="1040" w:type="dxa"/>
            <w:shd w:val="clear" w:color="auto" w:fill="auto"/>
            <w:vAlign w:val="center"/>
          </w:tcPr>
          <w:p w14:paraId="6AFBBBCA" w14:textId="77777777" w:rsidR="00CB4907" w:rsidRDefault="00CB4907" w:rsidP="004A3268">
            <w:pPr>
              <w:spacing w:line="276" w:lineRule="auto"/>
              <w:jc w:val="center"/>
            </w:pPr>
            <w:r>
              <w:t>Qualitative</w:t>
            </w:r>
          </w:p>
        </w:tc>
        <w:tc>
          <w:tcPr>
            <w:tcW w:w="3160" w:type="dxa"/>
          </w:tcPr>
          <w:p w14:paraId="56602D64" w14:textId="77777777" w:rsidR="00CB4907" w:rsidRDefault="00CB4907" w:rsidP="004A3268">
            <w:pPr>
              <w:spacing w:line="276" w:lineRule="auto"/>
              <w:jc w:val="both"/>
              <w:rPr>
                <w:color w:val="202124"/>
              </w:rPr>
            </w:pPr>
            <w:r>
              <w:t>Is the prevalence of the real world disease types/conditions reflected in the configuration of train datasets? ( e.g. relative frequency of disease and non-disease types in the dataset) </w:t>
            </w:r>
          </w:p>
        </w:tc>
        <w:tc>
          <w:tcPr>
            <w:tcW w:w="1300" w:type="dxa"/>
          </w:tcPr>
          <w:p w14:paraId="42BA3CA8" w14:textId="77777777" w:rsidR="00CB4907" w:rsidRDefault="00CB4907" w:rsidP="004A3268">
            <w:pPr>
              <w:spacing w:line="276" w:lineRule="auto"/>
              <w:jc w:val="both"/>
            </w:pPr>
            <w:r>
              <w:t>Data bias</w:t>
            </w:r>
          </w:p>
        </w:tc>
        <w:tc>
          <w:tcPr>
            <w:tcW w:w="1140" w:type="dxa"/>
          </w:tcPr>
          <w:p w14:paraId="7DB5BF03" w14:textId="77777777" w:rsidR="00CB4907" w:rsidRDefault="00CB4907" w:rsidP="004A3268">
            <w:pPr>
              <w:spacing w:line="276" w:lineRule="auto"/>
              <w:jc w:val="both"/>
            </w:pPr>
            <w:r>
              <w:t>Preferred</w:t>
            </w:r>
          </w:p>
        </w:tc>
        <w:tc>
          <w:tcPr>
            <w:tcW w:w="1020" w:type="dxa"/>
          </w:tcPr>
          <w:p w14:paraId="406DC8F5" w14:textId="77777777" w:rsidR="00CB4907" w:rsidRDefault="00CB4907" w:rsidP="004A3268">
            <w:pPr>
              <w:spacing w:line="276" w:lineRule="auto"/>
              <w:jc w:val="both"/>
            </w:pPr>
            <w:r>
              <w:t>Saul: Preferred</w:t>
            </w:r>
          </w:p>
          <w:p w14:paraId="4EC32403" w14:textId="77777777" w:rsidR="00CB4907" w:rsidRDefault="00CB4907" w:rsidP="004A3268">
            <w:pPr>
              <w:spacing w:line="276" w:lineRule="auto"/>
              <w:jc w:val="both"/>
            </w:pPr>
          </w:p>
        </w:tc>
        <w:tc>
          <w:tcPr>
            <w:tcW w:w="1020" w:type="dxa"/>
          </w:tcPr>
          <w:p w14:paraId="2F496C18" w14:textId="77777777" w:rsidR="00CB4907" w:rsidRDefault="00CB4907" w:rsidP="004A3268">
            <w:pPr>
              <w:spacing w:line="276" w:lineRule="auto"/>
              <w:jc w:val="both"/>
            </w:pPr>
          </w:p>
        </w:tc>
      </w:tr>
      <w:tr w:rsidR="00CB4907" w14:paraId="64D90398" w14:textId="77777777" w:rsidTr="004A3268">
        <w:trPr>
          <w:jc w:val="center"/>
        </w:trPr>
        <w:tc>
          <w:tcPr>
            <w:tcW w:w="1040" w:type="dxa"/>
            <w:shd w:val="clear" w:color="auto" w:fill="C6D9F1"/>
            <w:vAlign w:val="center"/>
          </w:tcPr>
          <w:p w14:paraId="498EFF73" w14:textId="77777777" w:rsidR="00CB4907" w:rsidRDefault="00CB4907" w:rsidP="004A3268">
            <w:pPr>
              <w:spacing w:line="276" w:lineRule="auto"/>
              <w:jc w:val="center"/>
            </w:pPr>
            <w:r>
              <w:t>Model training</w:t>
            </w:r>
          </w:p>
        </w:tc>
        <w:tc>
          <w:tcPr>
            <w:tcW w:w="1040" w:type="dxa"/>
            <w:shd w:val="clear" w:color="auto" w:fill="FF99CC"/>
            <w:vAlign w:val="center"/>
          </w:tcPr>
          <w:p w14:paraId="0DEABE77" w14:textId="77777777" w:rsidR="00CB4907" w:rsidRDefault="00CB4907" w:rsidP="004A3268">
            <w:pPr>
              <w:spacing w:line="276" w:lineRule="auto"/>
              <w:jc w:val="center"/>
            </w:pPr>
            <w:r>
              <w:t>Technical validation</w:t>
            </w:r>
          </w:p>
        </w:tc>
        <w:tc>
          <w:tcPr>
            <w:tcW w:w="1040" w:type="dxa"/>
          </w:tcPr>
          <w:p w14:paraId="01998CFD" w14:textId="77777777" w:rsidR="00CB4907" w:rsidRDefault="00CB4907" w:rsidP="004A3268">
            <w:pPr>
              <w:spacing w:line="276" w:lineRule="auto"/>
              <w:jc w:val="center"/>
            </w:pPr>
            <w:r>
              <w:t>Qualitative</w:t>
            </w:r>
          </w:p>
        </w:tc>
        <w:tc>
          <w:tcPr>
            <w:tcW w:w="3160" w:type="dxa"/>
          </w:tcPr>
          <w:p w14:paraId="7AC26A66" w14:textId="77777777" w:rsidR="00CB4907" w:rsidRDefault="00CB4907" w:rsidP="004A3268">
            <w:pPr>
              <w:spacing w:line="276" w:lineRule="auto"/>
              <w:jc w:val="both"/>
              <w:rPr>
                <w:color w:val="202124"/>
                <w:highlight w:val="white"/>
              </w:rPr>
            </w:pPr>
            <w:r>
              <w:t>Have you evaluated the influence of particular input data features that positively affects the model performance scores? </w:t>
            </w:r>
          </w:p>
        </w:tc>
        <w:tc>
          <w:tcPr>
            <w:tcW w:w="1300" w:type="dxa"/>
          </w:tcPr>
          <w:p w14:paraId="0F78B682" w14:textId="77777777" w:rsidR="00CB4907" w:rsidRDefault="00CB4907" w:rsidP="004A3268">
            <w:pPr>
              <w:spacing w:line="276" w:lineRule="auto"/>
              <w:ind w:left="360"/>
              <w:jc w:val="both"/>
            </w:pPr>
            <w:r>
              <w:t>Model performance</w:t>
            </w:r>
          </w:p>
        </w:tc>
        <w:tc>
          <w:tcPr>
            <w:tcW w:w="1140" w:type="dxa"/>
          </w:tcPr>
          <w:p w14:paraId="24FE4403" w14:textId="77777777" w:rsidR="00CB4907" w:rsidRDefault="00CB4907" w:rsidP="004A3268">
            <w:pPr>
              <w:spacing w:line="276" w:lineRule="auto"/>
              <w:jc w:val="both"/>
            </w:pPr>
            <w:r>
              <w:t>Mandatory</w:t>
            </w:r>
          </w:p>
        </w:tc>
        <w:tc>
          <w:tcPr>
            <w:tcW w:w="1020" w:type="dxa"/>
          </w:tcPr>
          <w:p w14:paraId="4983F610" w14:textId="77777777" w:rsidR="00CB4907" w:rsidRDefault="00CB4907" w:rsidP="004A3268">
            <w:pPr>
              <w:spacing w:line="276" w:lineRule="auto"/>
              <w:jc w:val="both"/>
            </w:pPr>
            <w:r>
              <w:t>Saul: Preferred</w:t>
            </w:r>
          </w:p>
        </w:tc>
        <w:tc>
          <w:tcPr>
            <w:tcW w:w="1020" w:type="dxa"/>
          </w:tcPr>
          <w:p w14:paraId="6683AEE2" w14:textId="77777777" w:rsidR="00CB4907" w:rsidRDefault="00CB4907" w:rsidP="004A3268">
            <w:pPr>
              <w:spacing w:line="276" w:lineRule="auto"/>
              <w:jc w:val="both"/>
            </w:pPr>
          </w:p>
        </w:tc>
      </w:tr>
      <w:tr w:rsidR="00CB4907" w14:paraId="251B4B01" w14:textId="77777777" w:rsidTr="004A3268">
        <w:trPr>
          <w:jc w:val="center"/>
        </w:trPr>
        <w:tc>
          <w:tcPr>
            <w:tcW w:w="1040" w:type="dxa"/>
            <w:shd w:val="clear" w:color="auto" w:fill="DDD9C4"/>
            <w:vAlign w:val="center"/>
          </w:tcPr>
          <w:p w14:paraId="746BC2D8" w14:textId="77777777" w:rsidR="00CB4907" w:rsidRDefault="00CB4907" w:rsidP="004A3268">
            <w:pPr>
              <w:spacing w:line="276" w:lineRule="auto"/>
              <w:jc w:val="center"/>
            </w:pPr>
            <w:r>
              <w:t>Model tuning</w:t>
            </w:r>
          </w:p>
        </w:tc>
        <w:tc>
          <w:tcPr>
            <w:tcW w:w="1040" w:type="dxa"/>
            <w:shd w:val="clear" w:color="auto" w:fill="00FFCC"/>
            <w:vAlign w:val="center"/>
          </w:tcPr>
          <w:p w14:paraId="651ED67F" w14:textId="77777777" w:rsidR="00CB4907" w:rsidRDefault="00CB4907" w:rsidP="004A3268">
            <w:pPr>
              <w:spacing w:line="276" w:lineRule="auto"/>
              <w:jc w:val="center"/>
            </w:pPr>
            <w:r>
              <w:t>Clinical evaluation</w:t>
            </w:r>
          </w:p>
        </w:tc>
        <w:tc>
          <w:tcPr>
            <w:tcW w:w="1040" w:type="dxa"/>
            <w:shd w:val="clear" w:color="auto" w:fill="FF99FF"/>
            <w:vAlign w:val="center"/>
          </w:tcPr>
          <w:p w14:paraId="6B17B40E" w14:textId="77777777" w:rsidR="00CB4907" w:rsidRDefault="00CB4907" w:rsidP="004A3268">
            <w:pPr>
              <w:spacing w:line="276" w:lineRule="auto"/>
              <w:jc w:val="center"/>
            </w:pPr>
            <w:r>
              <w:t>Quantitative</w:t>
            </w:r>
          </w:p>
        </w:tc>
        <w:tc>
          <w:tcPr>
            <w:tcW w:w="3160" w:type="dxa"/>
          </w:tcPr>
          <w:p w14:paraId="076368D6" w14:textId="77777777" w:rsidR="00CB4907" w:rsidRDefault="00CB4907" w:rsidP="004A3268">
            <w:pPr>
              <w:jc w:val="both"/>
              <w:rPr>
                <w:color w:val="202124"/>
              </w:rPr>
            </w:pPr>
            <w:r>
              <w:rPr>
                <w:color w:val="202124"/>
              </w:rPr>
              <w:t xml:space="preserve">Are decision thresholds being used for classification? If yes, specify the thresholds and the ‘thresholding rule’. </w:t>
            </w:r>
            <w:r>
              <w:t xml:space="preserve">Can you also state the clinical significance of the selected operating threshold, if any? </w:t>
            </w:r>
          </w:p>
          <w:p w14:paraId="0BB99504" w14:textId="77777777" w:rsidR="00CB4907" w:rsidRDefault="00CB4907" w:rsidP="004A3268">
            <w:pPr>
              <w:spacing w:line="276" w:lineRule="auto"/>
              <w:jc w:val="both"/>
              <w:rPr>
                <w:color w:val="202124"/>
                <w:highlight w:val="white"/>
              </w:rPr>
            </w:pPr>
          </w:p>
        </w:tc>
        <w:tc>
          <w:tcPr>
            <w:tcW w:w="1300" w:type="dxa"/>
          </w:tcPr>
          <w:p w14:paraId="69966190" w14:textId="77777777" w:rsidR="00CB4907" w:rsidRDefault="00CB4907" w:rsidP="004A3268">
            <w:pPr>
              <w:spacing w:line="276" w:lineRule="auto"/>
              <w:jc w:val="both"/>
            </w:pPr>
            <w:r>
              <w:t>‘Technical accuracy’  Vs ‘Clinical accuracy’ equivalence</w:t>
            </w:r>
          </w:p>
        </w:tc>
        <w:tc>
          <w:tcPr>
            <w:tcW w:w="1140" w:type="dxa"/>
          </w:tcPr>
          <w:p w14:paraId="4929CA79" w14:textId="77777777" w:rsidR="00CB4907" w:rsidRDefault="00CB4907" w:rsidP="004A3268">
            <w:pPr>
              <w:spacing w:line="276" w:lineRule="auto"/>
              <w:jc w:val="both"/>
            </w:pPr>
            <w:r>
              <w:t>Mandatory</w:t>
            </w:r>
          </w:p>
        </w:tc>
        <w:tc>
          <w:tcPr>
            <w:tcW w:w="1020" w:type="dxa"/>
          </w:tcPr>
          <w:p w14:paraId="634952C8" w14:textId="77777777" w:rsidR="00CB4907" w:rsidRDefault="00CB4907" w:rsidP="004A3268">
            <w:pPr>
              <w:spacing w:line="276" w:lineRule="auto"/>
              <w:jc w:val="both"/>
            </w:pPr>
            <w:r>
              <w:t>Saul: Preferred</w:t>
            </w:r>
          </w:p>
          <w:p w14:paraId="0EF99FCC" w14:textId="77777777" w:rsidR="00CB4907" w:rsidRDefault="00CB4907" w:rsidP="004A3268">
            <w:pPr>
              <w:spacing w:line="276" w:lineRule="auto"/>
              <w:jc w:val="both"/>
            </w:pPr>
            <w:r>
              <w:t>Vasanth:</w:t>
            </w:r>
          </w:p>
          <w:p w14:paraId="1974001F" w14:textId="77777777" w:rsidR="00CB4907" w:rsidRDefault="00CB4907" w:rsidP="004A3268">
            <w:pPr>
              <w:spacing w:line="276" w:lineRule="auto"/>
              <w:jc w:val="both"/>
            </w:pPr>
            <w:r>
              <w:t>Mandatory</w:t>
            </w:r>
          </w:p>
        </w:tc>
        <w:tc>
          <w:tcPr>
            <w:tcW w:w="1020" w:type="dxa"/>
          </w:tcPr>
          <w:p w14:paraId="123562C8" w14:textId="77777777" w:rsidR="00CB4907" w:rsidRDefault="00CB4907" w:rsidP="004A3268">
            <w:pPr>
              <w:spacing w:line="276" w:lineRule="auto"/>
              <w:jc w:val="both"/>
            </w:pPr>
          </w:p>
        </w:tc>
      </w:tr>
      <w:tr w:rsidR="00CB4907" w14:paraId="65378EA9" w14:textId="77777777" w:rsidTr="004A3268">
        <w:trPr>
          <w:jc w:val="center"/>
        </w:trPr>
        <w:tc>
          <w:tcPr>
            <w:tcW w:w="1040" w:type="dxa"/>
            <w:shd w:val="clear" w:color="auto" w:fill="DDD9C4"/>
            <w:vAlign w:val="center"/>
          </w:tcPr>
          <w:p w14:paraId="23192F9F" w14:textId="77777777" w:rsidR="00CB4907" w:rsidRDefault="00CB4907" w:rsidP="004A3268">
            <w:pPr>
              <w:spacing w:line="276" w:lineRule="auto"/>
              <w:jc w:val="center"/>
            </w:pPr>
            <w:r>
              <w:t>Model tuning</w:t>
            </w:r>
          </w:p>
        </w:tc>
        <w:tc>
          <w:tcPr>
            <w:tcW w:w="1040" w:type="dxa"/>
            <w:shd w:val="clear" w:color="auto" w:fill="33CCFF"/>
            <w:vAlign w:val="center"/>
          </w:tcPr>
          <w:p w14:paraId="18449A77" w14:textId="77777777" w:rsidR="00CB4907" w:rsidRDefault="00CB4907" w:rsidP="004A3268">
            <w:pPr>
              <w:spacing w:line="276" w:lineRule="auto"/>
              <w:jc w:val="center"/>
            </w:pPr>
            <w:r>
              <w:t>Regulatory assessment</w:t>
            </w:r>
          </w:p>
        </w:tc>
        <w:tc>
          <w:tcPr>
            <w:tcW w:w="1040" w:type="dxa"/>
            <w:shd w:val="clear" w:color="auto" w:fill="FFFFFF"/>
            <w:vAlign w:val="center"/>
          </w:tcPr>
          <w:p w14:paraId="1AE68772" w14:textId="77777777" w:rsidR="00CB4907" w:rsidRDefault="00CB4907" w:rsidP="004A3268">
            <w:pPr>
              <w:spacing w:line="276" w:lineRule="auto"/>
              <w:jc w:val="center"/>
            </w:pPr>
            <w:r>
              <w:t>Qualitative</w:t>
            </w:r>
          </w:p>
        </w:tc>
        <w:tc>
          <w:tcPr>
            <w:tcW w:w="3160" w:type="dxa"/>
          </w:tcPr>
          <w:p w14:paraId="18E6ED71" w14:textId="77777777" w:rsidR="00CB4907" w:rsidRDefault="00CB4907" w:rsidP="004A3268">
            <w:pPr>
              <w:jc w:val="both"/>
              <w:rPr>
                <w:color w:val="202124"/>
              </w:rPr>
            </w:pPr>
            <w:r>
              <w:rPr>
                <w:color w:val="202124"/>
              </w:rPr>
              <w:t xml:space="preserve">Is your ML model optimized for a specific local or clinical setting (e.g. a specific clinical department, country, etc.)? </w:t>
            </w:r>
          </w:p>
          <w:p w14:paraId="6E2FD766" w14:textId="77777777" w:rsidR="00CB4907" w:rsidRDefault="00CB4907" w:rsidP="004A3268">
            <w:pPr>
              <w:jc w:val="both"/>
              <w:rPr>
                <w:color w:val="202124"/>
              </w:rPr>
            </w:pPr>
          </w:p>
        </w:tc>
        <w:tc>
          <w:tcPr>
            <w:tcW w:w="1300" w:type="dxa"/>
          </w:tcPr>
          <w:p w14:paraId="3C674B9B" w14:textId="77777777" w:rsidR="00CB4907" w:rsidRDefault="00CB4907" w:rsidP="004A3268">
            <w:pPr>
              <w:spacing w:line="276" w:lineRule="auto"/>
              <w:jc w:val="both"/>
            </w:pPr>
            <w:r>
              <w:t>Model generalizability</w:t>
            </w:r>
          </w:p>
        </w:tc>
        <w:tc>
          <w:tcPr>
            <w:tcW w:w="1140" w:type="dxa"/>
          </w:tcPr>
          <w:p w14:paraId="61CC5458" w14:textId="77777777" w:rsidR="00CB4907" w:rsidRDefault="00CB4907" w:rsidP="004A3268">
            <w:pPr>
              <w:spacing w:line="276" w:lineRule="auto"/>
              <w:jc w:val="both"/>
            </w:pPr>
            <w:r>
              <w:t>Mandatory</w:t>
            </w:r>
          </w:p>
        </w:tc>
        <w:tc>
          <w:tcPr>
            <w:tcW w:w="1020" w:type="dxa"/>
          </w:tcPr>
          <w:p w14:paraId="76CCA867" w14:textId="77777777" w:rsidR="00CB4907" w:rsidRDefault="00CB4907" w:rsidP="004A3268">
            <w:pPr>
              <w:spacing w:line="276" w:lineRule="auto"/>
              <w:jc w:val="both"/>
            </w:pPr>
            <w:r>
              <w:t>Saul: Preferred. Instead of optimized, I would use “fine-tuned”</w:t>
            </w:r>
          </w:p>
        </w:tc>
        <w:tc>
          <w:tcPr>
            <w:tcW w:w="1020" w:type="dxa"/>
          </w:tcPr>
          <w:p w14:paraId="246581F6" w14:textId="77777777" w:rsidR="00CB4907" w:rsidRDefault="00CB4907" w:rsidP="004A3268">
            <w:pPr>
              <w:spacing w:line="276" w:lineRule="auto"/>
              <w:jc w:val="both"/>
            </w:pPr>
          </w:p>
        </w:tc>
      </w:tr>
      <w:tr w:rsidR="00CB4907" w14:paraId="165FE6BF" w14:textId="77777777" w:rsidTr="004A3268">
        <w:trPr>
          <w:jc w:val="center"/>
        </w:trPr>
        <w:tc>
          <w:tcPr>
            <w:tcW w:w="1040" w:type="dxa"/>
            <w:shd w:val="clear" w:color="auto" w:fill="DDD9C4"/>
            <w:vAlign w:val="center"/>
          </w:tcPr>
          <w:p w14:paraId="1F68D080" w14:textId="77777777" w:rsidR="00CB4907" w:rsidRDefault="00CB4907" w:rsidP="004A3268">
            <w:pPr>
              <w:spacing w:line="276" w:lineRule="auto"/>
              <w:jc w:val="center"/>
            </w:pPr>
            <w:r>
              <w:t>Model tuning</w:t>
            </w:r>
          </w:p>
        </w:tc>
        <w:tc>
          <w:tcPr>
            <w:tcW w:w="1040" w:type="dxa"/>
            <w:shd w:val="clear" w:color="auto" w:fill="FF99CC"/>
            <w:vAlign w:val="center"/>
          </w:tcPr>
          <w:p w14:paraId="13136F95" w14:textId="77777777" w:rsidR="00CB4907" w:rsidRDefault="00CB4907" w:rsidP="004A3268">
            <w:pPr>
              <w:spacing w:line="276" w:lineRule="auto"/>
              <w:jc w:val="center"/>
            </w:pPr>
            <w:r>
              <w:t>Technical validation</w:t>
            </w:r>
          </w:p>
        </w:tc>
        <w:tc>
          <w:tcPr>
            <w:tcW w:w="1040" w:type="dxa"/>
            <w:shd w:val="clear" w:color="auto" w:fill="FFFFFF"/>
            <w:vAlign w:val="center"/>
          </w:tcPr>
          <w:p w14:paraId="6BAC59A1" w14:textId="77777777" w:rsidR="00CB4907" w:rsidRDefault="00CB4907" w:rsidP="004A3268">
            <w:pPr>
              <w:spacing w:line="276" w:lineRule="auto"/>
              <w:jc w:val="center"/>
            </w:pPr>
            <w:r>
              <w:t>Qualitative</w:t>
            </w:r>
          </w:p>
        </w:tc>
        <w:tc>
          <w:tcPr>
            <w:tcW w:w="3160" w:type="dxa"/>
          </w:tcPr>
          <w:p w14:paraId="4DF75FA9" w14:textId="77777777" w:rsidR="00CB4907" w:rsidRDefault="00CB4907" w:rsidP="004A3268">
            <w:pPr>
              <w:jc w:val="both"/>
              <w:rPr>
                <w:color w:val="202124"/>
              </w:rPr>
            </w:pPr>
            <w:r>
              <w:t>Does your use case give high importance to the most prevalent output class types and thus optimize the model performance? Or does your use case give equal prominence to each output class type?</w:t>
            </w:r>
          </w:p>
        </w:tc>
        <w:tc>
          <w:tcPr>
            <w:tcW w:w="1300" w:type="dxa"/>
          </w:tcPr>
          <w:p w14:paraId="261DBF12" w14:textId="77777777" w:rsidR="00CB4907" w:rsidRDefault="00CB4907" w:rsidP="004A3268">
            <w:pPr>
              <w:spacing w:line="276" w:lineRule="auto"/>
              <w:jc w:val="both"/>
            </w:pPr>
            <w:r>
              <w:t>Model optimization</w:t>
            </w:r>
          </w:p>
        </w:tc>
        <w:tc>
          <w:tcPr>
            <w:tcW w:w="1140" w:type="dxa"/>
          </w:tcPr>
          <w:p w14:paraId="5E37E5DC" w14:textId="77777777" w:rsidR="00CB4907" w:rsidRDefault="00CB4907" w:rsidP="004A3268">
            <w:pPr>
              <w:spacing w:line="276" w:lineRule="auto"/>
              <w:jc w:val="both"/>
            </w:pPr>
            <w:r>
              <w:t>Preferred</w:t>
            </w:r>
          </w:p>
        </w:tc>
        <w:tc>
          <w:tcPr>
            <w:tcW w:w="1020" w:type="dxa"/>
          </w:tcPr>
          <w:p w14:paraId="217A1E56" w14:textId="77777777" w:rsidR="00CB4907" w:rsidRDefault="00CB4907" w:rsidP="004A3268">
            <w:pPr>
              <w:spacing w:line="276" w:lineRule="auto"/>
              <w:jc w:val="both"/>
            </w:pPr>
            <w:r>
              <w:t>Saul: Preferred</w:t>
            </w:r>
          </w:p>
        </w:tc>
        <w:tc>
          <w:tcPr>
            <w:tcW w:w="1020" w:type="dxa"/>
          </w:tcPr>
          <w:p w14:paraId="64EA94EB" w14:textId="77777777" w:rsidR="00CB4907" w:rsidRDefault="00CB4907" w:rsidP="004A3268">
            <w:pPr>
              <w:spacing w:line="276" w:lineRule="auto"/>
              <w:jc w:val="both"/>
            </w:pPr>
          </w:p>
        </w:tc>
      </w:tr>
      <w:tr w:rsidR="00CB4907" w14:paraId="642FA529" w14:textId="77777777" w:rsidTr="004A3268">
        <w:trPr>
          <w:jc w:val="center"/>
        </w:trPr>
        <w:tc>
          <w:tcPr>
            <w:tcW w:w="1040" w:type="dxa"/>
            <w:shd w:val="clear" w:color="auto" w:fill="A5EDFB"/>
            <w:vAlign w:val="center"/>
          </w:tcPr>
          <w:p w14:paraId="7823EC06" w14:textId="77777777" w:rsidR="00CB4907" w:rsidRDefault="00CB4907" w:rsidP="004A3268">
            <w:pPr>
              <w:spacing w:line="276" w:lineRule="auto"/>
              <w:jc w:val="center"/>
            </w:pPr>
            <w:r>
              <w:t>Model evaluation</w:t>
            </w:r>
          </w:p>
        </w:tc>
        <w:tc>
          <w:tcPr>
            <w:tcW w:w="1040" w:type="dxa"/>
            <w:shd w:val="clear" w:color="auto" w:fill="00FFCC"/>
            <w:vAlign w:val="center"/>
          </w:tcPr>
          <w:p w14:paraId="15229CB1" w14:textId="77777777" w:rsidR="00CB4907" w:rsidRDefault="00CB4907" w:rsidP="004A3268">
            <w:pPr>
              <w:spacing w:line="276" w:lineRule="auto"/>
              <w:jc w:val="center"/>
            </w:pPr>
            <w:r>
              <w:t>Clinical evaluation</w:t>
            </w:r>
          </w:p>
        </w:tc>
        <w:tc>
          <w:tcPr>
            <w:tcW w:w="1040" w:type="dxa"/>
            <w:vAlign w:val="center"/>
          </w:tcPr>
          <w:p w14:paraId="6BE1E52D" w14:textId="77777777" w:rsidR="00CB4907" w:rsidRDefault="00CB4907" w:rsidP="004A3268">
            <w:pPr>
              <w:spacing w:line="276" w:lineRule="auto"/>
              <w:jc w:val="center"/>
            </w:pPr>
            <w:r>
              <w:t>Qualitative</w:t>
            </w:r>
          </w:p>
        </w:tc>
        <w:tc>
          <w:tcPr>
            <w:tcW w:w="3160" w:type="dxa"/>
          </w:tcPr>
          <w:p w14:paraId="5421D600" w14:textId="77777777" w:rsidR="00CB4907" w:rsidRDefault="00CB4907" w:rsidP="004A3268">
            <w:pPr>
              <w:jc w:val="both"/>
              <w:rPr>
                <w:color w:val="202124"/>
              </w:rPr>
            </w:pPr>
            <w:r>
              <w:rPr>
                <w:color w:val="202124"/>
              </w:rPr>
              <w:t>Were patients and clinicians involved or consulted during the ML algorithm selection stage, algorithm development stage or algorithm acceptance and adoption stage?</w:t>
            </w:r>
          </w:p>
          <w:p w14:paraId="311B9225" w14:textId="77777777" w:rsidR="00CB4907" w:rsidRDefault="00CB4907" w:rsidP="004A3268">
            <w:pPr>
              <w:spacing w:line="276" w:lineRule="auto"/>
              <w:jc w:val="both"/>
              <w:rPr>
                <w:color w:val="202124"/>
                <w:highlight w:val="white"/>
              </w:rPr>
            </w:pPr>
          </w:p>
        </w:tc>
        <w:tc>
          <w:tcPr>
            <w:tcW w:w="1300" w:type="dxa"/>
          </w:tcPr>
          <w:p w14:paraId="09C26E9C" w14:textId="77777777" w:rsidR="00CB4907" w:rsidRDefault="00CB4907" w:rsidP="004A3268">
            <w:pPr>
              <w:spacing w:line="276" w:lineRule="auto"/>
              <w:jc w:val="both"/>
            </w:pPr>
            <w:r>
              <w:t>Model explainability</w:t>
            </w:r>
          </w:p>
        </w:tc>
        <w:tc>
          <w:tcPr>
            <w:tcW w:w="1140" w:type="dxa"/>
          </w:tcPr>
          <w:p w14:paraId="031A0FFF" w14:textId="77777777" w:rsidR="00CB4907" w:rsidRDefault="00CB4907" w:rsidP="004A3268">
            <w:pPr>
              <w:spacing w:line="276" w:lineRule="auto"/>
              <w:jc w:val="both"/>
            </w:pPr>
            <w:r>
              <w:t>Mandatory</w:t>
            </w:r>
          </w:p>
        </w:tc>
        <w:tc>
          <w:tcPr>
            <w:tcW w:w="1020" w:type="dxa"/>
          </w:tcPr>
          <w:p w14:paraId="19E45B64" w14:textId="77777777" w:rsidR="00CB4907" w:rsidRDefault="00CB4907" w:rsidP="004A3268">
            <w:pPr>
              <w:spacing w:line="276" w:lineRule="auto"/>
              <w:jc w:val="both"/>
            </w:pPr>
            <w:r>
              <w:t>Saul: Mandatory</w:t>
            </w:r>
          </w:p>
        </w:tc>
        <w:tc>
          <w:tcPr>
            <w:tcW w:w="1020" w:type="dxa"/>
          </w:tcPr>
          <w:p w14:paraId="6892D62F" w14:textId="77777777" w:rsidR="00CB4907" w:rsidRDefault="00CB4907" w:rsidP="004A3268">
            <w:pPr>
              <w:spacing w:line="276" w:lineRule="auto"/>
              <w:jc w:val="both"/>
            </w:pPr>
          </w:p>
        </w:tc>
      </w:tr>
      <w:tr w:rsidR="00CB4907" w14:paraId="44C888F1" w14:textId="77777777" w:rsidTr="004A3268">
        <w:trPr>
          <w:jc w:val="center"/>
        </w:trPr>
        <w:tc>
          <w:tcPr>
            <w:tcW w:w="1040" w:type="dxa"/>
            <w:shd w:val="clear" w:color="auto" w:fill="A5EDFB"/>
            <w:vAlign w:val="center"/>
          </w:tcPr>
          <w:p w14:paraId="12DFF8CE" w14:textId="77777777" w:rsidR="00CB4907" w:rsidRDefault="00CB4907" w:rsidP="004A3268">
            <w:pPr>
              <w:spacing w:line="276" w:lineRule="auto"/>
              <w:jc w:val="center"/>
            </w:pPr>
            <w:r>
              <w:t>Model evaluation</w:t>
            </w:r>
          </w:p>
        </w:tc>
        <w:tc>
          <w:tcPr>
            <w:tcW w:w="1040" w:type="dxa"/>
            <w:shd w:val="clear" w:color="auto" w:fill="FF99CC"/>
            <w:vAlign w:val="center"/>
          </w:tcPr>
          <w:p w14:paraId="3558A152" w14:textId="77777777" w:rsidR="00CB4907" w:rsidRDefault="00CB4907" w:rsidP="004A3268">
            <w:pPr>
              <w:spacing w:line="276" w:lineRule="auto"/>
              <w:jc w:val="center"/>
            </w:pPr>
            <w:r>
              <w:t>Technical validation</w:t>
            </w:r>
          </w:p>
        </w:tc>
        <w:tc>
          <w:tcPr>
            <w:tcW w:w="1040" w:type="dxa"/>
            <w:shd w:val="clear" w:color="auto" w:fill="FF99FF"/>
          </w:tcPr>
          <w:p w14:paraId="2431A041" w14:textId="77777777" w:rsidR="00CB4907" w:rsidRDefault="00CB4907" w:rsidP="004A3268">
            <w:pPr>
              <w:spacing w:line="276" w:lineRule="auto"/>
              <w:jc w:val="center"/>
            </w:pPr>
            <w:r>
              <w:t>Quantitative</w:t>
            </w:r>
          </w:p>
        </w:tc>
        <w:tc>
          <w:tcPr>
            <w:tcW w:w="3160" w:type="dxa"/>
          </w:tcPr>
          <w:p w14:paraId="1EDDB2CF" w14:textId="77777777" w:rsidR="00CB4907" w:rsidRDefault="00CB4907" w:rsidP="004A3268">
            <w:pPr>
              <w:jc w:val="both"/>
              <w:rPr>
                <w:color w:val="202124"/>
              </w:rPr>
            </w:pPr>
            <w:r>
              <w:rPr>
                <w:color w:val="202124"/>
              </w:rPr>
              <w:t>Are there output classes or disease types for which the ML model performed worse than others?  Provide the confusion matrix results.</w:t>
            </w:r>
          </w:p>
          <w:p w14:paraId="3A2176D5" w14:textId="77777777" w:rsidR="00CB4907" w:rsidRDefault="00CB4907" w:rsidP="004A3268">
            <w:pPr>
              <w:jc w:val="both"/>
              <w:rPr>
                <w:color w:val="202124"/>
              </w:rPr>
            </w:pPr>
          </w:p>
        </w:tc>
        <w:tc>
          <w:tcPr>
            <w:tcW w:w="1300" w:type="dxa"/>
          </w:tcPr>
          <w:p w14:paraId="30D895BB" w14:textId="77777777" w:rsidR="00CB4907" w:rsidRDefault="00CB4907" w:rsidP="004A3268">
            <w:pPr>
              <w:spacing w:line="276" w:lineRule="auto"/>
              <w:jc w:val="both"/>
            </w:pPr>
            <w:r>
              <w:t>Model performance</w:t>
            </w:r>
          </w:p>
        </w:tc>
        <w:tc>
          <w:tcPr>
            <w:tcW w:w="1140" w:type="dxa"/>
          </w:tcPr>
          <w:p w14:paraId="7FF5044A" w14:textId="77777777" w:rsidR="00CB4907" w:rsidRDefault="00CB4907" w:rsidP="004A3268">
            <w:pPr>
              <w:spacing w:line="276" w:lineRule="auto"/>
              <w:jc w:val="both"/>
            </w:pPr>
            <w:r>
              <w:t>Mandatory</w:t>
            </w:r>
          </w:p>
        </w:tc>
        <w:tc>
          <w:tcPr>
            <w:tcW w:w="1020" w:type="dxa"/>
          </w:tcPr>
          <w:p w14:paraId="75B29785" w14:textId="77777777" w:rsidR="00CB4907" w:rsidRDefault="00CB4907" w:rsidP="004A3268">
            <w:pPr>
              <w:spacing w:line="276" w:lineRule="auto"/>
              <w:jc w:val="both"/>
            </w:pPr>
            <w:r>
              <w:t>Saul: Mandatory</w:t>
            </w:r>
          </w:p>
        </w:tc>
        <w:tc>
          <w:tcPr>
            <w:tcW w:w="1020" w:type="dxa"/>
          </w:tcPr>
          <w:p w14:paraId="5F6BC745" w14:textId="77777777" w:rsidR="00CB4907" w:rsidRDefault="00CB4907" w:rsidP="004A3268">
            <w:pPr>
              <w:spacing w:line="276" w:lineRule="auto"/>
              <w:jc w:val="both"/>
            </w:pPr>
          </w:p>
        </w:tc>
      </w:tr>
      <w:tr w:rsidR="00CB4907" w14:paraId="15F18FC2" w14:textId="77777777" w:rsidTr="004A3268">
        <w:trPr>
          <w:jc w:val="center"/>
        </w:trPr>
        <w:tc>
          <w:tcPr>
            <w:tcW w:w="1040" w:type="dxa"/>
            <w:shd w:val="clear" w:color="auto" w:fill="A5EDFB"/>
          </w:tcPr>
          <w:p w14:paraId="5C3A6E73" w14:textId="77777777" w:rsidR="00CB4907" w:rsidRDefault="00CB4907" w:rsidP="004A3268">
            <w:pPr>
              <w:spacing w:line="276" w:lineRule="auto"/>
              <w:jc w:val="center"/>
            </w:pPr>
            <w:r>
              <w:t>Model evaluation</w:t>
            </w:r>
          </w:p>
        </w:tc>
        <w:tc>
          <w:tcPr>
            <w:tcW w:w="1040" w:type="dxa"/>
            <w:shd w:val="clear" w:color="auto" w:fill="FF99CC"/>
            <w:vAlign w:val="center"/>
          </w:tcPr>
          <w:p w14:paraId="48AC1701" w14:textId="77777777" w:rsidR="00CB4907" w:rsidRDefault="00CB4907" w:rsidP="004A3268">
            <w:pPr>
              <w:spacing w:line="276" w:lineRule="auto"/>
              <w:jc w:val="center"/>
            </w:pPr>
            <w:r>
              <w:t>Technical validation</w:t>
            </w:r>
          </w:p>
        </w:tc>
        <w:tc>
          <w:tcPr>
            <w:tcW w:w="1040" w:type="dxa"/>
            <w:shd w:val="clear" w:color="auto" w:fill="FF99FF"/>
          </w:tcPr>
          <w:p w14:paraId="0CFB6A6B" w14:textId="77777777" w:rsidR="00CB4907" w:rsidRDefault="00CB4907" w:rsidP="004A3268">
            <w:pPr>
              <w:spacing w:line="276" w:lineRule="auto"/>
              <w:jc w:val="center"/>
            </w:pPr>
            <w:r>
              <w:t>Quantitative</w:t>
            </w:r>
          </w:p>
        </w:tc>
        <w:tc>
          <w:tcPr>
            <w:tcW w:w="3160" w:type="dxa"/>
          </w:tcPr>
          <w:p w14:paraId="242E3150" w14:textId="77777777" w:rsidR="00CB4907" w:rsidRDefault="00CB4907" w:rsidP="004A3268">
            <w:pPr>
              <w:rPr>
                <w:color w:val="202124"/>
                <w:highlight w:val="white"/>
              </w:rPr>
            </w:pPr>
            <w:r>
              <w:rPr>
                <w:color w:val="202124"/>
              </w:rPr>
              <w:t>Is there an interpretability-performance trade-off observed. If yes, provide the comparative analysis results.</w:t>
            </w:r>
          </w:p>
        </w:tc>
        <w:tc>
          <w:tcPr>
            <w:tcW w:w="1300" w:type="dxa"/>
          </w:tcPr>
          <w:p w14:paraId="1B268482" w14:textId="77777777" w:rsidR="00CB4907" w:rsidRDefault="00CB4907" w:rsidP="004A3268">
            <w:pPr>
              <w:spacing w:line="276" w:lineRule="auto"/>
              <w:jc w:val="both"/>
            </w:pPr>
            <w:r>
              <w:t>Model interpretability &amp;Model performance tradeoff</w:t>
            </w:r>
          </w:p>
        </w:tc>
        <w:tc>
          <w:tcPr>
            <w:tcW w:w="1140" w:type="dxa"/>
          </w:tcPr>
          <w:p w14:paraId="2FB63CC7" w14:textId="77777777" w:rsidR="00CB4907" w:rsidRDefault="00CB4907" w:rsidP="004A3268">
            <w:pPr>
              <w:spacing w:line="276" w:lineRule="auto"/>
              <w:jc w:val="both"/>
            </w:pPr>
            <w:r>
              <w:t>Preferred</w:t>
            </w:r>
          </w:p>
        </w:tc>
        <w:tc>
          <w:tcPr>
            <w:tcW w:w="1020" w:type="dxa"/>
          </w:tcPr>
          <w:p w14:paraId="7D46780E" w14:textId="77777777" w:rsidR="00CB4907" w:rsidRDefault="00CB4907" w:rsidP="004A3268">
            <w:pPr>
              <w:spacing w:line="276" w:lineRule="auto"/>
              <w:jc w:val="both"/>
            </w:pPr>
            <w:r>
              <w:t>Saul: Preferred</w:t>
            </w:r>
          </w:p>
        </w:tc>
        <w:tc>
          <w:tcPr>
            <w:tcW w:w="1020" w:type="dxa"/>
          </w:tcPr>
          <w:p w14:paraId="1378A228" w14:textId="77777777" w:rsidR="00CB4907" w:rsidRDefault="00CB4907" w:rsidP="004A3268">
            <w:pPr>
              <w:spacing w:line="276" w:lineRule="auto"/>
              <w:jc w:val="both"/>
            </w:pPr>
          </w:p>
        </w:tc>
      </w:tr>
      <w:tr w:rsidR="00CB4907" w14:paraId="21F76D0B" w14:textId="77777777" w:rsidTr="004A3268">
        <w:trPr>
          <w:jc w:val="center"/>
        </w:trPr>
        <w:tc>
          <w:tcPr>
            <w:tcW w:w="1040" w:type="dxa"/>
            <w:shd w:val="clear" w:color="auto" w:fill="A5EDFB"/>
          </w:tcPr>
          <w:p w14:paraId="6F24B3EE" w14:textId="77777777" w:rsidR="00CB4907" w:rsidRDefault="00CB4907" w:rsidP="004A3268">
            <w:pPr>
              <w:spacing w:line="276" w:lineRule="auto"/>
              <w:jc w:val="both"/>
            </w:pPr>
            <w:r>
              <w:t>Model evaluation</w:t>
            </w:r>
          </w:p>
        </w:tc>
        <w:tc>
          <w:tcPr>
            <w:tcW w:w="1040" w:type="dxa"/>
            <w:shd w:val="clear" w:color="auto" w:fill="FF99CC"/>
            <w:vAlign w:val="center"/>
          </w:tcPr>
          <w:p w14:paraId="6E17A2FA" w14:textId="77777777" w:rsidR="00CB4907" w:rsidRDefault="00CB4907" w:rsidP="004A3268">
            <w:pPr>
              <w:spacing w:line="276" w:lineRule="auto"/>
              <w:jc w:val="center"/>
            </w:pPr>
            <w:r>
              <w:t>Technical validation</w:t>
            </w:r>
          </w:p>
        </w:tc>
        <w:tc>
          <w:tcPr>
            <w:tcW w:w="1040" w:type="dxa"/>
            <w:shd w:val="clear" w:color="auto" w:fill="FF99FF"/>
          </w:tcPr>
          <w:p w14:paraId="1BD431DB" w14:textId="77777777" w:rsidR="00CB4907" w:rsidRDefault="00CB4907" w:rsidP="004A3268">
            <w:pPr>
              <w:spacing w:line="276" w:lineRule="auto"/>
              <w:jc w:val="center"/>
            </w:pPr>
            <w:r>
              <w:t>Quantitative</w:t>
            </w:r>
          </w:p>
        </w:tc>
        <w:tc>
          <w:tcPr>
            <w:tcW w:w="3160" w:type="dxa"/>
          </w:tcPr>
          <w:p w14:paraId="36895ABA" w14:textId="77777777" w:rsidR="00CB4907" w:rsidRDefault="00CB4907" w:rsidP="004A3268">
            <w:pPr>
              <w:rPr>
                <w:color w:val="202124"/>
              </w:rPr>
            </w:pPr>
            <w:r>
              <w:rPr>
                <w:color w:val="202124"/>
              </w:rPr>
              <w:t>Specify the guarantees and limits of the performance metrics used for model evaluation</w:t>
            </w:r>
          </w:p>
        </w:tc>
        <w:tc>
          <w:tcPr>
            <w:tcW w:w="1300" w:type="dxa"/>
          </w:tcPr>
          <w:p w14:paraId="4E6A65F0" w14:textId="77777777" w:rsidR="00CB4907" w:rsidRDefault="00CB4907" w:rsidP="004A3268">
            <w:pPr>
              <w:spacing w:line="276" w:lineRule="auto"/>
              <w:jc w:val="both"/>
            </w:pPr>
            <w:r>
              <w:t>Model performance</w:t>
            </w:r>
          </w:p>
        </w:tc>
        <w:tc>
          <w:tcPr>
            <w:tcW w:w="1140" w:type="dxa"/>
          </w:tcPr>
          <w:p w14:paraId="62D59641" w14:textId="77777777" w:rsidR="00CB4907" w:rsidRDefault="00CB4907" w:rsidP="004A3268">
            <w:pPr>
              <w:spacing w:line="276" w:lineRule="auto"/>
              <w:jc w:val="both"/>
            </w:pPr>
            <w:r>
              <w:t>Preferred</w:t>
            </w:r>
          </w:p>
        </w:tc>
        <w:tc>
          <w:tcPr>
            <w:tcW w:w="1020" w:type="dxa"/>
          </w:tcPr>
          <w:p w14:paraId="36F2354C" w14:textId="77777777" w:rsidR="00CB4907" w:rsidRDefault="00CB4907" w:rsidP="004A3268">
            <w:pPr>
              <w:spacing w:line="276" w:lineRule="auto"/>
              <w:jc w:val="both"/>
            </w:pPr>
            <w:r>
              <w:t>Saul: Preferred</w:t>
            </w:r>
          </w:p>
          <w:p w14:paraId="04F37DDA" w14:textId="77777777" w:rsidR="00CB4907" w:rsidRDefault="00CB4907" w:rsidP="004A3268">
            <w:pPr>
              <w:spacing w:line="276" w:lineRule="auto"/>
              <w:jc w:val="both"/>
            </w:pPr>
            <w:r>
              <w:t>Vasanth: Mandatory</w:t>
            </w:r>
          </w:p>
        </w:tc>
        <w:tc>
          <w:tcPr>
            <w:tcW w:w="1020" w:type="dxa"/>
          </w:tcPr>
          <w:p w14:paraId="0C2FD47D" w14:textId="77777777" w:rsidR="00CB4907" w:rsidRDefault="00CB4907" w:rsidP="004A3268">
            <w:pPr>
              <w:spacing w:line="276" w:lineRule="auto"/>
              <w:jc w:val="both"/>
            </w:pPr>
          </w:p>
        </w:tc>
      </w:tr>
      <w:tr w:rsidR="00CB4907" w14:paraId="3754A456" w14:textId="77777777" w:rsidTr="004A3268">
        <w:trPr>
          <w:jc w:val="center"/>
        </w:trPr>
        <w:tc>
          <w:tcPr>
            <w:tcW w:w="1040" w:type="dxa"/>
            <w:shd w:val="clear" w:color="auto" w:fill="A5EDFB"/>
          </w:tcPr>
          <w:p w14:paraId="2C1F0A3A" w14:textId="77777777" w:rsidR="00CB4907" w:rsidRDefault="00CB4907" w:rsidP="004A3268">
            <w:pPr>
              <w:spacing w:line="276" w:lineRule="auto"/>
              <w:jc w:val="both"/>
            </w:pPr>
            <w:r>
              <w:t>Model evaluation</w:t>
            </w:r>
          </w:p>
        </w:tc>
        <w:tc>
          <w:tcPr>
            <w:tcW w:w="1040" w:type="dxa"/>
            <w:shd w:val="clear" w:color="auto" w:fill="FF99CC"/>
            <w:vAlign w:val="center"/>
          </w:tcPr>
          <w:p w14:paraId="3DD814A2" w14:textId="77777777" w:rsidR="00CB4907" w:rsidRDefault="00CB4907" w:rsidP="004A3268">
            <w:pPr>
              <w:spacing w:line="276" w:lineRule="auto"/>
              <w:jc w:val="center"/>
            </w:pPr>
            <w:r>
              <w:t>Technical validation</w:t>
            </w:r>
          </w:p>
        </w:tc>
        <w:tc>
          <w:tcPr>
            <w:tcW w:w="1040" w:type="dxa"/>
            <w:shd w:val="clear" w:color="auto" w:fill="FF99FF"/>
          </w:tcPr>
          <w:p w14:paraId="259C6238" w14:textId="77777777" w:rsidR="00CB4907" w:rsidRDefault="00CB4907" w:rsidP="004A3268">
            <w:pPr>
              <w:spacing w:line="276" w:lineRule="auto"/>
              <w:jc w:val="center"/>
            </w:pPr>
            <w:r>
              <w:t>Quantitative</w:t>
            </w:r>
          </w:p>
        </w:tc>
        <w:tc>
          <w:tcPr>
            <w:tcW w:w="3160" w:type="dxa"/>
          </w:tcPr>
          <w:p w14:paraId="7B70D03D" w14:textId="77777777" w:rsidR="00CB4907" w:rsidRDefault="00CB4907" w:rsidP="004A3268">
            <w:pPr>
              <w:rPr>
                <w:color w:val="202124"/>
              </w:rPr>
            </w:pPr>
            <w:r>
              <w:rPr>
                <w:color w:val="202124"/>
              </w:rPr>
              <w:t>Specify the guarantees and limits of the ‘gold standard’ or ‘reference standard’ against which the performance metrics are evaluated</w:t>
            </w:r>
          </w:p>
        </w:tc>
        <w:tc>
          <w:tcPr>
            <w:tcW w:w="1300" w:type="dxa"/>
          </w:tcPr>
          <w:p w14:paraId="31F1A275" w14:textId="77777777" w:rsidR="00CB4907" w:rsidRDefault="00CB4907" w:rsidP="004A3268">
            <w:pPr>
              <w:spacing w:line="276" w:lineRule="auto"/>
              <w:jc w:val="both"/>
            </w:pPr>
            <w:r>
              <w:t>Model performance</w:t>
            </w:r>
          </w:p>
        </w:tc>
        <w:tc>
          <w:tcPr>
            <w:tcW w:w="1140" w:type="dxa"/>
          </w:tcPr>
          <w:p w14:paraId="1DF2245E" w14:textId="77777777" w:rsidR="00CB4907" w:rsidRDefault="00CB4907" w:rsidP="004A3268">
            <w:pPr>
              <w:spacing w:line="276" w:lineRule="auto"/>
              <w:jc w:val="both"/>
            </w:pPr>
            <w:r>
              <w:t>Preferred</w:t>
            </w:r>
          </w:p>
        </w:tc>
        <w:tc>
          <w:tcPr>
            <w:tcW w:w="1020" w:type="dxa"/>
          </w:tcPr>
          <w:p w14:paraId="6D69F706" w14:textId="77777777" w:rsidR="00CB4907" w:rsidRDefault="00CB4907" w:rsidP="004A3268">
            <w:pPr>
              <w:spacing w:line="276" w:lineRule="auto"/>
              <w:jc w:val="both"/>
            </w:pPr>
            <w:r>
              <w:t>Saul: Preferred</w:t>
            </w:r>
          </w:p>
          <w:p w14:paraId="153688F5" w14:textId="77777777" w:rsidR="00CB4907" w:rsidRDefault="00CB4907" w:rsidP="004A3268">
            <w:pPr>
              <w:spacing w:line="276" w:lineRule="auto"/>
              <w:jc w:val="both"/>
            </w:pPr>
            <w:r>
              <w:t>Vasanth: Mandatory</w:t>
            </w:r>
          </w:p>
        </w:tc>
        <w:tc>
          <w:tcPr>
            <w:tcW w:w="1020" w:type="dxa"/>
          </w:tcPr>
          <w:p w14:paraId="6830E882" w14:textId="77777777" w:rsidR="00CB4907" w:rsidRDefault="00CB4907" w:rsidP="004A3268">
            <w:pPr>
              <w:spacing w:line="276" w:lineRule="auto"/>
              <w:jc w:val="both"/>
            </w:pPr>
          </w:p>
        </w:tc>
      </w:tr>
      <w:tr w:rsidR="00CB4907" w14:paraId="72A6216C" w14:textId="77777777" w:rsidTr="004A3268">
        <w:trPr>
          <w:jc w:val="center"/>
        </w:trPr>
        <w:tc>
          <w:tcPr>
            <w:tcW w:w="1040" w:type="dxa"/>
            <w:shd w:val="clear" w:color="auto" w:fill="A5EDFB"/>
          </w:tcPr>
          <w:p w14:paraId="45313A4E" w14:textId="77777777" w:rsidR="00CB4907" w:rsidRDefault="00CB4907" w:rsidP="004A3268">
            <w:pPr>
              <w:spacing w:line="276" w:lineRule="auto"/>
              <w:jc w:val="both"/>
            </w:pPr>
            <w:r>
              <w:t>Model evaluation</w:t>
            </w:r>
          </w:p>
        </w:tc>
        <w:tc>
          <w:tcPr>
            <w:tcW w:w="1040" w:type="dxa"/>
            <w:shd w:val="clear" w:color="auto" w:fill="00FFCC"/>
            <w:vAlign w:val="center"/>
          </w:tcPr>
          <w:p w14:paraId="0C968B9F" w14:textId="77777777" w:rsidR="00CB4907" w:rsidRDefault="00CB4907" w:rsidP="004A3268">
            <w:pPr>
              <w:spacing w:line="276" w:lineRule="auto"/>
              <w:jc w:val="center"/>
            </w:pPr>
            <w:r>
              <w:t>Clinical evaluation</w:t>
            </w:r>
          </w:p>
        </w:tc>
        <w:tc>
          <w:tcPr>
            <w:tcW w:w="1040" w:type="dxa"/>
            <w:shd w:val="clear" w:color="auto" w:fill="auto"/>
          </w:tcPr>
          <w:p w14:paraId="0676F89B" w14:textId="77777777" w:rsidR="00CB4907" w:rsidRDefault="00CB4907" w:rsidP="004A3268">
            <w:pPr>
              <w:spacing w:line="276" w:lineRule="auto"/>
              <w:jc w:val="center"/>
            </w:pPr>
            <w:r>
              <w:t>Qualitative</w:t>
            </w:r>
          </w:p>
        </w:tc>
        <w:tc>
          <w:tcPr>
            <w:tcW w:w="3160" w:type="dxa"/>
          </w:tcPr>
          <w:p w14:paraId="1D2BFB5F" w14:textId="77777777" w:rsidR="00CB4907" w:rsidRDefault="00CB4907" w:rsidP="004A3268">
            <w:pPr>
              <w:rPr>
                <w:color w:val="202124"/>
              </w:rPr>
            </w:pPr>
            <w:r>
              <w:rPr>
                <w:color w:val="202124"/>
              </w:rPr>
              <w:t xml:space="preserve">Specify the selection criteria of the performance metrics used for model evaluation. </w:t>
            </w:r>
          </w:p>
          <w:p w14:paraId="3B5733AB" w14:textId="77777777" w:rsidR="00CB4907" w:rsidRDefault="00CB4907" w:rsidP="004A3268">
            <w:pPr>
              <w:rPr>
                <w:color w:val="202124"/>
              </w:rPr>
            </w:pPr>
            <w:r>
              <w:t></w:t>
            </w:r>
            <w:r>
              <w:rPr>
                <w:color w:val="202124"/>
              </w:rPr>
              <w:t>clinical significance</w:t>
            </w:r>
          </w:p>
          <w:p w14:paraId="1B65FDE4" w14:textId="77777777" w:rsidR="00CB4907" w:rsidRDefault="00CB4907" w:rsidP="004A3268">
            <w:pPr>
              <w:rPr>
                <w:color w:val="202124"/>
              </w:rPr>
            </w:pPr>
            <w:r>
              <w:t></w:t>
            </w:r>
            <w:r>
              <w:rPr>
                <w:color w:val="202124"/>
              </w:rPr>
              <w:t>optimization</w:t>
            </w:r>
          </w:p>
          <w:p w14:paraId="32C9D458" w14:textId="77777777" w:rsidR="00CB4907" w:rsidRDefault="00CB4907" w:rsidP="004A3268">
            <w:pPr>
              <w:rPr>
                <w:color w:val="202124"/>
              </w:rPr>
            </w:pPr>
            <w:r>
              <w:t></w:t>
            </w:r>
            <w:r>
              <w:rPr>
                <w:color w:val="202124"/>
              </w:rPr>
              <w:t>specialization</w:t>
            </w:r>
          </w:p>
          <w:p w14:paraId="03E3F682" w14:textId="77777777" w:rsidR="00CB4907" w:rsidRDefault="00CB4907" w:rsidP="004A3268">
            <w:pPr>
              <w:rPr>
                <w:color w:val="202124"/>
              </w:rPr>
            </w:pPr>
            <w:r>
              <w:t></w:t>
            </w:r>
            <w:r>
              <w:rPr>
                <w:color w:val="202124"/>
              </w:rPr>
              <w:t>generalization</w:t>
            </w:r>
          </w:p>
          <w:p w14:paraId="5B749817" w14:textId="77777777" w:rsidR="00CB4907" w:rsidRDefault="00CB4907" w:rsidP="004A3268">
            <w:pPr>
              <w:rPr>
                <w:color w:val="202124"/>
              </w:rPr>
            </w:pPr>
            <w:r>
              <w:t></w:t>
            </w:r>
            <w:r>
              <w:rPr>
                <w:color w:val="202124"/>
              </w:rPr>
              <w:t>other…</w:t>
            </w:r>
          </w:p>
        </w:tc>
        <w:tc>
          <w:tcPr>
            <w:tcW w:w="1300" w:type="dxa"/>
          </w:tcPr>
          <w:p w14:paraId="22FB9368" w14:textId="77777777" w:rsidR="00CB4907" w:rsidRDefault="00CB4907" w:rsidP="004A3268">
            <w:pPr>
              <w:spacing w:line="276" w:lineRule="auto"/>
              <w:jc w:val="both"/>
            </w:pPr>
            <w:r>
              <w:t>‘Technical accuracy’  Vs ‘Clinical effectiveness’ equivalence</w:t>
            </w:r>
          </w:p>
        </w:tc>
        <w:tc>
          <w:tcPr>
            <w:tcW w:w="1140" w:type="dxa"/>
          </w:tcPr>
          <w:p w14:paraId="2852C996" w14:textId="77777777" w:rsidR="00CB4907" w:rsidRDefault="00CB4907" w:rsidP="004A3268">
            <w:pPr>
              <w:spacing w:line="276" w:lineRule="auto"/>
              <w:jc w:val="both"/>
            </w:pPr>
            <w:r>
              <w:t>Mandatory</w:t>
            </w:r>
          </w:p>
        </w:tc>
        <w:tc>
          <w:tcPr>
            <w:tcW w:w="1020" w:type="dxa"/>
          </w:tcPr>
          <w:p w14:paraId="0B0C39F1" w14:textId="77777777" w:rsidR="00CB4907" w:rsidRDefault="00CB4907" w:rsidP="004A3268">
            <w:pPr>
              <w:spacing w:line="276" w:lineRule="auto"/>
              <w:jc w:val="both"/>
            </w:pPr>
            <w:r>
              <w:t>Saul: Preferred</w:t>
            </w:r>
          </w:p>
        </w:tc>
        <w:tc>
          <w:tcPr>
            <w:tcW w:w="1020" w:type="dxa"/>
          </w:tcPr>
          <w:p w14:paraId="6F1779BC" w14:textId="77777777" w:rsidR="00CB4907" w:rsidRDefault="00CB4907" w:rsidP="004A3268">
            <w:pPr>
              <w:spacing w:line="276" w:lineRule="auto"/>
              <w:jc w:val="both"/>
            </w:pPr>
          </w:p>
        </w:tc>
      </w:tr>
      <w:tr w:rsidR="00CB4907" w14:paraId="358E5C38" w14:textId="77777777" w:rsidTr="004A3268">
        <w:trPr>
          <w:jc w:val="center"/>
        </w:trPr>
        <w:tc>
          <w:tcPr>
            <w:tcW w:w="1040" w:type="dxa"/>
            <w:shd w:val="clear" w:color="auto" w:fill="A5EDFB"/>
          </w:tcPr>
          <w:p w14:paraId="6A5D1D73" w14:textId="77777777" w:rsidR="00CB4907" w:rsidRDefault="00CB4907" w:rsidP="004A3268">
            <w:pPr>
              <w:spacing w:line="276" w:lineRule="auto"/>
              <w:jc w:val="both"/>
            </w:pPr>
            <w:r>
              <w:t>Model evaluation</w:t>
            </w:r>
          </w:p>
        </w:tc>
        <w:tc>
          <w:tcPr>
            <w:tcW w:w="1040" w:type="dxa"/>
            <w:shd w:val="clear" w:color="auto" w:fill="00FFCC"/>
            <w:vAlign w:val="center"/>
          </w:tcPr>
          <w:p w14:paraId="113FB04D" w14:textId="77777777" w:rsidR="00CB4907" w:rsidRDefault="00CB4907" w:rsidP="004A3268">
            <w:pPr>
              <w:spacing w:line="276" w:lineRule="auto"/>
              <w:jc w:val="center"/>
            </w:pPr>
            <w:r>
              <w:t>Clinical evaluation</w:t>
            </w:r>
          </w:p>
        </w:tc>
        <w:tc>
          <w:tcPr>
            <w:tcW w:w="1040" w:type="dxa"/>
            <w:shd w:val="clear" w:color="auto" w:fill="FF99FF"/>
          </w:tcPr>
          <w:p w14:paraId="535B468C" w14:textId="77777777" w:rsidR="00CB4907" w:rsidRDefault="00CB4907" w:rsidP="004A3268">
            <w:pPr>
              <w:spacing w:line="276" w:lineRule="auto"/>
              <w:jc w:val="center"/>
            </w:pPr>
            <w:r>
              <w:t>Quantitative</w:t>
            </w:r>
          </w:p>
        </w:tc>
        <w:tc>
          <w:tcPr>
            <w:tcW w:w="3160" w:type="dxa"/>
          </w:tcPr>
          <w:p w14:paraId="6FAE5B1F" w14:textId="77777777" w:rsidR="00CB4907" w:rsidRDefault="00CB4907" w:rsidP="004A3268">
            <w:pPr>
              <w:rPr>
                <w:color w:val="202124"/>
              </w:rPr>
            </w:pPr>
            <w:r>
              <w:rPr>
                <w:color w:val="202124"/>
              </w:rPr>
              <w:t>Whether any comparative analysis was done over the model safety risks with that of the alternative technologies (both ML based and Non-ML based)</w:t>
            </w:r>
          </w:p>
        </w:tc>
        <w:tc>
          <w:tcPr>
            <w:tcW w:w="1300" w:type="dxa"/>
          </w:tcPr>
          <w:p w14:paraId="0EEAB48B" w14:textId="77777777" w:rsidR="00CB4907" w:rsidRDefault="00CB4907" w:rsidP="004A3268">
            <w:pPr>
              <w:spacing w:line="276" w:lineRule="auto"/>
              <w:jc w:val="both"/>
            </w:pPr>
            <w:r>
              <w:t>Patient safety</w:t>
            </w:r>
          </w:p>
        </w:tc>
        <w:tc>
          <w:tcPr>
            <w:tcW w:w="1140" w:type="dxa"/>
          </w:tcPr>
          <w:p w14:paraId="5D1CEAC6" w14:textId="77777777" w:rsidR="00CB4907" w:rsidRDefault="00CB4907" w:rsidP="004A3268">
            <w:pPr>
              <w:spacing w:line="276" w:lineRule="auto"/>
              <w:jc w:val="both"/>
            </w:pPr>
            <w:r>
              <w:t>Preferred</w:t>
            </w:r>
          </w:p>
        </w:tc>
        <w:tc>
          <w:tcPr>
            <w:tcW w:w="1020" w:type="dxa"/>
          </w:tcPr>
          <w:p w14:paraId="39678333" w14:textId="77777777" w:rsidR="00CB4907" w:rsidRDefault="00CB4907" w:rsidP="004A3268">
            <w:pPr>
              <w:spacing w:line="276" w:lineRule="auto"/>
              <w:jc w:val="both"/>
            </w:pPr>
            <w:r>
              <w:t>Saul: Mandatory</w:t>
            </w:r>
          </w:p>
        </w:tc>
        <w:tc>
          <w:tcPr>
            <w:tcW w:w="1020" w:type="dxa"/>
          </w:tcPr>
          <w:p w14:paraId="53210A20" w14:textId="77777777" w:rsidR="00CB4907" w:rsidRDefault="00CB4907" w:rsidP="004A3268">
            <w:pPr>
              <w:spacing w:line="276" w:lineRule="auto"/>
              <w:jc w:val="both"/>
            </w:pPr>
          </w:p>
        </w:tc>
      </w:tr>
      <w:tr w:rsidR="00CB4907" w14:paraId="46372178" w14:textId="77777777" w:rsidTr="004A3268">
        <w:trPr>
          <w:jc w:val="center"/>
        </w:trPr>
        <w:tc>
          <w:tcPr>
            <w:tcW w:w="1040" w:type="dxa"/>
            <w:shd w:val="clear" w:color="auto" w:fill="A5EDFB"/>
          </w:tcPr>
          <w:p w14:paraId="3174AE15" w14:textId="77777777" w:rsidR="00CB4907" w:rsidRDefault="00CB4907" w:rsidP="004A3268">
            <w:pPr>
              <w:spacing w:line="276" w:lineRule="auto"/>
              <w:jc w:val="both"/>
            </w:pPr>
            <w:r>
              <w:t>Model evaluation</w:t>
            </w:r>
          </w:p>
        </w:tc>
        <w:tc>
          <w:tcPr>
            <w:tcW w:w="1040" w:type="dxa"/>
            <w:shd w:val="clear" w:color="auto" w:fill="00FFCC"/>
            <w:vAlign w:val="center"/>
          </w:tcPr>
          <w:p w14:paraId="64471805" w14:textId="77777777" w:rsidR="00CB4907" w:rsidRDefault="00CB4907" w:rsidP="004A3268">
            <w:pPr>
              <w:spacing w:line="276" w:lineRule="auto"/>
              <w:jc w:val="center"/>
            </w:pPr>
            <w:r>
              <w:t>Clinical evaluation</w:t>
            </w:r>
          </w:p>
        </w:tc>
        <w:tc>
          <w:tcPr>
            <w:tcW w:w="1040" w:type="dxa"/>
            <w:shd w:val="clear" w:color="auto" w:fill="auto"/>
          </w:tcPr>
          <w:p w14:paraId="16716118" w14:textId="77777777" w:rsidR="00CB4907" w:rsidRDefault="00CB4907" w:rsidP="004A3268">
            <w:pPr>
              <w:spacing w:line="276" w:lineRule="auto"/>
              <w:jc w:val="center"/>
            </w:pPr>
            <w:r>
              <w:t>Qualitative</w:t>
            </w:r>
          </w:p>
        </w:tc>
        <w:tc>
          <w:tcPr>
            <w:tcW w:w="3160" w:type="dxa"/>
          </w:tcPr>
          <w:p w14:paraId="16A69111" w14:textId="77777777" w:rsidR="00CB4907" w:rsidRDefault="00CB4907" w:rsidP="004A3268">
            <w:pPr>
              <w:rPr>
                <w:color w:val="202124"/>
              </w:rPr>
            </w:pPr>
            <w:r>
              <w:t>Have you used any model-specific or model agnostic methods for model interpretability?</w:t>
            </w:r>
          </w:p>
        </w:tc>
        <w:tc>
          <w:tcPr>
            <w:tcW w:w="1300" w:type="dxa"/>
          </w:tcPr>
          <w:p w14:paraId="0F17E743" w14:textId="77777777" w:rsidR="00CB4907" w:rsidRDefault="00CB4907" w:rsidP="004A3268">
            <w:pPr>
              <w:spacing w:line="276" w:lineRule="auto"/>
              <w:jc w:val="both"/>
            </w:pPr>
            <w:r>
              <w:t>Model interpretability</w:t>
            </w:r>
          </w:p>
        </w:tc>
        <w:tc>
          <w:tcPr>
            <w:tcW w:w="1140" w:type="dxa"/>
          </w:tcPr>
          <w:p w14:paraId="230F9DA7" w14:textId="77777777" w:rsidR="00CB4907" w:rsidRDefault="00CB4907" w:rsidP="004A3268">
            <w:pPr>
              <w:spacing w:line="276" w:lineRule="auto"/>
              <w:jc w:val="both"/>
            </w:pPr>
            <w:r>
              <w:t>Mandatory</w:t>
            </w:r>
          </w:p>
        </w:tc>
        <w:tc>
          <w:tcPr>
            <w:tcW w:w="1020" w:type="dxa"/>
          </w:tcPr>
          <w:p w14:paraId="291FDEDE" w14:textId="77777777" w:rsidR="00CB4907" w:rsidRDefault="00CB4907" w:rsidP="004A3268">
            <w:pPr>
              <w:spacing w:line="276" w:lineRule="auto"/>
              <w:jc w:val="both"/>
            </w:pPr>
            <w:r>
              <w:t>Saul: preferred</w:t>
            </w:r>
          </w:p>
        </w:tc>
        <w:tc>
          <w:tcPr>
            <w:tcW w:w="1020" w:type="dxa"/>
          </w:tcPr>
          <w:p w14:paraId="46B5C443" w14:textId="77777777" w:rsidR="00CB4907" w:rsidRDefault="00CB4907" w:rsidP="004A3268">
            <w:pPr>
              <w:spacing w:line="276" w:lineRule="auto"/>
              <w:jc w:val="both"/>
            </w:pPr>
          </w:p>
        </w:tc>
      </w:tr>
      <w:tr w:rsidR="00CB4907" w14:paraId="3A1C99C2" w14:textId="77777777" w:rsidTr="004A3268">
        <w:trPr>
          <w:jc w:val="center"/>
        </w:trPr>
        <w:tc>
          <w:tcPr>
            <w:tcW w:w="1040" w:type="dxa"/>
            <w:shd w:val="clear" w:color="auto" w:fill="A5EDFB"/>
          </w:tcPr>
          <w:p w14:paraId="4C0BDE59" w14:textId="77777777" w:rsidR="00CB4907" w:rsidRDefault="00CB4907" w:rsidP="004A3268">
            <w:pPr>
              <w:spacing w:line="276" w:lineRule="auto"/>
              <w:jc w:val="both"/>
            </w:pPr>
            <w:r>
              <w:t>Model evaluation</w:t>
            </w:r>
          </w:p>
        </w:tc>
        <w:tc>
          <w:tcPr>
            <w:tcW w:w="1040" w:type="dxa"/>
            <w:shd w:val="clear" w:color="auto" w:fill="FF99CC"/>
            <w:vAlign w:val="center"/>
          </w:tcPr>
          <w:p w14:paraId="7E5DC96E" w14:textId="77777777" w:rsidR="00CB4907" w:rsidRDefault="00CB4907" w:rsidP="004A3268">
            <w:pPr>
              <w:spacing w:line="276" w:lineRule="auto"/>
              <w:jc w:val="center"/>
            </w:pPr>
            <w:r>
              <w:t>Technical validation</w:t>
            </w:r>
          </w:p>
        </w:tc>
        <w:tc>
          <w:tcPr>
            <w:tcW w:w="1040" w:type="dxa"/>
            <w:shd w:val="clear" w:color="auto" w:fill="FF99FF"/>
          </w:tcPr>
          <w:p w14:paraId="6F057DA4" w14:textId="77777777" w:rsidR="00CB4907" w:rsidRDefault="00CB4907" w:rsidP="004A3268">
            <w:pPr>
              <w:spacing w:line="276" w:lineRule="auto"/>
              <w:jc w:val="center"/>
            </w:pPr>
            <w:r>
              <w:t>Quantitative</w:t>
            </w:r>
          </w:p>
        </w:tc>
        <w:tc>
          <w:tcPr>
            <w:tcW w:w="3160" w:type="dxa"/>
          </w:tcPr>
          <w:p w14:paraId="40B1E002" w14:textId="77777777" w:rsidR="00CB4907" w:rsidRDefault="00CB4907" w:rsidP="004A3268">
            <w:r>
              <w:t xml:space="preserve">Have you estimated the risk probabilities associated with model performance variability when tested against the following conditions: </w:t>
            </w:r>
          </w:p>
          <w:p w14:paraId="02EB8811" w14:textId="77777777" w:rsidR="00CB4907" w:rsidRDefault="00CB4907" w:rsidP="004A3268">
            <w:r>
              <w:t> non-specified use environment</w:t>
            </w:r>
          </w:p>
          <w:p w14:paraId="20CFB7C3" w14:textId="77777777" w:rsidR="00CB4907" w:rsidRDefault="00CB4907" w:rsidP="004A3268">
            <w:r>
              <w:t xml:space="preserve"> non-specified hardware and software configurations </w:t>
            </w:r>
          </w:p>
          <w:p w14:paraId="5BC98789" w14:textId="77777777" w:rsidR="00CB4907" w:rsidRDefault="00CB4907" w:rsidP="004A3268">
            <w:r>
              <w:t>patients of different age, sex, race, co-morbidities</w:t>
            </w:r>
          </w:p>
          <w:p w14:paraId="5D617F7D" w14:textId="77777777" w:rsidR="00CB4907" w:rsidRDefault="00CB4907" w:rsidP="004A3268">
            <w:r>
              <w:t>patients with different severity of disease type</w:t>
            </w:r>
          </w:p>
          <w:p w14:paraId="0064CDC2" w14:textId="77777777" w:rsidR="00CB4907" w:rsidRDefault="00CB4907" w:rsidP="004A3268">
            <w:r>
              <w:t>other...</w:t>
            </w:r>
          </w:p>
        </w:tc>
        <w:tc>
          <w:tcPr>
            <w:tcW w:w="1300" w:type="dxa"/>
          </w:tcPr>
          <w:p w14:paraId="36363BCE" w14:textId="77777777" w:rsidR="00CB4907" w:rsidRDefault="00CB4907" w:rsidP="004A3268">
            <w:pPr>
              <w:spacing w:line="276" w:lineRule="auto"/>
              <w:jc w:val="both"/>
            </w:pPr>
            <w:r>
              <w:t>Model uncertainty and robustness</w:t>
            </w:r>
          </w:p>
          <w:p w14:paraId="59A12DBF" w14:textId="77777777" w:rsidR="00CB4907" w:rsidRDefault="00CB4907" w:rsidP="004A3268">
            <w:pPr>
              <w:spacing w:line="276" w:lineRule="auto"/>
              <w:jc w:val="both"/>
            </w:pPr>
          </w:p>
        </w:tc>
        <w:tc>
          <w:tcPr>
            <w:tcW w:w="1140" w:type="dxa"/>
          </w:tcPr>
          <w:p w14:paraId="1764CD6F" w14:textId="77777777" w:rsidR="00CB4907" w:rsidRDefault="00CB4907" w:rsidP="004A3268">
            <w:pPr>
              <w:spacing w:line="276" w:lineRule="auto"/>
              <w:jc w:val="both"/>
            </w:pPr>
            <w:r>
              <w:t>Mandatory</w:t>
            </w:r>
          </w:p>
        </w:tc>
        <w:tc>
          <w:tcPr>
            <w:tcW w:w="1020" w:type="dxa"/>
          </w:tcPr>
          <w:p w14:paraId="1129D506" w14:textId="77777777" w:rsidR="00CB4907" w:rsidRDefault="00CB4907" w:rsidP="004A3268">
            <w:pPr>
              <w:spacing w:line="276" w:lineRule="auto"/>
              <w:jc w:val="both"/>
            </w:pPr>
            <w:r>
              <w:t>Saul: Mandatory</w:t>
            </w:r>
          </w:p>
        </w:tc>
        <w:tc>
          <w:tcPr>
            <w:tcW w:w="1020" w:type="dxa"/>
          </w:tcPr>
          <w:p w14:paraId="0CDDF56A" w14:textId="77777777" w:rsidR="00CB4907" w:rsidRDefault="00CB4907" w:rsidP="004A3268">
            <w:pPr>
              <w:spacing w:line="276" w:lineRule="auto"/>
              <w:jc w:val="both"/>
            </w:pPr>
          </w:p>
        </w:tc>
      </w:tr>
      <w:tr w:rsidR="00CB4907" w14:paraId="027BBBA0" w14:textId="77777777" w:rsidTr="004A3268">
        <w:trPr>
          <w:jc w:val="center"/>
        </w:trPr>
        <w:tc>
          <w:tcPr>
            <w:tcW w:w="1040" w:type="dxa"/>
            <w:shd w:val="clear" w:color="auto" w:fill="C6D9F1"/>
          </w:tcPr>
          <w:p w14:paraId="76436E6E" w14:textId="77777777" w:rsidR="00CB4907" w:rsidRDefault="00CB4907" w:rsidP="004A3268">
            <w:pPr>
              <w:spacing w:line="276" w:lineRule="auto"/>
              <w:jc w:val="both"/>
            </w:pPr>
            <w:r>
              <w:t>Model usage /deployment</w:t>
            </w:r>
          </w:p>
        </w:tc>
        <w:tc>
          <w:tcPr>
            <w:tcW w:w="1040" w:type="dxa"/>
            <w:shd w:val="clear" w:color="auto" w:fill="00FFCC"/>
          </w:tcPr>
          <w:p w14:paraId="13F072B1" w14:textId="77777777" w:rsidR="00CB4907" w:rsidRDefault="00CB4907" w:rsidP="004A3268">
            <w:pPr>
              <w:spacing w:line="276" w:lineRule="auto"/>
              <w:jc w:val="both"/>
            </w:pPr>
            <w:r>
              <w:t>Clinical evaluation</w:t>
            </w:r>
          </w:p>
        </w:tc>
        <w:tc>
          <w:tcPr>
            <w:tcW w:w="1040" w:type="dxa"/>
            <w:shd w:val="clear" w:color="auto" w:fill="FF99FF"/>
          </w:tcPr>
          <w:p w14:paraId="0A6CA62E" w14:textId="77777777" w:rsidR="00CB4907" w:rsidRDefault="00CB4907" w:rsidP="004A3268">
            <w:pPr>
              <w:spacing w:line="276" w:lineRule="auto"/>
              <w:jc w:val="center"/>
            </w:pPr>
            <w:r>
              <w:t>Quantitative</w:t>
            </w:r>
          </w:p>
        </w:tc>
        <w:tc>
          <w:tcPr>
            <w:tcW w:w="3160" w:type="dxa"/>
          </w:tcPr>
          <w:p w14:paraId="052FD6D5" w14:textId="77777777" w:rsidR="00CB4907" w:rsidRDefault="00CB4907" w:rsidP="004A3268">
            <w:pPr>
              <w:spacing w:line="276" w:lineRule="auto"/>
              <w:jc w:val="both"/>
              <w:rPr>
                <w:color w:val="202124"/>
                <w:highlight w:val="white"/>
              </w:rPr>
            </w:pPr>
            <w:r>
              <w:rPr>
                <w:color w:val="202124"/>
              </w:rPr>
              <w:t>Specify the computational efficiency of the model in terms of the response time</w:t>
            </w:r>
          </w:p>
        </w:tc>
        <w:tc>
          <w:tcPr>
            <w:tcW w:w="1300" w:type="dxa"/>
          </w:tcPr>
          <w:p w14:paraId="17514BA0" w14:textId="77777777" w:rsidR="00CB4907" w:rsidRDefault="00CB4907" w:rsidP="004A3268">
            <w:pPr>
              <w:spacing w:line="276" w:lineRule="auto"/>
              <w:jc w:val="both"/>
            </w:pPr>
            <w:r>
              <w:t>Clinical efficiency</w:t>
            </w:r>
          </w:p>
        </w:tc>
        <w:tc>
          <w:tcPr>
            <w:tcW w:w="1140" w:type="dxa"/>
          </w:tcPr>
          <w:p w14:paraId="24CEECFA" w14:textId="77777777" w:rsidR="00CB4907" w:rsidRDefault="00CB4907" w:rsidP="004A3268">
            <w:pPr>
              <w:spacing w:line="276" w:lineRule="auto"/>
              <w:jc w:val="both"/>
            </w:pPr>
            <w:r>
              <w:t>Preferred</w:t>
            </w:r>
          </w:p>
        </w:tc>
        <w:tc>
          <w:tcPr>
            <w:tcW w:w="1020" w:type="dxa"/>
          </w:tcPr>
          <w:p w14:paraId="316600F9" w14:textId="77777777" w:rsidR="00CB4907" w:rsidRDefault="00CB4907" w:rsidP="004A3268">
            <w:pPr>
              <w:spacing w:line="276" w:lineRule="auto"/>
              <w:jc w:val="both"/>
            </w:pPr>
            <w:r>
              <w:t>Saul: Preferred</w:t>
            </w:r>
          </w:p>
        </w:tc>
        <w:tc>
          <w:tcPr>
            <w:tcW w:w="1020" w:type="dxa"/>
          </w:tcPr>
          <w:p w14:paraId="3140153E" w14:textId="77777777" w:rsidR="00CB4907" w:rsidRDefault="00CB4907" w:rsidP="004A3268">
            <w:pPr>
              <w:spacing w:line="276" w:lineRule="auto"/>
              <w:jc w:val="both"/>
            </w:pPr>
          </w:p>
        </w:tc>
      </w:tr>
      <w:tr w:rsidR="00CB4907" w14:paraId="3760EE60" w14:textId="77777777" w:rsidTr="004A3268">
        <w:trPr>
          <w:jc w:val="center"/>
        </w:trPr>
        <w:tc>
          <w:tcPr>
            <w:tcW w:w="1040" w:type="dxa"/>
            <w:shd w:val="clear" w:color="auto" w:fill="C6D9F1"/>
          </w:tcPr>
          <w:p w14:paraId="5FD9A345" w14:textId="77777777" w:rsidR="00CB4907" w:rsidRDefault="00CB4907" w:rsidP="004A3268">
            <w:pPr>
              <w:spacing w:line="276" w:lineRule="auto"/>
            </w:pPr>
            <w:r>
              <w:t>Model usage /deployment</w:t>
            </w:r>
          </w:p>
        </w:tc>
        <w:tc>
          <w:tcPr>
            <w:tcW w:w="1040" w:type="dxa"/>
            <w:shd w:val="clear" w:color="auto" w:fill="00FFCC"/>
          </w:tcPr>
          <w:p w14:paraId="3B59661C" w14:textId="77777777" w:rsidR="00CB4907" w:rsidRDefault="00CB4907" w:rsidP="004A3268">
            <w:pPr>
              <w:spacing w:line="276" w:lineRule="auto"/>
            </w:pPr>
            <w:r>
              <w:t>Clinical evaluation</w:t>
            </w:r>
          </w:p>
        </w:tc>
        <w:tc>
          <w:tcPr>
            <w:tcW w:w="1040" w:type="dxa"/>
            <w:shd w:val="clear" w:color="auto" w:fill="auto"/>
          </w:tcPr>
          <w:p w14:paraId="6FAF1B0F" w14:textId="77777777" w:rsidR="00CB4907" w:rsidRDefault="00CB4907" w:rsidP="004A3268">
            <w:pPr>
              <w:spacing w:line="276" w:lineRule="auto"/>
            </w:pPr>
            <w:r>
              <w:t>Qualitative</w:t>
            </w:r>
          </w:p>
        </w:tc>
        <w:tc>
          <w:tcPr>
            <w:tcW w:w="3160" w:type="dxa"/>
          </w:tcPr>
          <w:p w14:paraId="2BADF4F4" w14:textId="77777777" w:rsidR="00CB4907" w:rsidRDefault="00CB4907" w:rsidP="004A3268">
            <w:pPr>
              <w:spacing w:line="276" w:lineRule="auto"/>
              <w:jc w:val="both"/>
              <w:rPr>
                <w:color w:val="202124"/>
              </w:rPr>
            </w:pPr>
            <w:r>
              <w:rPr>
                <w:color w:val="202124"/>
              </w:rPr>
              <w:t xml:space="preserve">How does the ML model adoption reduce the overall clinical practice cost (or enhance the clinical practice savings)? </w:t>
            </w:r>
          </w:p>
          <w:p w14:paraId="4B9AFAB3" w14:textId="77777777" w:rsidR="00CB4907" w:rsidRDefault="00CB4907" w:rsidP="004A3268">
            <w:pPr>
              <w:spacing w:line="276" w:lineRule="auto"/>
              <w:jc w:val="both"/>
              <w:rPr>
                <w:color w:val="202124"/>
              </w:rPr>
            </w:pPr>
            <w:r>
              <w:rPr>
                <w:color w:val="202124"/>
              </w:rPr>
              <w:t>faster patient diagnosis / treatment</w:t>
            </w:r>
          </w:p>
          <w:p w14:paraId="13907880" w14:textId="77777777" w:rsidR="00CB4907" w:rsidRDefault="00CB4907" w:rsidP="004A3268">
            <w:pPr>
              <w:spacing w:line="276" w:lineRule="auto"/>
              <w:jc w:val="both"/>
              <w:rPr>
                <w:color w:val="202124"/>
              </w:rPr>
            </w:pPr>
            <w:r>
              <w:rPr>
                <w:color w:val="202124"/>
              </w:rPr>
              <w:t>percentage reduction in clinician cognitive workload</w:t>
            </w:r>
          </w:p>
          <w:p w14:paraId="286B8751" w14:textId="77777777" w:rsidR="00CB4907" w:rsidRDefault="00CB4907" w:rsidP="004A3268">
            <w:pPr>
              <w:spacing w:line="276" w:lineRule="auto"/>
              <w:jc w:val="both"/>
              <w:rPr>
                <w:color w:val="202124"/>
              </w:rPr>
            </w:pPr>
            <w:r>
              <w:rPr>
                <w:color w:val="202124"/>
              </w:rPr>
              <w:t>degree of automation / semi-automation introduced</w:t>
            </w:r>
          </w:p>
          <w:p w14:paraId="4032E679" w14:textId="77777777" w:rsidR="00CB4907" w:rsidRDefault="00CB4907" w:rsidP="004A3268">
            <w:pPr>
              <w:spacing w:line="276" w:lineRule="auto"/>
              <w:jc w:val="both"/>
              <w:rPr>
                <w:color w:val="202124"/>
              </w:rPr>
            </w:pPr>
            <w:r>
              <w:rPr>
                <w:color w:val="202124"/>
              </w:rPr>
              <w:t>degree of smartness/intelligence augmentation</w:t>
            </w:r>
          </w:p>
          <w:p w14:paraId="7BC084B3" w14:textId="77777777" w:rsidR="00CB4907" w:rsidRDefault="00CB4907" w:rsidP="004A3268">
            <w:pPr>
              <w:spacing w:line="276" w:lineRule="auto"/>
              <w:jc w:val="both"/>
              <w:rPr>
                <w:color w:val="202124"/>
              </w:rPr>
            </w:pPr>
            <w:r>
              <w:rPr>
                <w:color w:val="202124"/>
              </w:rPr>
              <w:t>new knowledge discovery</w:t>
            </w:r>
          </w:p>
          <w:p w14:paraId="23AFB194" w14:textId="77777777" w:rsidR="00CB4907" w:rsidRDefault="00CB4907" w:rsidP="004A3268">
            <w:pPr>
              <w:spacing w:line="276" w:lineRule="auto"/>
              <w:jc w:val="both"/>
              <w:rPr>
                <w:color w:val="202124"/>
              </w:rPr>
            </w:pPr>
            <w:r>
              <w:rPr>
                <w:color w:val="202124"/>
              </w:rPr>
              <w:t>enabling replacement or redefinition of existing gold standard</w:t>
            </w:r>
          </w:p>
          <w:p w14:paraId="263C39A2" w14:textId="77777777" w:rsidR="00CB4907" w:rsidRDefault="00CB4907" w:rsidP="004A3268">
            <w:pPr>
              <w:spacing w:line="276" w:lineRule="auto"/>
              <w:jc w:val="both"/>
              <w:rPr>
                <w:color w:val="202124"/>
              </w:rPr>
            </w:pPr>
            <w:r>
              <w:rPr>
                <w:color w:val="202124"/>
              </w:rPr>
              <w:t>other......</w:t>
            </w:r>
          </w:p>
        </w:tc>
        <w:tc>
          <w:tcPr>
            <w:tcW w:w="1300" w:type="dxa"/>
          </w:tcPr>
          <w:p w14:paraId="6F7BBE89" w14:textId="77777777" w:rsidR="00CB4907" w:rsidRDefault="00CB4907" w:rsidP="004A3268">
            <w:pPr>
              <w:spacing w:line="276" w:lineRule="auto"/>
              <w:jc w:val="both"/>
            </w:pPr>
            <w:r>
              <w:t>Clinical integration</w:t>
            </w:r>
          </w:p>
          <w:p w14:paraId="794980EE" w14:textId="77777777" w:rsidR="00CB4907" w:rsidRDefault="00CB4907" w:rsidP="004A3268">
            <w:pPr>
              <w:spacing w:line="276" w:lineRule="auto"/>
              <w:jc w:val="both"/>
            </w:pPr>
          </w:p>
          <w:p w14:paraId="13E431B6" w14:textId="77777777" w:rsidR="00CB4907" w:rsidRDefault="00CB4907" w:rsidP="004A3268">
            <w:pPr>
              <w:spacing w:line="276" w:lineRule="auto"/>
              <w:jc w:val="both"/>
            </w:pPr>
          </w:p>
        </w:tc>
        <w:tc>
          <w:tcPr>
            <w:tcW w:w="1140" w:type="dxa"/>
          </w:tcPr>
          <w:p w14:paraId="3453C159" w14:textId="77777777" w:rsidR="00CB4907" w:rsidRDefault="00CB4907" w:rsidP="004A3268">
            <w:pPr>
              <w:spacing w:line="276" w:lineRule="auto"/>
              <w:jc w:val="both"/>
            </w:pPr>
            <w:r>
              <w:t>Mandatory</w:t>
            </w:r>
          </w:p>
        </w:tc>
        <w:tc>
          <w:tcPr>
            <w:tcW w:w="1020" w:type="dxa"/>
          </w:tcPr>
          <w:p w14:paraId="0C2D4FF2" w14:textId="77777777" w:rsidR="00CB4907" w:rsidRDefault="00CB4907" w:rsidP="004A3268">
            <w:pPr>
              <w:spacing w:line="276" w:lineRule="auto"/>
              <w:jc w:val="both"/>
            </w:pPr>
            <w:r>
              <w:t>Saul: Mandatory</w:t>
            </w:r>
          </w:p>
        </w:tc>
        <w:tc>
          <w:tcPr>
            <w:tcW w:w="1020" w:type="dxa"/>
          </w:tcPr>
          <w:p w14:paraId="4160BDDF" w14:textId="77777777" w:rsidR="00CB4907" w:rsidRDefault="00CB4907" w:rsidP="004A3268">
            <w:pPr>
              <w:spacing w:line="276" w:lineRule="auto"/>
              <w:jc w:val="both"/>
            </w:pPr>
          </w:p>
        </w:tc>
      </w:tr>
      <w:tr w:rsidR="00CB4907" w14:paraId="5E1BF639" w14:textId="77777777" w:rsidTr="004A3268">
        <w:trPr>
          <w:jc w:val="center"/>
        </w:trPr>
        <w:tc>
          <w:tcPr>
            <w:tcW w:w="1040" w:type="dxa"/>
            <w:shd w:val="clear" w:color="auto" w:fill="C6D9F1"/>
          </w:tcPr>
          <w:p w14:paraId="1CA5B4F7" w14:textId="77777777" w:rsidR="00CB4907" w:rsidRDefault="00CB4907" w:rsidP="004A3268">
            <w:pPr>
              <w:spacing w:line="276" w:lineRule="auto"/>
              <w:jc w:val="both"/>
            </w:pPr>
            <w:r>
              <w:t>Model usage /deployment</w:t>
            </w:r>
          </w:p>
        </w:tc>
        <w:tc>
          <w:tcPr>
            <w:tcW w:w="1040" w:type="dxa"/>
            <w:shd w:val="clear" w:color="auto" w:fill="00FFCC"/>
          </w:tcPr>
          <w:p w14:paraId="1C1C2446" w14:textId="77777777" w:rsidR="00CB4907" w:rsidRDefault="00CB4907" w:rsidP="004A3268">
            <w:pPr>
              <w:spacing w:line="276" w:lineRule="auto"/>
              <w:jc w:val="both"/>
            </w:pPr>
            <w:r>
              <w:t>Clinical evaluation</w:t>
            </w:r>
          </w:p>
        </w:tc>
        <w:tc>
          <w:tcPr>
            <w:tcW w:w="1040" w:type="dxa"/>
            <w:shd w:val="clear" w:color="auto" w:fill="auto"/>
          </w:tcPr>
          <w:p w14:paraId="7EA86246" w14:textId="77777777" w:rsidR="00CB4907" w:rsidRDefault="00CB4907" w:rsidP="004A3268">
            <w:pPr>
              <w:spacing w:line="276" w:lineRule="auto"/>
              <w:jc w:val="center"/>
            </w:pPr>
            <w:r>
              <w:t>Qualitative</w:t>
            </w:r>
          </w:p>
        </w:tc>
        <w:tc>
          <w:tcPr>
            <w:tcW w:w="3160" w:type="dxa"/>
          </w:tcPr>
          <w:p w14:paraId="1CCF1743" w14:textId="77777777" w:rsidR="00CB4907" w:rsidRDefault="00CB4907" w:rsidP="004A3268">
            <w:pPr>
              <w:spacing w:line="276" w:lineRule="auto"/>
              <w:jc w:val="both"/>
              <w:rPr>
                <w:color w:val="202124"/>
              </w:rPr>
            </w:pPr>
            <w:r>
              <w:rPr>
                <w:color w:val="202124"/>
              </w:rPr>
              <w:t>What is the care quality impact delivered by the ML model?</w:t>
            </w:r>
          </w:p>
          <w:p w14:paraId="4FBC1452" w14:textId="77777777" w:rsidR="00CB4907" w:rsidRDefault="00CB4907" w:rsidP="004A3268">
            <w:pPr>
              <w:spacing w:line="276" w:lineRule="auto"/>
              <w:jc w:val="both"/>
              <w:rPr>
                <w:color w:val="202124"/>
              </w:rPr>
            </w:pPr>
            <w:r>
              <w:rPr>
                <w:color w:val="202124"/>
              </w:rPr>
              <w:t>early detection and lowering of disease severity levels</w:t>
            </w:r>
          </w:p>
          <w:p w14:paraId="7D64635B" w14:textId="77777777" w:rsidR="00CB4907" w:rsidRDefault="00CB4907" w:rsidP="004A3268">
            <w:pPr>
              <w:spacing w:line="276" w:lineRule="auto"/>
              <w:jc w:val="both"/>
              <w:rPr>
                <w:color w:val="202124"/>
              </w:rPr>
            </w:pPr>
            <w:r>
              <w:rPr>
                <w:color w:val="202124"/>
              </w:rPr>
              <w:t>increased coverage under screening programs</w:t>
            </w:r>
          </w:p>
          <w:p w14:paraId="0F448489" w14:textId="77777777" w:rsidR="00CB4907" w:rsidRDefault="00CB4907" w:rsidP="004A3268">
            <w:pPr>
              <w:spacing w:line="276" w:lineRule="auto"/>
              <w:jc w:val="both"/>
              <w:rPr>
                <w:color w:val="202124"/>
              </w:rPr>
            </w:pPr>
            <w:r>
              <w:rPr>
                <w:color w:val="202124"/>
              </w:rPr>
              <w:t>workflow efficiency</w:t>
            </w:r>
          </w:p>
          <w:p w14:paraId="529D3397" w14:textId="77777777" w:rsidR="00CB4907" w:rsidRDefault="00CB4907" w:rsidP="004A3268">
            <w:pPr>
              <w:spacing w:line="276" w:lineRule="auto"/>
              <w:jc w:val="both"/>
              <w:rPr>
                <w:color w:val="202124"/>
              </w:rPr>
            </w:pPr>
            <w:r>
              <w:rPr>
                <w:color w:val="202124"/>
              </w:rPr>
              <w:t>reliability and reproducibility of outcomes</w:t>
            </w:r>
          </w:p>
          <w:p w14:paraId="73D10E0E" w14:textId="77777777" w:rsidR="00CB4907" w:rsidRDefault="00CB4907" w:rsidP="004A3268">
            <w:pPr>
              <w:spacing w:line="276" w:lineRule="auto"/>
              <w:jc w:val="both"/>
              <w:rPr>
                <w:color w:val="202124"/>
              </w:rPr>
            </w:pPr>
            <w:r>
              <w:rPr>
                <w:color w:val="202124"/>
              </w:rPr>
              <w:t>increased accessibility</w:t>
            </w:r>
          </w:p>
          <w:p w14:paraId="36152600" w14:textId="77777777" w:rsidR="00CB4907" w:rsidRDefault="00CB4907" w:rsidP="004A3268">
            <w:pPr>
              <w:spacing w:line="276" w:lineRule="auto"/>
              <w:jc w:val="both"/>
              <w:rPr>
                <w:color w:val="202124"/>
              </w:rPr>
            </w:pPr>
            <w:r>
              <w:rPr>
                <w:color w:val="202124"/>
              </w:rPr>
              <w:t>increased patient and clinician satisfaction</w:t>
            </w:r>
          </w:p>
          <w:p w14:paraId="645F8BAA" w14:textId="77777777" w:rsidR="00CB4907" w:rsidRDefault="00CB4907" w:rsidP="004A3268">
            <w:pPr>
              <w:spacing w:line="276" w:lineRule="auto"/>
              <w:jc w:val="both"/>
              <w:rPr>
                <w:color w:val="202124"/>
              </w:rPr>
            </w:pPr>
            <w:r>
              <w:rPr>
                <w:color w:val="202124"/>
              </w:rPr>
              <w:t> other……</w:t>
            </w:r>
          </w:p>
        </w:tc>
        <w:tc>
          <w:tcPr>
            <w:tcW w:w="1300" w:type="dxa"/>
          </w:tcPr>
          <w:p w14:paraId="407DE567" w14:textId="77777777" w:rsidR="00CB4907" w:rsidRDefault="00CB4907" w:rsidP="004A3268">
            <w:pPr>
              <w:spacing w:line="276" w:lineRule="auto"/>
              <w:jc w:val="both"/>
            </w:pPr>
            <w:r>
              <w:t>Clinical effectiveness</w:t>
            </w:r>
          </w:p>
        </w:tc>
        <w:tc>
          <w:tcPr>
            <w:tcW w:w="1140" w:type="dxa"/>
          </w:tcPr>
          <w:p w14:paraId="38D688CB" w14:textId="77777777" w:rsidR="00CB4907" w:rsidRDefault="00CB4907" w:rsidP="004A3268">
            <w:pPr>
              <w:spacing w:line="276" w:lineRule="auto"/>
              <w:jc w:val="both"/>
            </w:pPr>
            <w:r>
              <w:t>Mandatory</w:t>
            </w:r>
          </w:p>
        </w:tc>
        <w:tc>
          <w:tcPr>
            <w:tcW w:w="1020" w:type="dxa"/>
          </w:tcPr>
          <w:p w14:paraId="194AAE90" w14:textId="77777777" w:rsidR="00CB4907" w:rsidRDefault="00CB4907" w:rsidP="004A3268">
            <w:pPr>
              <w:spacing w:line="276" w:lineRule="auto"/>
              <w:jc w:val="both"/>
            </w:pPr>
            <w:r>
              <w:t>Saul: Preferred</w:t>
            </w:r>
          </w:p>
        </w:tc>
        <w:tc>
          <w:tcPr>
            <w:tcW w:w="1020" w:type="dxa"/>
          </w:tcPr>
          <w:p w14:paraId="6117837B" w14:textId="77777777" w:rsidR="00CB4907" w:rsidRDefault="00CB4907" w:rsidP="004A3268">
            <w:pPr>
              <w:spacing w:line="276" w:lineRule="auto"/>
              <w:jc w:val="both"/>
            </w:pPr>
          </w:p>
        </w:tc>
      </w:tr>
      <w:tr w:rsidR="00CB4907" w14:paraId="30F80E42" w14:textId="77777777" w:rsidTr="004A3268">
        <w:trPr>
          <w:jc w:val="center"/>
        </w:trPr>
        <w:tc>
          <w:tcPr>
            <w:tcW w:w="1040" w:type="dxa"/>
            <w:shd w:val="clear" w:color="auto" w:fill="C6D9F1"/>
          </w:tcPr>
          <w:p w14:paraId="71C1E22A" w14:textId="77777777" w:rsidR="00CB4907" w:rsidRDefault="00CB4907" w:rsidP="004A3268">
            <w:pPr>
              <w:spacing w:line="276" w:lineRule="auto"/>
              <w:jc w:val="both"/>
            </w:pPr>
            <w:r>
              <w:t>Model usage /deployment</w:t>
            </w:r>
          </w:p>
        </w:tc>
        <w:tc>
          <w:tcPr>
            <w:tcW w:w="1040" w:type="dxa"/>
            <w:shd w:val="clear" w:color="auto" w:fill="00FFCC"/>
          </w:tcPr>
          <w:p w14:paraId="360E4FF5" w14:textId="77777777" w:rsidR="00CB4907" w:rsidRDefault="00CB4907" w:rsidP="004A3268">
            <w:pPr>
              <w:spacing w:line="276" w:lineRule="auto"/>
              <w:jc w:val="both"/>
            </w:pPr>
            <w:r>
              <w:t>Clinical evaluation</w:t>
            </w:r>
          </w:p>
        </w:tc>
        <w:tc>
          <w:tcPr>
            <w:tcW w:w="1040" w:type="dxa"/>
          </w:tcPr>
          <w:p w14:paraId="5E1E36A7" w14:textId="77777777" w:rsidR="00CB4907" w:rsidRDefault="00CB4907" w:rsidP="004A3268">
            <w:pPr>
              <w:spacing w:line="276" w:lineRule="auto"/>
              <w:jc w:val="center"/>
            </w:pPr>
            <w:r>
              <w:t>Qualitative</w:t>
            </w:r>
          </w:p>
        </w:tc>
        <w:tc>
          <w:tcPr>
            <w:tcW w:w="3160" w:type="dxa"/>
          </w:tcPr>
          <w:p w14:paraId="48239DE7" w14:textId="77777777" w:rsidR="00CB4907" w:rsidRDefault="00CB4907" w:rsidP="004A3268">
            <w:pPr>
              <w:spacing w:line="276" w:lineRule="auto"/>
              <w:jc w:val="both"/>
              <w:rPr>
                <w:color w:val="202124"/>
              </w:rPr>
            </w:pPr>
            <w:r>
              <w:rPr>
                <w:color w:val="202124"/>
              </w:rPr>
              <w:t>How does the model fit into the intended health intervention workflow?</w:t>
            </w:r>
          </w:p>
          <w:p w14:paraId="196D7CB7" w14:textId="77777777" w:rsidR="00CB4907" w:rsidRDefault="00CB4907" w:rsidP="004A3268">
            <w:pPr>
              <w:spacing w:line="276" w:lineRule="auto"/>
              <w:jc w:val="both"/>
              <w:rPr>
                <w:color w:val="202124"/>
              </w:rPr>
            </w:pPr>
            <w:r>
              <w:rPr>
                <w:color w:val="202124"/>
              </w:rPr>
              <w:t>autonomous tool</w:t>
            </w:r>
          </w:p>
          <w:p w14:paraId="18562B22" w14:textId="77777777" w:rsidR="00CB4907" w:rsidRDefault="00CB4907" w:rsidP="004A3268">
            <w:pPr>
              <w:spacing w:line="276" w:lineRule="auto"/>
              <w:jc w:val="both"/>
              <w:rPr>
                <w:color w:val="202124"/>
              </w:rPr>
            </w:pPr>
            <w:r>
              <w:rPr>
                <w:color w:val="202124"/>
              </w:rPr>
              <w:t>assistive tool</w:t>
            </w:r>
          </w:p>
          <w:p w14:paraId="3CC18919" w14:textId="77777777" w:rsidR="00CB4907" w:rsidRDefault="00CB4907" w:rsidP="004A3268">
            <w:pPr>
              <w:spacing w:line="276" w:lineRule="auto"/>
              <w:jc w:val="both"/>
              <w:rPr>
                <w:color w:val="202124"/>
              </w:rPr>
            </w:pPr>
            <w:r>
              <w:rPr>
                <w:color w:val="202124"/>
              </w:rPr>
              <w:t>augmentative tool</w:t>
            </w:r>
          </w:p>
          <w:p w14:paraId="67B56470" w14:textId="77777777" w:rsidR="00CB4907" w:rsidRDefault="00CB4907" w:rsidP="004A3268">
            <w:pPr>
              <w:spacing w:line="276" w:lineRule="auto"/>
              <w:jc w:val="both"/>
              <w:rPr>
                <w:color w:val="202124"/>
              </w:rPr>
            </w:pPr>
            <w:r>
              <w:rPr>
                <w:color w:val="202124"/>
              </w:rPr>
              <w:t>add-on unit to existing system/workflow</w:t>
            </w:r>
          </w:p>
          <w:p w14:paraId="34DB0D28" w14:textId="77777777" w:rsidR="00CB4907" w:rsidRDefault="00CB4907" w:rsidP="004A3268">
            <w:pPr>
              <w:spacing w:line="276" w:lineRule="auto"/>
              <w:jc w:val="both"/>
              <w:rPr>
                <w:color w:val="202124"/>
              </w:rPr>
            </w:pPr>
            <w:r>
              <w:rPr>
                <w:color w:val="202124"/>
              </w:rPr>
              <w:t xml:space="preserve">replacement unit for existing </w:t>
            </w:r>
            <w:r>
              <w:rPr>
                <w:color w:val="202124"/>
              </w:rPr>
              <w:t>system/workflow component</w:t>
            </w:r>
          </w:p>
          <w:p w14:paraId="529483A8" w14:textId="77777777" w:rsidR="00CB4907" w:rsidRDefault="00CB4907" w:rsidP="004A3268">
            <w:pPr>
              <w:spacing w:line="276" w:lineRule="auto"/>
              <w:jc w:val="both"/>
              <w:rPr>
                <w:color w:val="202124"/>
              </w:rPr>
            </w:pPr>
            <w:r>
              <w:rPr>
                <w:color w:val="202124"/>
              </w:rPr>
              <w:t>new stand alone application</w:t>
            </w:r>
          </w:p>
          <w:p w14:paraId="268BB2DA" w14:textId="77777777" w:rsidR="00CB4907" w:rsidRDefault="00CB4907" w:rsidP="004A3268">
            <w:pPr>
              <w:spacing w:line="276" w:lineRule="auto"/>
              <w:jc w:val="both"/>
              <w:rPr>
                <w:color w:val="202124"/>
                <w:highlight w:val="white"/>
              </w:rPr>
            </w:pPr>
            <w:r>
              <w:rPr>
                <w:color w:val="202124"/>
              </w:rPr>
              <w:t>other…</w:t>
            </w:r>
          </w:p>
        </w:tc>
        <w:tc>
          <w:tcPr>
            <w:tcW w:w="1300" w:type="dxa"/>
          </w:tcPr>
          <w:p w14:paraId="58592179" w14:textId="77777777" w:rsidR="00CB4907" w:rsidRDefault="00CB4907" w:rsidP="004A3268">
            <w:pPr>
              <w:spacing w:line="276" w:lineRule="auto"/>
            </w:pPr>
            <w:r>
              <w:t>Clinical integration</w:t>
            </w:r>
          </w:p>
        </w:tc>
        <w:tc>
          <w:tcPr>
            <w:tcW w:w="1140" w:type="dxa"/>
          </w:tcPr>
          <w:p w14:paraId="6E65F559" w14:textId="77777777" w:rsidR="00CB4907" w:rsidRDefault="00CB4907" w:rsidP="004A3268">
            <w:pPr>
              <w:spacing w:line="276" w:lineRule="auto"/>
              <w:jc w:val="both"/>
            </w:pPr>
            <w:r>
              <w:t>Mandatory</w:t>
            </w:r>
          </w:p>
        </w:tc>
        <w:tc>
          <w:tcPr>
            <w:tcW w:w="1020" w:type="dxa"/>
          </w:tcPr>
          <w:p w14:paraId="588241BB" w14:textId="77777777" w:rsidR="00CB4907" w:rsidRDefault="00CB4907" w:rsidP="004A3268">
            <w:pPr>
              <w:spacing w:line="276" w:lineRule="auto"/>
              <w:jc w:val="both"/>
            </w:pPr>
            <w:r>
              <w:t>Saul: Mandatory</w:t>
            </w:r>
          </w:p>
        </w:tc>
        <w:tc>
          <w:tcPr>
            <w:tcW w:w="1020" w:type="dxa"/>
          </w:tcPr>
          <w:p w14:paraId="18207A14" w14:textId="77777777" w:rsidR="00CB4907" w:rsidRDefault="00CB4907" w:rsidP="004A3268">
            <w:pPr>
              <w:spacing w:line="276" w:lineRule="auto"/>
              <w:jc w:val="both"/>
            </w:pPr>
          </w:p>
        </w:tc>
      </w:tr>
      <w:tr w:rsidR="00CB4907" w14:paraId="29421427" w14:textId="77777777" w:rsidTr="004A3268">
        <w:trPr>
          <w:jc w:val="center"/>
        </w:trPr>
        <w:tc>
          <w:tcPr>
            <w:tcW w:w="1040" w:type="dxa"/>
            <w:shd w:val="clear" w:color="auto" w:fill="C6D9F1"/>
          </w:tcPr>
          <w:p w14:paraId="3747CE46" w14:textId="77777777" w:rsidR="00CB4907" w:rsidRDefault="00CB4907" w:rsidP="004A3268">
            <w:pPr>
              <w:spacing w:line="276" w:lineRule="auto"/>
              <w:jc w:val="both"/>
            </w:pPr>
            <w:r>
              <w:t>Model usage /deployment</w:t>
            </w:r>
          </w:p>
        </w:tc>
        <w:tc>
          <w:tcPr>
            <w:tcW w:w="1040" w:type="dxa"/>
            <w:shd w:val="clear" w:color="auto" w:fill="00FFCC"/>
          </w:tcPr>
          <w:p w14:paraId="58C1142B" w14:textId="77777777" w:rsidR="00CB4907" w:rsidRDefault="00CB4907" w:rsidP="004A3268">
            <w:pPr>
              <w:spacing w:line="276" w:lineRule="auto"/>
              <w:jc w:val="both"/>
            </w:pPr>
            <w:r>
              <w:t>Clinical evaluation</w:t>
            </w:r>
          </w:p>
        </w:tc>
        <w:tc>
          <w:tcPr>
            <w:tcW w:w="1040" w:type="dxa"/>
          </w:tcPr>
          <w:p w14:paraId="022F8D11" w14:textId="77777777" w:rsidR="00CB4907" w:rsidRDefault="00CB4907" w:rsidP="004A3268">
            <w:pPr>
              <w:spacing w:line="276" w:lineRule="auto"/>
              <w:jc w:val="center"/>
            </w:pPr>
            <w:r>
              <w:t>Qualitative</w:t>
            </w:r>
          </w:p>
        </w:tc>
        <w:tc>
          <w:tcPr>
            <w:tcW w:w="3160" w:type="dxa"/>
          </w:tcPr>
          <w:p w14:paraId="754377AD" w14:textId="77777777" w:rsidR="00CB4907" w:rsidRDefault="00CB4907" w:rsidP="004A3268">
            <w:pPr>
              <w:spacing w:line="276" w:lineRule="auto"/>
              <w:jc w:val="both"/>
              <w:rPr>
                <w:color w:val="202124"/>
              </w:rPr>
            </w:pPr>
            <w:r>
              <w:t>Have you estimated the risk probabilities associated with the potential hazards and harms as a consequence of a model not meeting the expected or desired performance specification? And have you specified the values or ranges for performance metrics in order to avoid unacceptable risks? </w:t>
            </w:r>
          </w:p>
        </w:tc>
        <w:tc>
          <w:tcPr>
            <w:tcW w:w="1300" w:type="dxa"/>
          </w:tcPr>
          <w:p w14:paraId="38531206" w14:textId="77777777" w:rsidR="00CB4907" w:rsidRDefault="00CB4907" w:rsidP="004A3268">
            <w:pPr>
              <w:spacing w:line="276" w:lineRule="auto"/>
            </w:pPr>
            <w:r>
              <w:t>Patient safety</w:t>
            </w:r>
          </w:p>
        </w:tc>
        <w:tc>
          <w:tcPr>
            <w:tcW w:w="1140" w:type="dxa"/>
          </w:tcPr>
          <w:p w14:paraId="65E7496B" w14:textId="77777777" w:rsidR="00CB4907" w:rsidRDefault="00CB4907" w:rsidP="004A3268">
            <w:pPr>
              <w:spacing w:line="276" w:lineRule="auto"/>
              <w:jc w:val="both"/>
            </w:pPr>
            <w:r>
              <w:t>Mandatory</w:t>
            </w:r>
          </w:p>
        </w:tc>
        <w:tc>
          <w:tcPr>
            <w:tcW w:w="1020" w:type="dxa"/>
          </w:tcPr>
          <w:p w14:paraId="74F87485" w14:textId="77777777" w:rsidR="00CB4907" w:rsidRDefault="00CB4907" w:rsidP="004A3268">
            <w:pPr>
              <w:spacing w:line="276" w:lineRule="auto"/>
              <w:jc w:val="both"/>
            </w:pPr>
            <w:r>
              <w:t>Saul: Mandatory</w:t>
            </w:r>
          </w:p>
        </w:tc>
        <w:tc>
          <w:tcPr>
            <w:tcW w:w="1020" w:type="dxa"/>
          </w:tcPr>
          <w:p w14:paraId="7A9B0CAC" w14:textId="77777777" w:rsidR="00CB4907" w:rsidRDefault="00CB4907" w:rsidP="004A3268">
            <w:pPr>
              <w:spacing w:line="276" w:lineRule="auto"/>
              <w:jc w:val="both"/>
            </w:pPr>
          </w:p>
        </w:tc>
      </w:tr>
      <w:tr w:rsidR="00CB4907" w14:paraId="355DB62F" w14:textId="77777777" w:rsidTr="004A3268">
        <w:trPr>
          <w:jc w:val="center"/>
        </w:trPr>
        <w:tc>
          <w:tcPr>
            <w:tcW w:w="1040" w:type="dxa"/>
            <w:shd w:val="clear" w:color="auto" w:fill="C6D9F1"/>
          </w:tcPr>
          <w:p w14:paraId="670BE4C5" w14:textId="77777777" w:rsidR="00CB4907" w:rsidRDefault="00CB4907" w:rsidP="004A3268">
            <w:pPr>
              <w:spacing w:line="276" w:lineRule="auto"/>
              <w:jc w:val="both"/>
            </w:pPr>
            <w:r>
              <w:t>Model usage /deployment</w:t>
            </w:r>
          </w:p>
        </w:tc>
        <w:tc>
          <w:tcPr>
            <w:tcW w:w="1040" w:type="dxa"/>
            <w:shd w:val="clear" w:color="auto" w:fill="00FFCC"/>
          </w:tcPr>
          <w:p w14:paraId="4E545A25" w14:textId="77777777" w:rsidR="00CB4907" w:rsidRDefault="00CB4907" w:rsidP="004A3268">
            <w:pPr>
              <w:spacing w:line="276" w:lineRule="auto"/>
              <w:jc w:val="both"/>
            </w:pPr>
            <w:r>
              <w:t>Clinical evaluation</w:t>
            </w:r>
          </w:p>
        </w:tc>
        <w:tc>
          <w:tcPr>
            <w:tcW w:w="1040" w:type="dxa"/>
          </w:tcPr>
          <w:p w14:paraId="15130B98" w14:textId="77777777" w:rsidR="00CB4907" w:rsidRDefault="00CB4907" w:rsidP="004A3268">
            <w:pPr>
              <w:spacing w:line="276" w:lineRule="auto"/>
              <w:jc w:val="center"/>
            </w:pPr>
            <w:r>
              <w:t>Qualitative</w:t>
            </w:r>
          </w:p>
        </w:tc>
        <w:tc>
          <w:tcPr>
            <w:tcW w:w="3160" w:type="dxa"/>
          </w:tcPr>
          <w:p w14:paraId="16B08B01" w14:textId="77777777" w:rsidR="00CB4907" w:rsidRDefault="00CB4907" w:rsidP="004A3268">
            <w:pPr>
              <w:spacing w:line="276" w:lineRule="auto"/>
              <w:jc w:val="both"/>
            </w:pPr>
            <w:r>
              <w:t>Was ‘input data feature ‘importance validated for its significance in the clinical setting by the clinician/ specialist? Which of the features were ranked as the most important ones?</w:t>
            </w:r>
          </w:p>
        </w:tc>
        <w:tc>
          <w:tcPr>
            <w:tcW w:w="1300" w:type="dxa"/>
          </w:tcPr>
          <w:p w14:paraId="0DD17577" w14:textId="77777777" w:rsidR="00CB4907" w:rsidRDefault="00CB4907" w:rsidP="004A3268">
            <w:pPr>
              <w:spacing w:line="276" w:lineRule="auto"/>
            </w:pPr>
            <w:r>
              <w:t>Model interpretability</w:t>
            </w:r>
          </w:p>
        </w:tc>
        <w:tc>
          <w:tcPr>
            <w:tcW w:w="1140" w:type="dxa"/>
          </w:tcPr>
          <w:p w14:paraId="37941060" w14:textId="77777777" w:rsidR="00CB4907" w:rsidRDefault="00CB4907" w:rsidP="004A3268">
            <w:pPr>
              <w:spacing w:line="276" w:lineRule="auto"/>
              <w:jc w:val="both"/>
            </w:pPr>
            <w:r>
              <w:t>Preferred</w:t>
            </w:r>
          </w:p>
        </w:tc>
        <w:tc>
          <w:tcPr>
            <w:tcW w:w="1020" w:type="dxa"/>
          </w:tcPr>
          <w:p w14:paraId="46450AEA" w14:textId="77777777" w:rsidR="00CB4907" w:rsidRDefault="00CB4907" w:rsidP="004A3268">
            <w:pPr>
              <w:spacing w:line="276" w:lineRule="auto"/>
              <w:jc w:val="both"/>
            </w:pPr>
            <w:r>
              <w:t>Saul: Preferred</w:t>
            </w:r>
          </w:p>
        </w:tc>
        <w:tc>
          <w:tcPr>
            <w:tcW w:w="1020" w:type="dxa"/>
          </w:tcPr>
          <w:p w14:paraId="61C09D41" w14:textId="77777777" w:rsidR="00CB4907" w:rsidRDefault="00CB4907" w:rsidP="004A3268">
            <w:pPr>
              <w:spacing w:line="276" w:lineRule="auto"/>
              <w:jc w:val="both"/>
            </w:pPr>
          </w:p>
        </w:tc>
      </w:tr>
      <w:tr w:rsidR="00CB4907" w14:paraId="09B5068F" w14:textId="77777777" w:rsidTr="004A3268">
        <w:trPr>
          <w:jc w:val="center"/>
        </w:trPr>
        <w:tc>
          <w:tcPr>
            <w:tcW w:w="1040" w:type="dxa"/>
            <w:shd w:val="clear" w:color="auto" w:fill="C6D9F1"/>
          </w:tcPr>
          <w:p w14:paraId="6722EE4E" w14:textId="77777777" w:rsidR="00CB4907" w:rsidRDefault="00CB4907" w:rsidP="004A3268">
            <w:pPr>
              <w:spacing w:line="276" w:lineRule="auto"/>
              <w:jc w:val="both"/>
            </w:pPr>
            <w:r>
              <w:t>Model usage /deployment</w:t>
            </w:r>
          </w:p>
        </w:tc>
        <w:tc>
          <w:tcPr>
            <w:tcW w:w="1040" w:type="dxa"/>
            <w:shd w:val="clear" w:color="auto" w:fill="00FFCC"/>
          </w:tcPr>
          <w:p w14:paraId="421D203F" w14:textId="77777777" w:rsidR="00CB4907" w:rsidRDefault="00CB4907" w:rsidP="004A3268">
            <w:pPr>
              <w:spacing w:line="276" w:lineRule="auto"/>
              <w:jc w:val="both"/>
            </w:pPr>
            <w:r>
              <w:t>Clinical evaluation</w:t>
            </w:r>
          </w:p>
        </w:tc>
        <w:tc>
          <w:tcPr>
            <w:tcW w:w="1040" w:type="dxa"/>
          </w:tcPr>
          <w:p w14:paraId="726AD8AA" w14:textId="77777777" w:rsidR="00CB4907" w:rsidRDefault="00CB4907" w:rsidP="004A3268">
            <w:pPr>
              <w:spacing w:line="276" w:lineRule="auto"/>
              <w:jc w:val="center"/>
            </w:pPr>
            <w:r>
              <w:t>Qualitative</w:t>
            </w:r>
          </w:p>
        </w:tc>
        <w:tc>
          <w:tcPr>
            <w:tcW w:w="3160" w:type="dxa"/>
          </w:tcPr>
          <w:p w14:paraId="0806F26A" w14:textId="77777777" w:rsidR="00CB4907" w:rsidRDefault="00CB4907" w:rsidP="004A3268">
            <w:pPr>
              <w:spacing w:line="276" w:lineRule="auto"/>
              <w:jc w:val="both"/>
            </w:pPr>
            <w:r>
              <w:t>Did the model fail to address any relevant clinically important findings? </w:t>
            </w:r>
          </w:p>
        </w:tc>
        <w:tc>
          <w:tcPr>
            <w:tcW w:w="1300" w:type="dxa"/>
          </w:tcPr>
          <w:p w14:paraId="0D8E7B57" w14:textId="77777777" w:rsidR="00CB4907" w:rsidRDefault="00CB4907" w:rsidP="004A3268">
            <w:pPr>
              <w:spacing w:line="276" w:lineRule="auto"/>
            </w:pPr>
            <w:r>
              <w:t>Clinical effectiveness</w:t>
            </w:r>
          </w:p>
        </w:tc>
        <w:tc>
          <w:tcPr>
            <w:tcW w:w="1140" w:type="dxa"/>
          </w:tcPr>
          <w:p w14:paraId="2E1E803D" w14:textId="77777777" w:rsidR="00CB4907" w:rsidRDefault="00CB4907" w:rsidP="004A3268">
            <w:pPr>
              <w:spacing w:line="276" w:lineRule="auto"/>
              <w:jc w:val="both"/>
            </w:pPr>
            <w:r>
              <w:t>Preferred</w:t>
            </w:r>
          </w:p>
        </w:tc>
        <w:tc>
          <w:tcPr>
            <w:tcW w:w="1020" w:type="dxa"/>
          </w:tcPr>
          <w:p w14:paraId="632A7083" w14:textId="77777777" w:rsidR="00CB4907" w:rsidRDefault="00CB4907" w:rsidP="004A3268">
            <w:pPr>
              <w:spacing w:line="276" w:lineRule="auto"/>
              <w:jc w:val="both"/>
            </w:pPr>
            <w:r>
              <w:t>Saul: Preferred</w:t>
            </w:r>
          </w:p>
        </w:tc>
        <w:tc>
          <w:tcPr>
            <w:tcW w:w="1020" w:type="dxa"/>
          </w:tcPr>
          <w:p w14:paraId="6E2B2EF3" w14:textId="77777777" w:rsidR="00CB4907" w:rsidRDefault="00CB4907" w:rsidP="004A3268">
            <w:pPr>
              <w:spacing w:line="276" w:lineRule="auto"/>
              <w:jc w:val="both"/>
            </w:pPr>
          </w:p>
        </w:tc>
      </w:tr>
      <w:tr w:rsidR="00CB4907" w14:paraId="01C9D5BC" w14:textId="77777777" w:rsidTr="004A3268">
        <w:trPr>
          <w:jc w:val="center"/>
        </w:trPr>
        <w:tc>
          <w:tcPr>
            <w:tcW w:w="1040" w:type="dxa"/>
            <w:shd w:val="clear" w:color="auto" w:fill="C6D9F1"/>
          </w:tcPr>
          <w:p w14:paraId="00C94D2E" w14:textId="77777777" w:rsidR="00CB4907" w:rsidRDefault="00CB4907" w:rsidP="004A3268">
            <w:pPr>
              <w:spacing w:line="276" w:lineRule="auto"/>
              <w:jc w:val="both"/>
            </w:pPr>
            <w:r>
              <w:t>Model usage /deployment</w:t>
            </w:r>
          </w:p>
        </w:tc>
        <w:tc>
          <w:tcPr>
            <w:tcW w:w="1040" w:type="dxa"/>
            <w:shd w:val="clear" w:color="auto" w:fill="00FFCC"/>
          </w:tcPr>
          <w:p w14:paraId="45A29E26" w14:textId="77777777" w:rsidR="00CB4907" w:rsidRDefault="00CB4907" w:rsidP="004A3268">
            <w:pPr>
              <w:spacing w:line="276" w:lineRule="auto"/>
              <w:jc w:val="both"/>
            </w:pPr>
            <w:r>
              <w:t>Clinical evaluation</w:t>
            </w:r>
          </w:p>
        </w:tc>
        <w:tc>
          <w:tcPr>
            <w:tcW w:w="1040" w:type="dxa"/>
            <w:shd w:val="clear" w:color="auto" w:fill="FF99FF"/>
          </w:tcPr>
          <w:p w14:paraId="0A99F9BE" w14:textId="77777777" w:rsidR="00CB4907" w:rsidRDefault="00CB4907" w:rsidP="004A3268">
            <w:pPr>
              <w:spacing w:line="276" w:lineRule="auto"/>
              <w:jc w:val="center"/>
            </w:pPr>
            <w:r>
              <w:t>Quantitative</w:t>
            </w:r>
          </w:p>
        </w:tc>
        <w:tc>
          <w:tcPr>
            <w:tcW w:w="3160" w:type="dxa"/>
          </w:tcPr>
          <w:p w14:paraId="500E961C" w14:textId="77777777" w:rsidR="00CB4907" w:rsidRDefault="00CB4907" w:rsidP="004A3268">
            <w:pPr>
              <w:spacing w:line="276" w:lineRule="auto"/>
              <w:jc w:val="both"/>
            </w:pPr>
            <w:r>
              <w:t>Is there a comparative analysis done on the patient outcomes for (1) patients on whom the ML model is applied versus (2) patients on whom the ML model is not applied ?</w:t>
            </w:r>
          </w:p>
        </w:tc>
        <w:tc>
          <w:tcPr>
            <w:tcW w:w="1300" w:type="dxa"/>
          </w:tcPr>
          <w:p w14:paraId="5AA190D4" w14:textId="77777777" w:rsidR="00CB4907" w:rsidRDefault="00CB4907" w:rsidP="004A3268">
            <w:pPr>
              <w:spacing w:line="276" w:lineRule="auto"/>
            </w:pPr>
            <w:r>
              <w:t>Clinical effectiveness</w:t>
            </w:r>
          </w:p>
        </w:tc>
        <w:tc>
          <w:tcPr>
            <w:tcW w:w="1140" w:type="dxa"/>
          </w:tcPr>
          <w:p w14:paraId="033DFAFF" w14:textId="77777777" w:rsidR="00CB4907" w:rsidRDefault="00CB4907" w:rsidP="004A3268">
            <w:pPr>
              <w:spacing w:line="276" w:lineRule="auto"/>
              <w:jc w:val="both"/>
            </w:pPr>
            <w:r>
              <w:t>Mandatory</w:t>
            </w:r>
          </w:p>
        </w:tc>
        <w:tc>
          <w:tcPr>
            <w:tcW w:w="1020" w:type="dxa"/>
          </w:tcPr>
          <w:p w14:paraId="7BD2C447" w14:textId="77777777" w:rsidR="00CB4907" w:rsidRDefault="00CB4907" w:rsidP="004A3268">
            <w:pPr>
              <w:spacing w:line="276" w:lineRule="auto"/>
              <w:jc w:val="both"/>
            </w:pPr>
            <w:r>
              <w:t>Saul: Mandatory</w:t>
            </w:r>
          </w:p>
        </w:tc>
        <w:tc>
          <w:tcPr>
            <w:tcW w:w="1020" w:type="dxa"/>
          </w:tcPr>
          <w:p w14:paraId="5FC0C81C" w14:textId="77777777" w:rsidR="00CB4907" w:rsidRDefault="00CB4907" w:rsidP="004A3268">
            <w:pPr>
              <w:spacing w:line="276" w:lineRule="auto"/>
              <w:jc w:val="both"/>
            </w:pPr>
          </w:p>
        </w:tc>
      </w:tr>
      <w:tr w:rsidR="00CB4907" w14:paraId="5C20BF5D" w14:textId="77777777" w:rsidTr="004A3268">
        <w:trPr>
          <w:jc w:val="center"/>
        </w:trPr>
        <w:tc>
          <w:tcPr>
            <w:tcW w:w="1040" w:type="dxa"/>
            <w:shd w:val="clear" w:color="auto" w:fill="C6D9F1"/>
          </w:tcPr>
          <w:p w14:paraId="37192E91" w14:textId="77777777" w:rsidR="00CB4907" w:rsidRDefault="00CB4907" w:rsidP="004A3268">
            <w:pPr>
              <w:spacing w:line="276" w:lineRule="auto"/>
              <w:jc w:val="both"/>
            </w:pPr>
            <w:r>
              <w:t>Model usage /deployment</w:t>
            </w:r>
          </w:p>
        </w:tc>
        <w:tc>
          <w:tcPr>
            <w:tcW w:w="1040" w:type="dxa"/>
            <w:shd w:val="clear" w:color="auto" w:fill="33CCFF"/>
          </w:tcPr>
          <w:p w14:paraId="5C1C3D07" w14:textId="77777777" w:rsidR="00CB4907" w:rsidRDefault="00CB4907" w:rsidP="004A3268">
            <w:pPr>
              <w:spacing w:line="276" w:lineRule="auto"/>
              <w:jc w:val="both"/>
            </w:pPr>
            <w:r>
              <w:t>Regulatory assessment</w:t>
            </w:r>
          </w:p>
        </w:tc>
        <w:tc>
          <w:tcPr>
            <w:tcW w:w="1040" w:type="dxa"/>
            <w:shd w:val="clear" w:color="auto" w:fill="auto"/>
          </w:tcPr>
          <w:p w14:paraId="425E29E8" w14:textId="77777777" w:rsidR="00CB4907" w:rsidRDefault="00CB4907" w:rsidP="004A3268">
            <w:pPr>
              <w:spacing w:line="276" w:lineRule="auto"/>
              <w:jc w:val="center"/>
            </w:pPr>
            <w:r>
              <w:t>Qualitative</w:t>
            </w:r>
          </w:p>
        </w:tc>
        <w:tc>
          <w:tcPr>
            <w:tcW w:w="3160" w:type="dxa"/>
          </w:tcPr>
          <w:p w14:paraId="317A867E" w14:textId="77777777" w:rsidR="00CB4907" w:rsidRDefault="00CB4907" w:rsidP="004A3268">
            <w:pPr>
              <w:spacing w:line="276" w:lineRule="auto"/>
              <w:jc w:val="both"/>
            </w:pPr>
            <w:r>
              <w:t>Whether any safety control measures were incorporated to deal with unintended consequences (if any) of ML model intervention in the clinical setting?</w:t>
            </w:r>
          </w:p>
        </w:tc>
        <w:tc>
          <w:tcPr>
            <w:tcW w:w="1300" w:type="dxa"/>
          </w:tcPr>
          <w:p w14:paraId="4486681D" w14:textId="77777777" w:rsidR="00CB4907" w:rsidRDefault="00CB4907" w:rsidP="004A3268">
            <w:pPr>
              <w:spacing w:line="276" w:lineRule="auto"/>
            </w:pPr>
            <w:r>
              <w:t>Operating environment risks / Patient safety</w:t>
            </w:r>
          </w:p>
        </w:tc>
        <w:tc>
          <w:tcPr>
            <w:tcW w:w="1140" w:type="dxa"/>
          </w:tcPr>
          <w:p w14:paraId="7355004A" w14:textId="77777777" w:rsidR="00CB4907" w:rsidRDefault="00CB4907" w:rsidP="004A3268">
            <w:pPr>
              <w:spacing w:line="276" w:lineRule="auto"/>
              <w:jc w:val="both"/>
            </w:pPr>
            <w:r>
              <w:t>Mandatory</w:t>
            </w:r>
          </w:p>
        </w:tc>
        <w:tc>
          <w:tcPr>
            <w:tcW w:w="1020" w:type="dxa"/>
          </w:tcPr>
          <w:p w14:paraId="1EF91C55" w14:textId="77777777" w:rsidR="00CB4907" w:rsidRDefault="00CB4907" w:rsidP="004A3268">
            <w:pPr>
              <w:spacing w:line="276" w:lineRule="auto"/>
              <w:jc w:val="both"/>
            </w:pPr>
            <w:r>
              <w:t>Saul: Mandatory</w:t>
            </w:r>
          </w:p>
        </w:tc>
        <w:tc>
          <w:tcPr>
            <w:tcW w:w="1020" w:type="dxa"/>
          </w:tcPr>
          <w:p w14:paraId="55C0AFAF" w14:textId="77777777" w:rsidR="00CB4907" w:rsidRDefault="00CB4907" w:rsidP="004A3268">
            <w:pPr>
              <w:spacing w:line="276" w:lineRule="auto"/>
              <w:jc w:val="both"/>
            </w:pPr>
          </w:p>
        </w:tc>
      </w:tr>
      <w:tr w:rsidR="00CB4907" w14:paraId="006543F7" w14:textId="77777777" w:rsidTr="004A3268">
        <w:trPr>
          <w:jc w:val="center"/>
        </w:trPr>
        <w:tc>
          <w:tcPr>
            <w:tcW w:w="1040" w:type="dxa"/>
            <w:shd w:val="clear" w:color="auto" w:fill="FBD5B5"/>
          </w:tcPr>
          <w:p w14:paraId="6F5A371D" w14:textId="77777777" w:rsidR="00CB4907" w:rsidRDefault="00CB4907" w:rsidP="004A3268">
            <w:pPr>
              <w:spacing w:line="276" w:lineRule="auto"/>
              <w:jc w:val="both"/>
            </w:pPr>
            <w:r>
              <w:t>Model maintenance &amp; versioning</w:t>
            </w:r>
          </w:p>
        </w:tc>
        <w:tc>
          <w:tcPr>
            <w:tcW w:w="1040" w:type="dxa"/>
            <w:shd w:val="clear" w:color="auto" w:fill="33CCFF"/>
          </w:tcPr>
          <w:p w14:paraId="730135B0" w14:textId="77777777" w:rsidR="00CB4907" w:rsidRDefault="00CB4907" w:rsidP="004A3268">
            <w:pPr>
              <w:spacing w:line="276" w:lineRule="auto"/>
              <w:jc w:val="both"/>
            </w:pPr>
            <w:r>
              <w:t>Regulatory assessment</w:t>
            </w:r>
          </w:p>
        </w:tc>
        <w:tc>
          <w:tcPr>
            <w:tcW w:w="1040" w:type="dxa"/>
          </w:tcPr>
          <w:p w14:paraId="10759F58" w14:textId="77777777" w:rsidR="00CB4907" w:rsidRDefault="00CB4907" w:rsidP="004A3268">
            <w:pPr>
              <w:spacing w:line="276" w:lineRule="auto"/>
              <w:jc w:val="center"/>
            </w:pPr>
            <w:r>
              <w:t>Qualitative</w:t>
            </w:r>
          </w:p>
        </w:tc>
        <w:tc>
          <w:tcPr>
            <w:tcW w:w="3160" w:type="dxa"/>
          </w:tcPr>
          <w:p w14:paraId="0B6EB6EF" w14:textId="77777777" w:rsidR="00CB4907" w:rsidRDefault="00CB4907" w:rsidP="004A3268">
            <w:pPr>
              <w:spacing w:line="276" w:lineRule="auto"/>
              <w:jc w:val="both"/>
              <w:rPr>
                <w:color w:val="202124"/>
                <w:highlight w:val="white"/>
              </w:rPr>
            </w:pPr>
            <w:r>
              <w:rPr>
                <w:color w:val="202124"/>
                <w:highlight w:val="white"/>
              </w:rPr>
              <w:t>s the ML model maintained as (a) a static system or (b) a continuously learning system? I</w:t>
            </w:r>
          </w:p>
        </w:tc>
        <w:tc>
          <w:tcPr>
            <w:tcW w:w="1300" w:type="dxa"/>
          </w:tcPr>
          <w:p w14:paraId="316C98A3" w14:textId="77777777" w:rsidR="00CB4907" w:rsidRDefault="00CB4907" w:rsidP="004A3268">
            <w:pPr>
              <w:spacing w:line="276" w:lineRule="auto"/>
              <w:jc w:val="both"/>
            </w:pPr>
            <w:r>
              <w:t>Model maintainability</w:t>
            </w:r>
          </w:p>
        </w:tc>
        <w:tc>
          <w:tcPr>
            <w:tcW w:w="1140" w:type="dxa"/>
          </w:tcPr>
          <w:p w14:paraId="2E286654" w14:textId="77777777" w:rsidR="00CB4907" w:rsidRDefault="00CB4907" w:rsidP="004A3268">
            <w:pPr>
              <w:spacing w:line="276" w:lineRule="auto"/>
              <w:jc w:val="both"/>
            </w:pPr>
            <w:r>
              <w:t>Mandatory</w:t>
            </w:r>
          </w:p>
        </w:tc>
        <w:tc>
          <w:tcPr>
            <w:tcW w:w="1020" w:type="dxa"/>
          </w:tcPr>
          <w:p w14:paraId="5EEA786F" w14:textId="77777777" w:rsidR="00CB4907" w:rsidRDefault="00CB4907" w:rsidP="004A3268">
            <w:pPr>
              <w:spacing w:line="276" w:lineRule="auto"/>
              <w:jc w:val="both"/>
            </w:pPr>
            <w:r>
              <w:t>Saul: Mandatory</w:t>
            </w:r>
          </w:p>
        </w:tc>
        <w:tc>
          <w:tcPr>
            <w:tcW w:w="1020" w:type="dxa"/>
          </w:tcPr>
          <w:p w14:paraId="641B24F2" w14:textId="77777777" w:rsidR="00CB4907" w:rsidRDefault="00CB4907" w:rsidP="004A3268">
            <w:pPr>
              <w:spacing w:line="276" w:lineRule="auto"/>
              <w:jc w:val="both"/>
            </w:pPr>
          </w:p>
        </w:tc>
      </w:tr>
      <w:tr w:rsidR="00CB4907" w14:paraId="128AD3E2" w14:textId="77777777" w:rsidTr="004A3268">
        <w:trPr>
          <w:jc w:val="center"/>
        </w:trPr>
        <w:tc>
          <w:tcPr>
            <w:tcW w:w="1040" w:type="dxa"/>
            <w:shd w:val="clear" w:color="auto" w:fill="FBD5B5"/>
          </w:tcPr>
          <w:p w14:paraId="47ED0B5C" w14:textId="77777777" w:rsidR="00CB4907" w:rsidRDefault="00CB4907" w:rsidP="004A3268">
            <w:pPr>
              <w:spacing w:line="276" w:lineRule="auto"/>
              <w:jc w:val="both"/>
            </w:pPr>
            <w:r>
              <w:t>Model maintenance &amp; versioning</w:t>
            </w:r>
          </w:p>
        </w:tc>
        <w:tc>
          <w:tcPr>
            <w:tcW w:w="1040" w:type="dxa"/>
            <w:shd w:val="clear" w:color="auto" w:fill="33CCFF"/>
          </w:tcPr>
          <w:p w14:paraId="6BD99DD7" w14:textId="77777777" w:rsidR="00CB4907" w:rsidRDefault="00CB4907" w:rsidP="004A3268">
            <w:pPr>
              <w:spacing w:line="276" w:lineRule="auto"/>
              <w:jc w:val="both"/>
            </w:pPr>
            <w:r>
              <w:t>Regulatory assessment</w:t>
            </w:r>
          </w:p>
        </w:tc>
        <w:tc>
          <w:tcPr>
            <w:tcW w:w="1040" w:type="dxa"/>
            <w:shd w:val="clear" w:color="auto" w:fill="FF99FF"/>
          </w:tcPr>
          <w:p w14:paraId="16892C08" w14:textId="77777777" w:rsidR="00CB4907" w:rsidRDefault="00CB4907" w:rsidP="004A3268">
            <w:pPr>
              <w:spacing w:line="276" w:lineRule="auto"/>
              <w:jc w:val="center"/>
            </w:pPr>
            <w:r>
              <w:t>Quantitative</w:t>
            </w:r>
          </w:p>
        </w:tc>
        <w:tc>
          <w:tcPr>
            <w:tcW w:w="3160" w:type="dxa"/>
            <w:shd w:val="clear" w:color="auto" w:fill="auto"/>
          </w:tcPr>
          <w:p w14:paraId="276AEA2D" w14:textId="77777777" w:rsidR="00CB4907" w:rsidRDefault="00CB4907" w:rsidP="004A3268">
            <w:pPr>
              <w:rPr>
                <w:color w:val="202124"/>
                <w:highlight w:val="white"/>
              </w:rPr>
            </w:pPr>
            <w:r>
              <w:rPr>
                <w:color w:val="202124"/>
                <w:highlight w:val="white"/>
              </w:rPr>
              <w:t xml:space="preserve">If the ML model is attributed to a continuous learning system , specify the algorithm change / update cycle </w:t>
            </w:r>
          </w:p>
          <w:p w14:paraId="4BA68DD3" w14:textId="77777777" w:rsidR="00CB4907" w:rsidRDefault="00CB4907" w:rsidP="004A3268">
            <w:pPr>
              <w:spacing w:line="276" w:lineRule="auto"/>
              <w:jc w:val="both"/>
              <w:rPr>
                <w:color w:val="202124"/>
                <w:highlight w:val="white"/>
              </w:rPr>
            </w:pPr>
          </w:p>
        </w:tc>
        <w:tc>
          <w:tcPr>
            <w:tcW w:w="1300" w:type="dxa"/>
            <w:shd w:val="clear" w:color="auto" w:fill="auto"/>
          </w:tcPr>
          <w:p w14:paraId="4F9BAA73" w14:textId="77777777" w:rsidR="00CB4907" w:rsidRDefault="00CB4907" w:rsidP="004A3268">
            <w:pPr>
              <w:spacing w:line="276" w:lineRule="auto"/>
              <w:jc w:val="both"/>
            </w:pPr>
            <w:r>
              <w:t>Model maintainability</w:t>
            </w:r>
          </w:p>
        </w:tc>
        <w:tc>
          <w:tcPr>
            <w:tcW w:w="1140" w:type="dxa"/>
            <w:shd w:val="clear" w:color="auto" w:fill="auto"/>
          </w:tcPr>
          <w:p w14:paraId="21E6CC9B" w14:textId="77777777" w:rsidR="00CB4907" w:rsidRDefault="00CB4907" w:rsidP="004A3268">
            <w:pPr>
              <w:spacing w:line="276" w:lineRule="auto"/>
              <w:jc w:val="both"/>
            </w:pPr>
            <w:r>
              <w:t>Mandatory</w:t>
            </w:r>
          </w:p>
        </w:tc>
        <w:tc>
          <w:tcPr>
            <w:tcW w:w="1020" w:type="dxa"/>
            <w:shd w:val="clear" w:color="auto" w:fill="auto"/>
          </w:tcPr>
          <w:p w14:paraId="2E440D15" w14:textId="77777777" w:rsidR="00CB4907" w:rsidRDefault="00CB4907" w:rsidP="004A3268">
            <w:pPr>
              <w:spacing w:line="276" w:lineRule="auto"/>
              <w:jc w:val="both"/>
            </w:pPr>
            <w:r>
              <w:t>Saul: Preferred</w:t>
            </w:r>
          </w:p>
        </w:tc>
        <w:tc>
          <w:tcPr>
            <w:tcW w:w="1020" w:type="dxa"/>
            <w:shd w:val="clear" w:color="auto" w:fill="auto"/>
          </w:tcPr>
          <w:p w14:paraId="03B6B001" w14:textId="77777777" w:rsidR="00CB4907" w:rsidRDefault="00CB4907" w:rsidP="004A3268">
            <w:pPr>
              <w:spacing w:line="276" w:lineRule="auto"/>
              <w:jc w:val="both"/>
            </w:pPr>
          </w:p>
        </w:tc>
      </w:tr>
      <w:tr w:rsidR="00CB4907" w14:paraId="50595284" w14:textId="77777777" w:rsidTr="004A3268">
        <w:trPr>
          <w:jc w:val="center"/>
        </w:trPr>
        <w:tc>
          <w:tcPr>
            <w:tcW w:w="1040" w:type="dxa"/>
            <w:shd w:val="clear" w:color="auto" w:fill="FBD5B5"/>
          </w:tcPr>
          <w:p w14:paraId="72EF3D72" w14:textId="77777777" w:rsidR="00CB4907" w:rsidRDefault="00CB4907" w:rsidP="004A3268">
            <w:pPr>
              <w:spacing w:line="276" w:lineRule="auto"/>
              <w:jc w:val="both"/>
              <w:rPr>
                <w:color w:val="FF0000"/>
              </w:rPr>
            </w:pPr>
            <w:r>
              <w:rPr>
                <w:color w:val="FF0000"/>
              </w:rPr>
              <w:t>Saul: Model maintenance &amp; versioning</w:t>
            </w:r>
          </w:p>
        </w:tc>
        <w:tc>
          <w:tcPr>
            <w:tcW w:w="1040" w:type="dxa"/>
            <w:shd w:val="clear" w:color="auto" w:fill="33CCFF"/>
          </w:tcPr>
          <w:p w14:paraId="5F152F08" w14:textId="77777777" w:rsidR="00CB4907" w:rsidRDefault="00CB4907" w:rsidP="004A3268">
            <w:pPr>
              <w:spacing w:line="276" w:lineRule="auto"/>
              <w:jc w:val="both"/>
              <w:rPr>
                <w:color w:val="FF0000"/>
              </w:rPr>
            </w:pPr>
            <w:r>
              <w:rPr>
                <w:color w:val="FF0000"/>
              </w:rPr>
              <w:t>Regulatory assessment</w:t>
            </w:r>
          </w:p>
        </w:tc>
        <w:tc>
          <w:tcPr>
            <w:tcW w:w="1040" w:type="dxa"/>
          </w:tcPr>
          <w:p w14:paraId="4ABA200B" w14:textId="77777777" w:rsidR="00CB4907" w:rsidRDefault="00CB4907" w:rsidP="004A3268">
            <w:pPr>
              <w:spacing w:line="276" w:lineRule="auto"/>
              <w:jc w:val="center"/>
              <w:rPr>
                <w:color w:val="FF0000"/>
              </w:rPr>
            </w:pPr>
            <w:r>
              <w:rPr>
                <w:color w:val="FF0000"/>
              </w:rPr>
              <w:t>Quantitative</w:t>
            </w:r>
          </w:p>
        </w:tc>
        <w:tc>
          <w:tcPr>
            <w:tcW w:w="3160" w:type="dxa"/>
          </w:tcPr>
          <w:p w14:paraId="616C338A" w14:textId="77777777" w:rsidR="00CB4907" w:rsidRDefault="00CB4907" w:rsidP="004A3268">
            <w:pPr>
              <w:spacing w:line="276" w:lineRule="auto"/>
              <w:jc w:val="both"/>
              <w:rPr>
                <w:color w:val="FF0000"/>
                <w:highlight w:val="white"/>
              </w:rPr>
            </w:pPr>
            <w:r>
              <w:rPr>
                <w:color w:val="FF0000"/>
                <w:highlight w:val="white"/>
              </w:rPr>
              <w:t>Has there been a proper plan for test data quality and correctness  assessment after model deployment (i.e, concept drift, training/test data distribution mismatch, etc.)?</w:t>
            </w:r>
          </w:p>
        </w:tc>
        <w:tc>
          <w:tcPr>
            <w:tcW w:w="1300" w:type="dxa"/>
          </w:tcPr>
          <w:p w14:paraId="0F022468" w14:textId="77777777" w:rsidR="00CB4907" w:rsidRDefault="00CB4907" w:rsidP="004A3268">
            <w:pPr>
              <w:spacing w:line="276" w:lineRule="auto"/>
              <w:ind w:left="360"/>
              <w:jc w:val="both"/>
              <w:rPr>
                <w:color w:val="FF0000"/>
              </w:rPr>
            </w:pPr>
            <w:r>
              <w:rPr>
                <w:color w:val="FF0000"/>
              </w:rPr>
              <w:t>Model maintainability</w:t>
            </w:r>
          </w:p>
        </w:tc>
        <w:tc>
          <w:tcPr>
            <w:tcW w:w="1140" w:type="dxa"/>
          </w:tcPr>
          <w:p w14:paraId="603B5324" w14:textId="77777777" w:rsidR="00CB4907" w:rsidRDefault="00CB4907" w:rsidP="004A3268">
            <w:pPr>
              <w:spacing w:line="276" w:lineRule="auto"/>
              <w:jc w:val="both"/>
              <w:rPr>
                <w:color w:val="FF0000"/>
              </w:rPr>
            </w:pPr>
            <w:r>
              <w:t>Mandatory</w:t>
            </w:r>
          </w:p>
        </w:tc>
        <w:tc>
          <w:tcPr>
            <w:tcW w:w="1020" w:type="dxa"/>
          </w:tcPr>
          <w:p w14:paraId="5EF1701B" w14:textId="77777777" w:rsidR="00CB4907" w:rsidRDefault="00CB4907" w:rsidP="004A3268">
            <w:pPr>
              <w:spacing w:line="276" w:lineRule="auto"/>
              <w:jc w:val="both"/>
              <w:rPr>
                <w:color w:val="FF0000"/>
              </w:rPr>
            </w:pPr>
            <w:r>
              <w:rPr>
                <w:color w:val="FF0000"/>
              </w:rPr>
              <w:t>Saul: Mandatory</w:t>
            </w:r>
          </w:p>
        </w:tc>
        <w:tc>
          <w:tcPr>
            <w:tcW w:w="1020" w:type="dxa"/>
          </w:tcPr>
          <w:p w14:paraId="6F66A874" w14:textId="77777777" w:rsidR="00CB4907" w:rsidRDefault="00CB4907" w:rsidP="004A3268">
            <w:pPr>
              <w:spacing w:line="276" w:lineRule="auto"/>
              <w:jc w:val="both"/>
              <w:rPr>
                <w:color w:val="FF0000"/>
              </w:rPr>
            </w:pPr>
          </w:p>
        </w:tc>
      </w:tr>
      <w:tr w:rsidR="00CB4907" w14:paraId="7A0B4821" w14:textId="77777777" w:rsidTr="004A3268">
        <w:trPr>
          <w:jc w:val="center"/>
        </w:trPr>
        <w:tc>
          <w:tcPr>
            <w:tcW w:w="1040" w:type="dxa"/>
            <w:shd w:val="clear" w:color="auto" w:fill="auto"/>
          </w:tcPr>
          <w:p w14:paraId="0DBF6CD8" w14:textId="77777777" w:rsidR="00CB4907" w:rsidRDefault="00CB4907" w:rsidP="004A3268">
            <w:pPr>
              <w:spacing w:line="276" w:lineRule="auto"/>
              <w:jc w:val="both"/>
            </w:pPr>
          </w:p>
        </w:tc>
        <w:tc>
          <w:tcPr>
            <w:tcW w:w="1040" w:type="dxa"/>
            <w:shd w:val="clear" w:color="auto" w:fill="auto"/>
          </w:tcPr>
          <w:p w14:paraId="03BF5A9D" w14:textId="77777777" w:rsidR="00CB4907" w:rsidRDefault="00CB4907" w:rsidP="004A3268">
            <w:pPr>
              <w:spacing w:line="276" w:lineRule="auto"/>
              <w:jc w:val="both"/>
            </w:pPr>
          </w:p>
        </w:tc>
        <w:tc>
          <w:tcPr>
            <w:tcW w:w="1040" w:type="dxa"/>
            <w:shd w:val="clear" w:color="auto" w:fill="auto"/>
          </w:tcPr>
          <w:p w14:paraId="5F03D8BA" w14:textId="77777777" w:rsidR="00CB4907" w:rsidRDefault="00CB4907" w:rsidP="004A3268">
            <w:pPr>
              <w:spacing w:line="276" w:lineRule="auto"/>
              <w:jc w:val="center"/>
            </w:pPr>
          </w:p>
        </w:tc>
        <w:tc>
          <w:tcPr>
            <w:tcW w:w="3160" w:type="dxa"/>
            <w:shd w:val="clear" w:color="auto" w:fill="auto"/>
          </w:tcPr>
          <w:p w14:paraId="319E5168" w14:textId="77777777" w:rsidR="00CB4907" w:rsidRDefault="00CB4907" w:rsidP="004A3268">
            <w:pPr>
              <w:spacing w:line="276" w:lineRule="auto"/>
              <w:jc w:val="both"/>
              <w:rPr>
                <w:color w:val="202124"/>
                <w:highlight w:val="white"/>
              </w:rPr>
            </w:pPr>
          </w:p>
        </w:tc>
        <w:tc>
          <w:tcPr>
            <w:tcW w:w="1300" w:type="dxa"/>
            <w:shd w:val="clear" w:color="auto" w:fill="auto"/>
          </w:tcPr>
          <w:p w14:paraId="21A5C399" w14:textId="77777777" w:rsidR="00CB4907" w:rsidRDefault="00CB4907" w:rsidP="004A3268">
            <w:pPr>
              <w:spacing w:line="276" w:lineRule="auto"/>
              <w:ind w:left="360"/>
              <w:jc w:val="both"/>
            </w:pPr>
          </w:p>
        </w:tc>
        <w:tc>
          <w:tcPr>
            <w:tcW w:w="1140" w:type="dxa"/>
            <w:shd w:val="clear" w:color="auto" w:fill="auto"/>
          </w:tcPr>
          <w:p w14:paraId="6F4D7CA0" w14:textId="77777777" w:rsidR="00CB4907" w:rsidRDefault="00CB4907" w:rsidP="004A3268">
            <w:pPr>
              <w:spacing w:line="276" w:lineRule="auto"/>
              <w:jc w:val="both"/>
            </w:pPr>
          </w:p>
        </w:tc>
        <w:tc>
          <w:tcPr>
            <w:tcW w:w="1020" w:type="dxa"/>
            <w:shd w:val="clear" w:color="auto" w:fill="auto"/>
          </w:tcPr>
          <w:p w14:paraId="0AB3013C" w14:textId="77777777" w:rsidR="00CB4907" w:rsidRDefault="00CB4907" w:rsidP="004A3268">
            <w:pPr>
              <w:spacing w:line="276" w:lineRule="auto"/>
              <w:jc w:val="both"/>
            </w:pPr>
          </w:p>
        </w:tc>
        <w:tc>
          <w:tcPr>
            <w:tcW w:w="1020" w:type="dxa"/>
            <w:shd w:val="clear" w:color="auto" w:fill="auto"/>
          </w:tcPr>
          <w:p w14:paraId="10431F0F" w14:textId="77777777" w:rsidR="00CB4907" w:rsidRDefault="00CB4907" w:rsidP="004A3268">
            <w:pPr>
              <w:spacing w:line="276" w:lineRule="auto"/>
              <w:jc w:val="both"/>
            </w:pPr>
          </w:p>
        </w:tc>
      </w:tr>
      <w:tr w:rsidR="00CB4907" w14:paraId="50DC85FE" w14:textId="77777777" w:rsidTr="004A3268">
        <w:trPr>
          <w:jc w:val="center"/>
        </w:trPr>
        <w:tc>
          <w:tcPr>
            <w:tcW w:w="1040" w:type="dxa"/>
            <w:shd w:val="clear" w:color="auto" w:fill="auto"/>
          </w:tcPr>
          <w:p w14:paraId="1DDB1759" w14:textId="77777777" w:rsidR="00CB4907" w:rsidRDefault="00CB4907" w:rsidP="004A3268">
            <w:pPr>
              <w:spacing w:line="276" w:lineRule="auto"/>
              <w:jc w:val="both"/>
            </w:pPr>
          </w:p>
        </w:tc>
        <w:tc>
          <w:tcPr>
            <w:tcW w:w="1040" w:type="dxa"/>
            <w:shd w:val="clear" w:color="auto" w:fill="auto"/>
          </w:tcPr>
          <w:p w14:paraId="791B6075" w14:textId="77777777" w:rsidR="00CB4907" w:rsidRDefault="00CB4907" w:rsidP="004A3268">
            <w:pPr>
              <w:spacing w:line="276" w:lineRule="auto"/>
              <w:jc w:val="both"/>
            </w:pPr>
          </w:p>
        </w:tc>
        <w:tc>
          <w:tcPr>
            <w:tcW w:w="1040" w:type="dxa"/>
            <w:shd w:val="clear" w:color="auto" w:fill="auto"/>
          </w:tcPr>
          <w:p w14:paraId="2A507260" w14:textId="77777777" w:rsidR="00CB4907" w:rsidRDefault="00CB4907" w:rsidP="004A3268">
            <w:pPr>
              <w:spacing w:line="276" w:lineRule="auto"/>
              <w:jc w:val="center"/>
            </w:pPr>
          </w:p>
        </w:tc>
        <w:tc>
          <w:tcPr>
            <w:tcW w:w="3160" w:type="dxa"/>
            <w:shd w:val="clear" w:color="auto" w:fill="auto"/>
          </w:tcPr>
          <w:p w14:paraId="6B4088BE" w14:textId="77777777" w:rsidR="00CB4907" w:rsidRDefault="00CB4907" w:rsidP="004A3268">
            <w:pPr>
              <w:spacing w:line="276" w:lineRule="auto"/>
              <w:jc w:val="both"/>
              <w:rPr>
                <w:color w:val="202124"/>
                <w:highlight w:val="white"/>
              </w:rPr>
            </w:pPr>
          </w:p>
        </w:tc>
        <w:tc>
          <w:tcPr>
            <w:tcW w:w="1300" w:type="dxa"/>
            <w:shd w:val="clear" w:color="auto" w:fill="auto"/>
          </w:tcPr>
          <w:p w14:paraId="25CABFE2" w14:textId="77777777" w:rsidR="00CB4907" w:rsidRDefault="00CB4907" w:rsidP="004A3268">
            <w:pPr>
              <w:spacing w:line="276" w:lineRule="auto"/>
              <w:ind w:left="360"/>
              <w:jc w:val="both"/>
            </w:pPr>
          </w:p>
        </w:tc>
        <w:tc>
          <w:tcPr>
            <w:tcW w:w="1140" w:type="dxa"/>
            <w:shd w:val="clear" w:color="auto" w:fill="auto"/>
          </w:tcPr>
          <w:p w14:paraId="6E301971" w14:textId="77777777" w:rsidR="00CB4907" w:rsidRDefault="00CB4907" w:rsidP="004A3268">
            <w:pPr>
              <w:spacing w:line="276" w:lineRule="auto"/>
              <w:jc w:val="both"/>
            </w:pPr>
          </w:p>
        </w:tc>
        <w:tc>
          <w:tcPr>
            <w:tcW w:w="1020" w:type="dxa"/>
            <w:shd w:val="clear" w:color="auto" w:fill="auto"/>
          </w:tcPr>
          <w:p w14:paraId="464CE3CF" w14:textId="77777777" w:rsidR="00CB4907" w:rsidRDefault="00CB4907" w:rsidP="004A3268">
            <w:pPr>
              <w:spacing w:line="276" w:lineRule="auto"/>
              <w:jc w:val="both"/>
            </w:pPr>
          </w:p>
        </w:tc>
        <w:tc>
          <w:tcPr>
            <w:tcW w:w="1020" w:type="dxa"/>
            <w:shd w:val="clear" w:color="auto" w:fill="auto"/>
          </w:tcPr>
          <w:p w14:paraId="0ECC5B70" w14:textId="77777777" w:rsidR="00CB4907" w:rsidRDefault="00CB4907" w:rsidP="004A3268">
            <w:pPr>
              <w:spacing w:line="276" w:lineRule="auto"/>
              <w:jc w:val="both"/>
            </w:pPr>
          </w:p>
        </w:tc>
      </w:tr>
      <w:tr w:rsidR="00CB4907" w14:paraId="0A1C7D6F" w14:textId="77777777" w:rsidTr="004A3268">
        <w:trPr>
          <w:jc w:val="center"/>
        </w:trPr>
        <w:tc>
          <w:tcPr>
            <w:tcW w:w="1040" w:type="dxa"/>
            <w:shd w:val="clear" w:color="auto" w:fill="auto"/>
          </w:tcPr>
          <w:p w14:paraId="370D44DB" w14:textId="77777777" w:rsidR="00CB4907" w:rsidRDefault="00CB4907" w:rsidP="004A3268">
            <w:pPr>
              <w:spacing w:line="276" w:lineRule="auto"/>
              <w:jc w:val="both"/>
            </w:pPr>
          </w:p>
        </w:tc>
        <w:tc>
          <w:tcPr>
            <w:tcW w:w="1040" w:type="dxa"/>
            <w:shd w:val="clear" w:color="auto" w:fill="auto"/>
          </w:tcPr>
          <w:p w14:paraId="13174866" w14:textId="77777777" w:rsidR="00CB4907" w:rsidRDefault="00CB4907" w:rsidP="004A3268">
            <w:pPr>
              <w:spacing w:line="276" w:lineRule="auto"/>
              <w:jc w:val="both"/>
            </w:pPr>
          </w:p>
        </w:tc>
        <w:tc>
          <w:tcPr>
            <w:tcW w:w="1040" w:type="dxa"/>
            <w:shd w:val="clear" w:color="auto" w:fill="auto"/>
          </w:tcPr>
          <w:p w14:paraId="7F41256D" w14:textId="77777777" w:rsidR="00CB4907" w:rsidRDefault="00CB4907" w:rsidP="004A3268">
            <w:pPr>
              <w:spacing w:line="276" w:lineRule="auto"/>
              <w:jc w:val="center"/>
            </w:pPr>
          </w:p>
        </w:tc>
        <w:tc>
          <w:tcPr>
            <w:tcW w:w="3160" w:type="dxa"/>
            <w:shd w:val="clear" w:color="auto" w:fill="auto"/>
          </w:tcPr>
          <w:p w14:paraId="0145C588" w14:textId="77777777" w:rsidR="00CB4907" w:rsidRDefault="00CB4907" w:rsidP="004A3268">
            <w:pPr>
              <w:spacing w:line="276" w:lineRule="auto"/>
              <w:jc w:val="both"/>
              <w:rPr>
                <w:color w:val="202124"/>
                <w:highlight w:val="white"/>
              </w:rPr>
            </w:pPr>
          </w:p>
        </w:tc>
        <w:tc>
          <w:tcPr>
            <w:tcW w:w="1300" w:type="dxa"/>
            <w:shd w:val="clear" w:color="auto" w:fill="auto"/>
          </w:tcPr>
          <w:p w14:paraId="6CB79A7E" w14:textId="77777777" w:rsidR="00CB4907" w:rsidRDefault="00CB4907" w:rsidP="004A3268">
            <w:pPr>
              <w:spacing w:line="276" w:lineRule="auto"/>
              <w:ind w:left="360"/>
              <w:jc w:val="both"/>
            </w:pPr>
          </w:p>
        </w:tc>
        <w:tc>
          <w:tcPr>
            <w:tcW w:w="1140" w:type="dxa"/>
            <w:shd w:val="clear" w:color="auto" w:fill="auto"/>
          </w:tcPr>
          <w:p w14:paraId="5AAEB46E" w14:textId="77777777" w:rsidR="00CB4907" w:rsidRDefault="00CB4907" w:rsidP="004A3268">
            <w:pPr>
              <w:spacing w:line="276" w:lineRule="auto"/>
              <w:jc w:val="both"/>
            </w:pPr>
          </w:p>
        </w:tc>
        <w:tc>
          <w:tcPr>
            <w:tcW w:w="1020" w:type="dxa"/>
            <w:shd w:val="clear" w:color="auto" w:fill="auto"/>
          </w:tcPr>
          <w:p w14:paraId="7B4CD179" w14:textId="77777777" w:rsidR="00CB4907" w:rsidRDefault="00CB4907" w:rsidP="004A3268">
            <w:pPr>
              <w:spacing w:line="276" w:lineRule="auto"/>
              <w:jc w:val="both"/>
            </w:pPr>
          </w:p>
        </w:tc>
        <w:tc>
          <w:tcPr>
            <w:tcW w:w="1020" w:type="dxa"/>
            <w:shd w:val="clear" w:color="auto" w:fill="auto"/>
          </w:tcPr>
          <w:p w14:paraId="4D0D1647" w14:textId="77777777" w:rsidR="00CB4907" w:rsidRDefault="00CB4907" w:rsidP="004A3268">
            <w:pPr>
              <w:spacing w:line="276" w:lineRule="auto"/>
              <w:jc w:val="both"/>
            </w:pPr>
          </w:p>
        </w:tc>
      </w:tr>
    </w:tbl>
    <w:p w14:paraId="0204C46C" w14:textId="77777777" w:rsidR="00CB4907" w:rsidRDefault="00CB4907" w:rsidP="00CB4907"/>
    <w:p w14:paraId="0BF02673" w14:textId="77777777" w:rsidR="00CB4907" w:rsidRDefault="00CB4907" w:rsidP="00CB4907"/>
    <w:p w14:paraId="16FFBAA3" w14:textId="77777777" w:rsidR="00CB4907" w:rsidRDefault="00CB4907" w:rsidP="00CB4907">
      <w:pPr>
        <w:pStyle w:val="Heading3"/>
        <w:numPr>
          <w:ilvl w:val="2"/>
          <w:numId w:val="26"/>
        </w:numPr>
        <w:tabs>
          <w:tab w:val="num" w:pos="720"/>
        </w:tabs>
      </w:pPr>
      <w:bookmarkStart w:id="43" w:name="_g6lb6u14ynv0" w:colFirst="0" w:colLast="0"/>
      <w:bookmarkEnd w:id="43"/>
      <w:r>
        <w:t>Benchmarking Solution</w:t>
      </w:r>
    </w:p>
    <w:p w14:paraId="6BA7B3CE" w14:textId="77777777" w:rsidR="00CB4907" w:rsidRDefault="00CB4907" w:rsidP="00CB4907">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1BA9C410" w14:textId="77777777" w:rsidR="00CB4907" w:rsidRDefault="00CB4907" w:rsidP="00CB4907"/>
    <w:p w14:paraId="5AD349FD" w14:textId="77777777" w:rsidR="00CB4907" w:rsidRDefault="00CB4907" w:rsidP="00CB4907">
      <w:pPr>
        <w:jc w:val="center"/>
      </w:pPr>
      <w:r>
        <w:rPr>
          <w:noProof/>
        </w:rPr>
        <w:drawing>
          <wp:inline distT="114300" distB="114300" distL="114300" distR="114300" wp14:anchorId="3E64A084" wp14:editId="356EBD5F">
            <wp:extent cx="5314950" cy="4289431"/>
            <wp:effectExtent l="0" t="0" r="0" b="0"/>
            <wp:docPr id="19" name="image5.gif"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5.gif" descr="Graphical user interface, application&#10;&#10;Description automatically generated"/>
                    <pic:cNvPicPr preferRelativeResize="0"/>
                  </pic:nvPicPr>
                  <pic:blipFill>
                    <a:blip r:embed="rId30"/>
                    <a:srcRect l="23253" t="5938" r="23732"/>
                    <a:stretch>
                      <a:fillRect/>
                    </a:stretch>
                  </pic:blipFill>
                  <pic:spPr>
                    <a:xfrm>
                      <a:off x="0" y="0"/>
                      <a:ext cx="5314950" cy="4289431"/>
                    </a:xfrm>
                    <a:prstGeom prst="rect">
                      <a:avLst/>
                    </a:prstGeom>
                    <a:ln/>
                  </pic:spPr>
                </pic:pic>
              </a:graphicData>
            </a:graphic>
          </wp:inline>
        </w:drawing>
      </w:r>
    </w:p>
    <w:p w14:paraId="76CA673E" w14:textId="77777777" w:rsidR="00CB4907" w:rsidRDefault="00CB4907" w:rsidP="00CB4907">
      <w:pPr>
        <w:jc w:val="center"/>
        <w:rPr>
          <w:b/>
        </w:rPr>
      </w:pPr>
      <w:r>
        <w:rPr>
          <w:b/>
        </w:rPr>
        <w:t>Figure 5: A prototype of the radiograph-agnostic precision evaluation platform.</w:t>
      </w:r>
    </w:p>
    <w:p w14:paraId="4DE7AAC9" w14:textId="77777777" w:rsidR="00CB4907" w:rsidRDefault="00CB4907" w:rsidP="00CB4907"/>
    <w:p w14:paraId="4B8FC533" w14:textId="77777777" w:rsidR="00CB4907" w:rsidRDefault="00CB4907" w:rsidP="00CB4907">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7463C20C" wp14:editId="32182CB6">
            <wp:extent cx="6122670" cy="5257800"/>
            <wp:effectExtent l="0" t="0" r="0" b="0"/>
            <wp:docPr id="17"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6.png" descr="Graphical user interface, application&#10;&#10;Description automatically generated"/>
                    <pic:cNvPicPr preferRelativeResize="0"/>
                  </pic:nvPicPr>
                  <pic:blipFill>
                    <a:blip r:embed="rId31"/>
                    <a:srcRect/>
                    <a:stretch>
                      <a:fillRect/>
                    </a:stretch>
                  </pic:blipFill>
                  <pic:spPr>
                    <a:xfrm>
                      <a:off x="0" y="0"/>
                      <a:ext cx="6122670" cy="5257800"/>
                    </a:xfrm>
                    <a:prstGeom prst="rect">
                      <a:avLst/>
                    </a:prstGeom>
                    <a:ln/>
                  </pic:spPr>
                </pic:pic>
              </a:graphicData>
            </a:graphic>
          </wp:inline>
        </w:drawing>
      </w:r>
    </w:p>
    <w:p w14:paraId="658D09BF" w14:textId="77777777" w:rsidR="00CB4907" w:rsidRDefault="00CB4907" w:rsidP="00CB4907">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4" w:name="_3o7alnk" w:colFirst="0" w:colLast="0"/>
      <w:bookmarkEnd w:id="44"/>
      <w:r>
        <w:rPr>
          <w:rFonts w:eastAsia="Times New Roman"/>
          <w:b/>
          <w:color w:val="000000"/>
        </w:rPr>
        <w:t xml:space="preserve">Figure </w:t>
      </w:r>
      <w:r>
        <w:rPr>
          <w:b/>
        </w:rPr>
        <w:t>6</w:t>
      </w:r>
      <w:r>
        <w:rPr>
          <w:rFonts w:eastAsia="Times New Roman"/>
          <w:b/>
          <w:color w:val="000000"/>
        </w:rPr>
        <w:t>: The ‘Location’ category with its sub-categories and the metrics used</w:t>
      </w:r>
    </w:p>
    <w:p w14:paraId="6EBBC484" w14:textId="77777777" w:rsidR="00CB4907" w:rsidRDefault="00CB4907" w:rsidP="00CB4907"/>
    <w:p w14:paraId="346EFDE1" w14:textId="77777777" w:rsidR="00CB4907" w:rsidRDefault="00CB4907" w:rsidP="00CB4907">
      <w:pPr>
        <w:pStyle w:val="Heading3"/>
        <w:numPr>
          <w:ilvl w:val="2"/>
          <w:numId w:val="26"/>
        </w:numPr>
        <w:tabs>
          <w:tab w:val="num" w:pos="720"/>
        </w:tabs>
      </w:pPr>
      <w:bookmarkStart w:id="45" w:name="_23ckvvd" w:colFirst="0" w:colLast="0"/>
      <w:bookmarkEnd w:id="45"/>
      <w:r>
        <w:t>Evaluation Metrics</w:t>
      </w:r>
    </w:p>
    <w:p w14:paraId="210E7961" w14:textId="77777777" w:rsidR="00CB4907" w:rsidRDefault="00CB4907" w:rsidP="00CB4907">
      <w:r>
        <w:t xml:space="preserve">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 </w:t>
      </w:r>
    </w:p>
    <w:p w14:paraId="43535382" w14:textId="77777777" w:rsidR="00CB4907" w:rsidRDefault="00CB4907" w:rsidP="00CB4907">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6EB770D3" w14:textId="77777777" w:rsidR="00CB4907" w:rsidRDefault="00CB4907" w:rsidP="00CB4907">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647820C0" wp14:editId="6F8D4F65">
            <wp:extent cx="6122670" cy="5842000"/>
            <wp:effectExtent l="0" t="0" r="0" b="0"/>
            <wp:docPr id="14"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png" descr="Graphical user interface&#10;&#10;Description automatically generated"/>
                    <pic:cNvPicPr preferRelativeResize="0"/>
                  </pic:nvPicPr>
                  <pic:blipFill>
                    <a:blip r:embed="rId32"/>
                    <a:srcRect/>
                    <a:stretch>
                      <a:fillRect/>
                    </a:stretch>
                  </pic:blipFill>
                  <pic:spPr>
                    <a:xfrm>
                      <a:off x="0" y="0"/>
                      <a:ext cx="6122670" cy="5842000"/>
                    </a:xfrm>
                    <a:prstGeom prst="rect">
                      <a:avLst/>
                    </a:prstGeom>
                    <a:ln/>
                  </pic:spPr>
                </pic:pic>
              </a:graphicData>
            </a:graphic>
          </wp:inline>
        </w:drawing>
      </w:r>
    </w:p>
    <w:p w14:paraId="0E703D40" w14:textId="77777777" w:rsidR="00CB4907" w:rsidRDefault="00CB4907" w:rsidP="00CB4907">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6" w:name="_ihv636" w:colFirst="0" w:colLast="0"/>
      <w:bookmarkEnd w:id="46"/>
      <w:r>
        <w:rPr>
          <w:rFonts w:eastAsia="Times New Roman"/>
          <w:b/>
          <w:color w:val="000000"/>
        </w:rPr>
        <w:t xml:space="preserve">Figure </w:t>
      </w:r>
      <w:r>
        <w:rPr>
          <w:b/>
        </w:rPr>
        <w:t>7</w:t>
      </w:r>
      <w:r>
        <w:rPr>
          <w:rFonts w:eastAsia="Times New Roman"/>
          <w:b/>
          <w:color w:val="000000"/>
        </w:rPr>
        <w:t>: Each sub-category would feature demographics intersection performances too</w:t>
      </w:r>
    </w:p>
    <w:p w14:paraId="02EA77A0" w14:textId="77777777" w:rsidR="00CB4907" w:rsidRDefault="00CB4907" w:rsidP="00CB4907">
      <w:pPr>
        <w:rPr>
          <w:b/>
          <w:i/>
        </w:rPr>
      </w:pPr>
    </w:p>
    <w:p w14:paraId="77FBF184" w14:textId="77777777" w:rsidR="00CB4907" w:rsidRDefault="00CB4907" w:rsidP="00CB4907">
      <w:pPr>
        <w:pStyle w:val="Heading3"/>
        <w:numPr>
          <w:ilvl w:val="2"/>
          <w:numId w:val="26"/>
        </w:numPr>
        <w:tabs>
          <w:tab w:val="num" w:pos="720"/>
        </w:tabs>
      </w:pPr>
      <w:bookmarkStart w:id="47" w:name="_32hioqz" w:colFirst="0" w:colLast="0"/>
      <w:bookmarkEnd w:id="47"/>
      <w:r>
        <w:t xml:space="preserve">Benchmark Categorizations </w:t>
      </w:r>
    </w:p>
    <w:p w14:paraId="176D3E3C" w14:textId="77777777" w:rsidR="00CB4907" w:rsidRDefault="00CB4907" w:rsidP="00CB4907">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54F92FC7" w14:textId="77777777" w:rsidR="00CB4907" w:rsidRDefault="00CB4907" w:rsidP="00CB4907">
      <w:r>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76AAD708" w14:textId="77777777" w:rsidR="00CB4907" w:rsidRDefault="00CB4907" w:rsidP="00CB4907">
      <w:r>
        <w:t>The ‘Age’ category would feature various age groups as sub-categories. Age groups that are not featured within certain datasets and conditions would not be shown for those specific conditions. Similar to the other categories, an AI system’s performance on each of the age groups would be shown and it’d also feature ‘Male’ and ‘Female’ AUC score under each age group.</w:t>
      </w:r>
    </w:p>
    <w:p w14:paraId="130843C6" w14:textId="77777777" w:rsidR="00CB4907" w:rsidRDefault="00CB4907" w:rsidP="00CB4907">
      <w:r>
        <w:t>This concept of ‘Precision Evaluation’ is to precisely assess how well an AI system generalises across demographics.</w:t>
      </w:r>
    </w:p>
    <w:p w14:paraId="3F1CABC4" w14:textId="77777777" w:rsidR="00CB4907" w:rsidRDefault="00CB4907" w:rsidP="00CB4907">
      <w:pPr>
        <w:keepNext/>
        <w:keepLines/>
        <w:pBdr>
          <w:top w:val="nil"/>
          <w:left w:val="nil"/>
          <w:bottom w:val="nil"/>
          <w:right w:val="nil"/>
          <w:between w:val="nil"/>
        </w:pBdr>
        <w:tabs>
          <w:tab w:val="left" w:pos="794"/>
          <w:tab w:val="left" w:pos="1191"/>
          <w:tab w:val="left" w:pos="1588"/>
          <w:tab w:val="left" w:pos="1985"/>
        </w:tabs>
        <w:spacing w:before="240" w:after="120"/>
        <w:jc w:val="center"/>
        <w:rPr>
          <w:color w:val="000000"/>
        </w:rPr>
      </w:pPr>
      <w:r>
        <w:rPr>
          <w:noProof/>
          <w:color w:val="000000"/>
        </w:rPr>
        <w:drawing>
          <wp:inline distT="114300" distB="114300" distL="114300" distR="114300" wp14:anchorId="1B2BDA3E" wp14:editId="7C603C6F">
            <wp:extent cx="6122670" cy="2832100"/>
            <wp:effectExtent l="0" t="0" r="0" b="0"/>
            <wp:docPr id="18"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7.png" descr="Graphical user interface, application&#10;&#10;Description automatically generated"/>
                    <pic:cNvPicPr preferRelativeResize="0"/>
                  </pic:nvPicPr>
                  <pic:blipFill>
                    <a:blip r:embed="rId33"/>
                    <a:srcRect b="46074"/>
                    <a:stretch>
                      <a:fillRect/>
                    </a:stretch>
                  </pic:blipFill>
                  <pic:spPr>
                    <a:xfrm>
                      <a:off x="0" y="0"/>
                      <a:ext cx="6122670" cy="2832100"/>
                    </a:xfrm>
                    <a:prstGeom prst="rect">
                      <a:avLst/>
                    </a:prstGeom>
                    <a:ln/>
                  </pic:spPr>
                </pic:pic>
              </a:graphicData>
            </a:graphic>
          </wp:inline>
        </w:drawing>
      </w:r>
    </w:p>
    <w:p w14:paraId="49F657D1" w14:textId="77777777" w:rsidR="00CB4907" w:rsidRDefault="00CB4907" w:rsidP="00CB4907">
      <w:pPr>
        <w:keepLines/>
        <w:pBdr>
          <w:top w:val="nil"/>
          <w:left w:val="nil"/>
          <w:bottom w:val="nil"/>
          <w:right w:val="nil"/>
          <w:between w:val="nil"/>
        </w:pBdr>
        <w:tabs>
          <w:tab w:val="left" w:pos="794"/>
          <w:tab w:val="left" w:pos="1191"/>
          <w:tab w:val="left" w:pos="1588"/>
          <w:tab w:val="left" w:pos="1985"/>
        </w:tabs>
        <w:spacing w:before="240" w:after="120"/>
        <w:jc w:val="center"/>
        <w:rPr>
          <w:b/>
          <w:color w:val="000000"/>
        </w:rPr>
      </w:pPr>
      <w:bookmarkStart w:id="48" w:name="_1hmsyys" w:colFirst="0" w:colLast="0"/>
      <w:bookmarkEnd w:id="48"/>
      <w:r>
        <w:rPr>
          <w:rFonts w:eastAsia="Times New Roman"/>
          <w:b/>
          <w:color w:val="000000"/>
        </w:rPr>
        <w:t xml:space="preserve">Figure </w:t>
      </w:r>
      <w:r>
        <w:rPr>
          <w:b/>
        </w:rPr>
        <w:t>5</w:t>
      </w:r>
      <w:r>
        <w:rPr>
          <w:rFonts w:eastAsia="Times New Roman"/>
          <w:b/>
          <w:color w:val="000000"/>
        </w:rPr>
        <w:t>: The ‘Gender’ category</w:t>
      </w:r>
    </w:p>
    <w:p w14:paraId="0A93D00F" w14:textId="77777777" w:rsidR="00CB4907" w:rsidRDefault="00CB4907" w:rsidP="00CB4907">
      <w:pPr>
        <w:pStyle w:val="Heading3"/>
        <w:numPr>
          <w:ilvl w:val="2"/>
          <w:numId w:val="26"/>
        </w:numPr>
        <w:tabs>
          <w:tab w:val="num" w:pos="720"/>
        </w:tabs>
      </w:pPr>
      <w:bookmarkStart w:id="49" w:name="_41mghml" w:colFirst="0" w:colLast="0"/>
      <w:bookmarkEnd w:id="49"/>
      <w:r>
        <w:t>Evaluation Data</w:t>
      </w:r>
    </w:p>
    <w:p w14:paraId="63A18ED6" w14:textId="77777777" w:rsidR="00CB4907" w:rsidRDefault="00CB4907" w:rsidP="00CB4907">
      <w:r>
        <w:t>The goal is to ensure a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 up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47F19B35" w14:textId="77777777" w:rsidR="00CB4907" w:rsidRDefault="00CB4907" w:rsidP="00CB4907">
      <w:pPr>
        <w:pStyle w:val="Heading3"/>
        <w:numPr>
          <w:ilvl w:val="2"/>
          <w:numId w:val="26"/>
        </w:numPr>
        <w:tabs>
          <w:tab w:val="num" w:pos="720"/>
        </w:tabs>
      </w:pPr>
      <w:bookmarkStart w:id="50" w:name="_2grqrue" w:colFirst="0" w:colLast="0"/>
      <w:bookmarkEnd w:id="50"/>
      <w:r>
        <w:t>The Panel of Expert Radiologists</w:t>
      </w:r>
    </w:p>
    <w:p w14:paraId="1ADC1693" w14:textId="77777777" w:rsidR="00CB4907" w:rsidRDefault="00CB4907" w:rsidP="00CB4907">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085AC279" w14:textId="77777777" w:rsidR="00CB4907" w:rsidRDefault="00CB4907" w:rsidP="00CB4907">
      <w:pPr>
        <w:pStyle w:val="Heading3"/>
        <w:numPr>
          <w:ilvl w:val="2"/>
          <w:numId w:val="26"/>
        </w:numPr>
        <w:tabs>
          <w:tab w:val="num" w:pos="720"/>
        </w:tabs>
      </w:pPr>
      <w:bookmarkStart w:id="51" w:name="_vx1227" w:colFirst="0" w:colLast="0"/>
      <w:bookmarkEnd w:id="51"/>
      <w:r>
        <w:t>Test Radiologists</w:t>
      </w:r>
    </w:p>
    <w:p w14:paraId="1CE350DC" w14:textId="77777777" w:rsidR="00CB4907" w:rsidRDefault="00CB4907" w:rsidP="00CB4907">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57A1C48A" w14:textId="77777777" w:rsidR="00CB4907" w:rsidRDefault="00CB4907" w:rsidP="00CB4907">
      <w:pPr>
        <w:pStyle w:val="Heading2"/>
        <w:numPr>
          <w:ilvl w:val="1"/>
          <w:numId w:val="26"/>
        </w:numPr>
        <w:tabs>
          <w:tab w:val="num" w:pos="576"/>
        </w:tabs>
      </w:pPr>
      <w:bookmarkStart w:id="52" w:name="_3fwokq0" w:colFirst="0" w:colLast="0"/>
      <w:bookmarkEnd w:id="52"/>
      <w:r>
        <w:t xml:space="preserve">Evaluation Data Availability </w:t>
      </w:r>
    </w:p>
    <w:p w14:paraId="73FDB9F2" w14:textId="77777777" w:rsidR="00CB4907" w:rsidRDefault="00CB4907" w:rsidP="00CB4907">
      <w:pPr>
        <w:rPr>
          <w:b/>
        </w:rPr>
      </w:pPr>
      <w:r>
        <w:t>minoHealth AI Labs is currently working with institutions in Ghana, including Christian Health Association of Ghana (CHAG), National Catholic Health Service (NCHS), Euracare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67D3749E" w14:textId="77777777" w:rsidR="00CB4907" w:rsidRDefault="00CB4907" w:rsidP="00CB4907">
      <w:pPr>
        <w:pStyle w:val="Heading2"/>
        <w:numPr>
          <w:ilvl w:val="1"/>
          <w:numId w:val="26"/>
        </w:numPr>
        <w:tabs>
          <w:tab w:val="num" w:pos="576"/>
        </w:tabs>
      </w:pPr>
      <w:bookmarkStart w:id="53" w:name="_1v1yuxt" w:colFirst="0" w:colLast="0"/>
      <w:bookmarkEnd w:id="53"/>
      <w:r>
        <w:t xml:space="preserve">Feasibility </w:t>
      </w:r>
    </w:p>
    <w:p w14:paraId="362DCD68" w14:textId="77777777" w:rsidR="00CB4907" w:rsidRDefault="00CB4907" w:rsidP="00CB4907">
      <w:r>
        <w:t>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particular condition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CheXpert and NIH Chest XRay datasets.</w:t>
      </w:r>
    </w:p>
    <w:p w14:paraId="162DD9DD" w14:textId="77777777" w:rsidR="00CB4907" w:rsidRDefault="00CB4907" w:rsidP="00CB4907">
      <w:pPr>
        <w:pStyle w:val="Heading2"/>
        <w:numPr>
          <w:ilvl w:val="1"/>
          <w:numId w:val="26"/>
        </w:numPr>
        <w:tabs>
          <w:tab w:val="num" w:pos="576"/>
        </w:tabs>
      </w:pPr>
      <w:bookmarkStart w:id="54" w:name="_4f1mdlm" w:colFirst="0" w:colLast="0"/>
      <w:bookmarkEnd w:id="54"/>
      <w:r>
        <w:t xml:space="preserve">Privacy and Security </w:t>
      </w:r>
    </w:p>
    <w:p w14:paraId="780BA6E8" w14:textId="77777777" w:rsidR="00CB4907" w:rsidRDefault="00CB4907" w:rsidP="00CB4907">
      <w:r>
        <w:t xml:space="preserve">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 </w:t>
      </w:r>
    </w:p>
    <w:p w14:paraId="720F1840" w14:textId="77777777" w:rsidR="00CB4907" w:rsidRDefault="00CB4907" w:rsidP="00CB4907">
      <w:r>
        <w:t>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startup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radiologists’ would have to register and be verified before being allowed to contribute to the platform.</w:t>
      </w:r>
    </w:p>
    <w:p w14:paraId="482246C3" w14:textId="77777777" w:rsidR="00CB4907" w:rsidRDefault="00CB4907" w:rsidP="00CB4907">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660175E3" w14:textId="77777777" w:rsidR="00CB4907" w:rsidRDefault="00CB4907" w:rsidP="00CB4907">
      <w:pPr>
        <w:pStyle w:val="Heading2"/>
        <w:numPr>
          <w:ilvl w:val="1"/>
          <w:numId w:val="26"/>
        </w:numPr>
        <w:tabs>
          <w:tab w:val="num" w:pos="576"/>
        </w:tabs>
      </w:pPr>
      <w:bookmarkStart w:id="55" w:name="_2u6wntf" w:colFirst="0" w:colLast="0"/>
      <w:bookmarkEnd w:id="55"/>
      <w:r>
        <w:t>Impact</w:t>
      </w:r>
    </w:p>
    <w:p w14:paraId="61147781" w14:textId="77777777" w:rsidR="00CB4907" w:rsidRDefault="00CB4907" w:rsidP="00CB4907">
      <w:r>
        <w:t>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speedup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great detail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9397B3C" w14:textId="77777777" w:rsidR="00CB4907" w:rsidRDefault="00CB4907" w:rsidP="00CB4907">
      <w:pPr>
        <w:pStyle w:val="Heading2"/>
        <w:numPr>
          <w:ilvl w:val="1"/>
          <w:numId w:val="26"/>
        </w:numPr>
        <w:tabs>
          <w:tab w:val="num" w:pos="576"/>
        </w:tabs>
      </w:pPr>
      <w:bookmarkStart w:id="56" w:name="_19c6y18" w:colFirst="0" w:colLast="0"/>
      <w:bookmarkEnd w:id="56"/>
      <w:r>
        <w:t>Reporting Methodology</w:t>
      </w:r>
    </w:p>
    <w:p w14:paraId="5D3991CC" w14:textId="77777777" w:rsidR="00CB4907" w:rsidRDefault="00CB4907" w:rsidP="00CB4907">
      <w:pPr>
        <w:numPr>
          <w:ilvl w:val="0"/>
          <w:numId w:val="29"/>
        </w:numPr>
        <w:ind w:left="567" w:hanging="567"/>
      </w:pPr>
      <w:r>
        <w:t>Report publication in papers or as part of ITU documents</w:t>
      </w:r>
    </w:p>
    <w:p w14:paraId="049B399F" w14:textId="77777777" w:rsidR="00CB4907" w:rsidRDefault="00CB4907" w:rsidP="00CB4907">
      <w:pPr>
        <w:numPr>
          <w:ilvl w:val="0"/>
          <w:numId w:val="29"/>
        </w:numPr>
        <w:ind w:left="567" w:hanging="567"/>
      </w:pPr>
      <w:r>
        <w:t>Online reporting</w:t>
      </w:r>
    </w:p>
    <w:p w14:paraId="51FE3B90" w14:textId="77777777" w:rsidR="00CB4907" w:rsidRDefault="00CB4907" w:rsidP="00CB4907">
      <w:pPr>
        <w:numPr>
          <w:ilvl w:val="0"/>
          <w:numId w:val="29"/>
        </w:numPr>
        <w:ind w:left="567" w:hanging="567"/>
      </w:pPr>
      <w:r>
        <w:t>public leaderboards vs. private leaderboards</w:t>
      </w:r>
    </w:p>
    <w:p w14:paraId="213FE300" w14:textId="77777777" w:rsidR="00CB4907" w:rsidRDefault="00CB4907" w:rsidP="00CB4907">
      <w:pPr>
        <w:numPr>
          <w:ilvl w:val="0"/>
          <w:numId w:val="29"/>
        </w:numPr>
        <w:ind w:left="567" w:hanging="567"/>
      </w:pPr>
      <w:r>
        <w:t>Credit-Check like on approved sharing with selected stakeholders</w:t>
      </w:r>
    </w:p>
    <w:p w14:paraId="2AF428C1" w14:textId="77777777" w:rsidR="00CB4907" w:rsidRDefault="00CB4907" w:rsidP="00CB4907">
      <w:pPr>
        <w:numPr>
          <w:ilvl w:val="0"/>
          <w:numId w:val="29"/>
        </w:numPr>
        <w:ind w:left="567" w:hanging="567"/>
      </w:pPr>
      <w:r>
        <w:t xml:space="preserve">Report structure including an example </w:t>
      </w:r>
    </w:p>
    <w:p w14:paraId="73CC3EF7" w14:textId="77777777" w:rsidR="00CB4907" w:rsidRDefault="00CB4907" w:rsidP="00CB4907">
      <w:pPr>
        <w:numPr>
          <w:ilvl w:val="0"/>
          <w:numId w:val="29"/>
        </w:numPr>
        <w:ind w:left="567" w:hanging="567"/>
      </w:pPr>
      <w:r>
        <w:t>Frequency of benchmarking</w:t>
      </w:r>
    </w:p>
    <w:p w14:paraId="7D98752D" w14:textId="77777777" w:rsidR="00CB4907" w:rsidRDefault="00CB4907" w:rsidP="00CB4907">
      <w:pPr>
        <w:pStyle w:val="Heading1"/>
        <w:numPr>
          <w:ilvl w:val="0"/>
          <w:numId w:val="26"/>
        </w:numPr>
        <w:tabs>
          <w:tab w:val="num" w:pos="432"/>
        </w:tabs>
      </w:pPr>
      <w:bookmarkStart w:id="57" w:name="_3tbugp1" w:colFirst="0" w:colLast="0"/>
      <w:bookmarkEnd w:id="57"/>
      <w:r>
        <w:t>Results</w:t>
      </w:r>
    </w:p>
    <w:p w14:paraId="5CD42B78" w14:textId="77777777" w:rsidR="00CB4907" w:rsidRDefault="00CB4907" w:rsidP="00CB4907">
      <w:pPr>
        <w:numPr>
          <w:ilvl w:val="0"/>
          <w:numId w:val="24"/>
        </w:numPr>
      </w:pPr>
      <w:r>
        <w:t>insert here the reports of the different benchmarking runs</w:t>
      </w:r>
    </w:p>
    <w:p w14:paraId="529478A1" w14:textId="77777777" w:rsidR="00CB4907" w:rsidRDefault="00CB4907" w:rsidP="00CB4907">
      <w:pPr>
        <w:pStyle w:val="Heading1"/>
        <w:numPr>
          <w:ilvl w:val="0"/>
          <w:numId w:val="26"/>
        </w:numPr>
        <w:tabs>
          <w:tab w:val="num" w:pos="432"/>
        </w:tabs>
      </w:pPr>
      <w:bookmarkStart w:id="58" w:name="_28h4qwu" w:colFirst="0" w:colLast="0"/>
      <w:bookmarkEnd w:id="58"/>
      <w:r>
        <w:t>Discussion</w:t>
      </w:r>
    </w:p>
    <w:p w14:paraId="24E490C1" w14:textId="77777777" w:rsidR="00CB4907" w:rsidRDefault="00CB4907" w:rsidP="00CB4907">
      <w:pPr>
        <w:numPr>
          <w:ilvl w:val="0"/>
          <w:numId w:val="30"/>
        </w:numPr>
        <w:ind w:left="567" w:hanging="567"/>
      </w:pPr>
      <w:r>
        <w:t xml:space="preserve">Discussion of the insights from executing the benchmarking on </w:t>
      </w:r>
    </w:p>
    <w:p w14:paraId="6F9214E7" w14:textId="77777777" w:rsidR="00CB4907" w:rsidRDefault="00CB4907" w:rsidP="00CB4907">
      <w:pPr>
        <w:numPr>
          <w:ilvl w:val="0"/>
          <w:numId w:val="32"/>
        </w:numPr>
        <w:ind w:left="1134" w:hanging="567"/>
      </w:pPr>
      <w:r>
        <w:t>external feedback on the whole topic and its benchmarking</w:t>
      </w:r>
    </w:p>
    <w:p w14:paraId="5238C51F" w14:textId="77777777" w:rsidR="00CB4907" w:rsidRDefault="00CB4907" w:rsidP="00CB4907">
      <w:pPr>
        <w:numPr>
          <w:ilvl w:val="0"/>
          <w:numId w:val="32"/>
        </w:numPr>
        <w:ind w:left="1134" w:hanging="567"/>
      </w:pPr>
      <w:r>
        <w:t>technical architecture</w:t>
      </w:r>
    </w:p>
    <w:p w14:paraId="66EF22FB" w14:textId="77777777" w:rsidR="00CB4907" w:rsidRDefault="00CB4907" w:rsidP="00CB4907">
      <w:pPr>
        <w:numPr>
          <w:ilvl w:val="0"/>
          <w:numId w:val="32"/>
        </w:numPr>
        <w:ind w:left="1134" w:hanging="567"/>
      </w:pPr>
      <w:r>
        <w:t>data acquisition</w:t>
      </w:r>
    </w:p>
    <w:p w14:paraId="7F1DE686" w14:textId="77777777" w:rsidR="00CB4907" w:rsidRDefault="00CB4907" w:rsidP="00CB4907">
      <w:pPr>
        <w:numPr>
          <w:ilvl w:val="0"/>
          <w:numId w:val="32"/>
        </w:numPr>
        <w:ind w:left="1134" w:hanging="567"/>
      </w:pPr>
      <w:r>
        <w:t>benchmarking process</w:t>
      </w:r>
    </w:p>
    <w:p w14:paraId="39219FBC" w14:textId="77777777" w:rsidR="00CB4907" w:rsidRDefault="00CB4907" w:rsidP="00CB4907">
      <w:pPr>
        <w:numPr>
          <w:ilvl w:val="0"/>
          <w:numId w:val="21"/>
        </w:numPr>
        <w:ind w:left="1134" w:hanging="567"/>
      </w:pPr>
      <w:r>
        <w:t>benchmarking results</w:t>
      </w:r>
    </w:p>
    <w:p w14:paraId="59F9CF47" w14:textId="77777777" w:rsidR="00CB4907" w:rsidRDefault="00CB4907" w:rsidP="00CB4907">
      <w:pPr>
        <w:numPr>
          <w:ilvl w:val="0"/>
          <w:numId w:val="21"/>
        </w:numPr>
        <w:ind w:left="1134" w:hanging="567"/>
      </w:pPr>
      <w:r>
        <w:t>field implementation success stories</w:t>
      </w:r>
    </w:p>
    <w:p w14:paraId="5F91CAC8" w14:textId="77777777" w:rsidR="00CB4907" w:rsidRDefault="00CB4907" w:rsidP="00CB4907">
      <w:pPr>
        <w:pStyle w:val="Heading1"/>
        <w:numPr>
          <w:ilvl w:val="0"/>
          <w:numId w:val="26"/>
        </w:numPr>
        <w:tabs>
          <w:tab w:val="num" w:pos="432"/>
        </w:tabs>
      </w:pPr>
      <w:bookmarkStart w:id="59" w:name="_nmf14n" w:colFirst="0" w:colLast="0"/>
      <w:bookmarkEnd w:id="59"/>
      <w:r>
        <w:t>Declaration of Conflict of Interest</w:t>
      </w:r>
    </w:p>
    <w:p w14:paraId="771D3B63" w14:textId="77777777" w:rsidR="00CB4907" w:rsidRDefault="00CB4907" w:rsidP="00CB4907">
      <w:pPr>
        <w:numPr>
          <w:ilvl w:val="0"/>
          <w:numId w:val="31"/>
        </w:numPr>
        <w:ind w:left="567" w:hanging="567"/>
      </w:pPr>
      <w:r>
        <w:t xml:space="preserve">by each contributor to this document </w:t>
      </w:r>
    </w:p>
    <w:p w14:paraId="377C31E9" w14:textId="77777777" w:rsidR="00CB4907" w:rsidRDefault="00CB4907" w:rsidP="00CB4907">
      <w:pPr>
        <w:spacing w:after="20"/>
      </w:pPr>
    </w:p>
    <w:p w14:paraId="329395AE" w14:textId="77777777" w:rsidR="00CB4907" w:rsidRDefault="00CB4907" w:rsidP="00CB4907">
      <w:pPr>
        <w:spacing w:after="20"/>
      </w:pPr>
    </w:p>
    <w:p w14:paraId="62E20C7A" w14:textId="77777777" w:rsidR="00CB4907" w:rsidRDefault="00CB4907" w:rsidP="00CB4907">
      <w:pPr>
        <w:spacing w:before="0"/>
        <w:rPr>
          <w:b/>
        </w:rPr>
      </w:pPr>
      <w:r>
        <w:br w:type="page"/>
      </w:r>
    </w:p>
    <w:p w14:paraId="15057D1D" w14:textId="77777777" w:rsidR="00CB4907" w:rsidRDefault="00CB4907" w:rsidP="00CB4907">
      <w:pPr>
        <w:keepNext/>
        <w:keepLines/>
        <w:pBdr>
          <w:top w:val="nil"/>
          <w:left w:val="nil"/>
          <w:bottom w:val="nil"/>
          <w:right w:val="nil"/>
          <w:between w:val="nil"/>
        </w:pBdr>
        <w:tabs>
          <w:tab w:val="left" w:pos="794"/>
          <w:tab w:val="left" w:pos="1191"/>
          <w:tab w:val="left" w:pos="1588"/>
          <w:tab w:val="left" w:pos="1985"/>
        </w:tabs>
        <w:spacing w:before="480"/>
        <w:jc w:val="center"/>
        <w:rPr>
          <w:b/>
          <w:color w:val="000000"/>
          <w:sz w:val="28"/>
          <w:szCs w:val="28"/>
        </w:rPr>
      </w:pPr>
      <w:bookmarkStart w:id="60" w:name="_37m2jsg" w:colFirst="0" w:colLast="0"/>
      <w:bookmarkEnd w:id="60"/>
      <w:r>
        <w:rPr>
          <w:rFonts w:eastAsia="Times New Roman"/>
          <w:b/>
          <w:color w:val="000000"/>
          <w:sz w:val="28"/>
          <w:szCs w:val="28"/>
        </w:rPr>
        <w:t>References</w:t>
      </w:r>
    </w:p>
    <w:p w14:paraId="0E9D7E61" w14:textId="77777777" w:rsidR="00CB4907" w:rsidRDefault="00CB4907" w:rsidP="00CB4907">
      <w:r>
        <w:t xml:space="preserve">Andre Esteva, Brett Kuprel, Roberto A. Novoa, Justin Ko, Susan M. Swetter, Helen M. Blau &amp; Sebastian Thrun (2017) Dermatologist-level classification of skin cancer with deep neural networks. Nature volume 542, pages 115–118 </w:t>
      </w:r>
    </w:p>
    <w:p w14:paraId="4B061598" w14:textId="77777777" w:rsidR="00CB4907" w:rsidRDefault="00CB4907" w:rsidP="00CB4907">
      <w:r>
        <w:t xml:space="preserve">Arleo, Elizabeth &amp; Hendrick, R. Edward &amp; Helvie, Mark &amp; Sickles, Edward. (2017). Comparison of recommendations for screening mammography using CISNET models. Cancer. 123. 10.1002/cncr.30842. </w:t>
      </w:r>
    </w:p>
    <w:p w14:paraId="43775790" w14:textId="77777777" w:rsidR="00CB4907" w:rsidRDefault="00CB4907" w:rsidP="00CB4907">
      <w:r>
        <w:t xml:space="preserve">Bien N, Rajpurkar P, Ball RL, Irvin J, Park AK, Jones E, et al. AI-assisted diagnosis for knee MR: Development and retrospective validation. PLoS Med. 2018;15(11):e1002699. </w:t>
      </w:r>
      <w:hyperlink r:id="rId34">
        <w:r>
          <w:rPr>
            <w:color w:val="1155CC"/>
            <w:u w:val="single"/>
          </w:rPr>
          <w:t>https://doi.org/10.1371/journal.pmed.1002699</w:t>
        </w:r>
      </w:hyperlink>
    </w:p>
    <w:p w14:paraId="54670601" w14:textId="77777777" w:rsidR="00CB4907" w:rsidRDefault="00CB4907" w:rsidP="00CB4907">
      <w:r>
        <w:t xml:space="preserve">CBIS-DDSM. </w:t>
      </w:r>
      <w:hyperlink r:id="rId35">
        <w:r>
          <w:rPr>
            <w:color w:val="1155CC"/>
            <w:u w:val="single"/>
          </w:rPr>
          <w:t>https://wiki.cancerimagingarchive.net/display/Public/CBIS-DDSM</w:t>
        </w:r>
      </w:hyperlink>
    </w:p>
    <w:p w14:paraId="0F5E3446" w14:textId="77777777" w:rsidR="00CB4907" w:rsidRDefault="00CB4907" w:rsidP="00CB4907">
      <w:r>
        <w:t xml:space="preserve">CheXpert. </w:t>
      </w:r>
      <w:hyperlink r:id="rId36">
        <w:r>
          <w:rPr>
            <w:color w:val="1155CC"/>
            <w:u w:val="single"/>
          </w:rPr>
          <w:t>https://stanfordmlgroup.github.io/competitions/chexpert/</w:t>
        </w:r>
      </w:hyperlink>
      <w:r>
        <w:t xml:space="preserve">. https://arxiv.org/abs/1901.07031 </w:t>
      </w:r>
    </w:p>
    <w:p w14:paraId="2C082817" w14:textId="77777777" w:rsidR="00CB4907" w:rsidRDefault="00CB4907" w:rsidP="00CB4907">
      <w:r>
        <w:t xml:space="preserve">Clinical Radiology UK Workforce Census Report 2018 </w:t>
      </w:r>
      <w:hyperlink r:id="rId37">
        <w:r>
          <w:rPr>
            <w:color w:val="1155CC"/>
            <w:u w:val="single"/>
          </w:rPr>
          <w:t>https://www.rcr.ac.uk/publication/clinical-radiology-uk-workforce-census-report-2018</w:t>
        </w:r>
      </w:hyperlink>
    </w:p>
    <w:p w14:paraId="4FF6B8D8" w14:textId="77777777" w:rsidR="00CB4907" w:rsidRDefault="00CB4907" w:rsidP="00CB4907">
      <w:r>
        <w:t>H A Haenssle, C Fink, R Schneiderbauer, F Toberer, T Buhl, A Blum, A Kalloo, A Ben Hadj Hassen, L Thomas, A Enk, L Uhlmann, Reader study level-I and level-II Groups, Man against machine: diagnostic performance of a deep learning convolutional neural network for dermoscopic melanoma recognition in comparison to 58 dermatologists, Annals of Oncology, Volume 29, Issue 8, August 2018, Pages 1836–1842, https://doi.org/10.1093/annonc/mdy166</w:t>
      </w:r>
    </w:p>
    <w:p w14:paraId="471E230A" w14:textId="77777777" w:rsidR="00CB4907" w:rsidRDefault="00CB4907" w:rsidP="00CB4907">
      <w:r>
        <w:t>John R. Zech ,Marcus A. Badgeley ,Manway Liu,Anthony B. Costa,Joseph J. Titano,Eric Karl Oermann (2018) Variable generalization performance of a deep learning model to detect pneumonia in chest radiographs: A cross-sectional study. https://doi.org/10.1371/journal.pmed.1002683</w:t>
      </w:r>
    </w:p>
    <w:p w14:paraId="6A33180A" w14:textId="77777777" w:rsidR="00CB4907" w:rsidRDefault="00CB4907" w:rsidP="00CB4907">
      <w:r>
        <w:t xml:space="preserve">MIMIC-CXR Dataset: </w:t>
      </w:r>
      <w:hyperlink r:id="rId38">
        <w:r>
          <w:rPr>
            <w:color w:val="1155CC"/>
            <w:u w:val="single"/>
          </w:rPr>
          <w:t>https://archive.physionet.org/physiobank/database/mimiccxr/</w:t>
        </w:r>
      </w:hyperlink>
    </w:p>
    <w:p w14:paraId="452E1691" w14:textId="77777777" w:rsidR="00CB4907" w:rsidRDefault="008E57D8" w:rsidP="00CB4907">
      <w:hyperlink r:id="rId39">
        <w:r w:rsidR="00CB4907">
          <w:rPr>
            <w:color w:val="1155CC"/>
            <w:u w:val="single"/>
          </w:rPr>
          <w:t>https://arxiv.org/abs/1901.07042</w:t>
        </w:r>
      </w:hyperlink>
    </w:p>
    <w:p w14:paraId="142497D6" w14:textId="77777777" w:rsidR="00CB4907" w:rsidRDefault="00CB4907" w:rsidP="00CB4907">
      <w:r>
        <w:t xml:space="preserve">NIH Chest XRay: </w:t>
      </w:r>
      <w:hyperlink r:id="rId40">
        <w:r>
          <w:rPr>
            <w:color w:val="1155CC"/>
            <w:u w:val="single"/>
          </w:rPr>
          <w:t>https://www.nih.gov/news-events/news-releases/nih-clinical-center-provides-one-largest-publicly-available-chest-x-ray-datasets-scientific-community</w:t>
        </w:r>
      </w:hyperlink>
      <w:r>
        <w:t xml:space="preserve">. </w:t>
      </w:r>
      <w:hyperlink r:id="rId41">
        <w:r>
          <w:rPr>
            <w:color w:val="1155CC"/>
            <w:u w:val="single"/>
          </w:rPr>
          <w:t>https://nihcc.app.box.com/v/ChestXray-NIHCC</w:t>
        </w:r>
      </w:hyperlink>
    </w:p>
    <w:p w14:paraId="5AE1BA71" w14:textId="77777777" w:rsidR="00CB4907" w:rsidRDefault="00CB4907" w:rsidP="00CB4907">
      <w:r>
        <w:t xml:space="preserve">NHSX. Performance Assessment Call - National COVID-19 Chest Image Database documentation. </w:t>
      </w:r>
      <w:hyperlink r:id="rId42">
        <w:r>
          <w:rPr>
            <w:color w:val="1155CC"/>
            <w:u w:val="single"/>
          </w:rPr>
          <w:t>https://nhsx.github.io/covid-chest-imaging-database/AI_Performance_Assessment.html</w:t>
        </w:r>
      </w:hyperlink>
    </w:p>
    <w:p w14:paraId="20BA68C1" w14:textId="77777777" w:rsidR="00CB4907" w:rsidRDefault="00CB4907" w:rsidP="00CB4907">
      <w:r>
        <w:t xml:space="preserve">RAD-AID in Liberia. </w:t>
      </w:r>
      <w:hyperlink r:id="rId43">
        <w:r>
          <w:rPr>
            <w:color w:val="1155CC"/>
            <w:u w:val="single"/>
          </w:rPr>
          <w:t>https://www.rad-aid.org/countries/africa/liberia/</w:t>
        </w:r>
      </w:hyperlink>
    </w:p>
    <w:p w14:paraId="2A517694" w14:textId="77777777" w:rsidR="00CB4907" w:rsidRDefault="00CB4907" w:rsidP="00CB4907">
      <w:r>
        <w:t>Rajpurkar P, Irvin J, Ball RL, Zhu K, Yang B, Mehta H, et al. Deep learning for chest radiograph diagnosis: A retrospective comparison of CheXNeXt to practicing radiologists. PLoS Med. 2018;15(11):e1002686. https://doi.org/10.1371/journal.pmed.1002686</w:t>
      </w:r>
    </w:p>
    <w:p w14:paraId="123EC3AA" w14:textId="77777777" w:rsidR="00CB4907" w:rsidRDefault="00CB4907" w:rsidP="00CB4907">
      <w:r>
        <w:t xml:space="preserve">UCSF: Digital X-Ray On-The-Go in Kenya. </w:t>
      </w:r>
      <w:hyperlink r:id="rId44">
        <w:r>
          <w:rPr>
            <w:color w:val="1155CC"/>
            <w:u w:val="single"/>
          </w:rPr>
          <w:t>https://radiology.ucsf.edu/blog/digital-x-ray-go-kenya</w:t>
        </w:r>
      </w:hyperlink>
    </w:p>
    <w:p w14:paraId="0CE51792" w14:textId="77777777" w:rsidR="00CB4907" w:rsidRDefault="00CB4907" w:rsidP="00CB4907">
      <w:r>
        <w:t xml:space="preserve">Powers, D. (2011). Evaluation: From Precision, Recall and F-Measure to ROC, Informedness, Markedness &amp; Correlation. Journal of Machine Learning Technologies, 2(1), 37-63. </w:t>
      </w:r>
    </w:p>
    <w:p w14:paraId="4BC5E21A" w14:textId="77777777" w:rsidR="00CB4907" w:rsidRDefault="00CB4907" w:rsidP="00CB4907">
      <w:r>
        <w:t>Chicco, D. (2017). "Ten quick tips for machine learning in computational biology". BioData Mining. 10 (35): 35. doi:10.1186/s13040-017-0155</w:t>
      </w:r>
    </w:p>
    <w:p w14:paraId="017FE3C7" w14:textId="77777777" w:rsidR="00CB4907" w:rsidRDefault="00CB4907" w:rsidP="00CB4907">
      <w:r>
        <w:t>Chicco, D., Jurman, G. The advantages of the Matthews correlation coefficient (MCC) over F1 score and accuracy in binary classification evaluation. BMC Genomics 21, 6 (2020). https://doi.org/10.1186/s12864-019-6413-7</w:t>
      </w:r>
    </w:p>
    <w:p w14:paraId="22520516" w14:textId="77777777" w:rsidR="00CB4907" w:rsidRDefault="00CB4907" w:rsidP="00CB4907"/>
    <w:p w14:paraId="3F99F4E2" w14:textId="77777777" w:rsidR="00CB4907" w:rsidRDefault="00CB4907" w:rsidP="00CB4907">
      <w:r>
        <w:t>C.Ferri, J.Hernández-Orallo, R.Modroiu. An experimental comparison of performance measures for classification. Pattern Recognition Letters 30, 1, (2009), Pages 27-38</w:t>
      </w:r>
    </w:p>
    <w:p w14:paraId="105469EB" w14:textId="77777777" w:rsidR="00CB4907" w:rsidRDefault="00CB4907" w:rsidP="00CB4907">
      <w:r>
        <w:t>An Tang, Roger Tam, Alexandre Cadrin-Chênevert, Will Guest, Jaron Chong, Joseph Barfett, Leonid Chepelev, Robyn Cairns, J. Ross Mitchell, Mark D. Cicero, Manuel Gaudreau Poudrette, Jacob L. Jaremko, Caroline Reinhold, Benoit Gallix, Bruce Gray, Raym Geis, Timothy O'Connell, Paul Babyn, David Koff, Darren Ferguson, Sheldon Derkatch, Alexander Bilbily, Wael Shabana,</w:t>
      </w:r>
    </w:p>
    <w:p w14:paraId="11701612" w14:textId="77777777" w:rsidR="00CB4907" w:rsidRDefault="00CB4907" w:rsidP="00CB4907">
      <w:r>
        <w:t>Canadian Association of Radiologists White Paper on Artificial Intelligence in Radiology,</w:t>
      </w:r>
    </w:p>
    <w:p w14:paraId="140B5EC6" w14:textId="77777777" w:rsidR="00CB4907" w:rsidRDefault="00CB4907" w:rsidP="00CB4907">
      <w:r>
        <w:t>Canadian Association of Radiologists Journal, Volume 69, Issue 2, 2018,, Pages 120-135, ISSN 0846-5371,https://doi.org/10.1016/j.carj.2018.02.002.</w:t>
      </w:r>
    </w:p>
    <w:p w14:paraId="133F882E" w14:textId="77777777" w:rsidR="00CB4907" w:rsidRDefault="00CB4907" w:rsidP="00CB4907">
      <w:r>
        <w:t>Park, SH &amp; Han K. (2018). Technology for Medical Diagnosis and Prediction. Radiology, Vol 283 No. 3</w:t>
      </w:r>
    </w:p>
    <w:p w14:paraId="075813AC" w14:textId="77777777" w:rsidR="00CB4907" w:rsidRDefault="00CB4907" w:rsidP="00CB4907">
      <w:r>
        <w:t>Heumann, S. and Zahn, N. Benchmarking National AI Strategies. Available at https://www.stiftung-nv.de/sites/default/files/benchmarking_ai_strategies.pdf. Accessed May 4, 2021</w:t>
      </w:r>
    </w:p>
    <w:p w14:paraId="58F7617C" w14:textId="77777777" w:rsidR="00CB4907" w:rsidRDefault="00CB4907" w:rsidP="00CB4907"/>
    <w:p w14:paraId="2563AE23" w14:textId="77777777" w:rsidR="00CB4907" w:rsidRDefault="00CB4907" w:rsidP="00CB4907">
      <w:r>
        <w:t xml:space="preserve">[1]    </w:t>
      </w:r>
      <w:r>
        <w:tab/>
        <w:t>K. Kersting, “Machine Learning and Artificial Intelligence: Two Fellow Travelers on the Quest for Intelligent Behavior in Machines,” Front. Big Data, vol. 1, p. 6, Nov. 2018.</w:t>
      </w:r>
    </w:p>
    <w:p w14:paraId="7C1C3141" w14:textId="77777777" w:rsidR="00CB4907" w:rsidRDefault="00CB4907" w:rsidP="00CB4907">
      <w:r>
        <w:t xml:space="preserve">[2]  </w:t>
      </w:r>
      <w:r>
        <w:tab/>
        <w:t>A. H. Fielding, “An introduction to machine learning methods,” in Machine Learning Methods for Ecological Applications, Springer US, 1999, pp. 1–35.</w:t>
      </w:r>
    </w:p>
    <w:p w14:paraId="609A81D3" w14:textId="77777777" w:rsidR="00CB4907" w:rsidRDefault="00CB4907" w:rsidP="00CB4907">
      <w:r>
        <w:t xml:space="preserve">[3]  </w:t>
      </w:r>
      <w:r>
        <w:tab/>
        <w:t>J. Schmidhuber, “Deep learning in neural networks: An overview,” Neural Networks, vol. 61, pp. 85–117, Jan. 2015.</w:t>
      </w:r>
    </w:p>
    <w:p w14:paraId="22735532" w14:textId="77777777" w:rsidR="00CB4907" w:rsidRDefault="00CB4907" w:rsidP="00CB4907">
      <w:r>
        <w:t xml:space="preserve">[4]  </w:t>
      </w:r>
      <w:r>
        <w:tab/>
        <w:t>E. Considerations, “Artificial Intelligence in Radiology — Ethical Considerations,” pp. 1–9, 2020.</w:t>
      </w:r>
    </w:p>
    <w:p w14:paraId="3D9814F7" w14:textId="77777777" w:rsidR="00CB4907" w:rsidRDefault="00CB4907" w:rsidP="00CB4907">
      <w:r>
        <w:t xml:space="preserve">[5]  </w:t>
      </w:r>
      <w:r>
        <w:tab/>
        <w:t>T. Akinci, “current radiology landscape,” no. 5, pp. 504–511, 2020.</w:t>
      </w:r>
    </w:p>
    <w:p w14:paraId="0E690B3F" w14:textId="77777777" w:rsidR="00CB4907" w:rsidRDefault="00CB4907" w:rsidP="00CB4907">
      <w:r>
        <w:t xml:space="preserve">[6]  </w:t>
      </w:r>
      <w:r>
        <w:tab/>
        <w:t>J. R. Geis, P. Adrian, F. C. C. Wu, and J. Spencer, “Ethics of Artificial Intelligence in Radiology : Summary of the Joint European and North American Multisociety Statement,” 2019.</w:t>
      </w:r>
    </w:p>
    <w:p w14:paraId="6EE1163F" w14:textId="77777777" w:rsidR="00CB4907" w:rsidRDefault="00CB4907" w:rsidP="00CB4907"/>
    <w:p w14:paraId="4C1F6F17" w14:textId="77777777" w:rsidR="00CB4907" w:rsidRDefault="00CB4907" w:rsidP="00CB4907"/>
    <w:p w14:paraId="6CF5971A" w14:textId="77777777" w:rsidR="00CB4907" w:rsidRDefault="00CB4907" w:rsidP="00CB4907"/>
    <w:p w14:paraId="24B2A0CE" w14:textId="77777777" w:rsidR="00CB4907" w:rsidRDefault="00CB4907" w:rsidP="00CB4907">
      <w:r>
        <w:t>[1]</w:t>
      </w:r>
      <w:r>
        <w:tab/>
        <w:t>WHO | World Health Organization n.d. https://www.who.int/diagnostic_imaging/imaging_modalities/dim_plain-radiography/en/ (accessed August 1, 2020).</w:t>
      </w:r>
    </w:p>
    <w:p w14:paraId="73CFC916" w14:textId="77777777" w:rsidR="00CB4907" w:rsidRDefault="00CB4907" w:rsidP="00CB4907">
      <w:r>
        <w:t>[2]</w:t>
      </w:r>
      <w:r>
        <w:tab/>
        <w:t>X-rays | Radiology Reference Article | Radiopaedia.org n.d. https://radiopaedia.org/articles/x-rays-1?lang=us (accessed August 1, 2020).</w:t>
      </w:r>
    </w:p>
    <w:p w14:paraId="0562516C" w14:textId="77777777" w:rsidR="00CB4907" w:rsidRDefault="00CB4907" w:rsidP="00CB4907">
      <w:r>
        <w:t>[3]</w:t>
      </w:r>
      <w:r>
        <w:tab/>
        <w:t>Conventional Radiography - Special Subjects - Merck Manuals Professional Edition n.d. https://www.merckmanuals.com/professional/special-subjects/principles-of-radiologic-imaging/conventional-radiography (accessed August 1, 2020).</w:t>
      </w:r>
    </w:p>
    <w:p w14:paraId="27DA5C99" w14:textId="77777777" w:rsidR="00CB4907" w:rsidRDefault="00CB4907" w:rsidP="00CB4907"/>
    <w:p w14:paraId="7F1F348B" w14:textId="77777777" w:rsidR="00CB4907" w:rsidRDefault="00CB4907" w:rsidP="00CB4907">
      <w:r>
        <w:t>[4]</w:t>
      </w:r>
      <w:r>
        <w:tab/>
        <w:t>Arsalan M, Owais M, Mahmood T, Choi J, Park KR. Artificial Intelligence-Based Diagnosis of Cardiac and Related Diseases. Journal of Clinical Medicine 2020;9:871. https://doi.org/10.3390/jcm9030871.</w:t>
      </w:r>
    </w:p>
    <w:p w14:paraId="6B2FA5F7" w14:textId="77777777" w:rsidR="00CB4907" w:rsidRDefault="00CB4907" w:rsidP="00CB4907">
      <w:r>
        <w:t>[5]</w:t>
      </w:r>
      <w:r>
        <w:tab/>
        <w:t>Hwang EJ, Park S, Jin KN, Kim JI, Choi SY, Lee JH, et al. Development and Validation of a Deep Learning-Based Automated Detection Algorithm for Major Thoracic Diseases on Chest Radiographs. JAMA Network Open 2019;2:e191095. https://doi.org/10.1001/jamanetworkopen.2019.1095.</w:t>
      </w:r>
    </w:p>
    <w:p w14:paraId="1DFEDD1C" w14:textId="77777777" w:rsidR="00CB4907" w:rsidRDefault="00CB4907" w:rsidP="00CB4907">
      <w:r>
        <w:t>[6]</w:t>
      </w:r>
      <w:r>
        <w:tab/>
        <w:t>O S, M S, UJ M, DU J. An Efficient Deep Learning Approach to Pneumonia Classification in Healthcare. Journal of Healthcare Engineering 2019;2019. https://doi.org/10.1155/2019/4180949.</w:t>
      </w:r>
    </w:p>
    <w:p w14:paraId="55752FB2" w14:textId="77777777" w:rsidR="00CB4907" w:rsidRDefault="00CB4907" w:rsidP="00CB4907">
      <w:r>
        <w:t>[7]</w:t>
      </w:r>
      <w:r>
        <w:tab/>
        <w:t>Parveen NRS, Sathik MM. Detection of Pneumonia in chest X-ray images. Journal of X-Ray Science and Technology 2011;19:423–8. https://doi.org/10.3233/XST-2011-0304.</w:t>
      </w:r>
    </w:p>
    <w:p w14:paraId="0BB3A62B" w14:textId="77777777" w:rsidR="00CB4907" w:rsidRDefault="00CB4907" w:rsidP="00CB4907">
      <w:r>
        <w:t>[8]</w:t>
      </w:r>
      <w:r>
        <w:tab/>
        <w:t>Kermany DS, Goldbaum M, Cai W, Valentim CCS, Liang H, Baxter SL, et al. Identifying Medical Diagnoses and Treatable Diseases by Image-Based Deep Learning. Cell 2018;172:1122-1131.e9. https://doi.org/10.1016/j.cell.2018.02.010.</w:t>
      </w:r>
    </w:p>
    <w:p w14:paraId="05FA85AF" w14:textId="77777777" w:rsidR="00CB4907" w:rsidRDefault="00CB4907" w:rsidP="00CB4907">
      <w:r>
        <w:t>[9]</w:t>
      </w:r>
      <w:r>
        <w:tab/>
        <w:t>Kitamura G, Deible C. Retraining an open-source pneumothorax detecting machine learning algorithm for improved performance to medical images. Clinical Imaging 2020;61:15–9. https://doi.org/10.1016/j.clinimag.2020.01.008.</w:t>
      </w:r>
    </w:p>
    <w:p w14:paraId="76E737AE" w14:textId="77777777" w:rsidR="00CB4907" w:rsidRDefault="00CB4907" w:rsidP="00CB4907">
      <w:r>
        <w:t>[10]</w:t>
      </w:r>
      <w:r>
        <w:tab/>
        <w:t>Filice RW, Stein A, Wu CC, Arteaga VA, Borstelmann S, Gaddikeri R, et al. Crowdsourcing pneumothorax annotations using machine learning annotations on the NIH chest X-ray dataset. Journal of Digital Imaging 2020;33:490–6. https://doi.org/10.1007/s10278-019-00299-9.</w:t>
      </w:r>
    </w:p>
    <w:p w14:paraId="1F4FF564" w14:textId="77777777" w:rsidR="00CB4907" w:rsidRDefault="00CB4907" w:rsidP="00CB4907">
      <w:r>
        <w:t>[11]</w:t>
      </w:r>
      <w:r>
        <w:tab/>
        <w:t>Qin C, Yao D, Shi Y, Song Z. Computer-aided detection in chest radiography based on artificial intelligence: A survey. BioMedical Engineering Online 2018;17:113. https://doi.org/10.1186/s12938-018-0544-y.</w:t>
      </w:r>
    </w:p>
    <w:p w14:paraId="5985B573" w14:textId="77777777" w:rsidR="00CB4907" w:rsidRDefault="00CB4907" w:rsidP="00CB4907">
      <w:r>
        <w:t>[12]</w:t>
      </w:r>
      <w:r>
        <w:tab/>
        <w:t>Kumar A, Wang YY, Liu KC, Tsai IC, Huang CC, Hung N. Distinguishing normal and pulmonary edema chest x-ray using Gabor filter and SVM. 2014 IEEE International Symposium on Bioelectronics and Bioinformatics, IEEE ISBB 2014, IEEE Computer Society; 2014. https://doi.org/10.1109/ISBB.2014.6820918.</w:t>
      </w:r>
    </w:p>
    <w:p w14:paraId="798ED87D" w14:textId="77777777" w:rsidR="00CB4907" w:rsidRDefault="00CB4907" w:rsidP="00CB4907"/>
    <w:p w14:paraId="781419D6" w14:textId="77777777" w:rsidR="00CB4907" w:rsidRDefault="00CB4907" w:rsidP="00CB4907">
      <w:r>
        <w:t>[13]</w:t>
      </w:r>
      <w:r>
        <w:tab/>
        <w:t>Mohd Noor N, Mohd Rijal O, Yunus A, Mahayiddin AA, Gan CP, Ong EL, et al. Texture-Based Statistical Detection and Discrimination of Some Respiratory Diseases Using Chest Radiograph. Lecture Notes in Bioengineering, Springer, Singapore; 2014, p. 75–97. https://doi.org/10.1007/978-981-4585-72-9_4.</w:t>
      </w:r>
    </w:p>
    <w:p w14:paraId="36300C45" w14:textId="77777777" w:rsidR="00CB4907" w:rsidRDefault="00CB4907" w:rsidP="00CB4907">
      <w:r>
        <w:t>[14]</w:t>
      </w:r>
      <w:r>
        <w:tab/>
        <w:t>Lee H, Tajmir S, Lee J, Zissen M, Yeshiwas BA, Alkasab TK, et al. Fully Automated Deep Learning System for Bone Age Assessment. Journal of Digital Imaging 2017;30:427–41. https://doi.org/10.1007/s10278-017-9955-8.</w:t>
      </w:r>
    </w:p>
    <w:p w14:paraId="6C5391B3" w14:textId="77777777" w:rsidR="00CB4907" w:rsidRDefault="00CB4907" w:rsidP="00CB4907">
      <w:r>
        <w:t>[15]</w:t>
      </w:r>
      <w:r>
        <w:tab/>
        <w:t>Cicero M, Bilbily A, Colak E, Dowdell T, Gray B, Perampaladas K, et al. Training and Validating a Deep Convolutional Neural Network for Computer-Aided Detection and Classification of Abnormalities on Frontal Chest Radiographs. Investigative Radiology 2017;52:281–7. https://doi.org/10.1097/RLI.0000000000000341.</w:t>
      </w:r>
    </w:p>
    <w:p w14:paraId="5D0969AD" w14:textId="77777777" w:rsidR="00CB4907" w:rsidRDefault="00CB4907" w:rsidP="00CB4907">
      <w:r>
        <w:t>[16]</w:t>
      </w:r>
      <w:r>
        <w:tab/>
        <w:t>Wang L, Lin ZQ, Wong A. COVID-Net: A Tailored Deep Convolutional Neural Network Design for Detection of COVID-19 Cases from Chest X-Ray Images. n.d.</w:t>
      </w:r>
    </w:p>
    <w:p w14:paraId="4D27F02F" w14:textId="77777777" w:rsidR="00CB4907" w:rsidRDefault="00CB4907" w:rsidP="00CB4907">
      <w:r>
        <w:t>[17]</w:t>
      </w:r>
      <w:r>
        <w:tab/>
        <w:t>Apostolopoulos ID, Mpesiana TA. Covid-19: automatic detection from X-ray images utilizing transfer learning with convolutional neural networks 2020;43:635–40. https://doi.org/10.1007/s13246-020-00865-4.</w:t>
      </w:r>
    </w:p>
    <w:p w14:paraId="103608DA" w14:textId="77777777" w:rsidR="00CB4907" w:rsidRDefault="00CB4907" w:rsidP="00CB4907">
      <w:r>
        <w:t>[18]</w:t>
      </w:r>
      <w:r>
        <w:tab/>
        <w:t>Narin A, Kaya C, Pamuk Z. Automatic Detection of Coronavirus Disease (COVID-19) Using X-ray Images and Deep Convolutional Neural Networks. n.d.</w:t>
      </w:r>
    </w:p>
    <w:p w14:paraId="03FE5B81" w14:textId="77777777" w:rsidR="00CB4907" w:rsidRDefault="00CB4907" w:rsidP="00CB4907"/>
    <w:p w14:paraId="50092234" w14:textId="77777777" w:rsidR="00CB4907" w:rsidRDefault="00CB4907" w:rsidP="00CB4907">
      <w:r>
        <w:t>[19]</w:t>
      </w:r>
      <w:r>
        <w:tab/>
        <w:t>Afshar P, Heidarian S, Naderkhani F, Oikonomou A, Plataniotis KN, Mohammadi A. COVID-CAPS: A Capsule Network-based Framework for Identification of COVID-19 cases from X-ray Images. n.d.</w:t>
      </w:r>
    </w:p>
    <w:p w14:paraId="09720387" w14:textId="77777777" w:rsidR="00CB4907" w:rsidRDefault="00CB4907" w:rsidP="00CB4907">
      <w:r>
        <w:t>[20]</w:t>
      </w:r>
      <w:r>
        <w:tab/>
        <w:t>Brunese L, Mercaldo F, Reginelli A, Santone A. Explainable Deep Learning for Pulmonary Disease and Coronavirus COVID-19 Detection from X-rays. Computer Methods and Programs in Biomedicine 2020;196:105608. https://doi.org/10.1016/j.cmpb.2020.105608.</w:t>
      </w:r>
    </w:p>
    <w:p w14:paraId="75FE1553" w14:textId="77777777" w:rsidR="00CB4907" w:rsidRDefault="00CB4907" w:rsidP="00CB4907">
      <w:r>
        <w:t>[21]</w:t>
      </w:r>
      <w:r>
        <w:tab/>
        <w:t>Ozturk T, Talo M, Yildirim EA, Baloglu UB, Yildirim O, Rajendra Acharya U. Automated detection of COVID-19 cases using deep neural networks with X-ray images. Computers in Biology and Medicine 2020;121:103792. https://doi.org/10.1016/j.compbiomed.2020.103792.</w:t>
      </w:r>
    </w:p>
    <w:p w14:paraId="2F8515B4" w14:textId="77777777" w:rsidR="00CB4907" w:rsidRDefault="00CB4907" w:rsidP="00CB4907"/>
    <w:p w14:paraId="1F9E5A4F" w14:textId="77777777" w:rsidR="00CB4907" w:rsidRDefault="00CB4907" w:rsidP="00CB4907">
      <w:r>
        <w:t>[22]</w:t>
      </w:r>
      <w:r>
        <w:tab/>
        <w:t>Hwang EJ, Park CM. Clinical implementation of deep learning in thoracic radiology: Potential applications and challenges. Korean Journal of Radiology 2020;21:511–25. https://doi.org/10.3348/kjr.2019.0821.</w:t>
      </w:r>
    </w:p>
    <w:p w14:paraId="18FB39DB" w14:textId="77777777" w:rsidR="00CB4907" w:rsidRPr="00373E15" w:rsidRDefault="00CB4907" w:rsidP="00CB4907">
      <w:pPr>
        <w:rPr>
          <w:lang w:val="fr-CH"/>
        </w:rPr>
      </w:pPr>
      <w:r>
        <w:t>[23]</w:t>
      </w:r>
      <w:r>
        <w:tab/>
        <w:t xml:space="preserve">Zhu J, Shen B, Abbasi A, Hoshmand-Kochi M, Li H, Duong TQ. Deep transfer learning artificial intelligence accurately stages COVID-19 lung disease severity on portable chest radiographs. </w:t>
      </w:r>
      <w:r w:rsidRPr="00373E15">
        <w:rPr>
          <w:lang w:val="fr-CH"/>
        </w:rPr>
        <w:t>PLOS ONE 2020;15:e0236621. https://doi.org/10.1371/journal.pone.0236621.</w:t>
      </w:r>
    </w:p>
    <w:p w14:paraId="78E74007" w14:textId="77777777" w:rsidR="00CB4907" w:rsidRDefault="00CB4907" w:rsidP="00CB4907">
      <w:r w:rsidRPr="00373E15">
        <w:rPr>
          <w:lang w:val="fr-CH"/>
        </w:rPr>
        <w:t>[24]</w:t>
      </w:r>
      <w:r w:rsidRPr="00373E15">
        <w:rPr>
          <w:lang w:val="fr-CH"/>
        </w:rPr>
        <w:tab/>
        <w:t xml:space="preserve">Matsumoto T, Kodera S, Shinohara H, Ieki H, Yamaguchi T, Higashikuni Y, et al. </w:t>
      </w:r>
      <w:r>
        <w:t>Diagnosing Heart Failure from Chest X-Ray Images Using Deep Learning. International Heart Journal 2020;61:781–6. https://doi.org/10.1536/ihj.19-714.</w:t>
      </w:r>
    </w:p>
    <w:p w14:paraId="5A903298" w14:textId="77777777" w:rsidR="00CB4907" w:rsidRDefault="00CB4907" w:rsidP="00CB4907">
      <w:r>
        <w:t>[25]</w:t>
      </w:r>
      <w:r>
        <w:tab/>
        <w:t>Matsubara N, Teramoto A, Saito K, Fujita H. Bone suppression for chest X-ray image using a convolutional neural filter. Australasian Physical and Engineering Sciences in Medicine 2019. https://doi.org/10.1007/s13246-019-00822-w.</w:t>
      </w:r>
    </w:p>
    <w:p w14:paraId="68F1DA57" w14:textId="77777777" w:rsidR="00CB4907" w:rsidRDefault="00CB4907" w:rsidP="00CB4907">
      <w:r>
        <w:t>[26]</w:t>
      </w:r>
      <w:r>
        <w:tab/>
        <w:t>Lee S, Choe EK, Kang HY, Yoon JW, Kim HS. The exploration of feature extraction and machine learning for predicting bone density from simple spine X-ray images in a Korean population. Skeletal Radiology 2020;49:613–8. https://doi.org/10.1007/s00256-019-03342-6.</w:t>
      </w:r>
    </w:p>
    <w:p w14:paraId="215235BE" w14:textId="77777777" w:rsidR="00CB4907" w:rsidRDefault="00CB4907" w:rsidP="00CB4907">
      <w:r>
        <w:t>[27]</w:t>
      </w:r>
      <w:r>
        <w:tab/>
        <w:t>Hu TH, Wan L, Liu TA, Wang MW, Chen T, Wang YH. Advantages and Application Prospects of Deep Learning in Image Recognition and Bone Age Assessment. Journal of Forensic Medicine 2017;33. https://doi.org/10.3969/j.issn.1004-5619.2017.06.013.</w:t>
      </w:r>
    </w:p>
    <w:p w14:paraId="69E47058" w14:textId="77777777" w:rsidR="00CB4907" w:rsidRDefault="00CB4907" w:rsidP="00CB4907">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BB6D441" w14:textId="77777777" w:rsidR="00CB4907" w:rsidRDefault="00CB4907" w:rsidP="00CB4907">
      <w:r>
        <w:t>[29]</w:t>
      </w:r>
      <w:r>
        <w:tab/>
        <w:t>Kitamura G. Deep learning evaluation of pelvic radiographs for position, hardware presence, and fracture detection. European Journal of Radiology 2020;130. https://doi.org/10.1016/j.ejrad.2020.109139.</w:t>
      </w:r>
    </w:p>
    <w:p w14:paraId="2FF9BE38" w14:textId="77777777" w:rsidR="00CB4907" w:rsidRDefault="00CB4907" w:rsidP="00CB4907">
      <w:r>
        <w:t>[30]</w:t>
      </w:r>
      <w:r>
        <w:tab/>
        <w:t>Zheng G, Nolte LP. Computer-aided orthopaedic surgery: State-of-the-art and future perspectives. Advances in Experimental Medicine and Biology, vol. 1093, Springer New York LLC; 2018, p. 1–20. https://doi.org/10.1007/978-981-13-1396-7_1.</w:t>
      </w:r>
    </w:p>
    <w:p w14:paraId="1B0346E2" w14:textId="77777777" w:rsidR="00CB4907" w:rsidRDefault="00CB4907" w:rsidP="00CB4907">
      <w:r>
        <w:t>[31]</w:t>
      </w:r>
      <w:r>
        <w:tab/>
        <w:t>Unberath M, Zaech JN, Gao C, Bier B, Goldmann F, Lee SC, et al. Enabling machine learning in X-ray-based procedures via realistic simulation of image formation. International Journal of Computer Assisted Radiology and Surgery 2019;14:1517–28. https://doi.org/10.1007/s11548-019-02011-2.</w:t>
      </w:r>
    </w:p>
    <w:p w14:paraId="67C30C17" w14:textId="77777777" w:rsidR="00CB4907" w:rsidRDefault="00CB4907" w:rsidP="00CB4907">
      <w:r>
        <w:t>[32]</w:t>
      </w:r>
      <w:r>
        <w:tab/>
        <w:t xml:space="preserve"> Vaquero, J. J., &amp; Kinahan, P. (2015). Positron Emission Tomography: Current Challenges and Opportunities for Technological Advances in Clinical and Preclinical Imaging Systems. Annual review of biomedical engineering, 17, 385–414. https://doi.org/10.1146/annurev-bioeng-071114-040723</w:t>
      </w:r>
    </w:p>
    <w:p w14:paraId="40B3ACD7" w14:textId="77777777" w:rsidR="00CB4907" w:rsidRDefault="00CB4907" w:rsidP="00CB4907">
      <w:r>
        <w:t>[33]</w:t>
      </w:r>
      <w:r>
        <w:tab/>
        <w:t>Mawlawi, O., Podoloff, D. A., Kohlmyer, S., Williams, J. J., Stearns, C. W., Culp, R. F., Macapinlac, H., &amp; National Electrical Manufacturers Association (2004). Performance characteristics of a newly developed PET/CT scanner using NEMA standards in 2D and 3D modes. Journal of nuclear medicine : official publication, Society of Nuclear Medicine, 45(10), 1734–1742.</w:t>
      </w:r>
    </w:p>
    <w:p w14:paraId="47FA8FD1" w14:textId="77777777" w:rsidR="00CB4907" w:rsidRDefault="00CB4907" w:rsidP="00CB4907">
      <w:r w:rsidRPr="00373E15">
        <w:rPr>
          <w:lang w:val="fr-CH"/>
        </w:rPr>
        <w:t>[34]</w:t>
      </w:r>
      <w:r w:rsidRPr="00373E15">
        <w:rPr>
          <w:lang w:val="fr-CH"/>
        </w:rPr>
        <w:tab/>
        <w:t xml:space="preserve">Shiraishi, J., Li, Q., Appelbaum, D., &amp; Doi, K. (2011, November). </w:t>
      </w:r>
      <w:r>
        <w:t>Computer-aided diagnosis and artificial intelligence in clinical imaging. In Seminars in nuclear medicine (Vol. 41, No. 6, pp. 449-462). WB Saunders.</w:t>
      </w:r>
    </w:p>
    <w:p w14:paraId="726C2B5A" w14:textId="77777777" w:rsidR="00CB4907" w:rsidRDefault="00CB4907" w:rsidP="00CB4907">
      <w:r>
        <w:t>[35]</w:t>
      </w:r>
      <w:r>
        <w:tab/>
        <w:t>Imaging Modalities. (2016, December 02). Retrieved July 27, 2020, from https://www.who.int/diagnostic_imaging/imaging_modalities/en/</w:t>
      </w:r>
    </w:p>
    <w:p w14:paraId="3AC80126" w14:textId="77777777" w:rsidR="00CB4907" w:rsidRDefault="00CB4907" w:rsidP="00CB4907">
      <w:r>
        <w:t>[36]</w:t>
      </w:r>
      <w:r>
        <w:tab/>
        <w:t>Sia, M. (n.d.). Radiology basics - Imaging modalities. Retrieved July 27, 2020, from https://www.radiologycafe.com/medical-students/radiology-basics/imaging-modalities</w:t>
      </w:r>
    </w:p>
    <w:p w14:paraId="25E0E68C" w14:textId="77777777" w:rsidR="00CB4907" w:rsidRDefault="00CB4907" w:rsidP="00CB4907">
      <w:r>
        <w:t>[37] Fluoroscopy Procedure. (n.d.). Retrieved July 27, 2020, from https://www.hopkinsmedicine.org/health/treatment-tests-and-therapies/fluoroscopy-procedure</w:t>
      </w:r>
    </w:p>
    <w:p w14:paraId="3FF9573C" w14:textId="77777777" w:rsidR="00CB4907" w:rsidRDefault="00CB4907" w:rsidP="00CB4907">
      <w:r>
        <w:t>[38]</w:t>
      </w:r>
      <w:r>
        <w:tab/>
        <w:t>Weese, J., Penney, G., Desmedt, P., Buzug, T., Hill, D., &amp; Hawkes, D. (1997). Voxel-based 2-D/3-D registration of fluoroscopy images and CT scans for image-guided surgery. IEEE Transactions on Information Technology in Biomedicine, 1(4), 284-293. doi:10.1109/4233.681173</w:t>
      </w:r>
    </w:p>
    <w:p w14:paraId="5B94727C" w14:textId="77777777" w:rsidR="00CB4907" w:rsidRDefault="00CB4907" w:rsidP="00CB4907">
      <w:r>
        <w:t>[39]</w:t>
      </w:r>
      <w:r>
        <w:tab/>
        <w:t>Bang, J. Y., Hough, M., Hawes, R. H., &amp; Varadarajulu, S. (2020). Use of Artificial Intelligence to Reduce Radiation Exposure at Fluoroscopy-Guided Endoscopic Procedures. The American Journal of Gastroenterology, 115(4), 555-561. doi:10.14309/ajg.0000000000000565</w:t>
      </w:r>
    </w:p>
    <w:p w14:paraId="68F8E925" w14:textId="77777777" w:rsidR="00CB4907" w:rsidRDefault="00CB4907" w:rsidP="00CB4907">
      <w:r>
        <w:t>[40]  "Review on the applications of ultrasonography in ... - NCBI." 28 Jan. 2016, https://www.ncbi.nlm.nih.gov/pmc/articles/PMC4731348/. Accessed 16 Sep. 2020</w:t>
      </w:r>
    </w:p>
    <w:p w14:paraId="30151213" w14:textId="77777777" w:rsidR="00CB4907" w:rsidRDefault="00CB4907" w:rsidP="00CB4907">
      <w:r>
        <w:t>[41] "Ultrasound: Purpose, Procedure, and Preparation - Healthline." https://www.healthline.com/health/ultrasound. Accessed 16 Sep. 2020.</w:t>
      </w:r>
    </w:p>
    <w:p w14:paraId="33633061" w14:textId="77777777" w:rsidR="00CB4907" w:rsidRDefault="00CB4907" w:rsidP="00CB4907">
      <w:r>
        <w:t>[42] "Ultrasound (Sonography) - RadiologyInfo.org." https://www.radiologyinfo.org/en/info.cfm?pg=genus. Accessed 16 Sep. 2020.</w:t>
      </w:r>
    </w:p>
    <w:p w14:paraId="7F43CC08" w14:textId="77777777" w:rsidR="00CB4907" w:rsidRDefault="00CB4907" w:rsidP="00CB4907">
      <w:r>
        <w:t>[43]  "4 Types of Ultrasound Imaging • Ultrasound Technician." https://www.ultrasoundtechniciancenter.org/ultrasound-knowledge/medical-ultrasound-imaging-types.html. Accessed 17 Sep. 2020.</w:t>
      </w:r>
    </w:p>
    <w:p w14:paraId="66F74418" w14:textId="77777777" w:rsidR="00CB4907" w:rsidRDefault="00CB4907" w:rsidP="00CB4907">
      <w:r>
        <w:t>[44] "Deep Learning in Medical Ultrasound Analysis: A Review ...." https://www.sciencedirect.com/science/article/pii/S2095809918301887. Accessed 17 Sep. 2020.</w:t>
      </w:r>
    </w:p>
    <w:p w14:paraId="36FC29DB" w14:textId="77777777" w:rsidR="00CB4907" w:rsidRDefault="00CB4907" w:rsidP="00CB4907">
      <w:r>
        <w:t>[45] "Nuclear Medicine - WHO." https://www.who.int/diagnostic_imaging/imaging_modalities/dim_nuclearmed/en/. Accessed 17 Sep. 2020.</w:t>
      </w:r>
    </w:p>
    <w:p w14:paraId="02DE87EF" w14:textId="77777777" w:rsidR="00CB4907" w:rsidRDefault="00CB4907" w:rsidP="00CB4907">
      <w:r>
        <w:t>[46]  "Nuclear Medicine, General - RadiologyInfo.org." https://www.radiologyinfo.org/en/info.cfm?pg=gennuclear. Accessed 17 Sep. 2020.</w:t>
      </w:r>
    </w:p>
    <w:p w14:paraId="2E119957" w14:textId="77777777" w:rsidR="00CB4907" w:rsidRDefault="00CB4907" w:rsidP="00CB4907">
      <w:r>
        <w:t>[47] "Nuclear medicine - Wikipedia." https://en.wikipedia.org/wiki/Nuclear_medicine. Accessed 17 Sep. 2020</w:t>
      </w:r>
    </w:p>
    <w:p w14:paraId="74347D50" w14:textId="77777777" w:rsidR="00CB4907" w:rsidRDefault="00CB4907" w:rsidP="00CB4907">
      <w:r>
        <w:t>[48] "Artificial intelligence and radiomics in nuclear medicine ...." 15 Nov. 2019, https://link.springer.com/article/10.1007/s00259-019-04593-0. Accessed 17 Sep. 2020</w:t>
      </w:r>
    </w:p>
    <w:p w14:paraId="1CB86DAF" w14:textId="77777777" w:rsidR="00CB4907" w:rsidRDefault="00CB4907" w:rsidP="00CB4907">
      <w:r>
        <w:t>[49] "Mammography - Wikipedia." https://en.wikipedia.org/wiki/Mammography. Accessed 17 Sep. 2020.</w:t>
      </w:r>
    </w:p>
    <w:p w14:paraId="6A54A3B8" w14:textId="77777777" w:rsidR="00CB4907" w:rsidRDefault="00CB4907" w:rsidP="00CB4907">
      <w:r>
        <w:t>[50]  "Mammography (Mammogram) - RadiologyInfo.org." https://www.radiologyinfo.org/en/info.cfm?pg=mammo. Accessed 17 Sep. 2020.</w:t>
      </w:r>
    </w:p>
    <w:p w14:paraId="4C19BF2E" w14:textId="77777777" w:rsidR="00CB4907" w:rsidRDefault="00CB4907" w:rsidP="00CB4907">
      <w:r>
        <w:t xml:space="preserve">[51] "Study: AI improves radiologists' readings of mammograms ...." </w:t>
      </w:r>
      <w:r w:rsidRPr="00CB4907">
        <w:rPr>
          <w:lang w:val="fr-CH"/>
        </w:rPr>
        <w:t xml:space="preserve">2 Mar. 2020, https://newsroom.uw.edu/news/study-ai-improves-radiologists-readings-mammograms. </w:t>
      </w:r>
      <w:r>
        <w:t>Accessed 17 Sep. 2020.</w:t>
      </w:r>
    </w:p>
    <w:p w14:paraId="12C832C9" w14:textId="77777777" w:rsidR="00CB4907" w:rsidRDefault="00CB4907" w:rsidP="00CB4907">
      <w:r>
        <w:t>[52] "Magnetic Resonance Imaging (MRI)." https://www.nibib.nih.gov/science-education/science-topics/magnetic-resonance-imaging-mri. Accessed 18 Sep. 2020.</w:t>
      </w:r>
    </w:p>
    <w:p w14:paraId="25511227" w14:textId="77777777" w:rsidR="00CB4907" w:rsidRDefault="00CB4907" w:rsidP="00CB4907">
      <w:r>
        <w:t>[53] "Magnetic resonance imaging - Wikipedia." https://en.wikipedia.org/wiki/Magnetic_resonance_imaging. Accessed 18 Sep. 2020.</w:t>
      </w:r>
    </w:p>
    <w:p w14:paraId="3232206F" w14:textId="77777777" w:rsidR="00CB4907" w:rsidRDefault="00CB4907" w:rsidP="00CB4907">
      <w:r>
        <w:t>[54] "Magnetic resonance imaging - WHO." https://www.who.int/diagnostic_imaging/imaging_modalities/dim_magresimaging/en/. Accessed 18 Sep. 2020.</w:t>
      </w:r>
    </w:p>
    <w:p w14:paraId="481319FD" w14:textId="77777777" w:rsidR="00CB4907" w:rsidRDefault="00CB4907" w:rsidP="00CB4907">
      <w:r>
        <w:t>[55] "Artificial intelligence enhances MRI scans | National Institutes ...." 10 Apr. 2018, https://www.nih.gov/news-events/nih-research-matters/artificial-intelligence-enhances-mri-scans. Accessed 18 Sep. 2020.</w:t>
      </w:r>
    </w:p>
    <w:p w14:paraId="1FD8ECAF" w14:textId="77777777" w:rsidR="00CB4907" w:rsidRDefault="00CB4907" w:rsidP="00CB4907">
      <w:r>
        <w:t>[56] "Artificial intelligence in radiology - NCBI - NIH." https://www.ncbi.nlm.nih.gov/pmc/articles/PMC6268174/. Accessed 18 Sep. 2020.</w:t>
      </w:r>
    </w:p>
    <w:p w14:paraId="5FFCAD05" w14:textId="77777777" w:rsidR="00CB4907" w:rsidRDefault="00CB4907" w:rsidP="00CB4907">
      <w:r>
        <w:t>[57] "Angiography - WHO." https://www.who.int/diagnostic_imaging/imaging_modalities/dim_angiography/en/. Accessed 18 Sep. 2020.</w:t>
      </w:r>
    </w:p>
    <w:p w14:paraId="7B868289" w14:textId="77777777" w:rsidR="00CB4907" w:rsidRDefault="00CB4907" w:rsidP="00CB4907">
      <w:r>
        <w:t>[58] "Angiography - Wikipedia." https://en.wikipedia.org/wiki/Angiography. Accessed 18 Sep. 2020.</w:t>
      </w:r>
    </w:p>
    <w:p w14:paraId="724ACD49" w14:textId="77777777" w:rsidR="00CB4907" w:rsidRDefault="00CB4907" w:rsidP="00CB4907">
      <w:r>
        <w:t>[59] "Artificial intelligence in cardiovascular imaging: state of the art ...." 9 Aug. 2019, https://www.ncbi.nlm.nih.gov/pmc/articles/PMC6712136/. Accessed 18 Sep. 2020.</w:t>
      </w:r>
    </w:p>
    <w:p w14:paraId="3AB24BC0" w14:textId="77777777" w:rsidR="00CB4907" w:rsidRDefault="00CB4907" w:rsidP="00CB4907">
      <w:r>
        <w:t>[60] Sharif, M. S., &amp; Amira, A. (2009, November). An intelligent system for PET tumour detection and quantification. In 2009 16th IEEE International Conference on Image Processing (ICIP) (pp. 2625-2628). IEEE.</w:t>
      </w:r>
    </w:p>
    <w:p w14:paraId="6510E3AF" w14:textId="77777777" w:rsidR="00CB4907" w:rsidRDefault="00CB4907" w:rsidP="00CB4907">
      <w:r>
        <w:t>[61] Lakhan, S. E., Kaplan, A., Laird, C., &amp; Leiter, Y. (2009). The interventionalism of medicine: interventional radiology, cardiology, and neuroradiology. International Archives of Medicine, 2(1), 27.</w:t>
      </w:r>
    </w:p>
    <w:p w14:paraId="53FB8FBB" w14:textId="77777777" w:rsidR="00CB4907" w:rsidRDefault="00CB4907" w:rsidP="00CB4907">
      <w:r>
        <w:t>[62] Iezzi, R., Goldberg, S. N., Merlino, B., Posa, A., Valentini, V., &amp; Manfredi, R. (2019). Artificial Intelligence in Interventional Radiology: A Literature Review and Future Perspectives. Journal of oncology, 2019.</w:t>
      </w:r>
    </w:p>
    <w:p w14:paraId="74C5ECFF" w14:textId="77777777" w:rsidR="00CB4907" w:rsidRDefault="00CB4907" w:rsidP="00CB4907">
      <w:r>
        <w:t>[63] Abajian, A., Murali, N., Savic, L. J., Laage-Gaupp, F. M., Nezami, N., Duncan, J. S., ... &amp; Chapiro, J. (2018). Predicting treatment response to intra-arterial therapies for hepatocellular carcinoma with the use of supervised machine learning—an artificial intelligence concept. Journal of Vascular and Interventional Radiology, 29(6), 850-857.</w:t>
      </w:r>
    </w:p>
    <w:p w14:paraId="6821DA56" w14:textId="77777777" w:rsidR="00CB4907" w:rsidRDefault="00CB4907" w:rsidP="00CB4907">
      <w:r>
        <w:t>[64] Asadi, H., Dowling, R., Yan, B., &amp; Mitchell, P. (2014). Machine learning for outcome prediction of acute ischemic stroke post intra-arterial therapy. PloS one, 9(2), e88225.</w:t>
      </w:r>
    </w:p>
    <w:p w14:paraId="75C1FE10" w14:textId="77777777" w:rsidR="00CB4907" w:rsidRDefault="00CB4907" w:rsidP="00CB4907">
      <w:r>
        <w:t>[65] Asadi, H., Kok, H. K., Looby, S., Brennan, P., O'Hare, A., &amp; Thornton, J. (2016). Outcomes and complications after endovascular treatment of brain arteriovenous malformations: a prognostication attempt using artificial intelligence. World neurosurgery, 96, 562-569.</w:t>
      </w:r>
    </w:p>
    <w:p w14:paraId="2E3CB070" w14:textId="77777777" w:rsidR="00CB4907" w:rsidRDefault="00CB4907" w:rsidP="00CB4907">
      <w:r>
        <w:t>[66] Wachs, J. P., Stern, H. I., Edan, Y., Gillam, M., Handler, J., Feied, C., &amp; Smith, M. (2008). A gesture-based tool for sterile browsing of radiology images. Journal of the American Medical Informatics Association, 15(3), 321-323.</w:t>
      </w:r>
    </w:p>
    <w:p w14:paraId="69497FA4" w14:textId="77777777" w:rsidR="00CB4907" w:rsidRDefault="00CB4907" w:rsidP="00CB4907">
      <w:r>
        <w:t>[67] El‐Shallaly, G. E. H., Mohammed, B., Muhtaseb, M. S., Hamouda, A. H., &amp; Nassar, A. H. M. (2005). Voice recognition interfaces (VRI) optimize the utilization of theatre staff and time during laparoscopic cholecystectomy. Minimally Invasive Therapy &amp; Allied Technologies, 14(6), 369-371.</w:t>
      </w:r>
    </w:p>
    <w:p w14:paraId="43B2B74E" w14:textId="77777777" w:rsidR="00CB4907" w:rsidRDefault="00CB4907" w:rsidP="00CB4907">
      <w:r>
        <w:t>[68] Herniczek, S. K., Lasso, A., Ungi, T., &amp; Fichtinger, G. (2014, March). Feasibility of a touch-free user interface for ultrasound snapshot-guided nephrostomy. In Medical Imaging 2014: Image-Guided Procedures, Robotic Interventions, and Modeling (Vol. 9036, p. 90362F). International Society for Optics and Photonics.</w:t>
      </w:r>
    </w:p>
    <w:p w14:paraId="3A2F076C" w14:textId="77777777" w:rsidR="00CB4907" w:rsidRDefault="00CB4907" w:rsidP="00CB4907">
      <w:r>
        <w:t>[69] Solbiati, M., Passera, K. M., Rotilio, A., Oliva, F., Marre, I., Goldberg, S. N., ... &amp; Solbiati, L. (2018). Augmented reality for interventional oncology: proof-of-concept study of a novel high-end guidance system platform. European radiology experimental, 2(1), 18.</w:t>
      </w:r>
    </w:p>
    <w:p w14:paraId="393C9D24" w14:textId="77777777" w:rsidR="00CB4907" w:rsidRDefault="00CB4907" w:rsidP="00CB4907">
      <w:r>
        <w:t>[70] Seals, K., Al-Hakim, R., Mulligan, P., Lehrman, E., Fidelman, N., Kolli, K., ... &amp; Taylor, A. (2019). 03: 45 PM Abstract No. 38 The development of a machine learning smart speaker application for device sizing in interventional radiology. Journal of Vascular and Interventional Radiology, 30(3), S20.</w:t>
      </w:r>
    </w:p>
    <w:p w14:paraId="65653EEC" w14:textId="77777777" w:rsidR="00CB4907" w:rsidRDefault="00CB4907" w:rsidP="00CB4907">
      <w:r>
        <w:t>[71] Letzen, B., Wang, C. J., &amp; Chapiro, J. (2019). The Role of Artificial Intelligence in Interventional Oncology: A Primer. Journal of vascular and interventional radiology: JVIR, 30(1), 38.</w:t>
      </w:r>
    </w:p>
    <w:p w14:paraId="782BE38F" w14:textId="77777777" w:rsidR="00CB4907" w:rsidRDefault="00CB4907" w:rsidP="00CB4907">
      <w:r>
        <w:t>[72] What is Computed Tomography? (2019, December 5). Retrieved September 19, 2020, from https://www.fda.gov/radiation-emitting-products/medical-x-ray-imaging/what-computed-tomography</w:t>
      </w:r>
    </w:p>
    <w:p w14:paraId="46C5E082" w14:textId="77777777" w:rsidR="00CB4907" w:rsidRDefault="00CB4907" w:rsidP="00CB4907">
      <w:r>
        <w:t>[73] Scott C. Litin, M. (2020, March 11). Could CT scans cause cancer? Retrieved September 19, 2020, from https://www.mayoclinic.org/tests-procedures/ct-scan/expert-answers/ct-scans/faq-20057860</w:t>
      </w:r>
    </w:p>
    <w:p w14:paraId="3042A2EF" w14:textId="77777777" w:rsidR="00CB4907" w:rsidRDefault="00CB4907" w:rsidP="00CB4907">
      <w:r>
        <w:t>[74] Other Information Resources Related to Whole-Body CT Screening. (2019, June 14). Retrieved September 19, 2020, from https://www.fda.gov/radiation-emitting-products/medical-x-ray-imaging/other-information-resources-related-whole-body-ct-screening</w:t>
      </w:r>
    </w:p>
    <w:p w14:paraId="07717E26" w14:textId="77777777" w:rsidR="00CB4907" w:rsidRPr="00373E15" w:rsidRDefault="00CB4907" w:rsidP="00CB4907">
      <w:pPr>
        <w:rPr>
          <w:lang w:val="fr-CH"/>
        </w:rPr>
      </w:pPr>
      <w:r>
        <w:t xml:space="preserve">[75] Ghanem, M. H. (1986). CT scan in psychiatry: A review of the literature. </w:t>
      </w:r>
      <w:r w:rsidRPr="00373E15">
        <w:rPr>
          <w:lang w:val="fr-CH"/>
        </w:rPr>
        <w:t>L'Encéphale: Revue de psychiatrie clinique biologique et thérapeutique.</w:t>
      </w:r>
    </w:p>
    <w:p w14:paraId="28012AAF" w14:textId="77777777" w:rsidR="00CB4907" w:rsidRDefault="00CB4907" w:rsidP="00CB4907">
      <w:r w:rsidRPr="00373E15">
        <w:rPr>
          <w:lang w:val="fr-CH"/>
        </w:rPr>
        <w:t xml:space="preserve">[76] Li, W., Cui, H., Li, K., Fang, Y., &amp; Li, S. (2020). </w:t>
      </w:r>
      <w:r>
        <w:t>Chest computed tomography in children with COVID-19 respiratory infection. Pediatric radiology, 1-4.</w:t>
      </w:r>
    </w:p>
    <w:p w14:paraId="4FCF3BDD" w14:textId="77777777" w:rsidR="00CB4907" w:rsidRDefault="00CB4907" w:rsidP="00CB4907">
      <w:r>
        <w:t>[77] Grillet, F., Behr, J., Calame, P., Aubry, S., &amp; Delabrousse, E. (2020). Acute pulmonary embolism associated with COVID-19 pneumonia detected by pulmonary CT angiography. Radiology.</w:t>
      </w:r>
    </w:p>
    <w:p w14:paraId="5C386147" w14:textId="77777777" w:rsidR="00CB4907" w:rsidRDefault="00CB4907" w:rsidP="00CB4907">
      <w:r>
        <w:t>[78] Ahsan, M. M., Gupta, K. D., Islam, M. M., Sen, S., Rahman, M., &amp; Hossain, M. S. (2020). Study of Different Deep Learning Approach with Explainable AI for Screening Patients with COVID-19 Symptoms: Using CT Scan and Chest X-ray Image Dataset. arXiv preprint arXiv:2007.12525.</w:t>
      </w:r>
    </w:p>
    <w:p w14:paraId="79F8D262" w14:textId="77777777" w:rsidR="00CB4907" w:rsidRDefault="00CB4907" w:rsidP="00CB4907">
      <w:r>
        <w:t>[79] Zhao, J., Zhang, Y., He, X., &amp; Xie, P. (2020). COVID-CT-Dataset: a CT scan dataset about COVID-19. arXiv preprint arXiv:2003.13865.</w:t>
      </w:r>
    </w:p>
    <w:p w14:paraId="59ABE187" w14:textId="77777777" w:rsidR="00CB4907" w:rsidRDefault="00CB4907" w:rsidP="00CB4907">
      <w:r w:rsidRPr="00373E15">
        <w:rPr>
          <w:lang w:val="fr-CH"/>
        </w:rPr>
        <w:t xml:space="preserve">[80] Chassagnon, G., Vakalopoulou, M., Battistella, E., Christodoulidis, S., Hoang-Thi, T. N., Dangeard, S., ... </w:t>
      </w:r>
      <w:r>
        <w:t>&amp; Hajj, S. E. (2020). AI-Driven CT-based quantification, staging and short-term outcome prediction of COVID-19 pneumonia. arXiv preprint arXiv:2004.12852.</w:t>
      </w:r>
    </w:p>
    <w:p w14:paraId="31F7CF7C" w14:textId="77777777" w:rsidR="00CB4907" w:rsidRDefault="00CB4907" w:rsidP="00CB4907">
      <w:r>
        <w:t>[81] Zhang, K., Liu, X., Shen, J., Li, Z., Sang, Y., Wu, X., ... &amp; Ye, L. (2020). Clinically applicable AI system for accurate diagnosis, quantitative measurements, and prognosis of covid-19 pneumonia using computed tomography. Cell.</w:t>
      </w:r>
    </w:p>
    <w:p w14:paraId="0ADFA0EA" w14:textId="77777777" w:rsidR="00CB4907" w:rsidRDefault="00CB4907" w:rsidP="00CB4907">
      <w:r>
        <w:t xml:space="preserve">[82] Venugopal, V. K., Vaidhya, K., Murugavel, M., Chunduru, A., Mahajan, V., Vaidya, S., ... &amp; Mahajan, H. (2020). Unboxing AI-Radiological Insights Into a Deep Neural Network for Lung Nodule Characterization. Academic Radiology, 27(1), 88-95. </w:t>
      </w:r>
    </w:p>
    <w:p w14:paraId="402CF4D1" w14:textId="77777777" w:rsidR="00CB4907" w:rsidRDefault="00CB4907" w:rsidP="00CB4907">
      <w:r>
        <w:t>[83] Seifert, R., Weber, M., Kocakavuk, E., Rischpler, C., &amp; Kersting, D. (2020, September). AI and Machine Learning in Nuclear Medicine: Future Perspectives. In Seminars in Nuclear Medicine. WB Saunders.</w:t>
      </w:r>
    </w:p>
    <w:p w14:paraId="17B8DE87" w14:textId="77777777" w:rsidR="00CB4907" w:rsidRDefault="00CB4907" w:rsidP="00CB4907">
      <w:r>
        <w:t>[84] Gallo, M., Spigolon, L., Bejko, J., Gerosa, G., &amp; Bottio, T. (2020). How to evaluate the outflow tract of LVAD after minimally invasive implantation by 3D CT‐scan. Artificial Organs.</w:t>
      </w:r>
    </w:p>
    <w:p w14:paraId="2A3DAA66" w14:textId="77777777" w:rsidR="00CB4907" w:rsidRDefault="00CB4907" w:rsidP="00CB4907">
      <w:r>
        <w:t>[85] Le, V., Frye, S., Botkin, C., Christopher, K., Gulaka, P., Sterkel, B., ... &amp; Osman, M. (2020). Effect of PET Scan with Count Reduction Using AI-Based Processing Techniques on Image Quality. Journal of Nuclear Medicine, 61(supplement 1), 3095-3095.</w:t>
      </w:r>
    </w:p>
    <w:p w14:paraId="3DF1BA07" w14:textId="77777777" w:rsidR="00CB4907" w:rsidRDefault="00CB4907" w:rsidP="00CB4907">
      <w:pPr>
        <w:spacing w:after="20"/>
        <w:jc w:val="center"/>
      </w:pPr>
      <w:r>
        <w:t>____________________________</w:t>
      </w:r>
    </w:p>
    <w:sectPr w:rsidR="00CB4907" w:rsidSect="007B7733">
      <w:headerReference w:type="default" r:id="rId45"/>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66ABE" w14:textId="77777777" w:rsidR="00CB4907" w:rsidRDefault="00CB4907" w:rsidP="007B7733">
      <w:pPr>
        <w:spacing w:before="0"/>
      </w:pPr>
      <w:r>
        <w:separator/>
      </w:r>
    </w:p>
  </w:endnote>
  <w:endnote w:type="continuationSeparator" w:id="0">
    <w:p w14:paraId="4D87D4C0" w14:textId="77777777" w:rsidR="00CB4907" w:rsidRDefault="00CB490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CCFF" w14:textId="77777777" w:rsidR="00CB4907" w:rsidRDefault="00CB4907" w:rsidP="007B7733">
      <w:pPr>
        <w:spacing w:before="0"/>
      </w:pPr>
      <w:r>
        <w:separator/>
      </w:r>
    </w:p>
  </w:footnote>
  <w:footnote w:type="continuationSeparator" w:id="0">
    <w:p w14:paraId="06995421" w14:textId="77777777" w:rsidR="00CB4907" w:rsidRDefault="00CB490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F633"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F50F027" w14:textId="47BD8EF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E57D8">
      <w:rPr>
        <w:noProof/>
      </w:rPr>
      <w:t>FG-AI4H-P-023-A01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58084B"/>
    <w:multiLevelType w:val="multilevel"/>
    <w:tmpl w:val="A7C82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394528"/>
    <w:multiLevelType w:val="multilevel"/>
    <w:tmpl w:val="A3CC3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723C44"/>
    <w:multiLevelType w:val="multilevel"/>
    <w:tmpl w:val="5560D59C"/>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6D514C0"/>
    <w:multiLevelType w:val="multilevel"/>
    <w:tmpl w:val="88D834B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355314"/>
    <w:multiLevelType w:val="multilevel"/>
    <w:tmpl w:val="D506C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4235E6"/>
    <w:multiLevelType w:val="multilevel"/>
    <w:tmpl w:val="10CCC1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CC84DFD"/>
    <w:multiLevelType w:val="multilevel"/>
    <w:tmpl w:val="4406ED3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8" w15:restartNumberingAfterBreak="0">
    <w:nsid w:val="20F477AA"/>
    <w:multiLevelType w:val="multilevel"/>
    <w:tmpl w:val="FCD072E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9" w15:restartNumberingAfterBreak="0">
    <w:nsid w:val="25CC3109"/>
    <w:multiLevelType w:val="multilevel"/>
    <w:tmpl w:val="BCEC562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0" w15:restartNumberingAfterBreak="0">
    <w:nsid w:val="2913090B"/>
    <w:multiLevelType w:val="multilevel"/>
    <w:tmpl w:val="48789ED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2D4D1DC5"/>
    <w:multiLevelType w:val="multilevel"/>
    <w:tmpl w:val="6974F2DE"/>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2620F4E"/>
    <w:multiLevelType w:val="multilevel"/>
    <w:tmpl w:val="8E62C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CD335C"/>
    <w:multiLevelType w:val="multilevel"/>
    <w:tmpl w:val="1E66A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D9E270D"/>
    <w:multiLevelType w:val="multilevel"/>
    <w:tmpl w:val="A712DAA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5" w15:restartNumberingAfterBreak="0">
    <w:nsid w:val="444A13B7"/>
    <w:multiLevelType w:val="multilevel"/>
    <w:tmpl w:val="2A2427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90E6A9A"/>
    <w:multiLevelType w:val="multilevel"/>
    <w:tmpl w:val="D2A2510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4FE139BD"/>
    <w:multiLevelType w:val="multilevel"/>
    <w:tmpl w:val="B12C9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690A55"/>
    <w:multiLevelType w:val="multilevel"/>
    <w:tmpl w:val="3572D5C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5C5A37AE"/>
    <w:multiLevelType w:val="multilevel"/>
    <w:tmpl w:val="991AE3B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0" w15:restartNumberingAfterBreak="0">
    <w:nsid w:val="5C7D001A"/>
    <w:multiLevelType w:val="multilevel"/>
    <w:tmpl w:val="25768F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5E4E2210"/>
    <w:multiLevelType w:val="multilevel"/>
    <w:tmpl w:val="E06C3A4E"/>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B538FC"/>
    <w:multiLevelType w:val="multilevel"/>
    <w:tmpl w:val="BD807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942834"/>
    <w:multiLevelType w:val="multilevel"/>
    <w:tmpl w:val="2D6AA89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4" w15:restartNumberingAfterBreak="0">
    <w:nsid w:val="678E095B"/>
    <w:multiLevelType w:val="multilevel"/>
    <w:tmpl w:val="1038A3B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C50C25"/>
    <w:multiLevelType w:val="multilevel"/>
    <w:tmpl w:val="3D84506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6" w15:restartNumberingAfterBreak="0">
    <w:nsid w:val="6B50324A"/>
    <w:multiLevelType w:val="multilevel"/>
    <w:tmpl w:val="03A89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716577C6"/>
    <w:multiLevelType w:val="multilevel"/>
    <w:tmpl w:val="562A1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84754048">
    <w:abstractNumId w:val="37"/>
  </w:num>
  <w:num w:numId="2" w16cid:durableId="2118403169">
    <w:abstractNumId w:val="37"/>
  </w:num>
  <w:num w:numId="3" w16cid:durableId="829295650">
    <w:abstractNumId w:val="37"/>
  </w:num>
  <w:num w:numId="4" w16cid:durableId="1399865753">
    <w:abstractNumId w:val="37"/>
  </w:num>
  <w:num w:numId="5" w16cid:durableId="1602034683">
    <w:abstractNumId w:val="37"/>
  </w:num>
  <w:num w:numId="6" w16cid:durableId="1134756870">
    <w:abstractNumId w:val="37"/>
  </w:num>
  <w:num w:numId="7" w16cid:durableId="500051565">
    <w:abstractNumId w:val="37"/>
  </w:num>
  <w:num w:numId="8" w16cid:durableId="965083412">
    <w:abstractNumId w:val="37"/>
  </w:num>
  <w:num w:numId="9" w16cid:durableId="180365736">
    <w:abstractNumId w:val="37"/>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34500568">
    <w:abstractNumId w:val="34"/>
  </w:num>
  <w:num w:numId="22" w16cid:durableId="315962487">
    <w:abstractNumId w:val="36"/>
  </w:num>
  <w:num w:numId="23" w16cid:durableId="1762142106">
    <w:abstractNumId w:val="22"/>
  </w:num>
  <w:num w:numId="24" w16cid:durableId="1755783653">
    <w:abstractNumId w:val="15"/>
  </w:num>
  <w:num w:numId="25" w16cid:durableId="2104108668">
    <w:abstractNumId w:val="30"/>
  </w:num>
  <w:num w:numId="26" w16cid:durableId="497037966">
    <w:abstractNumId w:val="38"/>
  </w:num>
  <w:num w:numId="27" w16cid:durableId="815490569">
    <w:abstractNumId w:val="23"/>
  </w:num>
  <w:num w:numId="28" w16cid:durableId="1118643225">
    <w:abstractNumId w:val="25"/>
  </w:num>
  <w:num w:numId="29" w16cid:durableId="55053662">
    <w:abstractNumId w:val="26"/>
  </w:num>
  <w:num w:numId="30" w16cid:durableId="1976136064">
    <w:abstractNumId w:val="24"/>
  </w:num>
  <w:num w:numId="31" w16cid:durableId="399715822">
    <w:abstractNumId w:val="29"/>
  </w:num>
  <w:num w:numId="32" w16cid:durableId="895704175">
    <w:abstractNumId w:val="14"/>
  </w:num>
  <w:num w:numId="33" w16cid:durableId="1273826597">
    <w:abstractNumId w:val="12"/>
  </w:num>
  <w:num w:numId="34" w16cid:durableId="1888367868">
    <w:abstractNumId w:val="21"/>
  </w:num>
  <w:num w:numId="35" w16cid:durableId="1789738739">
    <w:abstractNumId w:val="18"/>
  </w:num>
  <w:num w:numId="36" w16cid:durableId="1003511405">
    <w:abstractNumId w:val="20"/>
  </w:num>
  <w:num w:numId="37" w16cid:durableId="1166826934">
    <w:abstractNumId w:val="31"/>
  </w:num>
  <w:num w:numId="38" w16cid:durableId="1413703418">
    <w:abstractNumId w:val="28"/>
  </w:num>
  <w:num w:numId="39" w16cid:durableId="1510564576">
    <w:abstractNumId w:val="17"/>
  </w:num>
  <w:num w:numId="40" w16cid:durableId="43220751">
    <w:abstractNumId w:val="16"/>
  </w:num>
  <w:num w:numId="41" w16cid:durableId="1039166217">
    <w:abstractNumId w:val="11"/>
  </w:num>
  <w:num w:numId="42" w16cid:durableId="398137598">
    <w:abstractNumId w:val="19"/>
  </w:num>
  <w:num w:numId="43" w16cid:durableId="212232962">
    <w:abstractNumId w:val="32"/>
  </w:num>
  <w:num w:numId="44" w16cid:durableId="1862620903">
    <w:abstractNumId w:val="33"/>
  </w:num>
  <w:num w:numId="45" w16cid:durableId="452021671">
    <w:abstractNumId w:val="35"/>
  </w:num>
  <w:num w:numId="46" w16cid:durableId="1313758530">
    <w:abstractNumId w:val="13"/>
  </w:num>
  <w:num w:numId="47" w16cid:durableId="19645366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0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37A"/>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1240"/>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7D8"/>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1E9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490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C7310"/>
  <w15:chartTrackingRefBased/>
  <w15:docId w15:val="{B8AD2838-A27B-4594-BE43-C6AAD0FA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CB4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velebit-ai/COVID-Next-Pytorch"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arxiv.org/abs/1901.07042" TargetMode="External"/><Relationship Id="rId21" Type="http://schemas.openxmlformats.org/officeDocument/2006/relationships/image" Target="media/image9.png"/><Relationship Id="rId34" Type="http://schemas.openxmlformats.org/officeDocument/2006/relationships/hyperlink" Target="https://doi.org/10.1371/journal.pmed.1002699" TargetMode="External"/><Relationship Id="rId42" Type="http://schemas.openxmlformats.org/officeDocument/2006/relationships/hyperlink" Target="https://nhsx.github.io/covid-chest-imaging-database/AI_Performance_Assessment.html"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rlington@gudra-studio.co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www.rcr.ac.uk/publication/clinical-radiology-uk-workforce-census-report-2018" TargetMode="External"/><Relationship Id="rId40" Type="http://schemas.openxmlformats.org/officeDocument/2006/relationships/hyperlink" Target="https://www.nih.gov/news-events/news-releases/nih-clinical-center-provides-one-largest-publicly-available-chest-x-ray-datasets-scientific-community"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hyperlink" Target="https://stanfordmlgroup.github.io/competitions/chexpert/"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radiology.ucsf.edu/blog/digital-x-ray-go-keny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hyperlink" Target="https://wiki.cancerimagingarchive.net/display/Public/CBIS-DDSM" TargetMode="External"/><Relationship Id="rId43" Type="http://schemas.openxmlformats.org/officeDocument/2006/relationships/hyperlink" Target="https://www.rad-aid.org/countries/africa/liberia/"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onlineconverter.com/dicom-to-jpg" TargetMode="External"/><Relationship Id="rId17" Type="http://schemas.openxmlformats.org/officeDocument/2006/relationships/image" Target="media/image5.png"/><Relationship Id="rId25" Type="http://schemas.openxmlformats.org/officeDocument/2006/relationships/hyperlink" Target="https://machinelearningmastery.com/tour-of-evaluation-metrics-for-imbalanced-classification/" TargetMode="External"/><Relationship Id="rId33" Type="http://schemas.openxmlformats.org/officeDocument/2006/relationships/image" Target="media/image20.png"/><Relationship Id="rId38" Type="http://schemas.openxmlformats.org/officeDocument/2006/relationships/hyperlink" Target="https://archive.physionet.org/physiobank/database/mimiccxr/"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nihcc.app.box.com/v/ChestXray-NIHCC/file/2560573777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hawihi\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67A30061-1ECE-4E6C-8994-207BDCB78D67}"/>
</file>

<file path=docProps/app.xml><?xml version="1.0" encoding="utf-8"?>
<Properties xmlns="http://schemas.openxmlformats.org/officeDocument/2006/extended-properties" xmlns:vt="http://schemas.openxmlformats.org/officeDocument/2006/docPropsVTypes">
  <Template>FGAI4H-Doc-template.dotx</Template>
  <TotalTime>6</TotalTime>
  <Pages>19</Pages>
  <Words>19292</Words>
  <Characters>109971</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Att.1 – TDD update (TG-Radiology)</vt:lpstr>
    </vt:vector>
  </TitlesOfParts>
  <Manager>ITU-T</Manager>
  <Company>International Telecommunication Union (ITU)</Company>
  <LinksUpToDate>false</LinksUpToDate>
  <CharactersWithSpaces>129005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FG-AI4H-P-023-A01  For: Helsinki, 20-22 September 2022_x000d_Document date: ITU-T Focus Group on AI for Health_x000d_Saved by ITU51014266 at 09:54:51 on 21.09.2022</dc:description>
  <cp:lastModifiedBy>TSB (HT)</cp:lastModifiedBy>
  <cp:revision>4</cp:revision>
  <cp:lastPrinted>2011-04-05T14:28:00Z</cp:lastPrinted>
  <dcterms:created xsi:type="dcterms:W3CDTF">2022-09-21T07:49:00Z</dcterms:created>
  <dcterms:modified xsi:type="dcterms:W3CDTF">2022-09-21T08:37:00Z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TG-Radiology</vt:lpwstr>
  </property>
  <property fmtid="{D5CDD505-2E9C-101B-9397-08002B2CF9AE}" pid="7" name="Docdest">
    <vt:lpwstr>Helsinki, 20-22 September 2022</vt:lpwstr>
  </property>
  <property fmtid="{D5CDD505-2E9C-101B-9397-08002B2CF9AE}" pid="8" name="Docauthor">
    <vt:lpwstr>TG-Radiology Topic Driver</vt:lpwstr>
  </property>
</Properties>
</file>