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4678"/>
      </w:tblGrid>
      <w:tr w:rsidR="00E03557" w:rsidRPr="00E03557" w14:paraId="7268E24E" w14:textId="77777777" w:rsidTr="002E6647">
        <w:trPr>
          <w:cantSplit/>
          <w:jc w:val="center"/>
        </w:trPr>
        <w:tc>
          <w:tcPr>
            <w:tcW w:w="1133" w:type="dxa"/>
            <w:vMerge w:val="restart"/>
            <w:vAlign w:val="center"/>
          </w:tcPr>
          <w:p w14:paraId="302DFE88"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8BE828C" wp14:editId="7FA318E3">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6F8A6FA2" w14:textId="77777777" w:rsidR="00E03557" w:rsidRPr="00E03557" w:rsidRDefault="00E03557" w:rsidP="00E03557">
            <w:pPr>
              <w:rPr>
                <w:sz w:val="16"/>
                <w:szCs w:val="16"/>
              </w:rPr>
            </w:pPr>
            <w:r w:rsidRPr="00E03557">
              <w:rPr>
                <w:sz w:val="16"/>
                <w:szCs w:val="16"/>
              </w:rPr>
              <w:t>INTERNATIONAL TELECOMMUNICATION UNION</w:t>
            </w:r>
          </w:p>
          <w:p w14:paraId="2CE99DF4"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195D561C"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tcPr>
          <w:p w14:paraId="2CBD3A0D" w14:textId="753C1EC3" w:rsidR="00E03557" w:rsidRPr="00852AAD" w:rsidRDefault="00BC1D31" w:rsidP="002E6647">
            <w:pPr>
              <w:pStyle w:val="Docnumber"/>
            </w:pPr>
            <w:r>
              <w:t>FG-AI4H</w:t>
            </w:r>
            <w:r w:rsidR="00E03557">
              <w:t>-</w:t>
            </w:r>
            <w:r w:rsidR="00044AD8">
              <w:t>P</w:t>
            </w:r>
            <w:r>
              <w:t>-</w:t>
            </w:r>
            <w:r w:rsidR="00870F90">
              <w:t>021-A01</w:t>
            </w:r>
          </w:p>
        </w:tc>
      </w:tr>
      <w:bookmarkEnd w:id="2"/>
      <w:tr w:rsidR="00E03557" w:rsidRPr="00E03557" w14:paraId="1EE802DD" w14:textId="77777777" w:rsidTr="002E6647">
        <w:trPr>
          <w:cantSplit/>
          <w:jc w:val="center"/>
        </w:trPr>
        <w:tc>
          <w:tcPr>
            <w:tcW w:w="1133" w:type="dxa"/>
            <w:vMerge/>
          </w:tcPr>
          <w:p w14:paraId="3CBEC585" w14:textId="77777777" w:rsidR="00E03557" w:rsidRPr="00E03557" w:rsidRDefault="00E03557" w:rsidP="00E03557">
            <w:pPr>
              <w:rPr>
                <w:smallCaps/>
                <w:sz w:val="20"/>
              </w:rPr>
            </w:pPr>
          </w:p>
        </w:tc>
        <w:tc>
          <w:tcPr>
            <w:tcW w:w="3829" w:type="dxa"/>
            <w:gridSpan w:val="2"/>
            <w:vMerge/>
          </w:tcPr>
          <w:p w14:paraId="7DAC4A77" w14:textId="77777777" w:rsidR="00E03557" w:rsidRPr="00E03557" w:rsidRDefault="00E03557" w:rsidP="00E03557">
            <w:pPr>
              <w:rPr>
                <w:smallCaps/>
                <w:sz w:val="20"/>
              </w:rPr>
            </w:pPr>
            <w:bookmarkStart w:id="3" w:name="ddate" w:colFirst="2" w:colLast="2"/>
          </w:p>
        </w:tc>
        <w:tc>
          <w:tcPr>
            <w:tcW w:w="4678" w:type="dxa"/>
          </w:tcPr>
          <w:p w14:paraId="55B1BE8D"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3ECD9D" w14:textId="77777777" w:rsidTr="002E6647">
        <w:trPr>
          <w:cantSplit/>
          <w:jc w:val="center"/>
        </w:trPr>
        <w:tc>
          <w:tcPr>
            <w:tcW w:w="1133" w:type="dxa"/>
            <w:vMerge/>
            <w:tcBorders>
              <w:bottom w:val="single" w:sz="12" w:space="0" w:color="auto"/>
            </w:tcBorders>
          </w:tcPr>
          <w:p w14:paraId="45C29161" w14:textId="77777777" w:rsidR="00E03557" w:rsidRPr="00E03557" w:rsidRDefault="00E03557" w:rsidP="00E03557">
            <w:pPr>
              <w:rPr>
                <w:b/>
                <w:bCs/>
                <w:sz w:val="26"/>
              </w:rPr>
            </w:pPr>
          </w:p>
        </w:tc>
        <w:tc>
          <w:tcPr>
            <w:tcW w:w="3829" w:type="dxa"/>
            <w:gridSpan w:val="2"/>
            <w:vMerge/>
            <w:tcBorders>
              <w:bottom w:val="single" w:sz="12" w:space="0" w:color="auto"/>
            </w:tcBorders>
          </w:tcPr>
          <w:p w14:paraId="54501FD0" w14:textId="77777777" w:rsidR="00E03557" w:rsidRPr="00E03557" w:rsidRDefault="00E03557" w:rsidP="00E03557">
            <w:pPr>
              <w:rPr>
                <w:b/>
                <w:bCs/>
                <w:sz w:val="26"/>
              </w:rPr>
            </w:pPr>
            <w:bookmarkStart w:id="4" w:name="dorlang" w:colFirst="2" w:colLast="2"/>
            <w:bookmarkEnd w:id="3"/>
          </w:p>
        </w:tc>
        <w:tc>
          <w:tcPr>
            <w:tcW w:w="4678" w:type="dxa"/>
            <w:tcBorders>
              <w:bottom w:val="single" w:sz="12" w:space="0" w:color="auto"/>
            </w:tcBorders>
          </w:tcPr>
          <w:p w14:paraId="20E145C8"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12AE2E4A" w14:textId="77777777" w:rsidTr="002E6647">
        <w:trPr>
          <w:cantSplit/>
          <w:jc w:val="center"/>
        </w:trPr>
        <w:tc>
          <w:tcPr>
            <w:tcW w:w="1700" w:type="dxa"/>
            <w:gridSpan w:val="2"/>
          </w:tcPr>
          <w:p w14:paraId="6D62F692"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089A26AB" w14:textId="302573EE" w:rsidR="00BC1D31" w:rsidRPr="00870F90" w:rsidRDefault="006D0644" w:rsidP="002E6647">
            <w:r w:rsidRPr="00870F90">
              <w:t>Plenary</w:t>
            </w:r>
          </w:p>
        </w:tc>
        <w:tc>
          <w:tcPr>
            <w:tcW w:w="4678" w:type="dxa"/>
          </w:tcPr>
          <w:p w14:paraId="1CCA29B1" w14:textId="77777777" w:rsidR="00BC1D31" w:rsidRPr="00123B21" w:rsidRDefault="00044AD8" w:rsidP="000119A5">
            <w:pPr>
              <w:jc w:val="right"/>
            </w:pPr>
            <w:r>
              <w:t>Helsinki, 20-22</w:t>
            </w:r>
            <w:r w:rsidR="001A5594">
              <w:t xml:space="preserve"> </w:t>
            </w:r>
            <w:r>
              <w:t xml:space="preserve">September </w:t>
            </w:r>
            <w:r w:rsidR="001A5594">
              <w:t>2022</w:t>
            </w:r>
          </w:p>
        </w:tc>
      </w:tr>
      <w:tr w:rsidR="00E03557" w:rsidRPr="00E03557" w14:paraId="11AC417E" w14:textId="77777777" w:rsidTr="00E03557">
        <w:trPr>
          <w:cantSplit/>
          <w:jc w:val="center"/>
        </w:trPr>
        <w:tc>
          <w:tcPr>
            <w:tcW w:w="9640" w:type="dxa"/>
            <w:gridSpan w:val="4"/>
          </w:tcPr>
          <w:p w14:paraId="3F328F32" w14:textId="77777777" w:rsidR="00E03557" w:rsidRPr="00870F90" w:rsidRDefault="00BC1D31" w:rsidP="00E03557">
            <w:pPr>
              <w:jc w:val="center"/>
              <w:rPr>
                <w:b/>
                <w:bCs/>
              </w:rPr>
            </w:pPr>
            <w:bookmarkStart w:id="7" w:name="dtitle" w:colFirst="0" w:colLast="0"/>
            <w:bookmarkEnd w:id="5"/>
            <w:bookmarkEnd w:id="6"/>
            <w:r w:rsidRPr="00870F90">
              <w:rPr>
                <w:b/>
                <w:bCs/>
              </w:rPr>
              <w:t>DOCUMENT</w:t>
            </w:r>
          </w:p>
        </w:tc>
      </w:tr>
      <w:tr w:rsidR="00BC1D31" w:rsidRPr="00E03557" w14:paraId="041AB0DF" w14:textId="77777777" w:rsidTr="002E6647">
        <w:trPr>
          <w:cantSplit/>
          <w:jc w:val="center"/>
        </w:trPr>
        <w:tc>
          <w:tcPr>
            <w:tcW w:w="1700" w:type="dxa"/>
            <w:gridSpan w:val="2"/>
          </w:tcPr>
          <w:p w14:paraId="18592776"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2"/>
          </w:tcPr>
          <w:p w14:paraId="2F4BA58C" w14:textId="147614BA" w:rsidR="00BC1D31" w:rsidRPr="00870F90" w:rsidRDefault="00870F90" w:rsidP="00870F90">
            <w:r w:rsidRPr="00870F90">
              <w:rPr>
                <w:lang/>
              </w:rPr>
              <w:t>TG-Symptom Topic Driver</w:t>
            </w:r>
          </w:p>
        </w:tc>
      </w:tr>
      <w:tr w:rsidR="00BC1D31" w:rsidRPr="00E03557" w14:paraId="16D0D7BB" w14:textId="77777777" w:rsidTr="002E6647">
        <w:trPr>
          <w:cantSplit/>
          <w:jc w:val="center"/>
        </w:trPr>
        <w:tc>
          <w:tcPr>
            <w:tcW w:w="1700" w:type="dxa"/>
            <w:gridSpan w:val="2"/>
          </w:tcPr>
          <w:p w14:paraId="0F0019A8" w14:textId="77777777" w:rsidR="00BC1D31" w:rsidRPr="00E03557" w:rsidRDefault="00BC1D31" w:rsidP="002E6647">
            <w:bookmarkStart w:id="9" w:name="dtitle1" w:colFirst="1" w:colLast="1"/>
            <w:bookmarkEnd w:id="8"/>
            <w:r w:rsidRPr="00E03557">
              <w:rPr>
                <w:b/>
                <w:bCs/>
              </w:rPr>
              <w:t>Title:</w:t>
            </w:r>
          </w:p>
        </w:tc>
        <w:tc>
          <w:tcPr>
            <w:tcW w:w="7940" w:type="dxa"/>
            <w:gridSpan w:val="2"/>
          </w:tcPr>
          <w:p w14:paraId="11E4EFD1" w14:textId="1858B142" w:rsidR="00BC1D31" w:rsidRPr="00870F90" w:rsidRDefault="00870F90" w:rsidP="00870F90">
            <w:r w:rsidRPr="00870F90">
              <w:rPr>
                <w:lang/>
              </w:rPr>
              <w:t>Att.1 – TDD update (TG-Symptom)</w:t>
            </w:r>
          </w:p>
        </w:tc>
      </w:tr>
      <w:tr w:rsidR="00E03557" w:rsidRPr="00E03557" w14:paraId="04881BCA" w14:textId="77777777" w:rsidTr="002E6647">
        <w:trPr>
          <w:cantSplit/>
          <w:jc w:val="center"/>
        </w:trPr>
        <w:tc>
          <w:tcPr>
            <w:tcW w:w="1700" w:type="dxa"/>
            <w:gridSpan w:val="2"/>
            <w:tcBorders>
              <w:bottom w:val="single" w:sz="6" w:space="0" w:color="auto"/>
            </w:tcBorders>
          </w:tcPr>
          <w:p w14:paraId="64F0DA40"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2"/>
            <w:tcBorders>
              <w:bottom w:val="single" w:sz="6" w:space="0" w:color="auto"/>
            </w:tcBorders>
          </w:tcPr>
          <w:p w14:paraId="06F1C7BC" w14:textId="1BD84BEC" w:rsidR="00E03557" w:rsidRPr="00870F90" w:rsidRDefault="00BC1D31" w:rsidP="002E6647">
            <w:r w:rsidRPr="00870F90">
              <w:rPr>
                <w:lang w:val="en-US"/>
              </w:rPr>
              <w:t>Discussion</w:t>
            </w:r>
          </w:p>
        </w:tc>
      </w:tr>
      <w:bookmarkEnd w:id="10"/>
      <w:tr w:rsidR="00870F90" w:rsidRPr="00E03557" w14:paraId="3ACF826B" w14:textId="77777777" w:rsidTr="00870F90">
        <w:trPr>
          <w:cantSplit/>
          <w:jc w:val="center"/>
        </w:trPr>
        <w:tc>
          <w:tcPr>
            <w:tcW w:w="1700" w:type="dxa"/>
            <w:gridSpan w:val="2"/>
            <w:tcBorders>
              <w:top w:val="single" w:sz="6" w:space="0" w:color="auto"/>
              <w:bottom w:val="single" w:sz="6" w:space="0" w:color="auto"/>
            </w:tcBorders>
          </w:tcPr>
          <w:p w14:paraId="749ED977" w14:textId="77777777" w:rsidR="00870F90" w:rsidRPr="00E03557" w:rsidRDefault="00870F90" w:rsidP="00870F90">
            <w:pPr>
              <w:rPr>
                <w:b/>
                <w:bCs/>
              </w:rPr>
            </w:pPr>
            <w:r w:rsidRPr="00E03557">
              <w:rPr>
                <w:b/>
                <w:bCs/>
              </w:rPr>
              <w:t>Contact:</w:t>
            </w:r>
          </w:p>
        </w:tc>
        <w:tc>
          <w:tcPr>
            <w:tcW w:w="3262" w:type="dxa"/>
            <w:tcBorders>
              <w:top w:val="single" w:sz="6" w:space="0" w:color="auto"/>
              <w:bottom w:val="single" w:sz="6" w:space="0" w:color="auto"/>
            </w:tcBorders>
          </w:tcPr>
          <w:p w14:paraId="0D099635" w14:textId="1F089E38" w:rsidR="00870F90" w:rsidRPr="00BC1D31" w:rsidRDefault="00870F90" w:rsidP="00870F90">
            <w:pPr>
              <w:rPr>
                <w:highlight w:val="yellow"/>
              </w:rPr>
            </w:pPr>
            <w:r w:rsidRPr="00A5701D">
              <w:t>Henry Hoffmann</w:t>
            </w:r>
            <w:r w:rsidRPr="00A5701D">
              <w:br/>
              <w:t>TG-Symptom</w:t>
            </w:r>
            <w:r w:rsidRPr="00A5701D">
              <w:br/>
              <w:t>Ada Health GmbH</w:t>
            </w:r>
            <w:r w:rsidRPr="00A5701D">
              <w:br/>
              <w:t>Germany</w:t>
            </w:r>
          </w:p>
        </w:tc>
        <w:tc>
          <w:tcPr>
            <w:tcW w:w="4678" w:type="dxa"/>
            <w:tcBorders>
              <w:top w:val="single" w:sz="6" w:space="0" w:color="auto"/>
              <w:bottom w:val="single" w:sz="6" w:space="0" w:color="auto"/>
            </w:tcBorders>
          </w:tcPr>
          <w:p w14:paraId="43D418FD" w14:textId="3297F135" w:rsidR="00870F90" w:rsidRPr="00BC1D31" w:rsidRDefault="00870F90" w:rsidP="00870F90">
            <w:pPr>
              <w:rPr>
                <w:highlight w:val="yellow"/>
              </w:rPr>
            </w:pPr>
            <w:r w:rsidRPr="00A5701D">
              <w:t xml:space="preserve">Tel: </w:t>
            </w:r>
            <w:r w:rsidRPr="00A5701D">
              <w:tab/>
              <w:t>+49 177 6612889</w:t>
            </w:r>
            <w:r w:rsidRPr="00A5701D">
              <w:br/>
              <w:t xml:space="preserve">Email: </w:t>
            </w:r>
            <w:hyperlink r:id="rId11">
              <w:r w:rsidRPr="00A5701D">
                <w:rPr>
                  <w:color w:val="0000FF"/>
                  <w:u w:val="single"/>
                </w:rPr>
                <w:t>henry.hoffmann@ada.com</w:t>
              </w:r>
            </w:hyperlink>
          </w:p>
        </w:tc>
      </w:tr>
      <w:tr w:rsidR="00870F90" w:rsidRPr="00E03557" w14:paraId="446D764A" w14:textId="77777777" w:rsidTr="00870F90">
        <w:trPr>
          <w:cantSplit/>
          <w:jc w:val="center"/>
        </w:trPr>
        <w:tc>
          <w:tcPr>
            <w:tcW w:w="1700" w:type="dxa"/>
            <w:gridSpan w:val="2"/>
            <w:tcBorders>
              <w:top w:val="single" w:sz="6" w:space="0" w:color="auto"/>
              <w:bottom w:val="single" w:sz="6" w:space="0" w:color="auto"/>
            </w:tcBorders>
          </w:tcPr>
          <w:p w14:paraId="45CB1AE9" w14:textId="77777777" w:rsidR="00870F90" w:rsidRPr="00E03557" w:rsidRDefault="00870F90" w:rsidP="00870F90">
            <w:pPr>
              <w:rPr>
                <w:b/>
                <w:bCs/>
              </w:rPr>
            </w:pPr>
            <w:r w:rsidRPr="00E03557">
              <w:rPr>
                <w:b/>
                <w:bCs/>
              </w:rPr>
              <w:t>Contact:</w:t>
            </w:r>
          </w:p>
        </w:tc>
        <w:tc>
          <w:tcPr>
            <w:tcW w:w="3262" w:type="dxa"/>
            <w:tcBorders>
              <w:top w:val="single" w:sz="6" w:space="0" w:color="auto"/>
              <w:bottom w:val="single" w:sz="6" w:space="0" w:color="auto"/>
            </w:tcBorders>
          </w:tcPr>
          <w:p w14:paraId="1BD446E5" w14:textId="3CB185A0" w:rsidR="00870F90" w:rsidRPr="00BC1D31" w:rsidRDefault="00870F90" w:rsidP="00870F90">
            <w:pPr>
              <w:rPr>
                <w:highlight w:val="yellow"/>
              </w:rPr>
            </w:pPr>
            <w:r w:rsidRPr="00A5701D">
              <w:t>Martin Cansdale</w:t>
            </w:r>
            <w:r w:rsidRPr="00A5701D">
              <w:br/>
              <w:t>Healthily</w:t>
            </w:r>
            <w:r w:rsidRPr="00A5701D">
              <w:br/>
              <w:t>UK</w:t>
            </w:r>
          </w:p>
        </w:tc>
        <w:tc>
          <w:tcPr>
            <w:tcW w:w="4678" w:type="dxa"/>
            <w:tcBorders>
              <w:top w:val="single" w:sz="6" w:space="0" w:color="auto"/>
              <w:bottom w:val="single" w:sz="6" w:space="0" w:color="auto"/>
            </w:tcBorders>
          </w:tcPr>
          <w:p w14:paraId="39B08866" w14:textId="4D4B6754" w:rsidR="00870F90" w:rsidRPr="00BC1D31" w:rsidRDefault="00870F90" w:rsidP="00870F90">
            <w:pPr>
              <w:rPr>
                <w:highlight w:val="yellow"/>
              </w:rPr>
            </w:pPr>
            <w:r w:rsidRPr="00A5701D">
              <w:t xml:space="preserve">Email: </w:t>
            </w:r>
            <w:hyperlink r:id="rId12" w:history="1">
              <w:r w:rsidRPr="00A5701D">
                <w:rPr>
                  <w:rStyle w:val="Hyperlink"/>
                </w:rPr>
                <w:t>martin@livehealthily.com</w:t>
              </w:r>
            </w:hyperlink>
            <w:r w:rsidRPr="00A5701D">
              <w:t xml:space="preserve"> </w:t>
            </w:r>
          </w:p>
        </w:tc>
      </w:tr>
    </w:tbl>
    <w:p w14:paraId="365FC86E"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38FD7C2F" w14:textId="77777777" w:rsidTr="002E6647">
        <w:trPr>
          <w:cantSplit/>
          <w:jc w:val="center"/>
        </w:trPr>
        <w:tc>
          <w:tcPr>
            <w:tcW w:w="1701" w:type="dxa"/>
          </w:tcPr>
          <w:p w14:paraId="1398EBBF" w14:textId="77777777" w:rsidR="00E03557" w:rsidRPr="00E03557" w:rsidRDefault="00E03557" w:rsidP="002E6647">
            <w:pPr>
              <w:rPr>
                <w:b/>
                <w:bCs/>
              </w:rPr>
            </w:pPr>
            <w:r w:rsidRPr="00E03557">
              <w:rPr>
                <w:b/>
                <w:bCs/>
              </w:rPr>
              <w:t>Abstract:</w:t>
            </w:r>
          </w:p>
        </w:tc>
        <w:tc>
          <w:tcPr>
            <w:tcW w:w="7939" w:type="dxa"/>
          </w:tcPr>
          <w:p w14:paraId="2E605AE3" w14:textId="77777777" w:rsidR="00870F90" w:rsidRPr="00A5701D" w:rsidRDefault="00870F90" w:rsidP="00870F90">
            <w:r w:rsidRPr="00A5701D">
              <w:t>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DEL10.14. This draft will be a continuous input- and output document.</w:t>
            </w:r>
          </w:p>
          <w:p w14:paraId="6C98B24F" w14:textId="0DD1380F" w:rsidR="00E03557" w:rsidRPr="00BC1D31" w:rsidRDefault="00E03557" w:rsidP="002E6647">
            <w:pPr>
              <w:rPr>
                <w:highlight w:val="yellow"/>
              </w:rPr>
            </w:pPr>
          </w:p>
        </w:tc>
      </w:tr>
      <w:tr w:rsidR="00870F90" w:rsidRPr="00A5701D" w14:paraId="2FFA2BD2" w14:textId="77777777" w:rsidTr="00134F94">
        <w:tblPrEx>
          <w:tblCellMar>
            <w:left w:w="108" w:type="dxa"/>
            <w:right w:w="108" w:type="dxa"/>
          </w:tblCellMar>
        </w:tblPrEx>
        <w:trPr>
          <w:jc w:val="center"/>
        </w:trPr>
        <w:tc>
          <w:tcPr>
            <w:tcW w:w="1701" w:type="dxa"/>
          </w:tcPr>
          <w:p w14:paraId="7D331245" w14:textId="77777777" w:rsidR="00870F90" w:rsidRPr="00A5701D" w:rsidRDefault="00870F90" w:rsidP="00134F94">
            <w:pPr>
              <w:rPr>
                <w:b/>
              </w:rPr>
            </w:pPr>
            <w:r w:rsidRPr="00A5701D">
              <w:rPr>
                <w:b/>
              </w:rPr>
              <w:t>Change notes:</w:t>
            </w:r>
          </w:p>
        </w:tc>
        <w:tc>
          <w:tcPr>
            <w:tcW w:w="7939" w:type="dxa"/>
          </w:tcPr>
          <w:p w14:paraId="2B50D92E" w14:textId="77777777" w:rsidR="00870F90" w:rsidRPr="00BD3D72" w:rsidRDefault="00870F90" w:rsidP="00134F94">
            <w:pPr>
              <w:spacing w:after="160" w:line="259" w:lineRule="auto"/>
              <w:rPr>
                <w:b/>
              </w:rPr>
            </w:pPr>
            <w:r w:rsidRPr="00A5701D">
              <w:rPr>
                <w:b/>
              </w:rPr>
              <w:t>Version 1</w:t>
            </w:r>
            <w:r>
              <w:rPr>
                <w:b/>
              </w:rPr>
              <w:t>3</w:t>
            </w:r>
            <w:r w:rsidRPr="00A5701D">
              <w:rPr>
                <w:b/>
              </w:rPr>
              <w:t>.0 (submitted as FGAI4-</w:t>
            </w:r>
            <w:r>
              <w:rPr>
                <w:b/>
              </w:rPr>
              <w:t>P</w:t>
            </w:r>
            <w:r w:rsidRPr="00A5701D">
              <w:rPr>
                <w:b/>
              </w:rPr>
              <w:t xml:space="preserve">-021-A01 for </w:t>
            </w:r>
            <w:r>
              <w:rPr>
                <w:b/>
              </w:rPr>
              <w:t xml:space="preserve">Meeting P in </w:t>
            </w:r>
            <w:r w:rsidRPr="00BD3D72">
              <w:rPr>
                <w:b/>
                <w:bCs/>
              </w:rPr>
              <w:t>Helsinki</w:t>
            </w:r>
            <w:r w:rsidRPr="00A5701D">
              <w:rPr>
                <w:b/>
              </w:rPr>
              <w:t>)</w:t>
            </w:r>
          </w:p>
          <w:p w14:paraId="57A873C7" w14:textId="77777777" w:rsidR="00870F90" w:rsidRPr="00BD3D72"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2.2.1</w:t>
            </w:r>
            <w:r w:rsidRPr="00A30CB4">
              <w:rPr>
                <w:color w:val="000000"/>
                <w:lang w:val="en-US"/>
              </w:rPr>
              <w:t>3</w:t>
            </w:r>
            <w:r w:rsidRPr="00A5701D">
              <w:rPr>
                <w:color w:val="000000"/>
              </w:rPr>
              <w:t xml:space="preserve"> Status Update for Meeting </w:t>
            </w:r>
            <w:r w:rsidRPr="00A30CB4">
              <w:rPr>
                <w:color w:val="000000"/>
                <w:lang w:val="en-US"/>
              </w:rPr>
              <w:t>P</w:t>
            </w:r>
            <w:r w:rsidRPr="00A5701D">
              <w:rPr>
                <w:color w:val="000000"/>
              </w:rPr>
              <w:t xml:space="preserve"> (</w:t>
            </w:r>
            <w:r w:rsidRPr="00BD3D72">
              <w:rPr>
                <w:color w:val="000000"/>
              </w:rPr>
              <w:t>Helsinki) Submission</w:t>
            </w:r>
          </w:p>
          <w:p w14:paraId="746E90BA" w14:textId="77777777" w:rsidR="00870F90" w:rsidRDefault="00870F90" w:rsidP="00134F94">
            <w:pPr>
              <w:spacing w:after="160" w:line="259" w:lineRule="auto"/>
              <w:rPr>
                <w:b/>
              </w:rPr>
            </w:pPr>
          </w:p>
          <w:p w14:paraId="50B31DF0" w14:textId="77777777" w:rsidR="00870F90" w:rsidRPr="00A5701D" w:rsidRDefault="00870F90" w:rsidP="00134F94">
            <w:pPr>
              <w:spacing w:after="160" w:line="259" w:lineRule="auto"/>
            </w:pPr>
            <w:r w:rsidRPr="00A5701D">
              <w:rPr>
                <w:b/>
              </w:rPr>
              <w:t xml:space="preserve">Version 12.0 (submitted as </w:t>
            </w:r>
            <w:hyperlink r:id="rId13" w:history="1">
              <w:r w:rsidRPr="00D44F04">
                <w:rPr>
                  <w:rStyle w:val="Hyperlink"/>
                  <w:b/>
                </w:rPr>
                <w:t>FGAI4-O-021-A01</w:t>
              </w:r>
            </w:hyperlink>
            <w:r w:rsidRPr="00A5701D">
              <w:rPr>
                <w:b/>
              </w:rPr>
              <w:t xml:space="preserve"> for </w:t>
            </w:r>
            <w:r>
              <w:rPr>
                <w:b/>
              </w:rPr>
              <w:t xml:space="preserve">Meeting </w:t>
            </w:r>
            <w:r w:rsidRPr="00A5701D">
              <w:rPr>
                <w:b/>
              </w:rPr>
              <w:t>O</w:t>
            </w:r>
            <w:r>
              <w:rPr>
                <w:b/>
              </w:rPr>
              <w:t xml:space="preserve"> in Berlin</w:t>
            </w:r>
            <w:r w:rsidRPr="00A5701D">
              <w:rPr>
                <w:b/>
              </w:rPr>
              <w:t>)</w:t>
            </w:r>
          </w:p>
          <w:p w14:paraId="02906F76"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2.2.12 Status Update for Meeting O (</w:t>
            </w:r>
            <w:r>
              <w:rPr>
                <w:color w:val="000000"/>
              </w:rPr>
              <w:t>Berlin</w:t>
            </w:r>
            <w:r w:rsidRPr="00A5701D">
              <w:rPr>
                <w:color w:val="000000"/>
              </w:rPr>
              <w:t>) Submission</w:t>
            </w:r>
          </w:p>
          <w:p w14:paraId="7A10AB39" w14:textId="77777777" w:rsidR="00870F90"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Martin Cansdale as topic driver / contact</w:t>
            </w:r>
          </w:p>
          <w:p w14:paraId="6C85B419" w14:textId="77777777" w:rsidR="00870F90" w:rsidRPr="00A5701D" w:rsidRDefault="00870F90" w:rsidP="00134F94">
            <w:pPr>
              <w:pBdr>
                <w:top w:val="nil"/>
                <w:left w:val="nil"/>
                <w:bottom w:val="nil"/>
                <w:right w:val="nil"/>
                <w:between w:val="nil"/>
              </w:pBdr>
              <w:spacing w:line="259" w:lineRule="auto"/>
              <w:ind w:left="720"/>
              <w:rPr>
                <w:color w:val="000000"/>
              </w:rPr>
            </w:pPr>
          </w:p>
          <w:p w14:paraId="605B26BB" w14:textId="77777777" w:rsidR="00870F90" w:rsidRPr="00A5701D" w:rsidRDefault="00870F90" w:rsidP="00134F94">
            <w:pPr>
              <w:spacing w:after="160" w:line="259" w:lineRule="auto"/>
            </w:pPr>
            <w:r w:rsidRPr="00A5701D">
              <w:rPr>
                <w:b/>
              </w:rPr>
              <w:t xml:space="preserve">Version 11.0 (submitted as </w:t>
            </w:r>
            <w:hyperlink r:id="rId14" w:history="1">
              <w:r w:rsidRPr="00A5701D">
                <w:rPr>
                  <w:rStyle w:val="Hyperlink"/>
                  <w:b/>
                </w:rPr>
                <w:t>FGAI4-N-021-A01</w:t>
              </w:r>
            </w:hyperlink>
            <w:r w:rsidRPr="00A5701D">
              <w:rPr>
                <w:b/>
              </w:rPr>
              <w:t xml:space="preserve"> for the E-meeting N)</w:t>
            </w:r>
          </w:p>
          <w:p w14:paraId="23E9B352"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2.2.11 Status Update for Meeting N (Online E Meeting) Submission</w:t>
            </w:r>
          </w:p>
          <w:p w14:paraId="57910D08"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Added Flo and Kahun to </w:t>
            </w:r>
            <w:r w:rsidRPr="00A5701D">
              <w:rPr>
                <w:color w:val="000000"/>
              </w:rPr>
              <w:fldChar w:fldCharType="begin"/>
            </w:r>
            <w:r w:rsidRPr="00A5701D">
              <w:rPr>
                <w:color w:val="000000"/>
              </w:rPr>
              <w:instrText xml:space="preserve"> REF _Ref95147683 \w \h  \* MERGEFORMAT </w:instrText>
            </w:r>
            <w:r w:rsidRPr="00A5701D">
              <w:rPr>
                <w:color w:val="000000"/>
              </w:rPr>
            </w:r>
            <w:r w:rsidRPr="00A5701D">
              <w:rPr>
                <w:color w:val="000000"/>
              </w:rPr>
              <w:fldChar w:fldCharType="separate"/>
            </w:r>
            <w:r w:rsidRPr="00A5701D">
              <w:rPr>
                <w:color w:val="000000"/>
              </w:rPr>
              <w:t>3.4.1</w:t>
            </w:r>
            <w:r w:rsidRPr="00A5701D">
              <w:rPr>
                <w:color w:val="000000"/>
              </w:rPr>
              <w:fldChar w:fldCharType="end"/>
            </w:r>
            <w:r w:rsidRPr="00A5701D">
              <w:rPr>
                <w:color w:val="000000"/>
              </w:rPr>
              <w:t xml:space="preserve"> </w:t>
            </w:r>
            <w:r w:rsidRPr="00A5701D">
              <w:rPr>
                <w:color w:val="000000"/>
              </w:rPr>
              <w:fldChar w:fldCharType="begin"/>
            </w:r>
            <w:r w:rsidRPr="00A5701D">
              <w:rPr>
                <w:color w:val="000000"/>
              </w:rPr>
              <w:instrText xml:space="preserve"> REF _Ref95147720 \h  \* MERGEFORMAT </w:instrText>
            </w:r>
            <w:r w:rsidRPr="00A5701D">
              <w:rPr>
                <w:color w:val="000000"/>
              </w:rPr>
            </w:r>
            <w:r w:rsidRPr="00A5701D">
              <w:rPr>
                <w:color w:val="000000"/>
              </w:rPr>
              <w:fldChar w:fldCharType="separate"/>
            </w:r>
            <w:r w:rsidRPr="00A5701D">
              <w:t>topic group member Systems for AI-based Symptom Assessment</w:t>
            </w:r>
            <w:r w:rsidRPr="00A5701D">
              <w:rPr>
                <w:color w:val="000000"/>
              </w:rPr>
              <w:fldChar w:fldCharType="end"/>
            </w:r>
          </w:p>
          <w:p w14:paraId="72ADC73E"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Updated contributors list</w:t>
            </w:r>
          </w:p>
          <w:p w14:paraId="0FC17F7A" w14:textId="77777777" w:rsidR="00870F90"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Flo and Kahun to Annex B</w:t>
            </w:r>
          </w:p>
          <w:p w14:paraId="0D4418CE" w14:textId="77777777" w:rsidR="00870F90" w:rsidRPr="00A5701D" w:rsidRDefault="00870F90" w:rsidP="00134F94">
            <w:pPr>
              <w:pBdr>
                <w:top w:val="nil"/>
                <w:left w:val="nil"/>
                <w:bottom w:val="nil"/>
                <w:right w:val="nil"/>
                <w:between w:val="nil"/>
              </w:pBdr>
              <w:spacing w:line="259" w:lineRule="auto"/>
              <w:ind w:left="720"/>
              <w:rPr>
                <w:color w:val="000000"/>
              </w:rPr>
            </w:pPr>
          </w:p>
          <w:p w14:paraId="08785422" w14:textId="77777777" w:rsidR="00870F90" w:rsidRPr="00A5701D" w:rsidRDefault="00870F90" w:rsidP="00134F94">
            <w:pPr>
              <w:spacing w:after="160" w:line="259" w:lineRule="auto"/>
            </w:pPr>
            <w:r w:rsidRPr="00A5701D">
              <w:rPr>
                <w:b/>
              </w:rPr>
              <w:t xml:space="preserve">Version 10.0 (submitted as </w:t>
            </w:r>
            <w:hyperlink r:id="rId15" w:history="1">
              <w:r w:rsidRPr="00A5701D">
                <w:rPr>
                  <w:b/>
                  <w:color w:val="0000FF"/>
                  <w:u w:val="single"/>
                </w:rPr>
                <w:t>FGAI4-M-021-A01</w:t>
              </w:r>
            </w:hyperlink>
            <w:r w:rsidRPr="00A5701D">
              <w:rPr>
                <w:b/>
              </w:rPr>
              <w:t xml:space="preserve"> for the E-meeting M)</w:t>
            </w:r>
          </w:p>
          <w:p w14:paraId="0B403FCC"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2.2.10 Status Update for Meeting M (Online E Meeting) Submission</w:t>
            </w:r>
          </w:p>
          <w:p w14:paraId="3ADC255D"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5.1.1.2.9 "CONSORT-AI and SPIRIT-AI reporting guidelines"</w:t>
            </w:r>
          </w:p>
          <w:p w14:paraId="2A9239BA"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Updated 3.4.4.1.2 </w:t>
            </w:r>
            <w:r w:rsidRPr="00A5701D">
              <w:rPr>
                <w:bCs/>
              </w:rPr>
              <w:t>Your.MD triage levels</w:t>
            </w:r>
          </w:p>
          <w:p w14:paraId="46BD5F59"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bCs/>
              </w:rPr>
              <w:t>Updated 3.4.1 Your.MD system table row</w:t>
            </w:r>
          </w:p>
          <w:p w14:paraId="69FFBDCF"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Added </w:t>
            </w:r>
            <w:r w:rsidRPr="00A5701D">
              <w:rPr>
                <w:color w:val="000000"/>
              </w:rPr>
              <w:fldChar w:fldCharType="begin"/>
            </w:r>
            <w:r w:rsidRPr="00A5701D">
              <w:rPr>
                <w:color w:val="000000"/>
              </w:rPr>
              <w:instrText xml:space="preserve"> REF _Ref83043500 \w \h </w:instrText>
            </w:r>
            <w:r w:rsidRPr="00A5701D">
              <w:rPr>
                <w:color w:val="000000"/>
              </w:rPr>
            </w:r>
            <w:r w:rsidRPr="00A5701D">
              <w:rPr>
                <w:color w:val="000000"/>
              </w:rPr>
              <w:fldChar w:fldCharType="separate"/>
            </w:r>
            <w:r w:rsidRPr="00A5701D">
              <w:rPr>
                <w:color w:val="000000"/>
              </w:rPr>
              <w:t>3.4.4.1.4</w:t>
            </w:r>
            <w:r w:rsidRPr="00A5701D">
              <w:rPr>
                <w:color w:val="000000"/>
              </w:rPr>
              <w:fldChar w:fldCharType="end"/>
            </w:r>
            <w:r w:rsidRPr="00A5701D">
              <w:rPr>
                <w:color w:val="000000"/>
              </w:rPr>
              <w:t xml:space="preserve"> </w:t>
            </w:r>
            <w:r w:rsidRPr="00A5701D">
              <w:rPr>
                <w:color w:val="000000"/>
              </w:rPr>
              <w:fldChar w:fldCharType="begin"/>
            </w:r>
            <w:r w:rsidRPr="00A5701D">
              <w:rPr>
                <w:color w:val="000000"/>
              </w:rPr>
              <w:instrText xml:space="preserve"> REF _Ref83043500 \h </w:instrText>
            </w:r>
            <w:r w:rsidRPr="00A5701D">
              <w:rPr>
                <w:color w:val="000000"/>
              </w:rPr>
            </w:r>
            <w:r w:rsidRPr="00A5701D">
              <w:rPr>
                <w:color w:val="000000"/>
              </w:rPr>
              <w:fldChar w:fldCharType="separate"/>
            </w:r>
            <w:r w:rsidRPr="00A5701D">
              <w:t>Next Step Advice</w:t>
            </w:r>
            <w:r w:rsidRPr="00A5701D">
              <w:rPr>
                <w:color w:val="000000"/>
              </w:rPr>
              <w:fldChar w:fldCharType="end"/>
            </w:r>
          </w:p>
          <w:p w14:paraId="13219E4C"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Added </w:t>
            </w:r>
            <w:r w:rsidRPr="00A5701D">
              <w:rPr>
                <w:color w:val="000000"/>
              </w:rPr>
              <w:fldChar w:fldCharType="begin"/>
            </w:r>
            <w:r w:rsidRPr="00A5701D">
              <w:rPr>
                <w:color w:val="000000"/>
              </w:rPr>
              <w:instrText xml:space="preserve"> REF _Ref83043599 \r \h </w:instrText>
            </w:r>
            <w:r w:rsidRPr="00A5701D">
              <w:rPr>
                <w:color w:val="000000"/>
              </w:rPr>
            </w:r>
            <w:r w:rsidRPr="00A5701D">
              <w:rPr>
                <w:color w:val="000000"/>
              </w:rPr>
              <w:fldChar w:fldCharType="separate"/>
            </w:r>
            <w:r w:rsidRPr="00A5701D">
              <w:rPr>
                <w:color w:val="000000"/>
              </w:rPr>
              <w:t>3.4.4.1.5</w:t>
            </w:r>
            <w:r w:rsidRPr="00A5701D">
              <w:rPr>
                <w:color w:val="000000"/>
              </w:rPr>
              <w:fldChar w:fldCharType="end"/>
            </w:r>
            <w:r w:rsidRPr="00A5701D">
              <w:rPr>
                <w:color w:val="000000"/>
              </w:rPr>
              <w:t xml:space="preserve"> </w:t>
            </w:r>
            <w:r w:rsidRPr="00A5701D">
              <w:rPr>
                <w:color w:val="000000"/>
              </w:rPr>
              <w:fldChar w:fldCharType="begin"/>
            </w:r>
            <w:r w:rsidRPr="00A5701D">
              <w:rPr>
                <w:color w:val="000000"/>
              </w:rPr>
              <w:instrText xml:space="preserve"> REF _Ref83043599 \h </w:instrText>
            </w:r>
            <w:r w:rsidRPr="00A5701D">
              <w:rPr>
                <w:color w:val="000000"/>
              </w:rPr>
            </w:r>
            <w:r w:rsidRPr="00A5701D">
              <w:rPr>
                <w:color w:val="000000"/>
              </w:rPr>
              <w:fldChar w:fldCharType="separate"/>
            </w:r>
            <w:r w:rsidRPr="00A5701D">
              <w:t>Treatment Advice</w:t>
            </w:r>
            <w:r w:rsidRPr="00A5701D">
              <w:rPr>
                <w:color w:val="000000"/>
              </w:rPr>
              <w:fldChar w:fldCharType="end"/>
            </w:r>
          </w:p>
          <w:p w14:paraId="0BC272E6" w14:textId="77777777" w:rsidR="00870F90" w:rsidRPr="00A5701D" w:rsidRDefault="00870F90" w:rsidP="00870F90">
            <w:pPr>
              <w:numPr>
                <w:ilvl w:val="0"/>
                <w:numId w:val="60"/>
              </w:numPr>
              <w:pBdr>
                <w:top w:val="nil"/>
                <w:left w:val="nil"/>
                <w:bottom w:val="nil"/>
                <w:right w:val="nil"/>
                <w:between w:val="nil"/>
              </w:pBdr>
              <w:spacing w:after="160" w:line="259" w:lineRule="auto"/>
              <w:rPr>
                <w:color w:val="000000"/>
              </w:rPr>
            </w:pPr>
            <w:r w:rsidRPr="00A5701D">
              <w:rPr>
                <w:color w:val="000000"/>
              </w:rPr>
              <w:t>Update Annex B</w:t>
            </w:r>
          </w:p>
          <w:p w14:paraId="3DBE9841" w14:textId="77777777" w:rsidR="00870F90" w:rsidRPr="00A5701D" w:rsidRDefault="00870F90" w:rsidP="00134F94">
            <w:pPr>
              <w:spacing w:after="160" w:line="259" w:lineRule="auto"/>
            </w:pPr>
            <w:r w:rsidRPr="00A5701D">
              <w:rPr>
                <w:b/>
              </w:rPr>
              <w:t xml:space="preserve">Version 9.0 (submitted as </w:t>
            </w:r>
            <w:hyperlink r:id="rId16" w:history="1">
              <w:r w:rsidRPr="00A5701D">
                <w:rPr>
                  <w:b/>
                  <w:color w:val="0000FF"/>
                  <w:u w:val="single"/>
                </w:rPr>
                <w:t>FGAI4-L-021-A01</w:t>
              </w:r>
            </w:hyperlink>
            <w:r w:rsidRPr="00A5701D">
              <w:rPr>
                <w:b/>
              </w:rPr>
              <w:t xml:space="preserve"> for the E-meeting L)</w:t>
            </w:r>
          </w:p>
          <w:p w14:paraId="53E3C004"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2.2.9 Status Update for Meeting L (Online E Meeting) Submission</w:t>
            </w:r>
          </w:p>
          <w:p w14:paraId="634A4174"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Migrated 6.1.2 Minimal Minimal Viable Benchmarking - MMVB Version 2.2</w:t>
            </w:r>
          </w:p>
          <w:p w14:paraId="32BDDD7A"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Migrated Chapter 4 – Ethical considerations </w:t>
            </w:r>
          </w:p>
          <w:p w14:paraId="38E65F19"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Migrated Chapter 5 – Existing work on benchmarking  </w:t>
            </w:r>
          </w:p>
          <w:p w14:paraId="78DB0A62" w14:textId="77777777" w:rsidR="00870F90" w:rsidRPr="00A5701D" w:rsidRDefault="00870F90" w:rsidP="00870F90">
            <w:pPr>
              <w:numPr>
                <w:ilvl w:val="0"/>
                <w:numId w:val="60"/>
              </w:numPr>
              <w:pBdr>
                <w:top w:val="nil"/>
                <w:left w:val="nil"/>
                <w:bottom w:val="nil"/>
                <w:right w:val="nil"/>
                <w:between w:val="nil"/>
              </w:pBdr>
              <w:spacing w:after="160" w:line="259" w:lineRule="auto"/>
              <w:rPr>
                <w:color w:val="000000"/>
              </w:rPr>
            </w:pPr>
            <w:r w:rsidRPr="00A5701D">
              <w:rPr>
                <w:color w:val="000000"/>
              </w:rPr>
              <w:t>Update Annex B</w:t>
            </w:r>
          </w:p>
          <w:p w14:paraId="062A5CAC" w14:textId="77777777" w:rsidR="00870F90" w:rsidRPr="00A5701D" w:rsidRDefault="00870F90" w:rsidP="00134F94">
            <w:pPr>
              <w:spacing w:after="160" w:line="259" w:lineRule="auto"/>
            </w:pPr>
            <w:r w:rsidRPr="00A5701D">
              <w:rPr>
                <w:b/>
              </w:rPr>
              <w:t xml:space="preserve">Version 8.0 (submitted as </w:t>
            </w:r>
            <w:hyperlink r:id="rId17">
              <w:r w:rsidRPr="00A5701D">
                <w:rPr>
                  <w:b/>
                  <w:color w:val="0000FF"/>
                  <w:u w:val="single"/>
                </w:rPr>
                <w:t>FGAI4-K-021-A01</w:t>
              </w:r>
            </w:hyperlink>
            <w:r w:rsidRPr="00A5701D">
              <w:rPr>
                <w:b/>
              </w:rPr>
              <w:t xml:space="preserve"> for the E-meeting K)</w:t>
            </w:r>
          </w:p>
          <w:p w14:paraId="2231EAC2"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Migrated document structure to the new TDD template published as FGAI4H-J-105</w:t>
            </w:r>
          </w:p>
          <w:p w14:paraId="7007D7C2" w14:textId="77777777" w:rsidR="00870F90" w:rsidRPr="00A5701D" w:rsidRDefault="00870F90" w:rsidP="00870F90">
            <w:pPr>
              <w:numPr>
                <w:ilvl w:val="0"/>
                <w:numId w:val="60"/>
              </w:numPr>
              <w:pBdr>
                <w:top w:val="nil"/>
                <w:left w:val="nil"/>
                <w:bottom w:val="nil"/>
                <w:right w:val="nil"/>
                <w:between w:val="nil"/>
              </w:pBdr>
              <w:spacing w:after="160" w:line="259" w:lineRule="auto"/>
              <w:rPr>
                <w:color w:val="000000"/>
              </w:rPr>
            </w:pPr>
            <w:r w:rsidRPr="00A5701D">
              <w:rPr>
                <w:color w:val="000000"/>
              </w:rPr>
              <w:t>Added 2.2.8 Status Update for Meeting K (Online E Meeting) Submission</w:t>
            </w:r>
          </w:p>
          <w:p w14:paraId="77ED3206" w14:textId="77777777" w:rsidR="00870F90" w:rsidRPr="00A5701D" w:rsidRDefault="00870F90" w:rsidP="00134F94">
            <w:pPr>
              <w:spacing w:after="160" w:line="259" w:lineRule="auto"/>
            </w:pPr>
            <w:r w:rsidRPr="00A5701D">
              <w:rPr>
                <w:b/>
              </w:rPr>
              <w:t xml:space="preserve">Version 7.0 (submitted as </w:t>
            </w:r>
            <w:hyperlink r:id="rId18">
              <w:r w:rsidRPr="00A5701D">
                <w:rPr>
                  <w:b/>
                  <w:color w:val="0000FF"/>
                  <w:u w:val="single"/>
                </w:rPr>
                <w:t>FGAI4-J-021-A01</w:t>
              </w:r>
            </w:hyperlink>
            <w:r w:rsidRPr="00A5701D">
              <w:rPr>
                <w:b/>
              </w:rPr>
              <w:t xml:space="preserve"> for the E-meeting J)</w:t>
            </w:r>
          </w:p>
          <w:p w14:paraId="61A4F675"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5.5 Minimal Minimal Viable Benchmarking - MMVB Version 2.2</w:t>
            </w:r>
          </w:p>
          <w:p w14:paraId="108FBE19"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Replaced 4.7 with the work of the breakout group on scores and metrics</w:t>
            </w:r>
          </w:p>
          <w:p w14:paraId="757C8584" w14:textId="77777777" w:rsidR="00870F90" w:rsidRPr="00A5701D" w:rsidRDefault="00870F90" w:rsidP="00870F90">
            <w:pPr>
              <w:numPr>
                <w:ilvl w:val="0"/>
                <w:numId w:val="60"/>
              </w:numPr>
              <w:pBdr>
                <w:top w:val="nil"/>
                <w:left w:val="nil"/>
                <w:bottom w:val="nil"/>
                <w:right w:val="nil"/>
                <w:between w:val="nil"/>
              </w:pBdr>
              <w:rPr>
                <w:color w:val="000000"/>
              </w:rPr>
            </w:pPr>
            <w:r w:rsidRPr="00A5701D">
              <w:rPr>
                <w:color w:val="000000"/>
              </w:rPr>
              <w:t xml:space="preserve">Added 2.5.7 Status Update for Meeting J (Online E Meeting) Submission </w:t>
            </w:r>
          </w:p>
          <w:p w14:paraId="451B213F"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Added EQA and Barkibu to Appendix A</w:t>
            </w:r>
          </w:p>
          <w:p w14:paraId="3CD75750"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Renumbered 5.6 </w:t>
            </w:r>
            <w:r w:rsidRPr="00A5701D">
              <w:rPr>
                <w:color w:val="000000"/>
              </w:rPr>
              <w:sym w:font="Wingdings" w:char="F0E0"/>
            </w:r>
            <w:r w:rsidRPr="00A5701D">
              <w:rPr>
                <w:color w:val="000000"/>
              </w:rPr>
              <w:t xml:space="preserve"> 5.7 and 5.5 </w:t>
            </w:r>
            <w:r w:rsidRPr="00A5701D">
              <w:rPr>
                <w:color w:val="000000"/>
              </w:rPr>
              <w:sym w:font="Wingdings" w:char="F0E0"/>
            </w:r>
            <w:r w:rsidRPr="00A5701D">
              <w:rPr>
                <w:color w:val="000000"/>
              </w:rPr>
              <w:t xml:space="preserve"> 5.6</w:t>
            </w:r>
          </w:p>
          <w:p w14:paraId="2C3D6158" w14:textId="77777777" w:rsidR="00870F90" w:rsidRPr="00A5701D" w:rsidRDefault="00870F90" w:rsidP="00870F90">
            <w:pPr>
              <w:numPr>
                <w:ilvl w:val="0"/>
                <w:numId w:val="60"/>
              </w:numPr>
              <w:pBdr>
                <w:top w:val="nil"/>
                <w:left w:val="nil"/>
                <w:bottom w:val="nil"/>
                <w:right w:val="nil"/>
                <w:between w:val="nil"/>
              </w:pBdr>
              <w:spacing w:line="259" w:lineRule="auto"/>
              <w:rPr>
                <w:color w:val="000000"/>
              </w:rPr>
            </w:pPr>
            <w:r w:rsidRPr="00A5701D">
              <w:rPr>
                <w:color w:val="000000"/>
              </w:rPr>
              <w:t xml:space="preserve">Updated Appendix B (Glossary) </w:t>
            </w:r>
          </w:p>
          <w:p w14:paraId="49CC392C" w14:textId="77777777" w:rsidR="00870F90" w:rsidRPr="00A5701D" w:rsidRDefault="00870F90" w:rsidP="00870F90">
            <w:pPr>
              <w:numPr>
                <w:ilvl w:val="0"/>
                <w:numId w:val="60"/>
              </w:numPr>
              <w:pBdr>
                <w:top w:val="nil"/>
                <w:left w:val="nil"/>
                <w:bottom w:val="nil"/>
                <w:right w:val="nil"/>
                <w:between w:val="nil"/>
              </w:pBdr>
              <w:spacing w:after="160" w:line="259" w:lineRule="auto"/>
              <w:rPr>
                <w:color w:val="000000"/>
              </w:rPr>
            </w:pPr>
            <w:r w:rsidRPr="00A5701D">
              <w:rPr>
                <w:color w:val="000000"/>
              </w:rPr>
              <w:t>Updated Appendix E (Meeting list)</w:t>
            </w:r>
          </w:p>
          <w:p w14:paraId="3ABA1C69" w14:textId="77777777" w:rsidR="00870F90" w:rsidRPr="00A5701D" w:rsidRDefault="00870F90" w:rsidP="00134F94">
            <w:pPr>
              <w:spacing w:after="160" w:line="259" w:lineRule="auto"/>
            </w:pPr>
            <w:r w:rsidRPr="00A5701D">
              <w:rPr>
                <w:b/>
              </w:rPr>
              <w:t xml:space="preserve">Version 6.0 (submitted as </w:t>
            </w:r>
            <w:hyperlink r:id="rId19">
              <w:r w:rsidRPr="00A5701D">
                <w:rPr>
                  <w:b/>
                  <w:color w:val="0000FF"/>
                  <w:u w:val="single"/>
                </w:rPr>
                <w:t>FGAI4-I-021-A01</w:t>
              </w:r>
            </w:hyperlink>
            <w:r w:rsidRPr="00A5701D">
              <w:rPr>
                <w:b/>
              </w:rPr>
              <w:t xml:space="preserve"> for the E-meeting I)</w:t>
            </w:r>
          </w:p>
          <w:p w14:paraId="10E0B04E" w14:textId="77777777" w:rsidR="00870F90" w:rsidRPr="00A5701D" w:rsidRDefault="00870F90" w:rsidP="00870F90">
            <w:pPr>
              <w:numPr>
                <w:ilvl w:val="0"/>
                <w:numId w:val="60"/>
              </w:numPr>
            </w:pPr>
            <w:r w:rsidRPr="00A5701D">
              <w:lastRenderedPageBreak/>
              <w:t>Added 2.5.6 Status Update for Meeting I (Online E Meeting) Submission</w:t>
            </w:r>
          </w:p>
          <w:p w14:paraId="16D850BE" w14:textId="77777777" w:rsidR="00870F90" w:rsidRPr="00A5701D" w:rsidRDefault="00870F90" w:rsidP="00870F90">
            <w:pPr>
              <w:numPr>
                <w:ilvl w:val="0"/>
                <w:numId w:val="60"/>
              </w:numPr>
            </w:pPr>
            <w:r w:rsidRPr="00A5701D">
              <w:t>Added 5.4 Minimal Minimal Viable Benchmarking - MMVB Version 2.1</w:t>
            </w:r>
          </w:p>
          <w:p w14:paraId="039E498A" w14:textId="77777777" w:rsidR="00870F90" w:rsidRPr="00A5701D" w:rsidRDefault="00870F90" w:rsidP="00870F90">
            <w:pPr>
              <w:numPr>
                <w:ilvl w:val="0"/>
                <w:numId w:val="60"/>
              </w:numPr>
            </w:pPr>
            <w:r w:rsidRPr="00A5701D">
              <w:t xml:space="preserve">Renumbered 5.5 </w:t>
            </w:r>
            <w:r w:rsidRPr="00A5701D">
              <w:sym w:font="Wingdings" w:char="F0E0"/>
            </w:r>
            <w:r w:rsidRPr="00A5701D">
              <w:t xml:space="preserve"> 5.6 and 5.4 </w:t>
            </w:r>
            <w:r w:rsidRPr="00A5701D">
              <w:sym w:font="Wingdings" w:char="F0E0"/>
            </w:r>
            <w:r w:rsidRPr="00A5701D">
              <w:t xml:space="preserve"> 5.5</w:t>
            </w:r>
          </w:p>
          <w:p w14:paraId="6A77F5AB" w14:textId="77777777" w:rsidR="00870F90" w:rsidRPr="00A5701D" w:rsidRDefault="00870F90" w:rsidP="00870F90">
            <w:pPr>
              <w:numPr>
                <w:ilvl w:val="0"/>
                <w:numId w:val="60"/>
              </w:numPr>
            </w:pPr>
            <w:r w:rsidRPr="00A5701D">
              <w:t>Added Adam Baker to contributors and conflict of interest.</w:t>
            </w:r>
          </w:p>
          <w:p w14:paraId="1718865A" w14:textId="77777777" w:rsidR="00870F90" w:rsidRPr="00A5701D" w:rsidRDefault="00870F90" w:rsidP="00870F90">
            <w:pPr>
              <w:numPr>
                <w:ilvl w:val="0"/>
                <w:numId w:val="60"/>
              </w:numPr>
            </w:pPr>
            <w:r w:rsidRPr="00A5701D">
              <w:t>Added Baidu details to 3.1.1 topic group member Systems</w:t>
            </w:r>
          </w:p>
          <w:p w14:paraId="22E6ED62" w14:textId="77777777" w:rsidR="00870F90" w:rsidRPr="00A5701D" w:rsidRDefault="00870F90" w:rsidP="00870F90">
            <w:pPr>
              <w:numPr>
                <w:ilvl w:val="0"/>
                <w:numId w:val="60"/>
              </w:numPr>
            </w:pPr>
            <w:r w:rsidRPr="00A5701D">
              <w:t>Added Baidu details to Appendix A</w:t>
            </w:r>
          </w:p>
          <w:p w14:paraId="102D9568" w14:textId="77777777" w:rsidR="00870F90" w:rsidRPr="00A5701D" w:rsidRDefault="00870F90" w:rsidP="00870F90">
            <w:pPr>
              <w:numPr>
                <w:ilvl w:val="0"/>
                <w:numId w:val="60"/>
              </w:numPr>
            </w:pPr>
            <w:r w:rsidRPr="00A5701D">
              <w:t>Updated 4.4 Existing Regulations</w:t>
            </w:r>
          </w:p>
          <w:p w14:paraId="3FC9713A" w14:textId="77777777" w:rsidR="00870F90" w:rsidRPr="00A5701D" w:rsidRDefault="00870F90" w:rsidP="00870F90">
            <w:pPr>
              <w:numPr>
                <w:ilvl w:val="0"/>
                <w:numId w:val="60"/>
              </w:numPr>
            </w:pPr>
            <w:r w:rsidRPr="00A5701D">
              <w:t>Updated 4.7 Scores &amp; Metrics</w:t>
            </w:r>
          </w:p>
          <w:p w14:paraId="2E098B9F" w14:textId="77777777" w:rsidR="00870F90" w:rsidRPr="00A5701D" w:rsidRDefault="00870F90" w:rsidP="00870F90">
            <w:pPr>
              <w:numPr>
                <w:ilvl w:val="0"/>
                <w:numId w:val="60"/>
              </w:numPr>
            </w:pPr>
            <w:r w:rsidRPr="00A5701D">
              <w:t>Updated abstract and small structural details in connection to providing feedback to C105 changes</w:t>
            </w:r>
          </w:p>
          <w:p w14:paraId="3F3E2C87" w14:textId="77777777" w:rsidR="00870F90" w:rsidRPr="00A5701D" w:rsidRDefault="00870F90" w:rsidP="00134F94">
            <w:pPr>
              <w:spacing w:after="160" w:line="259" w:lineRule="auto"/>
            </w:pPr>
            <w:r w:rsidRPr="00A5701D">
              <w:rPr>
                <w:b/>
              </w:rPr>
              <w:t xml:space="preserve">Version 5.0 (submitted as </w:t>
            </w:r>
            <w:hyperlink r:id="rId20">
              <w:r w:rsidRPr="00A5701D">
                <w:rPr>
                  <w:b/>
                  <w:color w:val="0000FF"/>
                  <w:u w:val="single"/>
                </w:rPr>
                <w:t>FGAI4H-H-021-A01</w:t>
              </w:r>
            </w:hyperlink>
            <w:r w:rsidRPr="00A5701D">
              <w:rPr>
                <w:b/>
              </w:rPr>
              <w:t xml:space="preserve"> for meeting H in Brasilia)</w:t>
            </w:r>
          </w:p>
          <w:p w14:paraId="4F3F01BF" w14:textId="77777777" w:rsidR="00870F90" w:rsidRPr="00A5701D" w:rsidRDefault="00870F90" w:rsidP="00870F90">
            <w:pPr>
              <w:numPr>
                <w:ilvl w:val="0"/>
                <w:numId w:val="60"/>
              </w:numPr>
            </w:pPr>
            <w:r w:rsidRPr="00A5701D">
              <w:t>Added 2.5.5 Status Update for Meeting H (Brasilia) Submission</w:t>
            </w:r>
          </w:p>
          <w:p w14:paraId="3F32D9E6" w14:textId="77777777" w:rsidR="00870F90" w:rsidRPr="00A5701D" w:rsidRDefault="00870F90" w:rsidP="00870F90">
            <w:pPr>
              <w:numPr>
                <w:ilvl w:val="0"/>
                <w:numId w:val="60"/>
              </w:numPr>
            </w:pPr>
            <w:r w:rsidRPr="00A5701D">
              <w:t>Updated 2.5.4 Status Update for Meeting G (Delhi) Submission</w:t>
            </w:r>
          </w:p>
          <w:p w14:paraId="1CDE1A68" w14:textId="77777777" w:rsidR="00870F90" w:rsidRPr="00A5701D" w:rsidRDefault="00870F90" w:rsidP="00870F90">
            <w:pPr>
              <w:numPr>
                <w:ilvl w:val="0"/>
                <w:numId w:val="60"/>
              </w:numPr>
            </w:pPr>
            <w:r w:rsidRPr="00A5701D">
              <w:t>Updated 2.2 to the new Focus Group deliverable structure</w:t>
            </w:r>
          </w:p>
          <w:p w14:paraId="0FA7D70F" w14:textId="77777777" w:rsidR="00870F90" w:rsidRPr="00A5701D" w:rsidRDefault="00870F90" w:rsidP="00870F90">
            <w:pPr>
              <w:numPr>
                <w:ilvl w:val="0"/>
                <w:numId w:val="60"/>
              </w:numPr>
            </w:pPr>
            <w:r w:rsidRPr="00A5701D">
              <w:t>Added new TG members Buoy, MyDoctor, 1Doc3 and mFine</w:t>
            </w:r>
          </w:p>
          <w:p w14:paraId="34F214AB" w14:textId="77777777" w:rsidR="00870F90" w:rsidRPr="00A5701D" w:rsidRDefault="00870F90" w:rsidP="00870F90">
            <w:pPr>
              <w:numPr>
                <w:ilvl w:val="0"/>
                <w:numId w:val="60"/>
              </w:numPr>
            </w:pPr>
            <w:r w:rsidRPr="00A5701D">
              <w:t>Added 5.5 on case creation funding considerations</w:t>
            </w:r>
          </w:p>
          <w:p w14:paraId="460FC321" w14:textId="77777777" w:rsidR="00870F90" w:rsidRPr="00A5701D" w:rsidRDefault="00870F90" w:rsidP="00870F90">
            <w:pPr>
              <w:numPr>
                <w:ilvl w:val="0"/>
                <w:numId w:val="60"/>
              </w:numPr>
            </w:pPr>
            <w:r w:rsidRPr="00A5701D">
              <w:t>Added image captions and corresponding references</w:t>
            </w:r>
          </w:p>
          <w:p w14:paraId="65BDAF1D" w14:textId="77777777" w:rsidR="00870F90" w:rsidRPr="00A5701D" w:rsidRDefault="00870F90" w:rsidP="00870F90">
            <w:pPr>
              <w:numPr>
                <w:ilvl w:val="0"/>
                <w:numId w:val="60"/>
              </w:numPr>
            </w:pPr>
            <w:r w:rsidRPr="00A5701D">
              <w:t>Migrate all meeting minutes and their references to SharePoint</w:t>
            </w:r>
          </w:p>
          <w:p w14:paraId="38F3DB7B" w14:textId="77777777" w:rsidR="00870F90" w:rsidRPr="00A5701D" w:rsidRDefault="00870F90" w:rsidP="00870F90">
            <w:pPr>
              <w:numPr>
                <w:ilvl w:val="0"/>
                <w:numId w:val="60"/>
              </w:numPr>
            </w:pPr>
            <w:r w:rsidRPr="00A5701D">
              <w:t>Updated appendix E</w:t>
            </w:r>
          </w:p>
          <w:p w14:paraId="7E37BF64" w14:textId="77777777" w:rsidR="00870F90" w:rsidRPr="00A5701D" w:rsidRDefault="00870F90" w:rsidP="00870F90">
            <w:pPr>
              <w:numPr>
                <w:ilvl w:val="0"/>
                <w:numId w:val="60"/>
              </w:numPr>
            </w:pPr>
            <w:r w:rsidRPr="00A5701D">
              <w:t>Separate authors and contributors according to ITU rules</w:t>
            </w:r>
          </w:p>
          <w:p w14:paraId="3BB66AFF" w14:textId="77777777" w:rsidR="00870F90" w:rsidRPr="00A5701D" w:rsidRDefault="00870F90" w:rsidP="00870F90">
            <w:pPr>
              <w:numPr>
                <w:ilvl w:val="0"/>
                <w:numId w:val="60"/>
              </w:numPr>
            </w:pPr>
            <w:r w:rsidRPr="00A5701D">
              <w:t>Added table captions and corresponding references.</w:t>
            </w:r>
          </w:p>
          <w:p w14:paraId="6033824A" w14:textId="77777777" w:rsidR="00870F90" w:rsidRPr="00A5701D" w:rsidRDefault="00870F90" w:rsidP="00134F94">
            <w:pPr>
              <w:rPr>
                <w:b/>
              </w:rPr>
            </w:pPr>
            <w:r w:rsidRPr="00A5701D">
              <w:rPr>
                <w:b/>
              </w:rPr>
              <w:t xml:space="preserve">Version 4.0 (submitted as </w:t>
            </w:r>
            <w:hyperlink r:id="rId21">
              <w:r w:rsidRPr="00A5701D">
                <w:rPr>
                  <w:b/>
                  <w:color w:val="0000FF"/>
                  <w:u w:val="single"/>
                </w:rPr>
                <w:t>FGAI4H-G-017</w:t>
              </w:r>
            </w:hyperlink>
            <w:r w:rsidRPr="00A5701D">
              <w:rPr>
                <w:b/>
              </w:rPr>
              <w:t xml:space="preserve"> for meeting G in New-Delhi)</w:t>
            </w:r>
          </w:p>
          <w:p w14:paraId="331A3FED" w14:textId="77777777" w:rsidR="00870F90" w:rsidRPr="00A5701D" w:rsidRDefault="00870F90" w:rsidP="00870F90">
            <w:pPr>
              <w:numPr>
                <w:ilvl w:val="0"/>
                <w:numId w:val="60"/>
              </w:numPr>
            </w:pPr>
            <w:r w:rsidRPr="00A5701D">
              <w:t>Updated 1.1 Ethical and cultural considerations</w:t>
            </w:r>
          </w:p>
          <w:p w14:paraId="11134848" w14:textId="77777777" w:rsidR="00870F90" w:rsidRPr="00A5701D" w:rsidRDefault="00870F90" w:rsidP="00870F90">
            <w:pPr>
              <w:numPr>
                <w:ilvl w:val="0"/>
                <w:numId w:val="60"/>
              </w:numPr>
            </w:pPr>
            <w:r w:rsidRPr="00A5701D">
              <w:t>Added 2.5.4 Status Update for Meeting G (Delhi) Submission</w:t>
            </w:r>
          </w:p>
          <w:p w14:paraId="2BC8BC30" w14:textId="77777777" w:rsidR="00870F90" w:rsidRPr="00A5701D" w:rsidRDefault="00870F90" w:rsidP="00870F90">
            <w:pPr>
              <w:numPr>
                <w:ilvl w:val="0"/>
                <w:numId w:val="60"/>
              </w:numPr>
            </w:pPr>
            <w:r w:rsidRPr="00A5701D">
              <w:t>Updated 2.6 Next Meetings</w:t>
            </w:r>
          </w:p>
          <w:p w14:paraId="4EE84299" w14:textId="77777777" w:rsidR="00870F90" w:rsidRPr="00A5701D" w:rsidRDefault="00870F90" w:rsidP="00870F90">
            <w:pPr>
              <w:numPr>
                <w:ilvl w:val="0"/>
                <w:numId w:val="60"/>
              </w:numPr>
            </w:pPr>
            <w:r w:rsidRPr="00A5701D">
              <w:t>Extended 4.2 Clinical Evaluation</w:t>
            </w:r>
          </w:p>
          <w:p w14:paraId="3F4FB429" w14:textId="77777777" w:rsidR="00870F90" w:rsidRPr="00A5701D" w:rsidRDefault="00870F90" w:rsidP="00870F90">
            <w:pPr>
              <w:numPr>
                <w:ilvl w:val="0"/>
                <w:numId w:val="60"/>
              </w:numPr>
            </w:pPr>
            <w:r w:rsidRPr="00A5701D">
              <w:t>Added 5.3 MMVB 2.0 section</w:t>
            </w:r>
          </w:p>
          <w:p w14:paraId="6FBF54CB" w14:textId="77777777" w:rsidR="00870F90" w:rsidRPr="00A5701D" w:rsidRDefault="00870F90" w:rsidP="00870F90">
            <w:pPr>
              <w:numPr>
                <w:ilvl w:val="0"/>
                <w:numId w:val="60"/>
              </w:numPr>
            </w:pPr>
            <w:r w:rsidRPr="00A5701D">
              <w:t>Added new TG member Visiba Care</w:t>
            </w:r>
          </w:p>
          <w:p w14:paraId="1A24F007" w14:textId="77777777" w:rsidR="00870F90" w:rsidRPr="00A5701D" w:rsidRDefault="00870F90" w:rsidP="00870F90">
            <w:pPr>
              <w:numPr>
                <w:ilvl w:val="0"/>
                <w:numId w:val="60"/>
              </w:numPr>
            </w:pPr>
            <w:r w:rsidRPr="00A5701D">
              <w:t>Added Appendix E with a complete list of all TG meetings and related documents</w:t>
            </w:r>
          </w:p>
          <w:p w14:paraId="1618EED3" w14:textId="77777777" w:rsidR="00870F90" w:rsidRPr="00A5701D" w:rsidRDefault="00870F90" w:rsidP="00870F90">
            <w:pPr>
              <w:numPr>
                <w:ilvl w:val="0"/>
                <w:numId w:val="60"/>
              </w:numPr>
            </w:pPr>
            <w:r w:rsidRPr="00A5701D">
              <w:t>Added Martin Cansdale, Rex Cooper, Tom Neumark, Yura Perov, Sarika Jain, Anastacia Simonchik and Jakub Winter to author list and/or conflict of interest declaration and/or contributors.</w:t>
            </w:r>
          </w:p>
          <w:p w14:paraId="558EC38E" w14:textId="77777777" w:rsidR="00870F90" w:rsidRPr="00A5701D" w:rsidRDefault="00870F90" w:rsidP="00870F90">
            <w:pPr>
              <w:numPr>
                <w:ilvl w:val="0"/>
                <w:numId w:val="60"/>
              </w:numPr>
            </w:pPr>
            <w:r w:rsidRPr="00A5701D">
              <w:t>Merged meeting F editing by ITU/TSB (Simão Campos)</w:t>
            </w:r>
          </w:p>
          <w:p w14:paraId="60F1138C" w14:textId="77777777" w:rsidR="00870F90" w:rsidRPr="00A5701D" w:rsidRDefault="00870F90" w:rsidP="00134F94">
            <w:pPr>
              <w:rPr>
                <w:b/>
              </w:rPr>
            </w:pPr>
            <w:r w:rsidRPr="00A5701D">
              <w:rPr>
                <w:b/>
              </w:rPr>
              <w:t xml:space="preserve">Version 3.0 (submitted as </w:t>
            </w:r>
            <w:hyperlink r:id="rId22">
              <w:r w:rsidRPr="00A5701D">
                <w:rPr>
                  <w:b/>
                  <w:color w:val="0000FF"/>
                  <w:u w:val="single"/>
                </w:rPr>
                <w:t>FGAI4H-F-017</w:t>
              </w:r>
            </w:hyperlink>
            <w:r w:rsidRPr="00A5701D">
              <w:rPr>
                <w:b/>
              </w:rPr>
              <w:t xml:space="preserve"> for meeting F in Tanzania)</w:t>
            </w:r>
          </w:p>
          <w:p w14:paraId="1B87D075" w14:textId="77777777" w:rsidR="00870F90" w:rsidRPr="00A5701D" w:rsidRDefault="00870F90" w:rsidP="00870F90">
            <w:pPr>
              <w:numPr>
                <w:ilvl w:val="0"/>
                <w:numId w:val="60"/>
              </w:numPr>
            </w:pPr>
            <w:r w:rsidRPr="00A5701D">
              <w:lastRenderedPageBreak/>
              <w:t>Added new TG members Infermedica, Deepcare and Symptify</w:t>
            </w:r>
          </w:p>
          <w:p w14:paraId="4454CFE0" w14:textId="77777777" w:rsidR="00870F90" w:rsidRPr="00A5701D" w:rsidRDefault="00870F90" w:rsidP="00870F90">
            <w:pPr>
              <w:numPr>
                <w:ilvl w:val="0"/>
                <w:numId w:val="60"/>
              </w:numPr>
            </w:pPr>
            <w:r w:rsidRPr="00A5701D">
              <w:t>Added 5.2 section on the MMVB work</w:t>
            </w:r>
          </w:p>
          <w:p w14:paraId="04B7A722" w14:textId="77777777" w:rsidR="00870F90" w:rsidRPr="00A5701D" w:rsidRDefault="00870F90" w:rsidP="00870F90">
            <w:pPr>
              <w:numPr>
                <w:ilvl w:val="0"/>
                <w:numId w:val="60"/>
              </w:numPr>
            </w:pPr>
            <w:r w:rsidRPr="00A5701D">
              <w:t>Added 2.5.3 Status Update for Meeting F Submission</w:t>
            </w:r>
          </w:p>
          <w:p w14:paraId="14938644" w14:textId="77777777" w:rsidR="00870F90" w:rsidRPr="00A5701D" w:rsidRDefault="00870F90" w:rsidP="00870F90">
            <w:pPr>
              <w:numPr>
                <w:ilvl w:val="0"/>
                <w:numId w:val="60"/>
              </w:numPr>
            </w:pPr>
            <w:r w:rsidRPr="00A5701D">
              <w:t>Updated 2.6 Next Meetings</w:t>
            </w:r>
          </w:p>
          <w:p w14:paraId="7A929A0B" w14:textId="77777777" w:rsidR="00870F90" w:rsidRPr="00A5701D" w:rsidRDefault="00870F90" w:rsidP="00870F90">
            <w:pPr>
              <w:numPr>
                <w:ilvl w:val="0"/>
                <w:numId w:val="60"/>
              </w:numPr>
            </w:pPr>
            <w:r w:rsidRPr="00A5701D">
              <w:t>Refined 3.5 Robustness details</w:t>
            </w:r>
          </w:p>
          <w:p w14:paraId="652C92CD" w14:textId="77777777" w:rsidR="00870F90" w:rsidRPr="00A5701D" w:rsidRDefault="00870F90" w:rsidP="00870F90">
            <w:pPr>
              <w:numPr>
                <w:ilvl w:val="0"/>
                <w:numId w:val="60"/>
              </w:numPr>
            </w:pPr>
            <w:r w:rsidRPr="00A5701D">
              <w:t>Removed validation outside science</w:t>
            </w:r>
          </w:p>
          <w:p w14:paraId="7A08B795" w14:textId="77777777" w:rsidR="00870F90" w:rsidRPr="00A5701D" w:rsidRDefault="00870F90" w:rsidP="00134F94">
            <w:r w:rsidRPr="00A5701D">
              <w:rPr>
                <w:b/>
              </w:rPr>
              <w:t xml:space="preserve">Version 2.0 (submitted as </w:t>
            </w:r>
            <w:hyperlink r:id="rId23">
              <w:r w:rsidRPr="00A5701D">
                <w:rPr>
                  <w:b/>
                  <w:color w:val="0000FF"/>
                  <w:u w:val="single"/>
                </w:rPr>
                <w:t>FGAI4H-E-017</w:t>
              </w:r>
            </w:hyperlink>
            <w:r w:rsidRPr="00A5701D">
              <w:rPr>
                <w:b/>
              </w:rPr>
              <w:t xml:space="preserve"> for meeting E in Geneva)</w:t>
            </w:r>
          </w:p>
          <w:p w14:paraId="3B77CBA9" w14:textId="77777777" w:rsidR="00870F90" w:rsidRPr="00A5701D" w:rsidRDefault="00870F90" w:rsidP="00870F90">
            <w:pPr>
              <w:numPr>
                <w:ilvl w:val="0"/>
                <w:numId w:val="60"/>
              </w:numPr>
            </w:pPr>
            <w:r w:rsidRPr="00A5701D">
              <w:t>Added new TG members Baidu, Isabel and Babylon to header and appendix A.</w:t>
            </w:r>
          </w:p>
          <w:p w14:paraId="7DCCE809" w14:textId="77777777" w:rsidR="00870F90" w:rsidRPr="00A5701D" w:rsidRDefault="00870F90" w:rsidP="00870F90">
            <w:pPr>
              <w:numPr>
                <w:ilvl w:val="0"/>
                <w:numId w:val="60"/>
              </w:numPr>
            </w:pPr>
            <w:r w:rsidRPr="00A5701D">
              <w:t>Added the list of systems that could not be considered in chapter 3 for transparency reasons as Appendix D.</w:t>
            </w:r>
          </w:p>
          <w:p w14:paraId="38EE92B6" w14:textId="77777777" w:rsidR="00870F90" w:rsidRPr="00A5701D" w:rsidRDefault="00870F90" w:rsidP="00870F90">
            <w:pPr>
              <w:numPr>
                <w:ilvl w:val="0"/>
                <w:numId w:val="60"/>
              </w:numPr>
            </w:pPr>
            <w:r w:rsidRPr="00A5701D">
              <w:t>Started a section on scores &amp; metrics.</w:t>
            </w:r>
          </w:p>
          <w:p w14:paraId="337F2A42" w14:textId="77777777" w:rsidR="00870F90" w:rsidRPr="00A5701D" w:rsidRDefault="00870F90" w:rsidP="00870F90">
            <w:pPr>
              <w:numPr>
                <w:ilvl w:val="0"/>
                <w:numId w:val="60"/>
              </w:numPr>
            </w:pPr>
            <w:r w:rsidRPr="00A5701D">
              <w:t>Refined triage section.</w:t>
            </w:r>
          </w:p>
          <w:p w14:paraId="3084ED29" w14:textId="77777777" w:rsidR="00870F90" w:rsidRPr="00A5701D" w:rsidRDefault="00870F90" w:rsidP="00870F90">
            <w:pPr>
              <w:numPr>
                <w:ilvl w:val="0"/>
                <w:numId w:val="60"/>
              </w:numPr>
            </w:pPr>
            <w:r w:rsidRPr="00A5701D">
              <w:t>Started the separation into subtopics "Self Assessment" and "Clinical Symptom Assessment".</w:t>
            </w:r>
          </w:p>
          <w:p w14:paraId="768B06CC" w14:textId="77777777" w:rsidR="00870F90" w:rsidRPr="00A5701D" w:rsidRDefault="00870F90" w:rsidP="00870F90">
            <w:pPr>
              <w:numPr>
                <w:ilvl w:val="0"/>
                <w:numId w:val="60"/>
              </w:numPr>
            </w:pPr>
            <w:r w:rsidRPr="00A5701D">
              <w:t>Refined introduction for better readability.</w:t>
            </w:r>
          </w:p>
          <w:p w14:paraId="4E90B632" w14:textId="77777777" w:rsidR="00870F90" w:rsidRPr="00A5701D" w:rsidRDefault="00870F90" w:rsidP="00870F90">
            <w:pPr>
              <w:numPr>
                <w:ilvl w:val="0"/>
                <w:numId w:val="60"/>
              </w:numPr>
            </w:pPr>
            <w:r w:rsidRPr="00A5701D">
              <w:t>Added section on benchmarking platforms including AICrowd.</w:t>
            </w:r>
          </w:p>
          <w:p w14:paraId="20AA8032" w14:textId="77777777" w:rsidR="00870F90" w:rsidRPr="00A5701D" w:rsidRDefault="00870F90" w:rsidP="00870F90">
            <w:pPr>
              <w:numPr>
                <w:ilvl w:val="0"/>
                <w:numId w:val="60"/>
              </w:numPr>
            </w:pPr>
            <w:r w:rsidRPr="00A5701D">
              <w:t>Refined existing benchmarking in science section.</w:t>
            </w:r>
          </w:p>
          <w:p w14:paraId="4804C472" w14:textId="77777777" w:rsidR="00870F90" w:rsidRPr="00A5701D" w:rsidRDefault="00870F90" w:rsidP="00870F90">
            <w:pPr>
              <w:numPr>
                <w:ilvl w:val="0"/>
                <w:numId w:val="60"/>
              </w:numPr>
            </w:pPr>
            <w:r w:rsidRPr="00A5701D">
              <w:t>Started section on robustness.</w:t>
            </w:r>
          </w:p>
          <w:p w14:paraId="79F131C9" w14:textId="77777777" w:rsidR="00870F90" w:rsidRPr="00A5701D" w:rsidRDefault="00870F90" w:rsidP="00134F94">
            <w:pPr>
              <w:rPr>
                <w:b/>
              </w:rPr>
            </w:pPr>
            <w:r w:rsidRPr="00A5701D">
              <w:rPr>
                <w:b/>
              </w:rPr>
              <w:t xml:space="preserve">Version 1.0 (submitted as </w:t>
            </w:r>
            <w:hyperlink r:id="rId24">
              <w:r w:rsidRPr="00A5701D">
                <w:rPr>
                  <w:b/>
                  <w:color w:val="0000FF"/>
                  <w:u w:val="single"/>
                </w:rPr>
                <w:t>FGAI4H-D-016</w:t>
              </w:r>
            </w:hyperlink>
            <w:r w:rsidRPr="00A5701D">
              <w:rPr>
                <w:b/>
              </w:rPr>
              <w:t xml:space="preserve"> for meeting D in Shanghai)</w:t>
            </w:r>
          </w:p>
          <w:p w14:paraId="350FED32" w14:textId="77777777" w:rsidR="00870F90" w:rsidRPr="00A5701D" w:rsidRDefault="00870F90" w:rsidP="00134F94">
            <w:r w:rsidRPr="00A5701D">
              <w:t xml:space="preserve">This is the initial draft version of the TDD. As a starting point it merges the input documents FGAI4H-A-020, FGAI4H-B-021, FGAI4H-C-019, and FGAI4H-C-025 and fits them to the structure defined in </w:t>
            </w:r>
            <w:hyperlink r:id="rId25">
              <w:r w:rsidRPr="00A5701D">
                <w:rPr>
                  <w:color w:val="0000FF"/>
                  <w:u w:val="single"/>
                </w:rPr>
                <w:t>FGAI4H-C-105</w:t>
              </w:r>
            </w:hyperlink>
            <w:r w:rsidRPr="00A5701D">
              <w:t>. The focus was especially on the following aspects:</w:t>
            </w:r>
          </w:p>
          <w:p w14:paraId="3F0B76B3" w14:textId="77777777" w:rsidR="00870F90" w:rsidRPr="00A5701D" w:rsidRDefault="00870F90" w:rsidP="00870F90">
            <w:pPr>
              <w:numPr>
                <w:ilvl w:val="0"/>
                <w:numId w:val="60"/>
              </w:numPr>
            </w:pPr>
            <w:r w:rsidRPr="00A5701D">
              <w:t>Introduction to topic and ethical considerations</w:t>
            </w:r>
          </w:p>
          <w:p w14:paraId="35D57B35" w14:textId="77777777" w:rsidR="00870F90" w:rsidRPr="00A5701D" w:rsidRDefault="00870F90" w:rsidP="00870F90">
            <w:pPr>
              <w:numPr>
                <w:ilvl w:val="0"/>
                <w:numId w:val="60"/>
              </w:numPr>
            </w:pPr>
            <w:r w:rsidRPr="00A5701D">
              <w:t>Workflow proposal for topic group</w:t>
            </w:r>
          </w:p>
          <w:p w14:paraId="59E47359" w14:textId="77777777" w:rsidR="00870F90" w:rsidRPr="00A5701D" w:rsidRDefault="00870F90" w:rsidP="00870F90">
            <w:pPr>
              <w:numPr>
                <w:ilvl w:val="0"/>
                <w:numId w:val="60"/>
              </w:numPr>
            </w:pPr>
            <w:r w:rsidRPr="00A5701D">
              <w:t>Overview of currently available AI-based symptom assessment applications started</w:t>
            </w:r>
          </w:p>
          <w:p w14:paraId="2C2A0808" w14:textId="77777777" w:rsidR="00870F90" w:rsidRPr="00A5701D" w:rsidRDefault="00870F90" w:rsidP="00870F90">
            <w:pPr>
              <w:numPr>
                <w:ilvl w:val="0"/>
                <w:numId w:val="60"/>
              </w:numPr>
            </w:pPr>
            <w:r w:rsidRPr="00A5701D">
              <w:t>Prior works on benchmarking and scientific approaches including first contributions by experts joining the topic.</w:t>
            </w:r>
          </w:p>
          <w:p w14:paraId="6382E78E" w14:textId="77777777" w:rsidR="00870F90" w:rsidRPr="00A5701D" w:rsidRDefault="00870F90" w:rsidP="00870F90">
            <w:pPr>
              <w:numPr>
                <w:ilvl w:val="0"/>
                <w:numId w:val="60"/>
              </w:numPr>
            </w:pPr>
            <w:r w:rsidRPr="00A5701D">
              <w:t>Brief overview of different ontologies to describe medical terms and diseases</w:t>
            </w:r>
            <w:r w:rsidRPr="00A5701D">
              <w:rPr>
                <w:color w:val="538135"/>
              </w:rPr>
              <w:t>..</w:t>
            </w:r>
          </w:p>
        </w:tc>
      </w:tr>
    </w:tbl>
    <w:p w14:paraId="2B6FED15" w14:textId="77777777" w:rsidR="00870F90" w:rsidRPr="00A5701D" w:rsidRDefault="00870F90" w:rsidP="00870F90"/>
    <w:p w14:paraId="7FE717A4"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br w:type="page"/>
      </w:r>
      <w:r w:rsidRPr="00A5701D">
        <w:rPr>
          <w:b/>
          <w:color w:val="000000"/>
        </w:rPr>
        <w:lastRenderedPageBreak/>
        <w:t>Contributors</w:t>
      </w:r>
    </w:p>
    <w:p w14:paraId="5F82E6B0" w14:textId="77777777" w:rsidR="00870F90" w:rsidRPr="00A5701D" w:rsidRDefault="00870F90" w:rsidP="00870F90"/>
    <w:tbl>
      <w:tblPr>
        <w:tblW w:w="9640" w:type="dxa"/>
        <w:tblLayout w:type="fixed"/>
        <w:tblLook w:val="0000" w:firstRow="0" w:lastRow="0" w:firstColumn="0" w:lastColumn="0" w:noHBand="0" w:noVBand="0"/>
      </w:tblPr>
      <w:tblGrid>
        <w:gridCol w:w="4962"/>
        <w:gridCol w:w="4678"/>
      </w:tblGrid>
      <w:tr w:rsidR="00870F90" w:rsidRPr="00A5701D" w14:paraId="3734B980" w14:textId="77777777" w:rsidTr="00134F94">
        <w:tc>
          <w:tcPr>
            <w:tcW w:w="4962" w:type="dxa"/>
            <w:tcBorders>
              <w:top w:val="single" w:sz="6" w:space="0" w:color="000000"/>
              <w:bottom w:val="single" w:sz="6" w:space="0" w:color="000000"/>
            </w:tcBorders>
          </w:tcPr>
          <w:p w14:paraId="3BD8CE5F" w14:textId="77777777" w:rsidR="00870F90" w:rsidRPr="00A5701D" w:rsidRDefault="00870F90" w:rsidP="00134F94">
            <w:pPr>
              <w:rPr>
                <w:color w:val="538135"/>
              </w:rPr>
            </w:pPr>
            <w:r w:rsidRPr="00A5701D">
              <w:t>Andreas Kühn</w:t>
            </w:r>
            <w:r w:rsidRPr="00A5701D">
              <w:br/>
              <w:t>Ada Health GmbH</w:t>
            </w:r>
            <w:r w:rsidRPr="00A5701D">
              <w:br/>
              <w:t>Germany</w:t>
            </w:r>
          </w:p>
        </w:tc>
        <w:tc>
          <w:tcPr>
            <w:tcW w:w="4678" w:type="dxa"/>
            <w:tcBorders>
              <w:top w:val="single" w:sz="6" w:space="0" w:color="000000"/>
              <w:bottom w:val="single" w:sz="6" w:space="0" w:color="000000"/>
            </w:tcBorders>
          </w:tcPr>
          <w:p w14:paraId="0771E397" w14:textId="77777777" w:rsidR="00870F90" w:rsidRPr="00A5701D" w:rsidRDefault="00870F90" w:rsidP="00134F94">
            <w:pPr>
              <w:rPr>
                <w:color w:val="538135"/>
              </w:rPr>
            </w:pPr>
          </w:p>
        </w:tc>
      </w:tr>
      <w:tr w:rsidR="00870F90" w:rsidRPr="00A5701D" w14:paraId="2B2C0C14" w14:textId="77777777" w:rsidTr="00134F94">
        <w:tc>
          <w:tcPr>
            <w:tcW w:w="4962" w:type="dxa"/>
            <w:tcBorders>
              <w:top w:val="single" w:sz="6" w:space="0" w:color="000000"/>
              <w:bottom w:val="single" w:sz="6" w:space="0" w:color="000000"/>
            </w:tcBorders>
          </w:tcPr>
          <w:p w14:paraId="7CBD2C54" w14:textId="77777777" w:rsidR="00870F90" w:rsidRPr="00A5701D" w:rsidRDefault="00870F90" w:rsidP="00134F94">
            <w:r w:rsidRPr="00A5701D">
              <w:t>Jonathon Carr-Brown</w:t>
            </w:r>
            <w:r w:rsidRPr="00A5701D">
              <w:br/>
              <w:t>Your.MD</w:t>
            </w:r>
            <w:r w:rsidRPr="00A5701D">
              <w:br/>
              <w:t>UK</w:t>
            </w:r>
          </w:p>
        </w:tc>
        <w:tc>
          <w:tcPr>
            <w:tcW w:w="4678" w:type="dxa"/>
            <w:tcBorders>
              <w:top w:val="single" w:sz="6" w:space="0" w:color="000000"/>
              <w:bottom w:val="single" w:sz="6" w:space="0" w:color="000000"/>
            </w:tcBorders>
          </w:tcPr>
          <w:p w14:paraId="005A81A3" w14:textId="77777777" w:rsidR="00870F90" w:rsidRPr="00A5701D" w:rsidRDefault="00870F90" w:rsidP="00134F94">
            <w:pPr>
              <w:rPr>
                <w:color w:val="538135"/>
              </w:rPr>
            </w:pPr>
            <w:r w:rsidRPr="00A5701D">
              <w:t xml:space="preserve">Tel: </w:t>
            </w:r>
            <w:r w:rsidRPr="00A5701D">
              <w:tab/>
              <w:t>+44 7900 271580</w:t>
            </w:r>
            <w:r w:rsidRPr="00A5701D">
              <w:br/>
              <w:t xml:space="preserve">Email: </w:t>
            </w:r>
            <w:hyperlink r:id="rId26">
              <w:r w:rsidRPr="00A5701D">
                <w:rPr>
                  <w:color w:val="0000FF"/>
                  <w:u w:val="single"/>
                </w:rPr>
                <w:t>jcb@your.md</w:t>
              </w:r>
            </w:hyperlink>
          </w:p>
        </w:tc>
      </w:tr>
      <w:tr w:rsidR="00870F90" w:rsidRPr="00A5701D" w14:paraId="6C828628" w14:textId="77777777" w:rsidTr="00134F94">
        <w:tc>
          <w:tcPr>
            <w:tcW w:w="4962" w:type="dxa"/>
            <w:tcBorders>
              <w:top w:val="single" w:sz="6" w:space="0" w:color="000000"/>
              <w:bottom w:val="single" w:sz="6" w:space="0" w:color="000000"/>
            </w:tcBorders>
          </w:tcPr>
          <w:p w14:paraId="53D82825" w14:textId="77777777" w:rsidR="00870F90" w:rsidRPr="00A5701D" w:rsidRDefault="00870F90" w:rsidP="00134F94">
            <w:r w:rsidRPr="00A5701D">
              <w:t>Matteo Berlucchi</w:t>
            </w:r>
            <w:r w:rsidRPr="00A5701D">
              <w:br/>
              <w:t>Your.MD</w:t>
            </w:r>
            <w:r w:rsidRPr="00A5701D">
              <w:br/>
              <w:t>UK</w:t>
            </w:r>
          </w:p>
        </w:tc>
        <w:tc>
          <w:tcPr>
            <w:tcW w:w="4678" w:type="dxa"/>
            <w:tcBorders>
              <w:top w:val="single" w:sz="6" w:space="0" w:color="000000"/>
              <w:bottom w:val="single" w:sz="6" w:space="0" w:color="000000"/>
            </w:tcBorders>
          </w:tcPr>
          <w:p w14:paraId="2688E33E" w14:textId="77777777" w:rsidR="00870F90" w:rsidRPr="00A5701D" w:rsidRDefault="00870F90" w:rsidP="00134F94">
            <w:r w:rsidRPr="00A5701D">
              <w:t xml:space="preserve">Tel: </w:t>
            </w:r>
            <w:r w:rsidRPr="00A5701D">
              <w:tab/>
              <w:t>+44 7867 788348</w:t>
            </w:r>
            <w:r w:rsidRPr="00A5701D">
              <w:br/>
              <w:t xml:space="preserve">Email: </w:t>
            </w:r>
            <w:hyperlink r:id="rId27">
              <w:r w:rsidRPr="00A5701D">
                <w:rPr>
                  <w:color w:val="0000FF"/>
                  <w:u w:val="single"/>
                </w:rPr>
                <w:t>matteo@your.md</w:t>
              </w:r>
            </w:hyperlink>
            <w:r w:rsidRPr="00A5701D">
              <w:t xml:space="preserve"> </w:t>
            </w:r>
          </w:p>
        </w:tc>
      </w:tr>
      <w:tr w:rsidR="00870F90" w:rsidRPr="00A5701D" w14:paraId="426822E8" w14:textId="77777777" w:rsidTr="00134F94">
        <w:tc>
          <w:tcPr>
            <w:tcW w:w="4962" w:type="dxa"/>
            <w:tcBorders>
              <w:top w:val="single" w:sz="6" w:space="0" w:color="000000"/>
              <w:bottom w:val="single" w:sz="6" w:space="0" w:color="000000"/>
            </w:tcBorders>
          </w:tcPr>
          <w:p w14:paraId="6661950E" w14:textId="77777777" w:rsidR="00870F90" w:rsidRPr="00A5701D" w:rsidRDefault="00870F90" w:rsidP="00134F94">
            <w:r w:rsidRPr="00A5701D">
              <w:t>Jason Maude</w:t>
            </w:r>
            <w:r w:rsidRPr="00A5701D">
              <w:br/>
              <w:t>Isabel Healthcare</w:t>
            </w:r>
            <w:r w:rsidRPr="00A5701D">
              <w:br/>
              <w:t>UK</w:t>
            </w:r>
          </w:p>
        </w:tc>
        <w:tc>
          <w:tcPr>
            <w:tcW w:w="4678" w:type="dxa"/>
            <w:tcBorders>
              <w:top w:val="single" w:sz="6" w:space="0" w:color="000000"/>
              <w:bottom w:val="single" w:sz="6" w:space="0" w:color="000000"/>
            </w:tcBorders>
          </w:tcPr>
          <w:p w14:paraId="48A022E9" w14:textId="77777777" w:rsidR="00870F90" w:rsidRPr="00A5701D" w:rsidRDefault="00870F90" w:rsidP="00134F94">
            <w:r w:rsidRPr="00A5701D">
              <w:t xml:space="preserve">Tel: </w:t>
            </w:r>
            <w:r w:rsidRPr="00A5701D">
              <w:tab/>
              <w:t>+44 1428 644886</w:t>
            </w:r>
            <w:r w:rsidRPr="00A5701D">
              <w:br/>
              <w:t xml:space="preserve">Email: </w:t>
            </w:r>
            <w:hyperlink r:id="rId28">
              <w:r w:rsidRPr="00A5701D">
                <w:rPr>
                  <w:color w:val="0000FF"/>
                  <w:u w:val="single"/>
                </w:rPr>
                <w:t>jason.maude@isabelhealthcare.com</w:t>
              </w:r>
            </w:hyperlink>
            <w:r w:rsidRPr="00A5701D">
              <w:t xml:space="preserve"> </w:t>
            </w:r>
          </w:p>
        </w:tc>
      </w:tr>
      <w:tr w:rsidR="00870F90" w:rsidRPr="00A5701D" w14:paraId="2CD12FFD" w14:textId="77777777" w:rsidTr="00134F94">
        <w:tc>
          <w:tcPr>
            <w:tcW w:w="4962" w:type="dxa"/>
            <w:tcBorders>
              <w:top w:val="single" w:sz="6" w:space="0" w:color="000000"/>
              <w:bottom w:val="single" w:sz="6" w:space="0" w:color="000000"/>
            </w:tcBorders>
          </w:tcPr>
          <w:p w14:paraId="300FE517" w14:textId="77777777" w:rsidR="00870F90" w:rsidRPr="00A5701D" w:rsidRDefault="00870F90" w:rsidP="00134F94">
            <w:r w:rsidRPr="00A5701D">
              <w:t>Shubhanan Upadhyay</w:t>
            </w:r>
            <w:r w:rsidRPr="00A5701D">
              <w:br/>
              <w:t>Ada Health GmbH</w:t>
            </w:r>
            <w:r w:rsidRPr="00A5701D">
              <w:br/>
              <w:t>Germany</w:t>
            </w:r>
          </w:p>
        </w:tc>
        <w:tc>
          <w:tcPr>
            <w:tcW w:w="4678" w:type="dxa"/>
            <w:tcBorders>
              <w:top w:val="single" w:sz="6" w:space="0" w:color="000000"/>
              <w:bottom w:val="single" w:sz="6" w:space="0" w:color="000000"/>
            </w:tcBorders>
          </w:tcPr>
          <w:p w14:paraId="6CD46FC8" w14:textId="77777777" w:rsidR="00870F90" w:rsidRPr="00A5701D" w:rsidRDefault="00870F90" w:rsidP="00134F94">
            <w:r w:rsidRPr="00A5701D">
              <w:t xml:space="preserve">Tel: </w:t>
            </w:r>
            <w:r w:rsidRPr="00A5701D">
              <w:tab/>
              <w:t>+44 7737 826528</w:t>
            </w:r>
            <w:r w:rsidRPr="00A5701D">
              <w:br/>
              <w:t xml:space="preserve">Email: </w:t>
            </w:r>
            <w:hyperlink r:id="rId29">
              <w:r w:rsidRPr="00A5701D">
                <w:rPr>
                  <w:color w:val="0000FF"/>
                  <w:u w:val="single"/>
                </w:rPr>
                <w:t>shubs.upadhyay@ada.com</w:t>
              </w:r>
            </w:hyperlink>
          </w:p>
        </w:tc>
      </w:tr>
      <w:tr w:rsidR="00870F90" w:rsidRPr="00A5701D" w14:paraId="333D7582" w14:textId="77777777" w:rsidTr="00134F94">
        <w:tc>
          <w:tcPr>
            <w:tcW w:w="4962" w:type="dxa"/>
            <w:tcBorders>
              <w:top w:val="single" w:sz="6" w:space="0" w:color="000000"/>
              <w:bottom w:val="single" w:sz="6" w:space="0" w:color="000000"/>
            </w:tcBorders>
          </w:tcPr>
          <w:p w14:paraId="702AB8C6" w14:textId="77777777" w:rsidR="00870F90" w:rsidRPr="00A5701D" w:rsidRDefault="00870F90" w:rsidP="00134F94">
            <w:r w:rsidRPr="00A5701D">
              <w:t>Yanwu XU</w:t>
            </w:r>
            <w:r w:rsidRPr="00A5701D">
              <w:br/>
              <w:t xml:space="preserve">Artificial Intelligence Innovation Business, </w:t>
            </w:r>
            <w:r w:rsidRPr="00A5701D">
              <w:br/>
              <w:t>Baidu</w:t>
            </w:r>
            <w:r w:rsidRPr="00A5701D">
              <w:br/>
              <w:t>China</w:t>
            </w:r>
          </w:p>
        </w:tc>
        <w:tc>
          <w:tcPr>
            <w:tcW w:w="4678" w:type="dxa"/>
            <w:tcBorders>
              <w:top w:val="single" w:sz="6" w:space="0" w:color="000000"/>
              <w:bottom w:val="single" w:sz="6" w:space="0" w:color="000000"/>
            </w:tcBorders>
          </w:tcPr>
          <w:p w14:paraId="31FF8927" w14:textId="77777777" w:rsidR="00870F90" w:rsidRPr="00A5701D" w:rsidRDefault="00870F90" w:rsidP="00134F94">
            <w:r w:rsidRPr="00A5701D">
              <w:t xml:space="preserve">Tel: </w:t>
            </w:r>
            <w:r w:rsidRPr="00A5701D">
              <w:tab/>
              <w:t>+86 13918541815</w:t>
            </w:r>
            <w:r w:rsidRPr="00A5701D">
              <w:br/>
              <w:t xml:space="preserve">Fax: </w:t>
            </w:r>
            <w:r w:rsidRPr="00A5701D">
              <w:tab/>
              <w:t>+86 10 59922186</w:t>
            </w:r>
            <w:r w:rsidRPr="00A5701D">
              <w:br/>
              <w:t xml:space="preserve">Email: </w:t>
            </w:r>
            <w:hyperlink r:id="rId30">
              <w:r w:rsidRPr="00A5701D">
                <w:rPr>
                  <w:color w:val="0000FF"/>
                  <w:u w:val="single"/>
                </w:rPr>
                <w:t>xuyanwu@baidu.com</w:t>
              </w:r>
            </w:hyperlink>
          </w:p>
        </w:tc>
      </w:tr>
      <w:tr w:rsidR="00870F90" w:rsidRPr="00A5701D" w14:paraId="4809DA95" w14:textId="77777777" w:rsidTr="00134F94">
        <w:tc>
          <w:tcPr>
            <w:tcW w:w="4962" w:type="dxa"/>
            <w:tcBorders>
              <w:top w:val="single" w:sz="6" w:space="0" w:color="000000"/>
              <w:bottom w:val="single" w:sz="6" w:space="0" w:color="000000"/>
            </w:tcBorders>
          </w:tcPr>
          <w:p w14:paraId="57D1DBFC" w14:textId="77777777" w:rsidR="00870F90" w:rsidRPr="00A5701D" w:rsidRDefault="00870F90" w:rsidP="00134F94">
            <w:r w:rsidRPr="00A5701D">
              <w:t>Ria Vaidya</w:t>
            </w:r>
            <w:r w:rsidRPr="00A5701D">
              <w:br/>
              <w:t>Ada Health GmbH</w:t>
            </w:r>
            <w:r w:rsidRPr="00A5701D">
              <w:br/>
              <w:t>Germany</w:t>
            </w:r>
          </w:p>
        </w:tc>
        <w:tc>
          <w:tcPr>
            <w:tcW w:w="4678" w:type="dxa"/>
            <w:tcBorders>
              <w:top w:val="single" w:sz="6" w:space="0" w:color="000000"/>
              <w:bottom w:val="single" w:sz="6" w:space="0" w:color="000000"/>
            </w:tcBorders>
          </w:tcPr>
          <w:p w14:paraId="28F131A2" w14:textId="77777777" w:rsidR="00870F90" w:rsidRPr="00A5701D" w:rsidRDefault="00870F90" w:rsidP="00134F94"/>
        </w:tc>
      </w:tr>
      <w:tr w:rsidR="00870F90" w:rsidRPr="00A5701D" w14:paraId="6BF04459" w14:textId="77777777" w:rsidTr="00134F94">
        <w:tc>
          <w:tcPr>
            <w:tcW w:w="4962" w:type="dxa"/>
            <w:tcBorders>
              <w:top w:val="single" w:sz="6" w:space="0" w:color="000000"/>
              <w:bottom w:val="single" w:sz="6" w:space="0" w:color="000000"/>
            </w:tcBorders>
          </w:tcPr>
          <w:p w14:paraId="3D1371F4" w14:textId="77777777" w:rsidR="00870F90" w:rsidRPr="00A5701D" w:rsidRDefault="00870F90" w:rsidP="00134F94">
            <w:r w:rsidRPr="00A5701D">
              <w:t>Isabel Glusman</w:t>
            </w:r>
            <w:r w:rsidRPr="00A5701D">
              <w:br/>
              <w:t>Ada Health GmbH</w:t>
            </w:r>
            <w:r w:rsidRPr="00A5701D">
              <w:br/>
              <w:t>Germany</w:t>
            </w:r>
          </w:p>
        </w:tc>
        <w:tc>
          <w:tcPr>
            <w:tcW w:w="4678" w:type="dxa"/>
            <w:tcBorders>
              <w:top w:val="single" w:sz="6" w:space="0" w:color="000000"/>
              <w:bottom w:val="single" w:sz="6" w:space="0" w:color="000000"/>
            </w:tcBorders>
          </w:tcPr>
          <w:p w14:paraId="2E075FBB" w14:textId="77777777" w:rsidR="00870F90" w:rsidRPr="00A5701D" w:rsidRDefault="00870F90" w:rsidP="00134F94"/>
        </w:tc>
      </w:tr>
      <w:tr w:rsidR="00870F90" w:rsidRPr="00A5701D" w14:paraId="3534A738" w14:textId="77777777" w:rsidTr="00134F94">
        <w:tc>
          <w:tcPr>
            <w:tcW w:w="4962" w:type="dxa"/>
            <w:tcBorders>
              <w:top w:val="single" w:sz="6" w:space="0" w:color="000000"/>
              <w:bottom w:val="single" w:sz="6" w:space="0" w:color="000000"/>
            </w:tcBorders>
          </w:tcPr>
          <w:p w14:paraId="7B7B0C1B" w14:textId="77777777" w:rsidR="00870F90" w:rsidRPr="00A5701D" w:rsidRDefault="00870F90" w:rsidP="00134F94">
            <w:r w:rsidRPr="00A5701D">
              <w:t xml:space="preserve">Saurabh Johri </w:t>
            </w:r>
            <w:r w:rsidRPr="00A5701D">
              <w:br/>
              <w:t>Babylon Health</w:t>
            </w:r>
            <w:r w:rsidRPr="00A5701D">
              <w:br/>
              <w:t>UK</w:t>
            </w:r>
          </w:p>
        </w:tc>
        <w:tc>
          <w:tcPr>
            <w:tcW w:w="4678" w:type="dxa"/>
            <w:tcBorders>
              <w:top w:val="single" w:sz="6" w:space="0" w:color="000000"/>
              <w:bottom w:val="single" w:sz="6" w:space="0" w:color="000000"/>
            </w:tcBorders>
          </w:tcPr>
          <w:p w14:paraId="3A8C58BA" w14:textId="77777777" w:rsidR="00870F90" w:rsidRPr="00A5701D" w:rsidRDefault="00870F90" w:rsidP="00134F94">
            <w:r w:rsidRPr="00A5701D">
              <w:t>Tel: +44 (0) 7790 601 032</w:t>
            </w:r>
            <w:r w:rsidRPr="00A5701D">
              <w:br/>
              <w:t xml:space="preserve">Email: </w:t>
            </w:r>
            <w:hyperlink r:id="rId31">
              <w:r w:rsidRPr="00A5701D">
                <w:rPr>
                  <w:color w:val="0000FF"/>
                  <w:u w:val="single"/>
                </w:rPr>
                <w:t>saurabh.johri@babylonhealth.com</w:t>
              </w:r>
            </w:hyperlink>
          </w:p>
        </w:tc>
      </w:tr>
      <w:tr w:rsidR="00870F90" w:rsidRPr="00A5701D" w14:paraId="6FCF1F12" w14:textId="77777777" w:rsidTr="00134F94">
        <w:tc>
          <w:tcPr>
            <w:tcW w:w="4962" w:type="dxa"/>
            <w:tcBorders>
              <w:top w:val="single" w:sz="6" w:space="0" w:color="000000"/>
              <w:bottom w:val="single" w:sz="6" w:space="0" w:color="000000"/>
            </w:tcBorders>
          </w:tcPr>
          <w:p w14:paraId="3FFFEC68" w14:textId="77777777" w:rsidR="00870F90" w:rsidRPr="00A5701D" w:rsidRDefault="00870F90" w:rsidP="00134F94">
            <w:r w:rsidRPr="00A5701D">
              <w:t>Nathalie Bradley-Schmieg</w:t>
            </w:r>
            <w:r w:rsidRPr="00A5701D">
              <w:br/>
              <w:t>Babylon Health</w:t>
            </w:r>
            <w:r w:rsidRPr="00A5701D">
              <w:br/>
              <w:t>UK</w:t>
            </w:r>
          </w:p>
        </w:tc>
        <w:tc>
          <w:tcPr>
            <w:tcW w:w="4678" w:type="dxa"/>
            <w:tcBorders>
              <w:top w:val="single" w:sz="6" w:space="0" w:color="000000"/>
              <w:bottom w:val="single" w:sz="6" w:space="0" w:color="000000"/>
            </w:tcBorders>
          </w:tcPr>
          <w:p w14:paraId="581D1C2F" w14:textId="77777777" w:rsidR="00870F90" w:rsidRPr="00A5701D" w:rsidRDefault="00870F90" w:rsidP="00134F94">
            <w:r w:rsidRPr="00A5701D">
              <w:t xml:space="preserve">Email: </w:t>
            </w:r>
            <w:hyperlink r:id="rId32">
              <w:r w:rsidRPr="00A5701D">
                <w:rPr>
                  <w:color w:val="0000FF"/>
                  <w:u w:val="single"/>
                </w:rPr>
                <w:t>nathalie.bradley1@babylonhealth.com</w:t>
              </w:r>
            </w:hyperlink>
          </w:p>
        </w:tc>
      </w:tr>
      <w:tr w:rsidR="00870F90" w:rsidRPr="00A5701D" w14:paraId="22A77671" w14:textId="77777777" w:rsidTr="00134F94">
        <w:tc>
          <w:tcPr>
            <w:tcW w:w="4962" w:type="dxa"/>
            <w:tcBorders>
              <w:top w:val="single" w:sz="6" w:space="0" w:color="000000"/>
              <w:bottom w:val="single" w:sz="6" w:space="0" w:color="000000"/>
            </w:tcBorders>
          </w:tcPr>
          <w:p w14:paraId="77E7FA3C" w14:textId="77777777" w:rsidR="00870F90" w:rsidRPr="00A5701D" w:rsidRDefault="00870F90" w:rsidP="00134F94">
            <w:r w:rsidRPr="00A5701D">
              <w:t>Piotr Orzechowski</w:t>
            </w:r>
            <w:r w:rsidRPr="00A5701D">
              <w:br/>
              <w:t>Infermedica</w:t>
            </w:r>
            <w:r w:rsidRPr="00A5701D">
              <w:br/>
              <w:t>Poland</w:t>
            </w:r>
          </w:p>
        </w:tc>
        <w:tc>
          <w:tcPr>
            <w:tcW w:w="4678" w:type="dxa"/>
            <w:tcBorders>
              <w:top w:val="single" w:sz="6" w:space="0" w:color="000000"/>
              <w:bottom w:val="single" w:sz="6" w:space="0" w:color="000000"/>
            </w:tcBorders>
          </w:tcPr>
          <w:p w14:paraId="1977C403" w14:textId="77777777" w:rsidR="00870F90" w:rsidRPr="00A5701D" w:rsidRDefault="00870F90" w:rsidP="00134F94">
            <w:r w:rsidRPr="00A5701D">
              <w:t>Tel: +48 693 861 163</w:t>
            </w:r>
            <w:r w:rsidRPr="00A5701D">
              <w:br/>
              <w:t xml:space="preserve">Email: </w:t>
            </w:r>
            <w:hyperlink r:id="rId33">
              <w:r w:rsidRPr="00A5701D">
                <w:rPr>
                  <w:color w:val="0000FF"/>
                  <w:u w:val="single"/>
                </w:rPr>
                <w:t>piotr.orzechowski@infermedica.com</w:t>
              </w:r>
            </w:hyperlink>
          </w:p>
        </w:tc>
      </w:tr>
      <w:tr w:rsidR="00870F90" w:rsidRPr="00A5701D" w14:paraId="7E9AD3DC" w14:textId="77777777" w:rsidTr="00134F94">
        <w:tc>
          <w:tcPr>
            <w:tcW w:w="4962" w:type="dxa"/>
            <w:tcBorders>
              <w:top w:val="single" w:sz="6" w:space="0" w:color="000000"/>
              <w:bottom w:val="single" w:sz="6" w:space="0" w:color="000000"/>
            </w:tcBorders>
          </w:tcPr>
          <w:p w14:paraId="0D778E3E" w14:textId="77777777" w:rsidR="00870F90" w:rsidRPr="00A5701D" w:rsidRDefault="00870F90" w:rsidP="00134F94">
            <w:r w:rsidRPr="00A5701D">
              <w:t>Irv Loh, MD</w:t>
            </w:r>
            <w:r w:rsidRPr="00A5701D">
              <w:br/>
              <w:t>Infermedica</w:t>
            </w:r>
            <w:r w:rsidRPr="00A5701D">
              <w:br/>
              <w:t>USA</w:t>
            </w:r>
          </w:p>
        </w:tc>
        <w:tc>
          <w:tcPr>
            <w:tcW w:w="4678" w:type="dxa"/>
            <w:tcBorders>
              <w:top w:val="single" w:sz="6" w:space="0" w:color="000000"/>
              <w:bottom w:val="single" w:sz="6" w:space="0" w:color="000000"/>
            </w:tcBorders>
          </w:tcPr>
          <w:p w14:paraId="3E98950C" w14:textId="77777777" w:rsidR="00870F90" w:rsidRPr="00A5701D" w:rsidRDefault="00870F90" w:rsidP="00134F94">
            <w:r w:rsidRPr="00A5701D">
              <w:t>Tel: +1 (805) 559-6107</w:t>
            </w:r>
            <w:r w:rsidRPr="00A5701D">
              <w:br/>
              <w:t xml:space="preserve">Email: </w:t>
            </w:r>
            <w:hyperlink r:id="rId34">
              <w:r w:rsidRPr="00A5701D">
                <w:rPr>
                  <w:color w:val="0000FF"/>
                  <w:u w:val="single"/>
                </w:rPr>
                <w:t>irv.loh@infermedica.com</w:t>
              </w:r>
            </w:hyperlink>
          </w:p>
        </w:tc>
      </w:tr>
      <w:tr w:rsidR="00870F90" w:rsidRPr="00A5701D" w14:paraId="7B3FC9BB" w14:textId="77777777" w:rsidTr="00134F94">
        <w:tc>
          <w:tcPr>
            <w:tcW w:w="4962" w:type="dxa"/>
            <w:tcBorders>
              <w:top w:val="single" w:sz="6" w:space="0" w:color="000000"/>
              <w:bottom w:val="single" w:sz="6" w:space="0" w:color="000000"/>
            </w:tcBorders>
          </w:tcPr>
          <w:p w14:paraId="14BE8B59" w14:textId="77777777" w:rsidR="00870F90" w:rsidRPr="00A5701D" w:rsidRDefault="00870F90" w:rsidP="00134F94">
            <w:r w:rsidRPr="00A5701D">
              <w:t>Jakub Winter</w:t>
            </w:r>
            <w:r w:rsidRPr="00A5701D">
              <w:br/>
              <w:t>Infermedica</w:t>
            </w:r>
            <w:r w:rsidRPr="00A5701D">
              <w:br/>
              <w:t>Poland</w:t>
            </w:r>
          </w:p>
        </w:tc>
        <w:tc>
          <w:tcPr>
            <w:tcW w:w="4678" w:type="dxa"/>
            <w:tcBorders>
              <w:top w:val="single" w:sz="6" w:space="0" w:color="000000"/>
              <w:bottom w:val="single" w:sz="6" w:space="0" w:color="000000"/>
            </w:tcBorders>
          </w:tcPr>
          <w:p w14:paraId="6CF48283" w14:textId="77777777" w:rsidR="00870F90" w:rsidRPr="00A5701D" w:rsidRDefault="00870F90" w:rsidP="00134F94">
            <w:r w:rsidRPr="00A5701D">
              <w:t>Tel: +48 509 546 836</w:t>
            </w:r>
            <w:r w:rsidRPr="00A5701D">
              <w:br/>
              <w:t xml:space="preserve">Email: </w:t>
            </w:r>
            <w:hyperlink r:id="rId35">
              <w:r w:rsidRPr="00A5701D">
                <w:rPr>
                  <w:color w:val="0000FF"/>
                  <w:u w:val="single"/>
                </w:rPr>
                <w:t>jakub.winter@infermedica.com</w:t>
              </w:r>
            </w:hyperlink>
          </w:p>
        </w:tc>
      </w:tr>
      <w:tr w:rsidR="00870F90" w:rsidRPr="00A5701D" w14:paraId="102C515B" w14:textId="77777777" w:rsidTr="00134F94">
        <w:tc>
          <w:tcPr>
            <w:tcW w:w="4962" w:type="dxa"/>
            <w:tcBorders>
              <w:top w:val="single" w:sz="6" w:space="0" w:color="000000"/>
              <w:bottom w:val="single" w:sz="6" w:space="0" w:color="000000"/>
            </w:tcBorders>
          </w:tcPr>
          <w:p w14:paraId="592B0BBC" w14:textId="77777777" w:rsidR="00870F90" w:rsidRPr="00A5701D" w:rsidRDefault="00870F90" w:rsidP="00134F94">
            <w:r w:rsidRPr="00A5701D">
              <w:t>Ally Salim Jr</w:t>
            </w:r>
            <w:r w:rsidRPr="00A5701D">
              <w:br/>
              <w:t>Inspired Ideas</w:t>
            </w:r>
            <w:r w:rsidRPr="00A5701D">
              <w:br/>
              <w:t>Tanzania</w:t>
            </w:r>
          </w:p>
        </w:tc>
        <w:tc>
          <w:tcPr>
            <w:tcW w:w="4678" w:type="dxa"/>
            <w:tcBorders>
              <w:top w:val="single" w:sz="6" w:space="0" w:color="000000"/>
              <w:bottom w:val="single" w:sz="6" w:space="0" w:color="000000"/>
            </w:tcBorders>
          </w:tcPr>
          <w:p w14:paraId="636E0E6D" w14:textId="77777777" w:rsidR="00870F90" w:rsidRPr="00A5701D" w:rsidRDefault="00870F90" w:rsidP="00134F94">
            <w:r w:rsidRPr="00A5701D">
              <w:t>Tel: +255 (0) 766439764</w:t>
            </w:r>
            <w:r w:rsidRPr="00A5701D">
              <w:br/>
              <w:t xml:space="preserve">Email: </w:t>
            </w:r>
            <w:hyperlink r:id="rId36">
              <w:r w:rsidRPr="00A5701D">
                <w:rPr>
                  <w:color w:val="0000FF"/>
                  <w:u w:val="single"/>
                </w:rPr>
                <w:t>ally@inspiredideas.io</w:t>
              </w:r>
            </w:hyperlink>
          </w:p>
        </w:tc>
      </w:tr>
      <w:tr w:rsidR="00870F90" w:rsidRPr="00A5701D" w14:paraId="44FFE707" w14:textId="77777777" w:rsidTr="00134F94">
        <w:tc>
          <w:tcPr>
            <w:tcW w:w="4962" w:type="dxa"/>
            <w:tcBorders>
              <w:top w:val="single" w:sz="6" w:space="0" w:color="000000"/>
              <w:bottom w:val="single" w:sz="6" w:space="0" w:color="000000"/>
            </w:tcBorders>
          </w:tcPr>
          <w:p w14:paraId="0F39B6CD" w14:textId="77777777" w:rsidR="00870F90" w:rsidRPr="00A5701D" w:rsidRDefault="00870F90" w:rsidP="00134F94">
            <w:r w:rsidRPr="00A5701D">
              <w:lastRenderedPageBreak/>
              <w:t>Megan Allen</w:t>
            </w:r>
            <w:r w:rsidRPr="00A5701D">
              <w:br/>
              <w:t>Inspired Ideas</w:t>
            </w:r>
            <w:r w:rsidRPr="00A5701D">
              <w:br/>
              <w:t>Tanzania</w:t>
            </w:r>
          </w:p>
        </w:tc>
        <w:tc>
          <w:tcPr>
            <w:tcW w:w="4678" w:type="dxa"/>
            <w:tcBorders>
              <w:top w:val="single" w:sz="6" w:space="0" w:color="000000"/>
              <w:bottom w:val="single" w:sz="6" w:space="0" w:color="000000"/>
            </w:tcBorders>
          </w:tcPr>
          <w:p w14:paraId="3426866E" w14:textId="77777777" w:rsidR="00870F90" w:rsidRPr="00A5701D" w:rsidRDefault="00870F90" w:rsidP="00134F94">
            <w:r w:rsidRPr="00A5701D">
              <w:t>Tel: +255 (0) 626608190</w:t>
            </w:r>
            <w:r w:rsidRPr="00A5701D">
              <w:br/>
              <w:t xml:space="preserve">Email: </w:t>
            </w:r>
            <w:hyperlink r:id="rId37">
              <w:r w:rsidRPr="00A5701D">
                <w:rPr>
                  <w:color w:val="0000FF"/>
                  <w:u w:val="single"/>
                </w:rPr>
                <w:t>megan@inspiredideas.io</w:t>
              </w:r>
            </w:hyperlink>
          </w:p>
        </w:tc>
      </w:tr>
      <w:tr w:rsidR="00870F90" w:rsidRPr="00A5701D" w14:paraId="7DA428BD" w14:textId="77777777" w:rsidTr="00134F94">
        <w:tc>
          <w:tcPr>
            <w:tcW w:w="4962" w:type="dxa"/>
            <w:tcBorders>
              <w:top w:val="single" w:sz="6" w:space="0" w:color="000000"/>
              <w:bottom w:val="single" w:sz="6" w:space="0" w:color="000000"/>
            </w:tcBorders>
          </w:tcPr>
          <w:p w14:paraId="284ED2CF" w14:textId="77777777" w:rsidR="00870F90" w:rsidRPr="00A5701D" w:rsidRDefault="00870F90" w:rsidP="00134F94">
            <w:r w:rsidRPr="00A5701D">
              <w:t>Anastacia Simonchik</w:t>
            </w:r>
            <w:r w:rsidRPr="00A5701D">
              <w:br/>
              <w:t>Visiba Group AB</w:t>
            </w:r>
            <w:r w:rsidRPr="00A5701D">
              <w:br/>
              <w:t>Sweden</w:t>
            </w:r>
          </w:p>
        </w:tc>
        <w:tc>
          <w:tcPr>
            <w:tcW w:w="4678" w:type="dxa"/>
            <w:tcBorders>
              <w:top w:val="single" w:sz="6" w:space="0" w:color="000000"/>
              <w:bottom w:val="single" w:sz="6" w:space="0" w:color="000000"/>
            </w:tcBorders>
          </w:tcPr>
          <w:p w14:paraId="72FA0BD0" w14:textId="77777777" w:rsidR="00870F90" w:rsidRPr="00A5701D" w:rsidRDefault="00870F90" w:rsidP="00134F94">
            <w:r w:rsidRPr="00A5701D">
              <w:t>Tel: +46 735885399</w:t>
            </w:r>
            <w:r w:rsidRPr="00A5701D">
              <w:br/>
              <w:t xml:space="preserve">Email: </w:t>
            </w:r>
            <w:hyperlink r:id="rId38">
              <w:r w:rsidRPr="00A5701D">
                <w:rPr>
                  <w:color w:val="0000FF"/>
                  <w:u w:val="single"/>
                </w:rPr>
                <w:t>anastacia.simonchik@visibacare.com</w:t>
              </w:r>
            </w:hyperlink>
            <w:r w:rsidRPr="00A5701D">
              <w:t xml:space="preserve"> </w:t>
            </w:r>
          </w:p>
        </w:tc>
      </w:tr>
      <w:tr w:rsidR="00870F90" w:rsidRPr="00A5701D" w14:paraId="224D9BD4" w14:textId="77777777" w:rsidTr="00134F94">
        <w:tc>
          <w:tcPr>
            <w:tcW w:w="4962" w:type="dxa"/>
            <w:tcBorders>
              <w:top w:val="single" w:sz="6" w:space="0" w:color="000000"/>
              <w:bottom w:val="single" w:sz="6" w:space="0" w:color="000000"/>
            </w:tcBorders>
          </w:tcPr>
          <w:p w14:paraId="1DBBD65F" w14:textId="77777777" w:rsidR="00870F90" w:rsidRPr="00A5701D" w:rsidRDefault="00870F90" w:rsidP="00134F94">
            <w:r w:rsidRPr="00A5701D">
              <w:t>Sarika Jain</w:t>
            </w:r>
            <w:r w:rsidRPr="00A5701D">
              <w:br/>
              <w:t>Ada Health GmbH</w:t>
            </w:r>
            <w:r w:rsidRPr="00A5701D">
              <w:br/>
              <w:t>Germany</w:t>
            </w:r>
          </w:p>
        </w:tc>
        <w:tc>
          <w:tcPr>
            <w:tcW w:w="4678" w:type="dxa"/>
            <w:tcBorders>
              <w:top w:val="single" w:sz="6" w:space="0" w:color="000000"/>
              <w:bottom w:val="single" w:sz="6" w:space="0" w:color="000000"/>
            </w:tcBorders>
          </w:tcPr>
          <w:p w14:paraId="4A1BA9CB" w14:textId="77777777" w:rsidR="00870F90" w:rsidRPr="00A5701D" w:rsidRDefault="00870F90" w:rsidP="00134F94">
            <w:r w:rsidRPr="00A5701D">
              <w:t>Email:</w:t>
            </w:r>
            <w:hyperlink r:id="rId39">
              <w:r w:rsidRPr="00A5701D">
                <w:rPr>
                  <w:color w:val="0000FF"/>
                  <w:u w:val="single"/>
                </w:rPr>
                <w:t>sarika.jain@ada.com</w:t>
              </w:r>
            </w:hyperlink>
            <w:hyperlink r:id="rId40">
              <w:r w:rsidRPr="00A5701D">
                <w:br/>
              </w:r>
            </w:hyperlink>
          </w:p>
        </w:tc>
      </w:tr>
      <w:tr w:rsidR="00870F90" w:rsidRPr="00A5701D" w14:paraId="79CE6D2C" w14:textId="77777777" w:rsidTr="00134F94">
        <w:tc>
          <w:tcPr>
            <w:tcW w:w="4962" w:type="dxa"/>
            <w:tcBorders>
              <w:top w:val="single" w:sz="6" w:space="0" w:color="000000"/>
              <w:bottom w:val="single" w:sz="6" w:space="0" w:color="000000"/>
            </w:tcBorders>
          </w:tcPr>
          <w:p w14:paraId="165FC7A5" w14:textId="77777777" w:rsidR="00870F90" w:rsidRPr="00A5701D" w:rsidRDefault="00870F90" w:rsidP="00134F94">
            <w:r w:rsidRPr="00A5701D">
              <w:t>Yura Perov</w:t>
            </w:r>
          </w:p>
          <w:p w14:paraId="737ABE2F" w14:textId="77777777" w:rsidR="00870F90" w:rsidRPr="00A5701D" w:rsidRDefault="00870F90" w:rsidP="00134F94">
            <w:r w:rsidRPr="00A5701D">
              <w:t>Independent contributor</w:t>
            </w:r>
            <w:r w:rsidRPr="00A5701D">
              <w:br/>
              <w:t>UK</w:t>
            </w:r>
          </w:p>
        </w:tc>
        <w:tc>
          <w:tcPr>
            <w:tcW w:w="4678" w:type="dxa"/>
            <w:tcBorders>
              <w:top w:val="single" w:sz="6" w:space="0" w:color="000000"/>
              <w:bottom w:val="single" w:sz="6" w:space="0" w:color="000000"/>
            </w:tcBorders>
          </w:tcPr>
          <w:p w14:paraId="46DF0896" w14:textId="77777777" w:rsidR="00870F90" w:rsidRPr="00A5701D" w:rsidRDefault="00870F90" w:rsidP="00134F94">
            <w:r w:rsidRPr="00A5701D">
              <w:t xml:space="preserve">Email: </w:t>
            </w:r>
            <w:hyperlink r:id="rId41">
              <w:r w:rsidRPr="00A5701D">
                <w:rPr>
                  <w:color w:val="0000FF"/>
                  <w:u w:val="single"/>
                </w:rPr>
                <w:t>yura.perov@gmail.com</w:t>
              </w:r>
            </w:hyperlink>
          </w:p>
          <w:p w14:paraId="7559318A" w14:textId="77777777" w:rsidR="00870F90" w:rsidRPr="00A5701D" w:rsidRDefault="00870F90" w:rsidP="00134F94"/>
        </w:tc>
      </w:tr>
      <w:tr w:rsidR="00870F90" w:rsidRPr="00A5701D" w14:paraId="24AB51B0" w14:textId="77777777" w:rsidTr="00134F94">
        <w:tc>
          <w:tcPr>
            <w:tcW w:w="4962" w:type="dxa"/>
            <w:tcBorders>
              <w:top w:val="single" w:sz="6" w:space="0" w:color="000000"/>
              <w:bottom w:val="single" w:sz="6" w:space="0" w:color="000000"/>
            </w:tcBorders>
          </w:tcPr>
          <w:p w14:paraId="7F3F1C81" w14:textId="77777777" w:rsidR="00870F90" w:rsidRPr="00A5701D" w:rsidRDefault="00870F90" w:rsidP="00134F94">
            <w:r w:rsidRPr="00A5701D">
              <w:t>Tom Neumark</w:t>
            </w:r>
            <w:r w:rsidRPr="00A5701D">
              <w:br/>
              <w:t>University of Oslo</w:t>
            </w:r>
            <w:r w:rsidRPr="00A5701D">
              <w:br/>
              <w:t>Norway</w:t>
            </w:r>
          </w:p>
        </w:tc>
        <w:tc>
          <w:tcPr>
            <w:tcW w:w="4678" w:type="dxa"/>
            <w:tcBorders>
              <w:top w:val="single" w:sz="6" w:space="0" w:color="000000"/>
              <w:bottom w:val="single" w:sz="6" w:space="0" w:color="000000"/>
            </w:tcBorders>
          </w:tcPr>
          <w:p w14:paraId="333573E1" w14:textId="77777777" w:rsidR="00870F90" w:rsidRPr="00A5701D" w:rsidRDefault="00870F90" w:rsidP="00134F94">
            <w:r w:rsidRPr="00A5701D">
              <w:t xml:space="preserve">Email: </w:t>
            </w:r>
            <w:hyperlink r:id="rId42">
              <w:r w:rsidRPr="00A5701D">
                <w:rPr>
                  <w:color w:val="0000FF"/>
                  <w:u w:val="single"/>
                </w:rPr>
                <w:t>thomas.neumark@sum.uio.no</w:t>
              </w:r>
            </w:hyperlink>
            <w:hyperlink r:id="rId43">
              <w:r w:rsidRPr="00A5701D">
                <w:br/>
              </w:r>
            </w:hyperlink>
          </w:p>
        </w:tc>
      </w:tr>
      <w:tr w:rsidR="00870F90" w:rsidRPr="00A5701D" w14:paraId="2D48C3D6" w14:textId="77777777" w:rsidTr="00134F94">
        <w:tc>
          <w:tcPr>
            <w:tcW w:w="4962" w:type="dxa"/>
            <w:tcBorders>
              <w:top w:val="single" w:sz="6" w:space="0" w:color="000000"/>
              <w:bottom w:val="single" w:sz="6" w:space="0" w:color="000000"/>
            </w:tcBorders>
          </w:tcPr>
          <w:p w14:paraId="5B698356" w14:textId="77777777" w:rsidR="00870F90" w:rsidRPr="00A5701D" w:rsidRDefault="00870F90" w:rsidP="00134F94">
            <w:r w:rsidRPr="00A5701D">
              <w:t>Rex Cooper</w:t>
            </w:r>
            <w:r w:rsidRPr="00A5701D">
              <w:br/>
              <w:t>Your.MD</w:t>
            </w:r>
            <w:r w:rsidRPr="00A5701D">
              <w:br/>
              <w:t>UK</w:t>
            </w:r>
          </w:p>
        </w:tc>
        <w:tc>
          <w:tcPr>
            <w:tcW w:w="4678" w:type="dxa"/>
            <w:tcBorders>
              <w:top w:val="single" w:sz="6" w:space="0" w:color="000000"/>
              <w:bottom w:val="single" w:sz="6" w:space="0" w:color="000000"/>
            </w:tcBorders>
          </w:tcPr>
          <w:p w14:paraId="79E04F22" w14:textId="77777777" w:rsidR="00870F90" w:rsidRPr="00A5701D" w:rsidRDefault="00870F90" w:rsidP="00134F94">
            <w:hyperlink r:id="rId44">
              <w:r w:rsidRPr="00A5701D">
                <w:br/>
              </w:r>
            </w:hyperlink>
          </w:p>
        </w:tc>
      </w:tr>
      <w:tr w:rsidR="00870F90" w:rsidRPr="00A5701D" w14:paraId="31F5E07D" w14:textId="77777777" w:rsidTr="00134F94">
        <w:tc>
          <w:tcPr>
            <w:tcW w:w="4962" w:type="dxa"/>
            <w:tcBorders>
              <w:top w:val="single" w:sz="6" w:space="0" w:color="000000"/>
              <w:bottom w:val="single" w:sz="6" w:space="0" w:color="000000"/>
            </w:tcBorders>
          </w:tcPr>
          <w:p w14:paraId="5B8DC594" w14:textId="77777777" w:rsidR="00870F90" w:rsidRPr="00A5701D" w:rsidRDefault="00870F90" w:rsidP="00134F94">
            <w:r w:rsidRPr="00A5701D">
              <w:t>Martina Fischer</w:t>
            </w:r>
            <w:r w:rsidRPr="00A5701D">
              <w:br/>
              <w:t>Germany</w:t>
            </w:r>
          </w:p>
        </w:tc>
        <w:tc>
          <w:tcPr>
            <w:tcW w:w="4678" w:type="dxa"/>
            <w:tcBorders>
              <w:top w:val="single" w:sz="6" w:space="0" w:color="000000"/>
              <w:bottom w:val="single" w:sz="6" w:space="0" w:color="000000"/>
            </w:tcBorders>
          </w:tcPr>
          <w:p w14:paraId="68E19AA0" w14:textId="77777777" w:rsidR="00870F90" w:rsidRPr="00A5701D" w:rsidRDefault="00870F90" w:rsidP="00134F94">
            <w:r w:rsidRPr="00A5701D">
              <w:br/>
            </w:r>
          </w:p>
        </w:tc>
      </w:tr>
      <w:tr w:rsidR="00870F90" w:rsidRPr="00A5701D" w14:paraId="20BEF935" w14:textId="77777777" w:rsidTr="00134F94">
        <w:tc>
          <w:tcPr>
            <w:tcW w:w="4962" w:type="dxa"/>
            <w:tcBorders>
              <w:top w:val="single" w:sz="6" w:space="0" w:color="000000"/>
              <w:bottom w:val="single" w:sz="6" w:space="0" w:color="000000"/>
            </w:tcBorders>
          </w:tcPr>
          <w:p w14:paraId="40B1F89F" w14:textId="77777777" w:rsidR="00870F90" w:rsidRPr="00A5701D" w:rsidRDefault="00870F90" w:rsidP="00134F94">
            <w:r w:rsidRPr="00A5701D">
              <w:t>Lina Elizabeth Porras Santana</w:t>
            </w:r>
            <w:r w:rsidRPr="00A5701D">
              <w:br/>
              <w:t>1DOC3</w:t>
            </w:r>
            <w:r w:rsidRPr="00A5701D">
              <w:br/>
              <w:t>Colombia</w:t>
            </w:r>
          </w:p>
        </w:tc>
        <w:tc>
          <w:tcPr>
            <w:tcW w:w="4678" w:type="dxa"/>
            <w:tcBorders>
              <w:top w:val="single" w:sz="6" w:space="0" w:color="000000"/>
              <w:bottom w:val="single" w:sz="6" w:space="0" w:color="000000"/>
            </w:tcBorders>
          </w:tcPr>
          <w:p w14:paraId="069BC41B" w14:textId="77777777" w:rsidR="00870F90" w:rsidRPr="00A5701D" w:rsidRDefault="00870F90" w:rsidP="00134F94">
            <w:r w:rsidRPr="00A5701D">
              <w:t xml:space="preserve">Email: </w:t>
            </w:r>
            <w:hyperlink r:id="rId45">
              <w:r w:rsidRPr="00A5701D">
                <w:rPr>
                  <w:color w:val="0000FF"/>
                  <w:u w:val="single"/>
                </w:rPr>
                <w:t>linaporras@1doc3.com</w:t>
              </w:r>
            </w:hyperlink>
            <w:r w:rsidRPr="00A5701D">
              <w:t xml:space="preserve"> </w:t>
            </w:r>
          </w:p>
        </w:tc>
      </w:tr>
      <w:tr w:rsidR="00870F90" w:rsidRPr="00A5701D" w14:paraId="1DB0C40C" w14:textId="77777777" w:rsidTr="00134F94">
        <w:tc>
          <w:tcPr>
            <w:tcW w:w="4962" w:type="dxa"/>
            <w:tcBorders>
              <w:top w:val="single" w:sz="6" w:space="0" w:color="000000"/>
              <w:bottom w:val="single" w:sz="6" w:space="0" w:color="000000"/>
            </w:tcBorders>
          </w:tcPr>
          <w:p w14:paraId="596B1EF9" w14:textId="77777777" w:rsidR="00870F90" w:rsidRPr="00A5701D" w:rsidRDefault="00870F90" w:rsidP="00134F94">
            <w:r w:rsidRPr="00A5701D">
              <w:t>Juan Sebastián Beleño</w:t>
            </w:r>
            <w:r w:rsidRPr="00A5701D">
              <w:br/>
              <w:t>1DOC3</w:t>
            </w:r>
            <w:r w:rsidRPr="00A5701D">
              <w:br/>
              <w:t>Colombia</w:t>
            </w:r>
          </w:p>
        </w:tc>
        <w:tc>
          <w:tcPr>
            <w:tcW w:w="4678" w:type="dxa"/>
            <w:tcBorders>
              <w:top w:val="single" w:sz="6" w:space="0" w:color="000000"/>
              <w:bottom w:val="single" w:sz="6" w:space="0" w:color="000000"/>
            </w:tcBorders>
          </w:tcPr>
          <w:p w14:paraId="7D90238D" w14:textId="77777777" w:rsidR="00870F90" w:rsidRPr="00A5701D" w:rsidRDefault="00870F90" w:rsidP="00134F94">
            <w:r w:rsidRPr="00A5701D">
              <w:t xml:space="preserve">Email: </w:t>
            </w:r>
            <w:hyperlink r:id="rId46">
              <w:r w:rsidRPr="00A5701D">
                <w:rPr>
                  <w:color w:val="0000FF"/>
                  <w:u w:val="single"/>
                </w:rPr>
                <w:t>jbeleno@1doc3.com</w:t>
              </w:r>
            </w:hyperlink>
            <w:r w:rsidRPr="00A5701D">
              <w:t xml:space="preserve"> </w:t>
            </w:r>
          </w:p>
        </w:tc>
      </w:tr>
      <w:tr w:rsidR="00870F90" w:rsidRPr="00A5701D" w14:paraId="7EBED077" w14:textId="77777777" w:rsidTr="00134F94">
        <w:tc>
          <w:tcPr>
            <w:tcW w:w="4962" w:type="dxa"/>
            <w:tcBorders>
              <w:top w:val="single" w:sz="6" w:space="0" w:color="000000"/>
              <w:bottom w:val="single" w:sz="6" w:space="0" w:color="000000"/>
            </w:tcBorders>
          </w:tcPr>
          <w:p w14:paraId="215DC286" w14:textId="77777777" w:rsidR="00870F90" w:rsidRPr="006C7742" w:rsidRDefault="00870F90" w:rsidP="00134F94">
            <w:pPr>
              <w:rPr>
                <w:lang w:val="fr-CH"/>
              </w:rPr>
            </w:pPr>
            <w:r w:rsidRPr="006C7742">
              <w:rPr>
                <w:lang w:val="fr-CH"/>
              </w:rPr>
              <w:t>María Fernanda González Alvarez</w:t>
            </w:r>
            <w:r w:rsidRPr="006C7742">
              <w:rPr>
                <w:lang w:val="fr-CH"/>
              </w:rPr>
              <w:br/>
              <w:t>1DOC3</w:t>
            </w:r>
            <w:r w:rsidRPr="006C7742">
              <w:rPr>
                <w:lang w:val="fr-CH"/>
              </w:rPr>
              <w:br/>
              <w:t>Mexico</w:t>
            </w:r>
          </w:p>
        </w:tc>
        <w:tc>
          <w:tcPr>
            <w:tcW w:w="4678" w:type="dxa"/>
            <w:tcBorders>
              <w:top w:val="single" w:sz="6" w:space="0" w:color="000000"/>
              <w:bottom w:val="single" w:sz="6" w:space="0" w:color="000000"/>
            </w:tcBorders>
          </w:tcPr>
          <w:p w14:paraId="24FC5111" w14:textId="77777777" w:rsidR="00870F90" w:rsidRPr="00A5701D" w:rsidRDefault="00870F90" w:rsidP="00134F94">
            <w:r w:rsidRPr="00A5701D">
              <w:t xml:space="preserve">Email: </w:t>
            </w:r>
            <w:hyperlink r:id="rId47">
              <w:r w:rsidRPr="00A5701D">
                <w:rPr>
                  <w:color w:val="0000FF"/>
                  <w:u w:val="single"/>
                </w:rPr>
                <w:t>mgonzalez@1doc3.com</w:t>
              </w:r>
            </w:hyperlink>
            <w:r w:rsidRPr="00A5701D">
              <w:t xml:space="preserve"> </w:t>
            </w:r>
          </w:p>
        </w:tc>
      </w:tr>
      <w:tr w:rsidR="00870F90" w:rsidRPr="00A5701D" w14:paraId="10EBD3DD" w14:textId="77777777" w:rsidTr="00134F94">
        <w:tc>
          <w:tcPr>
            <w:tcW w:w="4962" w:type="dxa"/>
            <w:tcBorders>
              <w:top w:val="single" w:sz="6" w:space="0" w:color="000000"/>
              <w:bottom w:val="single" w:sz="6" w:space="0" w:color="000000"/>
            </w:tcBorders>
          </w:tcPr>
          <w:p w14:paraId="79505685" w14:textId="77777777" w:rsidR="00870F90" w:rsidRPr="00A5701D" w:rsidRDefault="00870F90" w:rsidP="00134F94">
            <w:r w:rsidRPr="00A5701D">
              <w:t>Adam Baker</w:t>
            </w:r>
            <w:r w:rsidRPr="00A5701D">
              <w:br/>
              <w:t>Babylon Health</w:t>
            </w:r>
            <w:r w:rsidRPr="00A5701D">
              <w:br/>
              <w:t>UK</w:t>
            </w:r>
          </w:p>
        </w:tc>
        <w:tc>
          <w:tcPr>
            <w:tcW w:w="4678" w:type="dxa"/>
            <w:tcBorders>
              <w:top w:val="single" w:sz="6" w:space="0" w:color="000000"/>
              <w:bottom w:val="single" w:sz="6" w:space="0" w:color="000000"/>
            </w:tcBorders>
          </w:tcPr>
          <w:p w14:paraId="1A141EBC" w14:textId="77777777" w:rsidR="00870F90" w:rsidRPr="00A5701D" w:rsidRDefault="00870F90" w:rsidP="00134F94">
            <w:r w:rsidRPr="00A5701D">
              <w:t xml:space="preserve">Email: </w:t>
            </w:r>
            <w:hyperlink r:id="rId48">
              <w:r w:rsidRPr="00A5701D">
                <w:rPr>
                  <w:color w:val="0000FF"/>
                  <w:u w:val="single"/>
                </w:rPr>
                <w:t>adam.baker@babylonhealth.com</w:t>
              </w:r>
            </w:hyperlink>
          </w:p>
        </w:tc>
      </w:tr>
      <w:tr w:rsidR="00870F90" w:rsidRPr="00A5701D" w14:paraId="1387AE97" w14:textId="77777777" w:rsidTr="00134F94">
        <w:tc>
          <w:tcPr>
            <w:tcW w:w="4962" w:type="dxa"/>
            <w:tcBorders>
              <w:top w:val="single" w:sz="6" w:space="0" w:color="000000"/>
              <w:bottom w:val="single" w:sz="6" w:space="0" w:color="000000"/>
            </w:tcBorders>
          </w:tcPr>
          <w:p w14:paraId="422B764A" w14:textId="77777777" w:rsidR="00870F90" w:rsidRPr="00A5701D" w:rsidRDefault="00870F90" w:rsidP="00134F94">
            <w:r w:rsidRPr="00A5701D">
              <w:t>Xingxing Cao</w:t>
            </w:r>
            <w:r w:rsidRPr="00A5701D">
              <w:br/>
              <w:t>Baidu</w:t>
            </w:r>
            <w:r w:rsidRPr="00A5701D">
              <w:br/>
              <w:t>China</w:t>
            </w:r>
          </w:p>
        </w:tc>
        <w:tc>
          <w:tcPr>
            <w:tcW w:w="4678" w:type="dxa"/>
            <w:tcBorders>
              <w:top w:val="single" w:sz="6" w:space="0" w:color="000000"/>
              <w:bottom w:val="single" w:sz="6" w:space="0" w:color="000000"/>
            </w:tcBorders>
          </w:tcPr>
          <w:p w14:paraId="1865C6C8" w14:textId="77777777" w:rsidR="00870F90" w:rsidRPr="00A5701D" w:rsidRDefault="00870F90" w:rsidP="00134F94">
            <w:r w:rsidRPr="00A5701D">
              <w:t xml:space="preserve">Email: </w:t>
            </w:r>
            <w:hyperlink r:id="rId49">
              <w:r w:rsidRPr="00A5701D">
                <w:rPr>
                  <w:color w:val="0000FF"/>
                  <w:u w:val="single"/>
                </w:rPr>
                <w:t>caoxingxing@baidu.com</w:t>
              </w:r>
            </w:hyperlink>
          </w:p>
        </w:tc>
      </w:tr>
      <w:tr w:rsidR="00870F90" w:rsidRPr="00A5701D" w14:paraId="4EA5559E" w14:textId="77777777" w:rsidTr="00134F94">
        <w:tc>
          <w:tcPr>
            <w:tcW w:w="4962" w:type="dxa"/>
            <w:tcBorders>
              <w:top w:val="single" w:sz="6" w:space="0" w:color="000000"/>
              <w:bottom w:val="single" w:sz="6" w:space="0" w:color="000000"/>
            </w:tcBorders>
          </w:tcPr>
          <w:p w14:paraId="574198B7" w14:textId="77777777" w:rsidR="00870F90" w:rsidRPr="00A5701D" w:rsidRDefault="00870F90" w:rsidP="00134F94">
            <w:r w:rsidRPr="00A5701D">
              <w:t>Clemens Schöll</w:t>
            </w:r>
            <w:r w:rsidRPr="00A5701D">
              <w:br/>
              <w:t>Ada Health GmbH</w:t>
            </w:r>
            <w:r w:rsidRPr="00A5701D">
              <w:br/>
              <w:t>Germany</w:t>
            </w:r>
          </w:p>
        </w:tc>
        <w:tc>
          <w:tcPr>
            <w:tcW w:w="4678" w:type="dxa"/>
            <w:tcBorders>
              <w:top w:val="single" w:sz="6" w:space="0" w:color="000000"/>
              <w:bottom w:val="single" w:sz="6" w:space="0" w:color="000000"/>
            </w:tcBorders>
          </w:tcPr>
          <w:p w14:paraId="0A8C97B9" w14:textId="77777777" w:rsidR="00870F90" w:rsidRPr="00A5701D" w:rsidRDefault="00870F90" w:rsidP="00134F94">
            <w:pPr>
              <w:spacing w:after="160" w:line="259" w:lineRule="auto"/>
            </w:pPr>
          </w:p>
        </w:tc>
      </w:tr>
      <w:tr w:rsidR="00870F90" w:rsidRPr="00A5701D" w14:paraId="5B57B833" w14:textId="77777777" w:rsidTr="00134F94">
        <w:tc>
          <w:tcPr>
            <w:tcW w:w="4962" w:type="dxa"/>
            <w:tcBorders>
              <w:top w:val="single" w:sz="6" w:space="0" w:color="000000"/>
              <w:bottom w:val="single" w:sz="6" w:space="0" w:color="000000"/>
            </w:tcBorders>
          </w:tcPr>
          <w:p w14:paraId="37D27E31" w14:textId="77777777" w:rsidR="00870F90" w:rsidRPr="00A5701D" w:rsidRDefault="00870F90" w:rsidP="00134F94">
            <w:r w:rsidRPr="00A5701D">
              <w:t>Audrey Menezes</w:t>
            </w:r>
            <w:r w:rsidRPr="00A5701D">
              <w:br/>
              <w:t>Your.MD</w:t>
            </w:r>
            <w:r w:rsidRPr="00A5701D">
              <w:br/>
              <w:t>UK</w:t>
            </w:r>
          </w:p>
        </w:tc>
        <w:tc>
          <w:tcPr>
            <w:tcW w:w="4678" w:type="dxa"/>
            <w:tcBorders>
              <w:top w:val="single" w:sz="6" w:space="0" w:color="000000"/>
              <w:bottom w:val="single" w:sz="6" w:space="0" w:color="000000"/>
            </w:tcBorders>
          </w:tcPr>
          <w:p w14:paraId="213FF7F1" w14:textId="77777777" w:rsidR="00870F90" w:rsidRPr="00A5701D" w:rsidRDefault="00870F90" w:rsidP="00134F94">
            <w:pPr>
              <w:spacing w:after="160" w:line="259" w:lineRule="auto"/>
            </w:pPr>
            <w:r w:rsidRPr="00A5701D">
              <w:t xml:space="preserve">Email: </w:t>
            </w:r>
            <w:hyperlink r:id="rId50">
              <w:r w:rsidRPr="00A5701D">
                <w:rPr>
                  <w:color w:val="0000FF"/>
                  <w:u w:val="single"/>
                </w:rPr>
                <w:t>audrey@your.md</w:t>
              </w:r>
            </w:hyperlink>
          </w:p>
          <w:p w14:paraId="2E179FBC" w14:textId="77777777" w:rsidR="00870F90" w:rsidRPr="00A5701D" w:rsidRDefault="00870F90" w:rsidP="00134F94">
            <w:pPr>
              <w:spacing w:after="160" w:line="259" w:lineRule="auto"/>
            </w:pPr>
          </w:p>
        </w:tc>
      </w:tr>
      <w:tr w:rsidR="00870F90" w:rsidRPr="00A5701D" w14:paraId="28CE77E1" w14:textId="77777777" w:rsidTr="00134F94">
        <w:tc>
          <w:tcPr>
            <w:tcW w:w="4962" w:type="dxa"/>
            <w:tcBorders>
              <w:top w:val="single" w:sz="6" w:space="0" w:color="000000"/>
              <w:bottom w:val="single" w:sz="6" w:space="0" w:color="000000"/>
            </w:tcBorders>
          </w:tcPr>
          <w:p w14:paraId="4F42729D" w14:textId="77777777" w:rsidR="00870F90" w:rsidRPr="00A5701D" w:rsidRDefault="00870F90" w:rsidP="00134F94">
            <w:r w:rsidRPr="00A5701D">
              <w:t>Francisco Cheda</w:t>
            </w:r>
            <w:r w:rsidRPr="00A5701D">
              <w:br/>
              <w:t>Barkibu</w:t>
            </w:r>
            <w:r w:rsidRPr="00A5701D">
              <w:br/>
              <w:t>Spain</w:t>
            </w:r>
          </w:p>
        </w:tc>
        <w:tc>
          <w:tcPr>
            <w:tcW w:w="4678" w:type="dxa"/>
            <w:tcBorders>
              <w:top w:val="single" w:sz="6" w:space="0" w:color="000000"/>
              <w:bottom w:val="single" w:sz="6" w:space="0" w:color="000000"/>
            </w:tcBorders>
          </w:tcPr>
          <w:p w14:paraId="4333D511" w14:textId="77777777" w:rsidR="00870F90" w:rsidRPr="00A5701D" w:rsidRDefault="00870F90" w:rsidP="00134F94">
            <w:pPr>
              <w:spacing w:after="160" w:line="259" w:lineRule="auto"/>
            </w:pPr>
            <w:r w:rsidRPr="00A5701D">
              <w:t xml:space="preserve">Email: </w:t>
            </w:r>
            <w:hyperlink r:id="rId51">
              <w:r w:rsidRPr="00A5701D">
                <w:rPr>
                  <w:color w:val="0000FF"/>
                  <w:u w:val="single"/>
                </w:rPr>
                <w:t>fran@barkibu.com</w:t>
              </w:r>
            </w:hyperlink>
          </w:p>
          <w:p w14:paraId="3681B376" w14:textId="77777777" w:rsidR="00870F90" w:rsidRPr="00A5701D" w:rsidRDefault="00870F90" w:rsidP="00134F94">
            <w:pPr>
              <w:spacing w:after="160" w:line="259" w:lineRule="auto"/>
            </w:pPr>
          </w:p>
        </w:tc>
      </w:tr>
      <w:tr w:rsidR="00870F90" w:rsidRPr="00A5701D" w14:paraId="57DED1A8" w14:textId="77777777" w:rsidTr="00134F94">
        <w:trPr>
          <w:trHeight w:val="778"/>
        </w:trPr>
        <w:tc>
          <w:tcPr>
            <w:tcW w:w="4962" w:type="dxa"/>
            <w:tcBorders>
              <w:top w:val="single" w:sz="6" w:space="0" w:color="000000"/>
              <w:bottom w:val="single" w:sz="6" w:space="0" w:color="000000"/>
            </w:tcBorders>
          </w:tcPr>
          <w:p w14:paraId="13D9CD8E" w14:textId="77777777" w:rsidR="00870F90" w:rsidRPr="00A5701D" w:rsidRDefault="00870F90" w:rsidP="00134F94">
            <w:r w:rsidRPr="00A5701D">
              <w:lastRenderedPageBreak/>
              <w:t>Ernesto Hernández</w:t>
            </w:r>
            <w:r w:rsidRPr="00A5701D">
              <w:br/>
              <w:t>Barkibu</w:t>
            </w:r>
          </w:p>
        </w:tc>
        <w:tc>
          <w:tcPr>
            <w:tcW w:w="4678" w:type="dxa"/>
            <w:tcBorders>
              <w:top w:val="single" w:sz="6" w:space="0" w:color="000000"/>
              <w:bottom w:val="single" w:sz="6" w:space="0" w:color="000000"/>
            </w:tcBorders>
          </w:tcPr>
          <w:p w14:paraId="25AF79C2" w14:textId="77777777" w:rsidR="00870F90" w:rsidRPr="00A5701D" w:rsidRDefault="00870F90" w:rsidP="00134F94">
            <w:pPr>
              <w:spacing w:after="160" w:line="259" w:lineRule="auto"/>
            </w:pPr>
            <w:r w:rsidRPr="00A5701D">
              <w:t xml:space="preserve">Email: </w:t>
            </w:r>
            <w:hyperlink r:id="rId52">
              <w:r w:rsidRPr="00A5701D">
                <w:rPr>
                  <w:color w:val="0000FF"/>
                  <w:u w:val="single"/>
                </w:rPr>
                <w:t>ernesto@barkibu.com</w:t>
              </w:r>
            </w:hyperlink>
          </w:p>
        </w:tc>
      </w:tr>
      <w:tr w:rsidR="00870F90" w:rsidRPr="00A5701D" w14:paraId="0B4204B6" w14:textId="77777777" w:rsidTr="00134F94">
        <w:trPr>
          <w:trHeight w:val="1089"/>
        </w:trPr>
        <w:tc>
          <w:tcPr>
            <w:tcW w:w="4962" w:type="dxa"/>
            <w:tcBorders>
              <w:top w:val="single" w:sz="6" w:space="0" w:color="000000"/>
              <w:bottom w:val="single" w:sz="6" w:space="0" w:color="000000"/>
            </w:tcBorders>
          </w:tcPr>
          <w:p w14:paraId="1A1DED21" w14:textId="77777777" w:rsidR="00870F90" w:rsidRPr="00A5701D" w:rsidRDefault="00870F90" w:rsidP="00134F94">
            <w:r w:rsidRPr="00A5701D">
              <w:t>Saddif Ahmed</w:t>
            </w:r>
            <w:r w:rsidRPr="00A5701D">
              <w:br/>
              <w:t>Flo Health</w:t>
            </w:r>
            <w:r w:rsidRPr="00A5701D">
              <w:br/>
              <w:t>London</w:t>
            </w:r>
          </w:p>
        </w:tc>
        <w:tc>
          <w:tcPr>
            <w:tcW w:w="4678" w:type="dxa"/>
            <w:tcBorders>
              <w:top w:val="single" w:sz="6" w:space="0" w:color="000000"/>
              <w:bottom w:val="single" w:sz="6" w:space="0" w:color="000000"/>
            </w:tcBorders>
          </w:tcPr>
          <w:p w14:paraId="091ECF54" w14:textId="77777777" w:rsidR="00870F90" w:rsidRPr="00A5701D" w:rsidRDefault="00870F90" w:rsidP="00134F94">
            <w:pPr>
              <w:rPr>
                <w:color w:val="000000"/>
              </w:rPr>
            </w:pPr>
            <w:r w:rsidRPr="00A5701D">
              <w:t xml:space="preserve">Email: </w:t>
            </w:r>
            <w:hyperlink r:id="rId53" w:history="1">
              <w:r w:rsidRPr="00A5701D">
                <w:rPr>
                  <w:color w:val="0000FF"/>
                  <w:u w:val="single"/>
                </w:rPr>
                <w:t>s_ahmed@flo.health</w:t>
              </w:r>
            </w:hyperlink>
          </w:p>
          <w:p w14:paraId="7E046FCD" w14:textId="77777777" w:rsidR="00870F90" w:rsidRPr="00A5701D" w:rsidRDefault="00870F90" w:rsidP="00134F94">
            <w:pPr>
              <w:spacing w:after="160" w:line="259" w:lineRule="auto"/>
            </w:pPr>
          </w:p>
        </w:tc>
      </w:tr>
      <w:tr w:rsidR="00870F90" w:rsidRPr="00A5701D" w14:paraId="064294D8" w14:textId="77777777" w:rsidTr="00134F94">
        <w:trPr>
          <w:trHeight w:val="1089"/>
        </w:trPr>
        <w:tc>
          <w:tcPr>
            <w:tcW w:w="4962" w:type="dxa"/>
            <w:tcBorders>
              <w:top w:val="single" w:sz="6" w:space="0" w:color="000000"/>
              <w:bottom w:val="single" w:sz="6" w:space="0" w:color="000000"/>
            </w:tcBorders>
          </w:tcPr>
          <w:p w14:paraId="7EBB69B1" w14:textId="77777777" w:rsidR="00870F90" w:rsidRPr="00A5701D" w:rsidRDefault="00870F90" w:rsidP="00134F94">
            <w:r w:rsidRPr="00A5701D">
              <w:t>Anna Klepchukova</w:t>
            </w:r>
            <w:r w:rsidRPr="00A5701D">
              <w:br/>
              <w:t>Flo Health</w:t>
            </w:r>
            <w:r w:rsidRPr="00A5701D">
              <w:br/>
              <w:t>London/Minsk</w:t>
            </w:r>
          </w:p>
        </w:tc>
        <w:tc>
          <w:tcPr>
            <w:tcW w:w="4678" w:type="dxa"/>
            <w:tcBorders>
              <w:top w:val="single" w:sz="6" w:space="0" w:color="000000"/>
              <w:bottom w:val="single" w:sz="6" w:space="0" w:color="000000"/>
            </w:tcBorders>
          </w:tcPr>
          <w:p w14:paraId="76D2B89D" w14:textId="77777777" w:rsidR="00870F90" w:rsidRPr="00A5701D" w:rsidRDefault="00870F90" w:rsidP="00134F94">
            <w:pPr>
              <w:spacing w:after="160" w:line="259" w:lineRule="auto"/>
            </w:pPr>
            <w:r w:rsidRPr="00A5701D">
              <w:t xml:space="preserve">Email: </w:t>
            </w:r>
            <w:hyperlink r:id="rId54" w:history="1">
              <w:r w:rsidRPr="00A5701D">
                <w:rPr>
                  <w:color w:val="0000FF"/>
                  <w:u w:val="single"/>
                </w:rPr>
                <w:t>a_klepchukova@flo.health</w:t>
              </w:r>
            </w:hyperlink>
          </w:p>
          <w:p w14:paraId="0D014F0E" w14:textId="77777777" w:rsidR="00870F90" w:rsidRPr="00A5701D" w:rsidRDefault="00870F90" w:rsidP="00134F94">
            <w:pPr>
              <w:spacing w:after="160" w:line="259" w:lineRule="auto"/>
            </w:pPr>
          </w:p>
        </w:tc>
      </w:tr>
      <w:tr w:rsidR="00870F90" w:rsidRPr="00A5701D" w14:paraId="1260500F" w14:textId="77777777" w:rsidTr="00134F94">
        <w:tc>
          <w:tcPr>
            <w:tcW w:w="4962" w:type="dxa"/>
            <w:tcBorders>
              <w:top w:val="single" w:sz="6" w:space="0" w:color="000000"/>
              <w:bottom w:val="single" w:sz="6" w:space="0" w:color="000000"/>
            </w:tcBorders>
          </w:tcPr>
          <w:p w14:paraId="4354E442" w14:textId="77777777" w:rsidR="00870F90" w:rsidRPr="00A5701D" w:rsidRDefault="00870F90" w:rsidP="00134F94">
            <w:r w:rsidRPr="00A5701D">
              <w:t>Michal Tzuchman Katz</w:t>
            </w:r>
            <w:r w:rsidRPr="00A5701D">
              <w:br/>
              <w:t>Kahun</w:t>
            </w:r>
            <w:r w:rsidRPr="00A5701D">
              <w:br/>
              <w:t>Israel, Tel Aviv</w:t>
            </w:r>
          </w:p>
        </w:tc>
        <w:tc>
          <w:tcPr>
            <w:tcW w:w="4678" w:type="dxa"/>
            <w:tcBorders>
              <w:top w:val="single" w:sz="6" w:space="0" w:color="000000"/>
              <w:bottom w:val="single" w:sz="6" w:space="0" w:color="000000"/>
            </w:tcBorders>
          </w:tcPr>
          <w:p w14:paraId="2AC57DE3" w14:textId="77777777" w:rsidR="00870F90" w:rsidRPr="00A5701D" w:rsidRDefault="00870F90" w:rsidP="00134F94">
            <w:pPr>
              <w:spacing w:after="160" w:line="259" w:lineRule="auto"/>
            </w:pPr>
            <w:r w:rsidRPr="00A5701D">
              <w:t xml:space="preserve">Email: </w:t>
            </w:r>
            <w:hyperlink r:id="rId55" w:history="1">
              <w:r w:rsidRPr="00A5701D">
                <w:rPr>
                  <w:color w:val="0000FF"/>
                  <w:u w:val="single"/>
                </w:rPr>
                <w:t>michal@kahun.com</w:t>
              </w:r>
            </w:hyperlink>
          </w:p>
          <w:p w14:paraId="757B32FF" w14:textId="77777777" w:rsidR="00870F90" w:rsidRPr="00A5701D" w:rsidRDefault="00870F90" w:rsidP="00134F94">
            <w:pPr>
              <w:spacing w:after="160" w:line="259" w:lineRule="auto"/>
            </w:pPr>
          </w:p>
        </w:tc>
      </w:tr>
    </w:tbl>
    <w:p w14:paraId="13EC06D3" w14:textId="77777777" w:rsidR="00870F90" w:rsidRPr="00A5701D" w:rsidRDefault="00870F90" w:rsidP="00870F90"/>
    <w:p w14:paraId="60CE890B" w14:textId="77777777" w:rsidR="00870F90" w:rsidRPr="00A5701D" w:rsidRDefault="00870F90" w:rsidP="00870F90">
      <w:r w:rsidRPr="00A5701D">
        <w:br w:type="page"/>
      </w:r>
    </w:p>
    <w:p w14:paraId="6E6C5445" w14:textId="77777777" w:rsidR="00870F90" w:rsidRPr="00A5701D" w:rsidRDefault="00870F90" w:rsidP="00870F90">
      <w:pPr>
        <w:spacing w:line="259" w:lineRule="auto"/>
        <w:jc w:val="center"/>
        <w:rPr>
          <w:b/>
          <w:bCs/>
        </w:rPr>
      </w:pPr>
      <w:bookmarkStart w:id="11" w:name="_Hlk83222956"/>
      <w:r w:rsidRPr="00A5701D">
        <w:rPr>
          <w:b/>
          <w:bCs/>
        </w:rPr>
        <w:lastRenderedPageBreak/>
        <w:t>CONTENTS</w:t>
      </w:r>
    </w:p>
    <w:sdt>
      <w:sdtPr>
        <w:rPr>
          <w:rFonts w:eastAsia="Times New Roman"/>
          <w:noProof w:val="0"/>
          <w:szCs w:val="24"/>
          <w:lang w:eastAsia="zh-CN"/>
        </w:rPr>
        <w:id w:val="1236438234"/>
        <w:docPartObj>
          <w:docPartGallery w:val="Table of Contents"/>
          <w:docPartUnique/>
        </w:docPartObj>
      </w:sdtPr>
      <w:sdtEndPr>
        <w:rPr>
          <w:rFonts w:eastAsiaTheme="minorHAnsi"/>
          <w:lang w:eastAsia="ja-JP"/>
        </w:rPr>
      </w:sdtEndPr>
      <w:sdtContent>
        <w:p w14:paraId="4CE9BCC6" w14:textId="77777777" w:rsidR="00870F90" w:rsidRPr="00714D31" w:rsidRDefault="00870F90" w:rsidP="00870F90">
          <w:pPr>
            <w:pStyle w:val="TOC1"/>
            <w:rPr>
              <w:sz w:val="2"/>
              <w:szCs w:val="2"/>
            </w:rPr>
          </w:pPr>
        </w:p>
        <w:p w14:paraId="3DFBCC60" w14:textId="77777777" w:rsidR="00870F90" w:rsidRPr="00714D31" w:rsidRDefault="00870F90" w:rsidP="00870F90">
          <w:pPr>
            <w:pStyle w:val="TOC1"/>
            <w:rPr>
              <w:rFonts w:asciiTheme="minorHAnsi" w:eastAsiaTheme="minorEastAsia" w:hAnsiTheme="minorHAnsi" w:cstheme="minorBidi"/>
              <w:szCs w:val="24"/>
              <w:lang w:eastAsia="zh-CN"/>
            </w:rPr>
          </w:pPr>
          <w:r w:rsidRPr="00714D31">
            <w:fldChar w:fldCharType="begin"/>
          </w:r>
          <w:r w:rsidRPr="00714D31">
            <w:instrText xml:space="preserve"> TOC \o "1-3" \h \z \u </w:instrText>
          </w:r>
          <w:r w:rsidRPr="00714D31">
            <w:fldChar w:fldCharType="separate"/>
          </w:r>
          <w:hyperlink w:anchor="_Toc113900739" w:history="1">
            <w:r w:rsidRPr="00714D31">
              <w:rPr>
                <w:rStyle w:val="Hyperlink"/>
                <w:rFonts w:eastAsia="MS Mincho" w:cs="Arial"/>
                <w:kern w:val="32"/>
              </w:rPr>
              <w:t>1</w:t>
            </w:r>
            <w:r w:rsidRPr="00714D31">
              <w:rPr>
                <w:rFonts w:asciiTheme="minorHAnsi" w:eastAsiaTheme="minorEastAsia" w:hAnsiTheme="minorHAnsi" w:cstheme="minorBidi"/>
                <w:szCs w:val="24"/>
                <w:lang w:eastAsia="zh-CN"/>
              </w:rPr>
              <w:tab/>
            </w:r>
            <w:r w:rsidRPr="00714D31">
              <w:rPr>
                <w:rStyle w:val="Hyperlink"/>
                <w:rFonts w:eastAsia="MS Mincho" w:cs="Arial"/>
                <w:kern w:val="32"/>
              </w:rPr>
              <w:t>Introduction</w:t>
            </w:r>
            <w:r w:rsidRPr="00714D31">
              <w:rPr>
                <w:webHidden/>
              </w:rPr>
              <w:tab/>
            </w:r>
            <w:r w:rsidRPr="00714D31">
              <w:rPr>
                <w:webHidden/>
              </w:rPr>
              <w:fldChar w:fldCharType="begin"/>
            </w:r>
            <w:r w:rsidRPr="00714D31">
              <w:rPr>
                <w:webHidden/>
              </w:rPr>
              <w:instrText xml:space="preserve"> PAGEREF _Toc113900739 \h </w:instrText>
            </w:r>
            <w:r w:rsidRPr="00714D31">
              <w:rPr>
                <w:webHidden/>
              </w:rPr>
            </w:r>
            <w:r w:rsidRPr="00714D31">
              <w:rPr>
                <w:webHidden/>
              </w:rPr>
              <w:fldChar w:fldCharType="separate"/>
            </w:r>
            <w:r w:rsidRPr="00714D31">
              <w:rPr>
                <w:webHidden/>
              </w:rPr>
              <w:t>12</w:t>
            </w:r>
            <w:r w:rsidRPr="00714D31">
              <w:rPr>
                <w:webHidden/>
              </w:rPr>
              <w:fldChar w:fldCharType="end"/>
            </w:r>
          </w:hyperlink>
        </w:p>
        <w:p w14:paraId="7FDC4D8C"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40" w:history="1">
            <w:r w:rsidRPr="00714D31">
              <w:rPr>
                <w:rStyle w:val="Hyperlink"/>
                <w:rFonts w:eastAsia="MS Mincho" w:cs="Arial"/>
                <w:kern w:val="32"/>
              </w:rPr>
              <w:t>2</w:t>
            </w:r>
            <w:r w:rsidRPr="00714D31">
              <w:rPr>
                <w:rFonts w:asciiTheme="minorHAnsi" w:eastAsiaTheme="minorEastAsia" w:hAnsiTheme="minorHAnsi" w:cstheme="minorBidi"/>
                <w:szCs w:val="24"/>
                <w:lang w:eastAsia="zh-CN"/>
              </w:rPr>
              <w:tab/>
            </w:r>
            <w:r w:rsidRPr="00714D31">
              <w:rPr>
                <w:rStyle w:val="Hyperlink"/>
                <w:rFonts w:eastAsia="MS Mincho" w:cs="Arial"/>
                <w:kern w:val="32"/>
              </w:rPr>
              <w:t>About the FG-AI4H topic group on AI-based symptom assessment</w:t>
            </w:r>
            <w:r w:rsidRPr="00714D31">
              <w:rPr>
                <w:webHidden/>
              </w:rPr>
              <w:tab/>
            </w:r>
            <w:r w:rsidRPr="00714D31">
              <w:rPr>
                <w:webHidden/>
              </w:rPr>
              <w:fldChar w:fldCharType="begin"/>
            </w:r>
            <w:r w:rsidRPr="00714D31">
              <w:rPr>
                <w:webHidden/>
              </w:rPr>
              <w:instrText xml:space="preserve"> PAGEREF _Toc113900740 \h </w:instrText>
            </w:r>
            <w:r w:rsidRPr="00714D31">
              <w:rPr>
                <w:webHidden/>
              </w:rPr>
            </w:r>
            <w:r w:rsidRPr="00714D31">
              <w:rPr>
                <w:webHidden/>
              </w:rPr>
              <w:fldChar w:fldCharType="separate"/>
            </w:r>
            <w:r w:rsidRPr="00714D31">
              <w:rPr>
                <w:webHidden/>
              </w:rPr>
              <w:t>12</w:t>
            </w:r>
            <w:r w:rsidRPr="00714D31">
              <w:rPr>
                <w:webHidden/>
              </w:rPr>
              <w:fldChar w:fldCharType="end"/>
            </w:r>
          </w:hyperlink>
        </w:p>
        <w:p w14:paraId="4197E96C"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41" w:history="1">
            <w:r w:rsidRPr="00714D31">
              <w:rPr>
                <w:rStyle w:val="Hyperlink"/>
                <w:rFonts w:eastAsia="MS Mincho" w:cs="Arial"/>
                <w:iCs/>
              </w:rPr>
              <w:t>2.1</w:t>
            </w:r>
            <w:r w:rsidRPr="00714D31">
              <w:rPr>
                <w:rFonts w:asciiTheme="minorHAnsi" w:eastAsiaTheme="minorEastAsia" w:hAnsiTheme="minorHAnsi" w:cstheme="minorBidi"/>
                <w:szCs w:val="24"/>
                <w:lang w:eastAsia="zh-CN"/>
              </w:rPr>
              <w:tab/>
            </w:r>
            <w:r w:rsidRPr="00714D31">
              <w:rPr>
                <w:rStyle w:val="Hyperlink"/>
                <w:rFonts w:eastAsia="MS Mincho" w:cs="Arial"/>
                <w:iCs/>
              </w:rPr>
              <w:t>Documentation</w:t>
            </w:r>
            <w:r w:rsidRPr="00714D31">
              <w:rPr>
                <w:webHidden/>
              </w:rPr>
              <w:tab/>
            </w:r>
            <w:r w:rsidRPr="00714D31">
              <w:rPr>
                <w:webHidden/>
              </w:rPr>
              <w:fldChar w:fldCharType="begin"/>
            </w:r>
            <w:r w:rsidRPr="00714D31">
              <w:rPr>
                <w:webHidden/>
              </w:rPr>
              <w:instrText xml:space="preserve"> PAGEREF _Toc113900741 \h </w:instrText>
            </w:r>
            <w:r w:rsidRPr="00714D31">
              <w:rPr>
                <w:webHidden/>
              </w:rPr>
            </w:r>
            <w:r w:rsidRPr="00714D31">
              <w:rPr>
                <w:webHidden/>
              </w:rPr>
              <w:fldChar w:fldCharType="separate"/>
            </w:r>
            <w:r w:rsidRPr="00714D31">
              <w:rPr>
                <w:webHidden/>
              </w:rPr>
              <w:t>13</w:t>
            </w:r>
            <w:r w:rsidRPr="00714D31">
              <w:rPr>
                <w:webHidden/>
              </w:rPr>
              <w:fldChar w:fldCharType="end"/>
            </w:r>
          </w:hyperlink>
        </w:p>
        <w:p w14:paraId="7BE2ADEC"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42" w:history="1">
            <w:r w:rsidRPr="00714D31">
              <w:rPr>
                <w:rStyle w:val="Hyperlink"/>
                <w:rFonts w:eastAsia="MS Mincho" w:cs="Arial"/>
                <w:iCs/>
              </w:rPr>
              <w:t>2.2</w:t>
            </w:r>
            <w:r w:rsidRPr="00714D31">
              <w:rPr>
                <w:rFonts w:asciiTheme="minorHAnsi" w:eastAsiaTheme="minorEastAsia" w:hAnsiTheme="minorHAnsi" w:cstheme="minorBidi"/>
                <w:szCs w:val="24"/>
                <w:lang w:eastAsia="zh-CN"/>
              </w:rPr>
              <w:tab/>
            </w:r>
            <w:r w:rsidRPr="00714D31">
              <w:rPr>
                <w:rStyle w:val="Hyperlink"/>
                <w:rFonts w:eastAsia="MS Mincho" w:cs="Arial"/>
                <w:iCs/>
              </w:rPr>
              <w:t>Status of this topic group</w:t>
            </w:r>
            <w:r w:rsidRPr="00714D31">
              <w:rPr>
                <w:webHidden/>
              </w:rPr>
              <w:tab/>
            </w:r>
            <w:r w:rsidRPr="00714D31">
              <w:rPr>
                <w:webHidden/>
              </w:rPr>
              <w:fldChar w:fldCharType="begin"/>
            </w:r>
            <w:r w:rsidRPr="00714D31">
              <w:rPr>
                <w:webHidden/>
              </w:rPr>
              <w:instrText xml:space="preserve"> PAGEREF _Toc113900742 \h </w:instrText>
            </w:r>
            <w:r w:rsidRPr="00714D31">
              <w:rPr>
                <w:webHidden/>
              </w:rPr>
            </w:r>
            <w:r w:rsidRPr="00714D31">
              <w:rPr>
                <w:webHidden/>
              </w:rPr>
              <w:fldChar w:fldCharType="separate"/>
            </w:r>
            <w:r w:rsidRPr="00714D31">
              <w:rPr>
                <w:webHidden/>
              </w:rPr>
              <w:t>13</w:t>
            </w:r>
            <w:r w:rsidRPr="00714D31">
              <w:rPr>
                <w:webHidden/>
              </w:rPr>
              <w:fldChar w:fldCharType="end"/>
            </w:r>
          </w:hyperlink>
        </w:p>
        <w:p w14:paraId="423720D5"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3" w:history="1">
            <w:r w:rsidRPr="00714D31">
              <w:rPr>
                <w:rStyle w:val="Hyperlink"/>
                <w:rFonts w:eastAsia="MS Mincho" w:cs="Arial"/>
              </w:rPr>
              <w:t>2.2.1</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D (Shanghai)</w:t>
            </w:r>
            <w:r w:rsidRPr="00714D31">
              <w:rPr>
                <w:webHidden/>
              </w:rPr>
              <w:tab/>
            </w:r>
            <w:r w:rsidRPr="00714D31">
              <w:rPr>
                <w:webHidden/>
              </w:rPr>
              <w:fldChar w:fldCharType="begin"/>
            </w:r>
            <w:r w:rsidRPr="00714D31">
              <w:rPr>
                <w:webHidden/>
              </w:rPr>
              <w:instrText xml:space="preserve"> PAGEREF _Toc113900743 \h </w:instrText>
            </w:r>
            <w:r w:rsidRPr="00714D31">
              <w:rPr>
                <w:webHidden/>
              </w:rPr>
            </w:r>
            <w:r w:rsidRPr="00714D31">
              <w:rPr>
                <w:webHidden/>
              </w:rPr>
              <w:fldChar w:fldCharType="separate"/>
            </w:r>
            <w:r w:rsidRPr="00714D31">
              <w:rPr>
                <w:webHidden/>
              </w:rPr>
              <w:t>13</w:t>
            </w:r>
            <w:r w:rsidRPr="00714D31">
              <w:rPr>
                <w:webHidden/>
              </w:rPr>
              <w:fldChar w:fldCharType="end"/>
            </w:r>
          </w:hyperlink>
        </w:p>
        <w:p w14:paraId="57F36D02"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4" w:history="1">
            <w:r w:rsidRPr="00714D31">
              <w:rPr>
                <w:rStyle w:val="Hyperlink"/>
                <w:rFonts w:eastAsia="MS Mincho" w:cs="Arial"/>
              </w:rPr>
              <w:t>2.2.2</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E (Geneva)</w:t>
            </w:r>
            <w:r w:rsidRPr="00714D31">
              <w:rPr>
                <w:webHidden/>
              </w:rPr>
              <w:tab/>
            </w:r>
            <w:r w:rsidRPr="00714D31">
              <w:rPr>
                <w:webHidden/>
              </w:rPr>
              <w:fldChar w:fldCharType="begin"/>
            </w:r>
            <w:r w:rsidRPr="00714D31">
              <w:rPr>
                <w:webHidden/>
              </w:rPr>
              <w:instrText xml:space="preserve"> PAGEREF _Toc113900744 \h </w:instrText>
            </w:r>
            <w:r w:rsidRPr="00714D31">
              <w:rPr>
                <w:webHidden/>
              </w:rPr>
            </w:r>
            <w:r w:rsidRPr="00714D31">
              <w:rPr>
                <w:webHidden/>
              </w:rPr>
              <w:fldChar w:fldCharType="separate"/>
            </w:r>
            <w:r w:rsidRPr="00714D31">
              <w:rPr>
                <w:webHidden/>
              </w:rPr>
              <w:t>14</w:t>
            </w:r>
            <w:r w:rsidRPr="00714D31">
              <w:rPr>
                <w:webHidden/>
              </w:rPr>
              <w:fldChar w:fldCharType="end"/>
            </w:r>
          </w:hyperlink>
        </w:p>
        <w:p w14:paraId="30A9D991"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5" w:history="1">
            <w:r w:rsidRPr="00714D31">
              <w:rPr>
                <w:rStyle w:val="Hyperlink"/>
                <w:rFonts w:eastAsia="MS Mincho" w:cs="Arial"/>
              </w:rPr>
              <w:t>2.2.3</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F (Zanzibar)</w:t>
            </w:r>
            <w:r w:rsidRPr="00714D31">
              <w:rPr>
                <w:webHidden/>
              </w:rPr>
              <w:tab/>
            </w:r>
            <w:r w:rsidRPr="00714D31">
              <w:rPr>
                <w:webHidden/>
              </w:rPr>
              <w:fldChar w:fldCharType="begin"/>
            </w:r>
            <w:r w:rsidRPr="00714D31">
              <w:rPr>
                <w:webHidden/>
              </w:rPr>
              <w:instrText xml:space="preserve"> PAGEREF _Toc113900745 \h </w:instrText>
            </w:r>
            <w:r w:rsidRPr="00714D31">
              <w:rPr>
                <w:webHidden/>
              </w:rPr>
            </w:r>
            <w:r w:rsidRPr="00714D31">
              <w:rPr>
                <w:webHidden/>
              </w:rPr>
              <w:fldChar w:fldCharType="separate"/>
            </w:r>
            <w:r w:rsidRPr="00714D31">
              <w:rPr>
                <w:webHidden/>
              </w:rPr>
              <w:t>14</w:t>
            </w:r>
            <w:r w:rsidRPr="00714D31">
              <w:rPr>
                <w:webHidden/>
              </w:rPr>
              <w:fldChar w:fldCharType="end"/>
            </w:r>
          </w:hyperlink>
        </w:p>
        <w:p w14:paraId="7F0C6278"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6" w:history="1">
            <w:r w:rsidRPr="00714D31">
              <w:rPr>
                <w:rStyle w:val="Hyperlink"/>
                <w:rFonts w:eastAsia="MS Mincho" w:cs="Arial"/>
              </w:rPr>
              <w:t>2.2.4</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G (Delhi)</w:t>
            </w:r>
            <w:r w:rsidRPr="00714D31">
              <w:rPr>
                <w:webHidden/>
              </w:rPr>
              <w:tab/>
            </w:r>
            <w:r w:rsidRPr="00714D31">
              <w:rPr>
                <w:webHidden/>
              </w:rPr>
              <w:fldChar w:fldCharType="begin"/>
            </w:r>
            <w:r w:rsidRPr="00714D31">
              <w:rPr>
                <w:webHidden/>
              </w:rPr>
              <w:instrText xml:space="preserve"> PAGEREF _Toc113900746 \h </w:instrText>
            </w:r>
            <w:r w:rsidRPr="00714D31">
              <w:rPr>
                <w:webHidden/>
              </w:rPr>
            </w:r>
            <w:r w:rsidRPr="00714D31">
              <w:rPr>
                <w:webHidden/>
              </w:rPr>
              <w:fldChar w:fldCharType="separate"/>
            </w:r>
            <w:r w:rsidRPr="00714D31">
              <w:rPr>
                <w:webHidden/>
              </w:rPr>
              <w:t>15</w:t>
            </w:r>
            <w:r w:rsidRPr="00714D31">
              <w:rPr>
                <w:webHidden/>
              </w:rPr>
              <w:fldChar w:fldCharType="end"/>
            </w:r>
          </w:hyperlink>
        </w:p>
        <w:p w14:paraId="192A8AC9"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7" w:history="1">
            <w:r w:rsidRPr="00714D31">
              <w:rPr>
                <w:rStyle w:val="Hyperlink"/>
                <w:rFonts w:eastAsia="MS Mincho" w:cs="Arial"/>
              </w:rPr>
              <w:t>2.2.5</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H (Brasilia)</w:t>
            </w:r>
            <w:r w:rsidRPr="00714D31">
              <w:rPr>
                <w:webHidden/>
              </w:rPr>
              <w:tab/>
            </w:r>
            <w:r w:rsidRPr="00714D31">
              <w:rPr>
                <w:webHidden/>
              </w:rPr>
              <w:fldChar w:fldCharType="begin"/>
            </w:r>
            <w:r w:rsidRPr="00714D31">
              <w:rPr>
                <w:webHidden/>
              </w:rPr>
              <w:instrText xml:space="preserve"> PAGEREF _Toc113900747 \h </w:instrText>
            </w:r>
            <w:r w:rsidRPr="00714D31">
              <w:rPr>
                <w:webHidden/>
              </w:rPr>
            </w:r>
            <w:r w:rsidRPr="00714D31">
              <w:rPr>
                <w:webHidden/>
              </w:rPr>
              <w:fldChar w:fldCharType="separate"/>
            </w:r>
            <w:r w:rsidRPr="00714D31">
              <w:rPr>
                <w:webHidden/>
              </w:rPr>
              <w:t>17</w:t>
            </w:r>
            <w:r w:rsidRPr="00714D31">
              <w:rPr>
                <w:webHidden/>
              </w:rPr>
              <w:fldChar w:fldCharType="end"/>
            </w:r>
          </w:hyperlink>
        </w:p>
        <w:p w14:paraId="101AF7CC"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8" w:history="1">
            <w:r w:rsidRPr="00714D31">
              <w:rPr>
                <w:rStyle w:val="Hyperlink"/>
                <w:rFonts w:eastAsia="MS Mincho" w:cs="Arial"/>
              </w:rPr>
              <w:t>2.2.6</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I (Online E Meeting)</w:t>
            </w:r>
            <w:r w:rsidRPr="00714D31">
              <w:rPr>
                <w:webHidden/>
              </w:rPr>
              <w:tab/>
            </w:r>
            <w:r w:rsidRPr="00714D31">
              <w:rPr>
                <w:webHidden/>
              </w:rPr>
              <w:fldChar w:fldCharType="begin"/>
            </w:r>
            <w:r w:rsidRPr="00714D31">
              <w:rPr>
                <w:webHidden/>
              </w:rPr>
              <w:instrText xml:space="preserve"> PAGEREF _Toc113900748 \h </w:instrText>
            </w:r>
            <w:r w:rsidRPr="00714D31">
              <w:rPr>
                <w:webHidden/>
              </w:rPr>
            </w:r>
            <w:r w:rsidRPr="00714D31">
              <w:rPr>
                <w:webHidden/>
              </w:rPr>
              <w:fldChar w:fldCharType="separate"/>
            </w:r>
            <w:r w:rsidRPr="00714D31">
              <w:rPr>
                <w:webHidden/>
              </w:rPr>
              <w:t>18</w:t>
            </w:r>
            <w:r w:rsidRPr="00714D31">
              <w:rPr>
                <w:webHidden/>
              </w:rPr>
              <w:fldChar w:fldCharType="end"/>
            </w:r>
          </w:hyperlink>
        </w:p>
        <w:p w14:paraId="75A0F81E"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49" w:history="1">
            <w:r w:rsidRPr="00714D31">
              <w:rPr>
                <w:rStyle w:val="Hyperlink"/>
                <w:rFonts w:eastAsia="MS Mincho" w:cs="Arial"/>
              </w:rPr>
              <w:t>2.2.7</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J (Online E Meeting)</w:t>
            </w:r>
            <w:r w:rsidRPr="00714D31">
              <w:rPr>
                <w:webHidden/>
              </w:rPr>
              <w:tab/>
            </w:r>
            <w:r w:rsidRPr="00714D31">
              <w:rPr>
                <w:webHidden/>
              </w:rPr>
              <w:fldChar w:fldCharType="begin"/>
            </w:r>
            <w:r w:rsidRPr="00714D31">
              <w:rPr>
                <w:webHidden/>
              </w:rPr>
              <w:instrText xml:space="preserve"> PAGEREF _Toc113900749 \h </w:instrText>
            </w:r>
            <w:r w:rsidRPr="00714D31">
              <w:rPr>
                <w:webHidden/>
              </w:rPr>
            </w:r>
            <w:r w:rsidRPr="00714D31">
              <w:rPr>
                <w:webHidden/>
              </w:rPr>
              <w:fldChar w:fldCharType="separate"/>
            </w:r>
            <w:r w:rsidRPr="00714D31">
              <w:rPr>
                <w:webHidden/>
              </w:rPr>
              <w:t>19</w:t>
            </w:r>
            <w:r w:rsidRPr="00714D31">
              <w:rPr>
                <w:webHidden/>
              </w:rPr>
              <w:fldChar w:fldCharType="end"/>
            </w:r>
          </w:hyperlink>
        </w:p>
        <w:p w14:paraId="3B5B7AC7"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0" w:history="1">
            <w:r w:rsidRPr="00714D31">
              <w:rPr>
                <w:rStyle w:val="Hyperlink"/>
                <w:rFonts w:eastAsia="MS Mincho" w:cs="Arial"/>
              </w:rPr>
              <w:t>2.2.8</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K (Online E Meeting)</w:t>
            </w:r>
            <w:r w:rsidRPr="00714D31">
              <w:rPr>
                <w:webHidden/>
              </w:rPr>
              <w:tab/>
            </w:r>
            <w:r w:rsidRPr="00714D31">
              <w:rPr>
                <w:webHidden/>
              </w:rPr>
              <w:fldChar w:fldCharType="begin"/>
            </w:r>
            <w:r w:rsidRPr="00714D31">
              <w:rPr>
                <w:webHidden/>
              </w:rPr>
              <w:instrText xml:space="preserve"> PAGEREF _Toc113900750 \h </w:instrText>
            </w:r>
            <w:r w:rsidRPr="00714D31">
              <w:rPr>
                <w:webHidden/>
              </w:rPr>
            </w:r>
            <w:r w:rsidRPr="00714D31">
              <w:rPr>
                <w:webHidden/>
              </w:rPr>
              <w:fldChar w:fldCharType="separate"/>
            </w:r>
            <w:r w:rsidRPr="00714D31">
              <w:rPr>
                <w:webHidden/>
              </w:rPr>
              <w:t>21</w:t>
            </w:r>
            <w:r w:rsidRPr="00714D31">
              <w:rPr>
                <w:webHidden/>
              </w:rPr>
              <w:fldChar w:fldCharType="end"/>
            </w:r>
          </w:hyperlink>
        </w:p>
        <w:p w14:paraId="3F820314"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1" w:history="1">
            <w:r w:rsidRPr="00714D31">
              <w:rPr>
                <w:rStyle w:val="Hyperlink"/>
                <w:rFonts w:eastAsia="MS Mincho" w:cs="Arial"/>
              </w:rPr>
              <w:t>2.2.9</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L (Online E Meeting)</w:t>
            </w:r>
            <w:r w:rsidRPr="00714D31">
              <w:rPr>
                <w:webHidden/>
              </w:rPr>
              <w:tab/>
            </w:r>
            <w:r w:rsidRPr="00714D31">
              <w:rPr>
                <w:webHidden/>
              </w:rPr>
              <w:fldChar w:fldCharType="begin"/>
            </w:r>
            <w:r w:rsidRPr="00714D31">
              <w:rPr>
                <w:webHidden/>
              </w:rPr>
              <w:instrText xml:space="preserve"> PAGEREF _Toc113900751 \h </w:instrText>
            </w:r>
            <w:r w:rsidRPr="00714D31">
              <w:rPr>
                <w:webHidden/>
              </w:rPr>
            </w:r>
            <w:r w:rsidRPr="00714D31">
              <w:rPr>
                <w:webHidden/>
              </w:rPr>
              <w:fldChar w:fldCharType="separate"/>
            </w:r>
            <w:r w:rsidRPr="00714D31">
              <w:rPr>
                <w:webHidden/>
              </w:rPr>
              <w:t>23</w:t>
            </w:r>
            <w:r w:rsidRPr="00714D31">
              <w:rPr>
                <w:webHidden/>
              </w:rPr>
              <w:fldChar w:fldCharType="end"/>
            </w:r>
          </w:hyperlink>
        </w:p>
        <w:p w14:paraId="79BCE77C"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2" w:history="1">
            <w:r w:rsidRPr="00714D31">
              <w:rPr>
                <w:rStyle w:val="Hyperlink"/>
                <w:rFonts w:eastAsia="MS Mincho" w:cs="Arial"/>
              </w:rPr>
              <w:t>2.2.10</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M (Online E Meeting)</w:t>
            </w:r>
            <w:r w:rsidRPr="00714D31">
              <w:rPr>
                <w:webHidden/>
              </w:rPr>
              <w:tab/>
            </w:r>
            <w:r w:rsidRPr="00714D31">
              <w:rPr>
                <w:webHidden/>
              </w:rPr>
              <w:fldChar w:fldCharType="begin"/>
            </w:r>
            <w:r w:rsidRPr="00714D31">
              <w:rPr>
                <w:webHidden/>
              </w:rPr>
              <w:instrText xml:space="preserve"> PAGEREF _Toc113900752 \h </w:instrText>
            </w:r>
            <w:r w:rsidRPr="00714D31">
              <w:rPr>
                <w:webHidden/>
              </w:rPr>
            </w:r>
            <w:r w:rsidRPr="00714D31">
              <w:rPr>
                <w:webHidden/>
              </w:rPr>
              <w:fldChar w:fldCharType="separate"/>
            </w:r>
            <w:r w:rsidRPr="00714D31">
              <w:rPr>
                <w:webHidden/>
              </w:rPr>
              <w:t>29</w:t>
            </w:r>
            <w:r w:rsidRPr="00714D31">
              <w:rPr>
                <w:webHidden/>
              </w:rPr>
              <w:fldChar w:fldCharType="end"/>
            </w:r>
          </w:hyperlink>
        </w:p>
        <w:p w14:paraId="5F097C5A"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3" w:history="1">
            <w:r w:rsidRPr="00714D31">
              <w:rPr>
                <w:rStyle w:val="Hyperlink"/>
                <w:rFonts w:eastAsia="MS Mincho" w:cs="Arial"/>
              </w:rPr>
              <w:t>2.2.11</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N (Online E Meeting)</w:t>
            </w:r>
            <w:r w:rsidRPr="00714D31">
              <w:rPr>
                <w:webHidden/>
              </w:rPr>
              <w:tab/>
            </w:r>
            <w:r w:rsidRPr="00714D31">
              <w:rPr>
                <w:webHidden/>
              </w:rPr>
              <w:fldChar w:fldCharType="begin"/>
            </w:r>
            <w:r w:rsidRPr="00714D31">
              <w:rPr>
                <w:webHidden/>
              </w:rPr>
              <w:instrText xml:space="preserve"> PAGEREF _Toc113900753 \h </w:instrText>
            </w:r>
            <w:r w:rsidRPr="00714D31">
              <w:rPr>
                <w:webHidden/>
              </w:rPr>
            </w:r>
            <w:r w:rsidRPr="00714D31">
              <w:rPr>
                <w:webHidden/>
              </w:rPr>
              <w:fldChar w:fldCharType="separate"/>
            </w:r>
            <w:r w:rsidRPr="00714D31">
              <w:rPr>
                <w:webHidden/>
              </w:rPr>
              <w:t>32</w:t>
            </w:r>
            <w:r w:rsidRPr="00714D31">
              <w:rPr>
                <w:webHidden/>
              </w:rPr>
              <w:fldChar w:fldCharType="end"/>
            </w:r>
          </w:hyperlink>
        </w:p>
        <w:p w14:paraId="09F46FBA"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4" w:history="1">
            <w:r w:rsidRPr="00714D31">
              <w:rPr>
                <w:rStyle w:val="Hyperlink"/>
                <w:rFonts w:eastAsia="MS Mincho" w:cs="Arial"/>
              </w:rPr>
              <w:t>2.2.12</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O (Berlin)</w:t>
            </w:r>
            <w:r w:rsidRPr="00714D31">
              <w:rPr>
                <w:webHidden/>
              </w:rPr>
              <w:tab/>
            </w:r>
            <w:r w:rsidRPr="00714D31">
              <w:rPr>
                <w:webHidden/>
              </w:rPr>
              <w:fldChar w:fldCharType="begin"/>
            </w:r>
            <w:r w:rsidRPr="00714D31">
              <w:rPr>
                <w:webHidden/>
              </w:rPr>
              <w:instrText xml:space="preserve"> PAGEREF _Toc113900754 \h </w:instrText>
            </w:r>
            <w:r w:rsidRPr="00714D31">
              <w:rPr>
                <w:webHidden/>
              </w:rPr>
            </w:r>
            <w:r w:rsidRPr="00714D31">
              <w:rPr>
                <w:webHidden/>
              </w:rPr>
              <w:fldChar w:fldCharType="separate"/>
            </w:r>
            <w:r w:rsidRPr="00714D31">
              <w:rPr>
                <w:webHidden/>
              </w:rPr>
              <w:t>36</w:t>
            </w:r>
            <w:r w:rsidRPr="00714D31">
              <w:rPr>
                <w:webHidden/>
              </w:rPr>
              <w:fldChar w:fldCharType="end"/>
            </w:r>
          </w:hyperlink>
        </w:p>
        <w:p w14:paraId="016EDCAF"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55" w:history="1">
            <w:r w:rsidRPr="00714D31">
              <w:rPr>
                <w:rStyle w:val="Hyperlink"/>
                <w:rFonts w:eastAsia="MS Mincho" w:cs="Arial"/>
              </w:rPr>
              <w:t>2.2.13</w:t>
            </w:r>
            <w:r w:rsidRPr="00714D31">
              <w:rPr>
                <w:rFonts w:asciiTheme="minorHAnsi" w:eastAsiaTheme="minorEastAsia" w:hAnsiTheme="minorHAnsi" w:cstheme="minorBidi"/>
                <w:szCs w:val="24"/>
                <w:lang w:eastAsia="zh-CN"/>
              </w:rPr>
              <w:tab/>
            </w:r>
            <w:r w:rsidRPr="00714D31">
              <w:rPr>
                <w:rStyle w:val="Hyperlink"/>
                <w:rFonts w:eastAsia="MS Mincho" w:cs="Arial"/>
              </w:rPr>
              <w:t>Status update for meeting P (Helsinki)</w:t>
            </w:r>
            <w:r w:rsidRPr="00714D31">
              <w:rPr>
                <w:webHidden/>
              </w:rPr>
              <w:tab/>
            </w:r>
            <w:r w:rsidRPr="00714D31">
              <w:rPr>
                <w:webHidden/>
              </w:rPr>
              <w:fldChar w:fldCharType="begin"/>
            </w:r>
            <w:r w:rsidRPr="00714D31">
              <w:rPr>
                <w:webHidden/>
              </w:rPr>
              <w:instrText xml:space="preserve"> PAGEREF _Toc113900755 \h </w:instrText>
            </w:r>
            <w:r w:rsidRPr="00714D31">
              <w:rPr>
                <w:webHidden/>
              </w:rPr>
            </w:r>
            <w:r w:rsidRPr="00714D31">
              <w:rPr>
                <w:webHidden/>
              </w:rPr>
              <w:fldChar w:fldCharType="separate"/>
            </w:r>
            <w:r w:rsidRPr="00714D31">
              <w:rPr>
                <w:webHidden/>
              </w:rPr>
              <w:t>39</w:t>
            </w:r>
            <w:r w:rsidRPr="00714D31">
              <w:rPr>
                <w:webHidden/>
              </w:rPr>
              <w:fldChar w:fldCharType="end"/>
            </w:r>
          </w:hyperlink>
        </w:p>
        <w:p w14:paraId="1514DC33"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56" w:history="1">
            <w:r w:rsidRPr="00714D31">
              <w:rPr>
                <w:rStyle w:val="Hyperlink"/>
                <w:rFonts w:eastAsia="MS Mincho" w:cs="Arial"/>
                <w:iCs/>
              </w:rPr>
              <w:t>2.3</w:t>
            </w:r>
            <w:r w:rsidRPr="00714D31">
              <w:rPr>
                <w:rFonts w:asciiTheme="minorHAnsi" w:eastAsiaTheme="minorEastAsia" w:hAnsiTheme="minorHAnsi" w:cstheme="minorBidi"/>
                <w:szCs w:val="24"/>
                <w:lang w:eastAsia="zh-CN"/>
              </w:rPr>
              <w:tab/>
            </w:r>
            <w:r w:rsidRPr="00714D31">
              <w:rPr>
                <w:rStyle w:val="Hyperlink"/>
                <w:rFonts w:eastAsia="MS Mincho" w:cs="Arial"/>
                <w:iCs/>
              </w:rPr>
              <w:t>Topic group participation</w:t>
            </w:r>
            <w:r w:rsidRPr="00714D31">
              <w:rPr>
                <w:webHidden/>
              </w:rPr>
              <w:tab/>
            </w:r>
            <w:r w:rsidRPr="00714D31">
              <w:rPr>
                <w:webHidden/>
              </w:rPr>
              <w:fldChar w:fldCharType="begin"/>
            </w:r>
            <w:r w:rsidRPr="00714D31">
              <w:rPr>
                <w:webHidden/>
              </w:rPr>
              <w:instrText xml:space="preserve"> PAGEREF _Toc113900756 \h </w:instrText>
            </w:r>
            <w:r w:rsidRPr="00714D31">
              <w:rPr>
                <w:webHidden/>
              </w:rPr>
            </w:r>
            <w:r w:rsidRPr="00714D31">
              <w:rPr>
                <w:webHidden/>
              </w:rPr>
              <w:fldChar w:fldCharType="separate"/>
            </w:r>
            <w:r w:rsidRPr="00714D31">
              <w:rPr>
                <w:webHidden/>
              </w:rPr>
              <w:t>41</w:t>
            </w:r>
            <w:r w:rsidRPr="00714D31">
              <w:rPr>
                <w:webHidden/>
              </w:rPr>
              <w:fldChar w:fldCharType="end"/>
            </w:r>
          </w:hyperlink>
        </w:p>
        <w:p w14:paraId="5C5053F6"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57" w:history="1">
            <w:r w:rsidRPr="00714D31">
              <w:rPr>
                <w:rStyle w:val="Hyperlink"/>
                <w:rFonts w:eastAsia="MS Mincho" w:cs="Arial"/>
                <w:kern w:val="32"/>
              </w:rPr>
              <w:t>3</w:t>
            </w:r>
            <w:r w:rsidRPr="00714D31">
              <w:rPr>
                <w:rFonts w:asciiTheme="minorHAnsi" w:eastAsiaTheme="minorEastAsia" w:hAnsiTheme="minorHAnsi" w:cstheme="minorBidi"/>
                <w:szCs w:val="24"/>
                <w:lang w:eastAsia="zh-CN"/>
              </w:rPr>
              <w:tab/>
            </w:r>
            <w:r w:rsidRPr="00714D31">
              <w:rPr>
                <w:rStyle w:val="Hyperlink"/>
                <w:rFonts w:eastAsia="MS Mincho" w:cs="Arial"/>
                <w:kern w:val="32"/>
              </w:rPr>
              <w:t>Topic description</w:t>
            </w:r>
            <w:r w:rsidRPr="00714D31">
              <w:rPr>
                <w:webHidden/>
              </w:rPr>
              <w:tab/>
            </w:r>
            <w:r w:rsidRPr="00714D31">
              <w:rPr>
                <w:webHidden/>
              </w:rPr>
              <w:fldChar w:fldCharType="begin"/>
            </w:r>
            <w:r w:rsidRPr="00714D31">
              <w:rPr>
                <w:webHidden/>
              </w:rPr>
              <w:instrText xml:space="preserve"> PAGEREF _Toc113900757 \h </w:instrText>
            </w:r>
            <w:r w:rsidRPr="00714D31">
              <w:rPr>
                <w:webHidden/>
              </w:rPr>
            </w:r>
            <w:r w:rsidRPr="00714D31">
              <w:rPr>
                <w:webHidden/>
              </w:rPr>
              <w:fldChar w:fldCharType="separate"/>
            </w:r>
            <w:r w:rsidRPr="00714D31">
              <w:rPr>
                <w:webHidden/>
              </w:rPr>
              <w:t>41</w:t>
            </w:r>
            <w:r w:rsidRPr="00714D31">
              <w:rPr>
                <w:webHidden/>
              </w:rPr>
              <w:fldChar w:fldCharType="end"/>
            </w:r>
          </w:hyperlink>
        </w:p>
        <w:p w14:paraId="10B1FBFE"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58" w:history="1">
            <w:r w:rsidRPr="00714D31">
              <w:rPr>
                <w:rStyle w:val="Hyperlink"/>
                <w:rFonts w:eastAsia="MS Mincho" w:cs="Arial"/>
                <w:iCs/>
              </w:rPr>
              <w:t>3.1</w:t>
            </w:r>
            <w:r w:rsidRPr="00714D31">
              <w:rPr>
                <w:rFonts w:asciiTheme="minorHAnsi" w:eastAsiaTheme="minorEastAsia" w:hAnsiTheme="minorHAnsi" w:cstheme="minorBidi"/>
                <w:szCs w:val="24"/>
                <w:lang w:eastAsia="zh-CN"/>
              </w:rPr>
              <w:tab/>
            </w:r>
            <w:r w:rsidRPr="00714D31">
              <w:rPr>
                <w:rStyle w:val="Hyperlink"/>
                <w:rFonts w:eastAsia="MS Mincho" w:cs="Arial"/>
                <w:iCs/>
              </w:rPr>
              <w:t>Definition of the AI task</w:t>
            </w:r>
            <w:r w:rsidRPr="00714D31">
              <w:rPr>
                <w:webHidden/>
              </w:rPr>
              <w:tab/>
            </w:r>
            <w:r w:rsidRPr="00714D31">
              <w:rPr>
                <w:webHidden/>
              </w:rPr>
              <w:fldChar w:fldCharType="begin"/>
            </w:r>
            <w:r w:rsidRPr="00714D31">
              <w:rPr>
                <w:webHidden/>
              </w:rPr>
              <w:instrText xml:space="preserve"> PAGEREF _Toc113900758 \h </w:instrText>
            </w:r>
            <w:r w:rsidRPr="00714D31">
              <w:rPr>
                <w:webHidden/>
              </w:rPr>
            </w:r>
            <w:r w:rsidRPr="00714D31">
              <w:rPr>
                <w:webHidden/>
              </w:rPr>
              <w:fldChar w:fldCharType="separate"/>
            </w:r>
            <w:r w:rsidRPr="00714D31">
              <w:rPr>
                <w:webHidden/>
              </w:rPr>
              <w:t>42</w:t>
            </w:r>
            <w:r w:rsidRPr="00714D31">
              <w:rPr>
                <w:webHidden/>
              </w:rPr>
              <w:fldChar w:fldCharType="end"/>
            </w:r>
          </w:hyperlink>
        </w:p>
        <w:p w14:paraId="171D058F"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59" w:history="1">
            <w:r w:rsidRPr="00714D31">
              <w:rPr>
                <w:rStyle w:val="Hyperlink"/>
                <w:rFonts w:eastAsia="MS Mincho" w:cs="Arial"/>
                <w:iCs/>
              </w:rPr>
              <w:t>3.2</w:t>
            </w:r>
            <w:r w:rsidRPr="00714D31">
              <w:rPr>
                <w:rFonts w:asciiTheme="minorHAnsi" w:eastAsiaTheme="minorEastAsia" w:hAnsiTheme="minorHAnsi" w:cstheme="minorBidi"/>
                <w:szCs w:val="24"/>
                <w:lang w:eastAsia="zh-CN"/>
              </w:rPr>
              <w:tab/>
            </w:r>
            <w:r w:rsidRPr="00714D31">
              <w:rPr>
                <w:rStyle w:val="Hyperlink"/>
                <w:rFonts w:eastAsia="MS Mincho" w:cs="Arial"/>
                <w:iCs/>
              </w:rPr>
              <w:t>Current gold standard</w:t>
            </w:r>
            <w:r w:rsidRPr="00714D31">
              <w:rPr>
                <w:webHidden/>
              </w:rPr>
              <w:tab/>
            </w:r>
            <w:r w:rsidRPr="00714D31">
              <w:rPr>
                <w:webHidden/>
              </w:rPr>
              <w:fldChar w:fldCharType="begin"/>
            </w:r>
            <w:r w:rsidRPr="00714D31">
              <w:rPr>
                <w:webHidden/>
              </w:rPr>
              <w:instrText xml:space="preserve"> PAGEREF _Toc113900759 \h </w:instrText>
            </w:r>
            <w:r w:rsidRPr="00714D31">
              <w:rPr>
                <w:webHidden/>
              </w:rPr>
            </w:r>
            <w:r w:rsidRPr="00714D31">
              <w:rPr>
                <w:webHidden/>
              </w:rPr>
              <w:fldChar w:fldCharType="separate"/>
            </w:r>
            <w:r w:rsidRPr="00714D31">
              <w:rPr>
                <w:webHidden/>
              </w:rPr>
              <w:t>42</w:t>
            </w:r>
            <w:r w:rsidRPr="00714D31">
              <w:rPr>
                <w:webHidden/>
              </w:rPr>
              <w:fldChar w:fldCharType="end"/>
            </w:r>
          </w:hyperlink>
        </w:p>
        <w:p w14:paraId="4F6B00F6"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60" w:history="1">
            <w:r w:rsidRPr="00714D31">
              <w:rPr>
                <w:rStyle w:val="Hyperlink"/>
                <w:rFonts w:eastAsia="MS Mincho" w:cs="Arial"/>
                <w:iCs/>
              </w:rPr>
              <w:t>3.3</w:t>
            </w:r>
            <w:r w:rsidRPr="00714D31">
              <w:rPr>
                <w:rFonts w:asciiTheme="minorHAnsi" w:eastAsiaTheme="minorEastAsia" w:hAnsiTheme="minorHAnsi" w:cstheme="minorBidi"/>
                <w:szCs w:val="24"/>
                <w:lang w:eastAsia="zh-CN"/>
              </w:rPr>
              <w:tab/>
            </w:r>
            <w:r w:rsidRPr="00714D31">
              <w:rPr>
                <w:rStyle w:val="Hyperlink"/>
                <w:rFonts w:eastAsia="MS Mincho" w:cs="Arial"/>
                <w:iCs/>
              </w:rPr>
              <w:t>Relevance and impact of an AI solution</w:t>
            </w:r>
            <w:r w:rsidRPr="00714D31">
              <w:rPr>
                <w:webHidden/>
              </w:rPr>
              <w:tab/>
            </w:r>
            <w:r w:rsidRPr="00714D31">
              <w:rPr>
                <w:webHidden/>
              </w:rPr>
              <w:fldChar w:fldCharType="begin"/>
            </w:r>
            <w:r w:rsidRPr="00714D31">
              <w:rPr>
                <w:webHidden/>
              </w:rPr>
              <w:instrText xml:space="preserve"> PAGEREF _Toc113900760 \h </w:instrText>
            </w:r>
            <w:r w:rsidRPr="00714D31">
              <w:rPr>
                <w:webHidden/>
              </w:rPr>
            </w:r>
            <w:r w:rsidRPr="00714D31">
              <w:rPr>
                <w:webHidden/>
              </w:rPr>
              <w:fldChar w:fldCharType="separate"/>
            </w:r>
            <w:r w:rsidRPr="00714D31">
              <w:rPr>
                <w:webHidden/>
              </w:rPr>
              <w:t>42</w:t>
            </w:r>
            <w:r w:rsidRPr="00714D31">
              <w:rPr>
                <w:webHidden/>
              </w:rPr>
              <w:fldChar w:fldCharType="end"/>
            </w:r>
          </w:hyperlink>
        </w:p>
        <w:p w14:paraId="5710B82E"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61" w:history="1">
            <w:r w:rsidRPr="00714D31">
              <w:rPr>
                <w:rStyle w:val="Hyperlink"/>
                <w:rFonts w:eastAsia="MS Mincho" w:cs="Arial"/>
                <w:iCs/>
              </w:rPr>
              <w:t>3.4</w:t>
            </w:r>
            <w:r w:rsidRPr="00714D31">
              <w:rPr>
                <w:rFonts w:asciiTheme="minorHAnsi" w:eastAsiaTheme="minorEastAsia" w:hAnsiTheme="minorHAnsi" w:cstheme="minorBidi"/>
                <w:szCs w:val="24"/>
                <w:lang w:eastAsia="zh-CN"/>
              </w:rPr>
              <w:tab/>
            </w:r>
            <w:r w:rsidRPr="00714D31">
              <w:rPr>
                <w:rStyle w:val="Hyperlink"/>
                <w:rFonts w:eastAsia="MS Mincho" w:cs="Arial"/>
                <w:iCs/>
              </w:rPr>
              <w:t>Existing AI solutions</w:t>
            </w:r>
            <w:r w:rsidRPr="00714D31">
              <w:rPr>
                <w:webHidden/>
              </w:rPr>
              <w:tab/>
            </w:r>
            <w:r w:rsidRPr="00714D31">
              <w:rPr>
                <w:webHidden/>
              </w:rPr>
              <w:fldChar w:fldCharType="begin"/>
            </w:r>
            <w:r w:rsidRPr="00714D31">
              <w:rPr>
                <w:webHidden/>
              </w:rPr>
              <w:instrText xml:space="preserve"> PAGEREF _Toc113900761 \h </w:instrText>
            </w:r>
            <w:r w:rsidRPr="00714D31">
              <w:rPr>
                <w:webHidden/>
              </w:rPr>
            </w:r>
            <w:r w:rsidRPr="00714D31">
              <w:rPr>
                <w:webHidden/>
              </w:rPr>
              <w:fldChar w:fldCharType="separate"/>
            </w:r>
            <w:r w:rsidRPr="00714D31">
              <w:rPr>
                <w:webHidden/>
              </w:rPr>
              <w:t>43</w:t>
            </w:r>
            <w:r w:rsidRPr="00714D31">
              <w:rPr>
                <w:webHidden/>
              </w:rPr>
              <w:fldChar w:fldCharType="end"/>
            </w:r>
          </w:hyperlink>
        </w:p>
        <w:p w14:paraId="37769C3F"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2" w:history="1">
            <w:r w:rsidRPr="00714D31">
              <w:rPr>
                <w:rStyle w:val="Hyperlink"/>
                <w:rFonts w:eastAsia="MS Mincho" w:cs="Arial"/>
              </w:rPr>
              <w:t>3.4.1</w:t>
            </w:r>
            <w:r w:rsidRPr="00714D31">
              <w:rPr>
                <w:rFonts w:asciiTheme="minorHAnsi" w:eastAsiaTheme="minorEastAsia" w:hAnsiTheme="minorHAnsi" w:cstheme="minorBidi"/>
                <w:szCs w:val="24"/>
                <w:lang w:eastAsia="zh-CN"/>
              </w:rPr>
              <w:tab/>
            </w:r>
            <w:r w:rsidRPr="00714D31">
              <w:rPr>
                <w:rStyle w:val="Hyperlink"/>
                <w:rFonts w:eastAsia="MS Mincho" w:cs="Arial"/>
              </w:rPr>
              <w:t>Topic group member Systems for AI-based Symptom Assessment</w:t>
            </w:r>
            <w:r w:rsidRPr="00714D31">
              <w:rPr>
                <w:webHidden/>
              </w:rPr>
              <w:tab/>
            </w:r>
            <w:r w:rsidRPr="00714D31">
              <w:rPr>
                <w:webHidden/>
              </w:rPr>
              <w:fldChar w:fldCharType="begin"/>
            </w:r>
            <w:r w:rsidRPr="00714D31">
              <w:rPr>
                <w:webHidden/>
              </w:rPr>
              <w:instrText xml:space="preserve"> PAGEREF _Toc113900762 \h </w:instrText>
            </w:r>
            <w:r w:rsidRPr="00714D31">
              <w:rPr>
                <w:webHidden/>
              </w:rPr>
            </w:r>
            <w:r w:rsidRPr="00714D31">
              <w:rPr>
                <w:webHidden/>
              </w:rPr>
              <w:fldChar w:fldCharType="separate"/>
            </w:r>
            <w:r w:rsidRPr="00714D31">
              <w:rPr>
                <w:webHidden/>
              </w:rPr>
              <w:t>43</w:t>
            </w:r>
            <w:r w:rsidRPr="00714D31">
              <w:rPr>
                <w:webHidden/>
              </w:rPr>
              <w:fldChar w:fldCharType="end"/>
            </w:r>
          </w:hyperlink>
        </w:p>
        <w:p w14:paraId="5C54E710"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3" w:history="1">
            <w:r w:rsidRPr="00714D31">
              <w:rPr>
                <w:rStyle w:val="Hyperlink"/>
                <w:rFonts w:eastAsia="MS Mincho" w:cs="Arial"/>
              </w:rPr>
              <w:t>3.4.2</w:t>
            </w:r>
            <w:r w:rsidRPr="00714D31">
              <w:rPr>
                <w:rFonts w:asciiTheme="minorHAnsi" w:eastAsiaTheme="minorEastAsia" w:hAnsiTheme="minorHAnsi" w:cstheme="minorBidi"/>
                <w:szCs w:val="24"/>
                <w:lang w:eastAsia="zh-CN"/>
              </w:rPr>
              <w:tab/>
            </w:r>
            <w:r w:rsidRPr="00714D31">
              <w:rPr>
                <w:rStyle w:val="Hyperlink"/>
                <w:rFonts w:eastAsia="MS Mincho" w:cs="Arial"/>
              </w:rPr>
              <w:t>Other Systems for AI-based Symptom Assessment</w:t>
            </w:r>
            <w:r w:rsidRPr="00714D31">
              <w:rPr>
                <w:webHidden/>
              </w:rPr>
              <w:tab/>
            </w:r>
            <w:r w:rsidRPr="00714D31">
              <w:rPr>
                <w:webHidden/>
              </w:rPr>
              <w:fldChar w:fldCharType="begin"/>
            </w:r>
            <w:r w:rsidRPr="00714D31">
              <w:rPr>
                <w:webHidden/>
              </w:rPr>
              <w:instrText xml:space="preserve"> PAGEREF _Toc113900763 \h </w:instrText>
            </w:r>
            <w:r w:rsidRPr="00714D31">
              <w:rPr>
                <w:webHidden/>
              </w:rPr>
            </w:r>
            <w:r w:rsidRPr="00714D31">
              <w:rPr>
                <w:webHidden/>
              </w:rPr>
              <w:fldChar w:fldCharType="separate"/>
            </w:r>
            <w:r w:rsidRPr="00714D31">
              <w:rPr>
                <w:webHidden/>
              </w:rPr>
              <w:t>46</w:t>
            </w:r>
            <w:r w:rsidRPr="00714D31">
              <w:rPr>
                <w:webHidden/>
              </w:rPr>
              <w:fldChar w:fldCharType="end"/>
            </w:r>
          </w:hyperlink>
        </w:p>
        <w:p w14:paraId="40314A46"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4" w:history="1">
            <w:r w:rsidRPr="00714D31">
              <w:rPr>
                <w:rStyle w:val="Hyperlink"/>
                <w:rFonts w:eastAsia="MS Mincho" w:cs="Arial"/>
              </w:rPr>
              <w:t>3.4.3</w:t>
            </w:r>
            <w:r w:rsidRPr="00714D31">
              <w:rPr>
                <w:rFonts w:asciiTheme="minorHAnsi" w:eastAsiaTheme="minorEastAsia" w:hAnsiTheme="minorHAnsi" w:cstheme="minorBidi"/>
                <w:szCs w:val="24"/>
                <w:lang w:eastAsia="zh-CN"/>
              </w:rPr>
              <w:tab/>
            </w:r>
            <w:r w:rsidRPr="00714D31">
              <w:rPr>
                <w:rStyle w:val="Hyperlink"/>
                <w:rFonts w:eastAsia="MS Mincho" w:cs="Arial"/>
              </w:rPr>
              <w:t>Input Data</w:t>
            </w:r>
            <w:r w:rsidRPr="00714D31">
              <w:rPr>
                <w:webHidden/>
              </w:rPr>
              <w:tab/>
            </w:r>
            <w:r w:rsidRPr="00714D31">
              <w:rPr>
                <w:webHidden/>
              </w:rPr>
              <w:fldChar w:fldCharType="begin"/>
            </w:r>
            <w:r w:rsidRPr="00714D31">
              <w:rPr>
                <w:webHidden/>
              </w:rPr>
              <w:instrText xml:space="preserve"> PAGEREF _Toc113900764 \h </w:instrText>
            </w:r>
            <w:r w:rsidRPr="00714D31">
              <w:rPr>
                <w:webHidden/>
              </w:rPr>
            </w:r>
            <w:r w:rsidRPr="00714D31">
              <w:rPr>
                <w:webHidden/>
              </w:rPr>
              <w:fldChar w:fldCharType="separate"/>
            </w:r>
            <w:r w:rsidRPr="00714D31">
              <w:rPr>
                <w:webHidden/>
              </w:rPr>
              <w:t>47</w:t>
            </w:r>
            <w:r w:rsidRPr="00714D31">
              <w:rPr>
                <w:webHidden/>
              </w:rPr>
              <w:fldChar w:fldCharType="end"/>
            </w:r>
          </w:hyperlink>
        </w:p>
        <w:p w14:paraId="3DFB23C4"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5" w:history="1">
            <w:r w:rsidRPr="00714D31">
              <w:rPr>
                <w:rStyle w:val="Hyperlink"/>
                <w:rFonts w:eastAsia="MS Mincho" w:cs="Arial"/>
              </w:rPr>
              <w:t>3.4.4</w:t>
            </w:r>
            <w:r w:rsidRPr="00714D31">
              <w:rPr>
                <w:rFonts w:asciiTheme="minorHAnsi" w:eastAsiaTheme="minorEastAsia" w:hAnsiTheme="minorHAnsi" w:cstheme="minorBidi"/>
                <w:szCs w:val="24"/>
                <w:lang w:eastAsia="zh-CN"/>
              </w:rPr>
              <w:tab/>
            </w:r>
            <w:r w:rsidRPr="00714D31">
              <w:rPr>
                <w:rStyle w:val="Hyperlink"/>
                <w:rFonts w:eastAsia="MS Mincho" w:cs="Arial"/>
              </w:rPr>
              <w:t>Output Data</w:t>
            </w:r>
            <w:r w:rsidRPr="00714D31">
              <w:rPr>
                <w:webHidden/>
              </w:rPr>
              <w:tab/>
            </w:r>
            <w:r w:rsidRPr="00714D31">
              <w:rPr>
                <w:webHidden/>
              </w:rPr>
              <w:fldChar w:fldCharType="begin"/>
            </w:r>
            <w:r w:rsidRPr="00714D31">
              <w:rPr>
                <w:webHidden/>
              </w:rPr>
              <w:instrText xml:space="preserve"> PAGEREF _Toc113900765 \h </w:instrText>
            </w:r>
            <w:r w:rsidRPr="00714D31">
              <w:rPr>
                <w:webHidden/>
              </w:rPr>
            </w:r>
            <w:r w:rsidRPr="00714D31">
              <w:rPr>
                <w:webHidden/>
              </w:rPr>
              <w:fldChar w:fldCharType="separate"/>
            </w:r>
            <w:r w:rsidRPr="00714D31">
              <w:rPr>
                <w:webHidden/>
              </w:rPr>
              <w:t>48</w:t>
            </w:r>
            <w:r w:rsidRPr="00714D31">
              <w:rPr>
                <w:webHidden/>
              </w:rPr>
              <w:fldChar w:fldCharType="end"/>
            </w:r>
          </w:hyperlink>
        </w:p>
        <w:p w14:paraId="6697E2DA"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6" w:history="1">
            <w:r w:rsidRPr="00714D31">
              <w:rPr>
                <w:rStyle w:val="Hyperlink"/>
                <w:rFonts w:eastAsia="MS Mincho" w:cs="Arial"/>
              </w:rPr>
              <w:t>3.4.5</w:t>
            </w:r>
            <w:r w:rsidRPr="00714D31">
              <w:rPr>
                <w:rFonts w:asciiTheme="minorHAnsi" w:eastAsiaTheme="minorEastAsia" w:hAnsiTheme="minorHAnsi" w:cstheme="minorBidi"/>
                <w:szCs w:val="24"/>
                <w:lang w:eastAsia="zh-CN"/>
              </w:rPr>
              <w:tab/>
            </w:r>
            <w:r w:rsidRPr="00714D31">
              <w:rPr>
                <w:rStyle w:val="Hyperlink"/>
                <w:rFonts w:eastAsia="MS Mincho" w:cs="Arial"/>
              </w:rPr>
              <w:t>Scope Dimensions</w:t>
            </w:r>
            <w:r w:rsidRPr="00714D31">
              <w:rPr>
                <w:webHidden/>
              </w:rPr>
              <w:tab/>
            </w:r>
            <w:r w:rsidRPr="00714D31">
              <w:rPr>
                <w:webHidden/>
              </w:rPr>
              <w:fldChar w:fldCharType="begin"/>
            </w:r>
            <w:r w:rsidRPr="00714D31">
              <w:rPr>
                <w:webHidden/>
              </w:rPr>
              <w:instrText xml:space="preserve"> PAGEREF _Toc113900766 \h </w:instrText>
            </w:r>
            <w:r w:rsidRPr="00714D31">
              <w:rPr>
                <w:webHidden/>
              </w:rPr>
            </w:r>
            <w:r w:rsidRPr="00714D31">
              <w:rPr>
                <w:webHidden/>
              </w:rPr>
              <w:fldChar w:fldCharType="separate"/>
            </w:r>
            <w:r w:rsidRPr="00714D31">
              <w:rPr>
                <w:webHidden/>
              </w:rPr>
              <w:t>52</w:t>
            </w:r>
            <w:r w:rsidRPr="00714D31">
              <w:rPr>
                <w:webHidden/>
              </w:rPr>
              <w:fldChar w:fldCharType="end"/>
            </w:r>
          </w:hyperlink>
        </w:p>
        <w:p w14:paraId="6BE6BE6D"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7" w:history="1">
            <w:r w:rsidRPr="00714D31">
              <w:rPr>
                <w:rStyle w:val="Hyperlink"/>
                <w:rFonts w:eastAsia="MS Mincho" w:cs="Arial"/>
              </w:rPr>
              <w:t>3.4.6</w:t>
            </w:r>
            <w:r w:rsidRPr="00714D31">
              <w:rPr>
                <w:rFonts w:asciiTheme="minorHAnsi" w:eastAsiaTheme="minorEastAsia" w:hAnsiTheme="minorHAnsi" w:cstheme="minorBidi"/>
                <w:szCs w:val="24"/>
                <w:lang w:eastAsia="zh-CN"/>
              </w:rPr>
              <w:tab/>
            </w:r>
            <w:r w:rsidRPr="00714D31">
              <w:rPr>
                <w:rStyle w:val="Hyperlink"/>
                <w:rFonts w:eastAsia="MS Mincho" w:cs="Arial"/>
              </w:rPr>
              <w:t>Additional Relevant Dimensions</w:t>
            </w:r>
            <w:r w:rsidRPr="00714D31">
              <w:rPr>
                <w:webHidden/>
              </w:rPr>
              <w:tab/>
            </w:r>
            <w:r w:rsidRPr="00714D31">
              <w:rPr>
                <w:webHidden/>
              </w:rPr>
              <w:fldChar w:fldCharType="begin"/>
            </w:r>
            <w:r w:rsidRPr="00714D31">
              <w:rPr>
                <w:webHidden/>
              </w:rPr>
              <w:instrText xml:space="preserve"> PAGEREF _Toc113900767 \h </w:instrText>
            </w:r>
            <w:r w:rsidRPr="00714D31">
              <w:rPr>
                <w:webHidden/>
              </w:rPr>
            </w:r>
            <w:r w:rsidRPr="00714D31">
              <w:rPr>
                <w:webHidden/>
              </w:rPr>
              <w:fldChar w:fldCharType="separate"/>
            </w:r>
            <w:r w:rsidRPr="00714D31">
              <w:rPr>
                <w:webHidden/>
              </w:rPr>
              <w:t>52</w:t>
            </w:r>
            <w:r w:rsidRPr="00714D31">
              <w:rPr>
                <w:webHidden/>
              </w:rPr>
              <w:fldChar w:fldCharType="end"/>
            </w:r>
          </w:hyperlink>
        </w:p>
        <w:p w14:paraId="0E2457C2"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68" w:history="1">
            <w:r w:rsidRPr="00714D31">
              <w:rPr>
                <w:rStyle w:val="Hyperlink"/>
                <w:rFonts w:eastAsia="MS Mincho" w:cs="Arial"/>
              </w:rPr>
              <w:t>3.4.7</w:t>
            </w:r>
            <w:r w:rsidRPr="00714D31">
              <w:rPr>
                <w:rFonts w:asciiTheme="minorHAnsi" w:eastAsiaTheme="minorEastAsia" w:hAnsiTheme="minorHAnsi" w:cstheme="minorBidi"/>
                <w:szCs w:val="24"/>
                <w:lang w:eastAsia="zh-CN"/>
              </w:rPr>
              <w:tab/>
            </w:r>
            <w:r w:rsidRPr="00714D31">
              <w:rPr>
                <w:rStyle w:val="Hyperlink"/>
                <w:rFonts w:eastAsia="MS Mincho" w:cs="Arial"/>
              </w:rPr>
              <w:t>Robustness of systems for AI based Symptom Assessment</w:t>
            </w:r>
            <w:r w:rsidRPr="00714D31">
              <w:rPr>
                <w:webHidden/>
              </w:rPr>
              <w:tab/>
            </w:r>
            <w:r w:rsidRPr="00714D31">
              <w:rPr>
                <w:webHidden/>
              </w:rPr>
              <w:fldChar w:fldCharType="begin"/>
            </w:r>
            <w:r w:rsidRPr="00714D31">
              <w:rPr>
                <w:webHidden/>
              </w:rPr>
              <w:instrText xml:space="preserve"> PAGEREF _Toc113900768 \h </w:instrText>
            </w:r>
            <w:r w:rsidRPr="00714D31">
              <w:rPr>
                <w:webHidden/>
              </w:rPr>
            </w:r>
            <w:r w:rsidRPr="00714D31">
              <w:rPr>
                <w:webHidden/>
              </w:rPr>
              <w:fldChar w:fldCharType="separate"/>
            </w:r>
            <w:r w:rsidRPr="00714D31">
              <w:rPr>
                <w:webHidden/>
              </w:rPr>
              <w:t>53</w:t>
            </w:r>
            <w:r w:rsidRPr="00714D31">
              <w:rPr>
                <w:webHidden/>
              </w:rPr>
              <w:fldChar w:fldCharType="end"/>
            </w:r>
          </w:hyperlink>
        </w:p>
        <w:p w14:paraId="23476035"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69" w:history="1">
            <w:r w:rsidRPr="00714D31">
              <w:rPr>
                <w:rStyle w:val="Hyperlink"/>
                <w:rFonts w:eastAsia="MS Mincho" w:cs="Arial"/>
                <w:kern w:val="32"/>
              </w:rPr>
              <w:t>4</w:t>
            </w:r>
            <w:r w:rsidRPr="00714D31">
              <w:rPr>
                <w:rFonts w:asciiTheme="minorHAnsi" w:eastAsiaTheme="minorEastAsia" w:hAnsiTheme="minorHAnsi" w:cstheme="minorBidi"/>
                <w:szCs w:val="24"/>
                <w:lang w:eastAsia="zh-CN"/>
              </w:rPr>
              <w:tab/>
            </w:r>
            <w:r w:rsidRPr="00714D31">
              <w:rPr>
                <w:rStyle w:val="Hyperlink"/>
                <w:rFonts w:eastAsia="MS Mincho" w:cs="Arial"/>
                <w:kern w:val="32"/>
              </w:rPr>
              <w:t>Ethical considerations</w:t>
            </w:r>
            <w:r w:rsidRPr="00714D31">
              <w:rPr>
                <w:webHidden/>
              </w:rPr>
              <w:tab/>
            </w:r>
            <w:r w:rsidRPr="00714D31">
              <w:rPr>
                <w:webHidden/>
              </w:rPr>
              <w:fldChar w:fldCharType="begin"/>
            </w:r>
            <w:r w:rsidRPr="00714D31">
              <w:rPr>
                <w:webHidden/>
              </w:rPr>
              <w:instrText xml:space="preserve"> PAGEREF _Toc113900769 \h </w:instrText>
            </w:r>
            <w:r w:rsidRPr="00714D31">
              <w:rPr>
                <w:webHidden/>
              </w:rPr>
            </w:r>
            <w:r w:rsidRPr="00714D31">
              <w:rPr>
                <w:webHidden/>
              </w:rPr>
              <w:fldChar w:fldCharType="separate"/>
            </w:r>
            <w:r w:rsidRPr="00714D31">
              <w:rPr>
                <w:webHidden/>
              </w:rPr>
              <w:t>54</w:t>
            </w:r>
            <w:r w:rsidRPr="00714D31">
              <w:rPr>
                <w:webHidden/>
              </w:rPr>
              <w:fldChar w:fldCharType="end"/>
            </w:r>
          </w:hyperlink>
        </w:p>
        <w:p w14:paraId="0442839C"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0" w:history="1">
            <w:r w:rsidRPr="00714D31">
              <w:rPr>
                <w:rStyle w:val="Hyperlink"/>
                <w:rFonts w:eastAsia="MS Mincho" w:cs="Arial"/>
                <w:iCs/>
              </w:rPr>
              <w:t>4.1</w:t>
            </w:r>
            <w:r w:rsidRPr="00714D31">
              <w:rPr>
                <w:rFonts w:asciiTheme="minorHAnsi" w:eastAsiaTheme="minorEastAsia" w:hAnsiTheme="minorHAnsi" w:cstheme="minorBidi"/>
                <w:szCs w:val="24"/>
                <w:lang w:eastAsia="zh-CN"/>
              </w:rPr>
              <w:tab/>
            </w:r>
            <w:r w:rsidRPr="00714D31">
              <w:rPr>
                <w:rStyle w:val="Hyperlink"/>
                <w:rFonts w:eastAsia="MS Mincho" w:cs="Arial"/>
                <w:iCs/>
              </w:rPr>
              <w:t>The ethical implications of applying the AI model in real world scenarios</w:t>
            </w:r>
            <w:r w:rsidRPr="00714D31">
              <w:rPr>
                <w:webHidden/>
              </w:rPr>
              <w:tab/>
            </w:r>
            <w:r w:rsidRPr="00714D31">
              <w:rPr>
                <w:webHidden/>
              </w:rPr>
              <w:fldChar w:fldCharType="begin"/>
            </w:r>
            <w:r w:rsidRPr="00714D31">
              <w:rPr>
                <w:webHidden/>
              </w:rPr>
              <w:instrText xml:space="preserve"> PAGEREF _Toc113900770 \h </w:instrText>
            </w:r>
            <w:r w:rsidRPr="00714D31">
              <w:rPr>
                <w:webHidden/>
              </w:rPr>
            </w:r>
            <w:r w:rsidRPr="00714D31">
              <w:rPr>
                <w:webHidden/>
              </w:rPr>
              <w:fldChar w:fldCharType="separate"/>
            </w:r>
            <w:r w:rsidRPr="00714D31">
              <w:rPr>
                <w:webHidden/>
              </w:rPr>
              <w:t>54</w:t>
            </w:r>
            <w:r w:rsidRPr="00714D31">
              <w:rPr>
                <w:webHidden/>
              </w:rPr>
              <w:fldChar w:fldCharType="end"/>
            </w:r>
          </w:hyperlink>
        </w:p>
        <w:p w14:paraId="06BFAD8D"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1" w:history="1">
            <w:r w:rsidRPr="00714D31">
              <w:rPr>
                <w:rStyle w:val="Hyperlink"/>
                <w:rFonts w:eastAsia="MS Mincho" w:cs="Arial"/>
                <w:iCs/>
              </w:rPr>
              <w:t>4.2</w:t>
            </w:r>
            <w:r w:rsidRPr="00714D31">
              <w:rPr>
                <w:rFonts w:asciiTheme="minorHAnsi" w:eastAsiaTheme="minorEastAsia" w:hAnsiTheme="minorHAnsi" w:cstheme="minorBidi"/>
                <w:szCs w:val="24"/>
                <w:lang w:eastAsia="zh-CN"/>
              </w:rPr>
              <w:tab/>
            </w:r>
            <w:r w:rsidRPr="00714D31">
              <w:rPr>
                <w:rStyle w:val="Hyperlink"/>
                <w:rFonts w:eastAsia="MS Mincho" w:cs="Arial"/>
                <w:iCs/>
              </w:rPr>
              <w:t>The ethical implications of introducing benchmarking</w:t>
            </w:r>
            <w:r w:rsidRPr="00714D31">
              <w:rPr>
                <w:webHidden/>
              </w:rPr>
              <w:tab/>
            </w:r>
            <w:r w:rsidRPr="00714D31">
              <w:rPr>
                <w:webHidden/>
              </w:rPr>
              <w:fldChar w:fldCharType="begin"/>
            </w:r>
            <w:r w:rsidRPr="00714D31">
              <w:rPr>
                <w:webHidden/>
              </w:rPr>
              <w:instrText xml:space="preserve"> PAGEREF _Toc113900771 \h </w:instrText>
            </w:r>
            <w:r w:rsidRPr="00714D31">
              <w:rPr>
                <w:webHidden/>
              </w:rPr>
            </w:r>
            <w:r w:rsidRPr="00714D31">
              <w:rPr>
                <w:webHidden/>
              </w:rPr>
              <w:fldChar w:fldCharType="separate"/>
            </w:r>
            <w:r w:rsidRPr="00714D31">
              <w:rPr>
                <w:webHidden/>
              </w:rPr>
              <w:t>55</w:t>
            </w:r>
            <w:r w:rsidRPr="00714D31">
              <w:rPr>
                <w:webHidden/>
              </w:rPr>
              <w:fldChar w:fldCharType="end"/>
            </w:r>
          </w:hyperlink>
        </w:p>
        <w:p w14:paraId="02719E58"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2" w:history="1">
            <w:r w:rsidRPr="00714D31">
              <w:rPr>
                <w:rStyle w:val="Hyperlink"/>
                <w:rFonts w:eastAsia="MS Mincho" w:cs="Arial"/>
                <w:iCs/>
              </w:rPr>
              <w:t>4.3</w:t>
            </w:r>
            <w:r w:rsidRPr="00714D31">
              <w:rPr>
                <w:rFonts w:asciiTheme="minorHAnsi" w:eastAsiaTheme="minorEastAsia" w:hAnsiTheme="minorHAnsi" w:cstheme="minorBidi"/>
                <w:szCs w:val="24"/>
                <w:lang w:eastAsia="zh-CN"/>
              </w:rPr>
              <w:tab/>
            </w:r>
            <w:r w:rsidRPr="00714D31">
              <w:rPr>
                <w:rStyle w:val="Hyperlink"/>
                <w:rFonts w:eastAsia="MS Mincho" w:cs="Arial"/>
                <w:iCs/>
              </w:rPr>
              <w:t>The ethical implications of collecting the data for benchmarking</w:t>
            </w:r>
            <w:r w:rsidRPr="00714D31">
              <w:rPr>
                <w:webHidden/>
              </w:rPr>
              <w:tab/>
            </w:r>
            <w:r w:rsidRPr="00714D31">
              <w:rPr>
                <w:webHidden/>
              </w:rPr>
              <w:fldChar w:fldCharType="begin"/>
            </w:r>
            <w:r w:rsidRPr="00714D31">
              <w:rPr>
                <w:webHidden/>
              </w:rPr>
              <w:instrText xml:space="preserve"> PAGEREF _Toc113900772 \h </w:instrText>
            </w:r>
            <w:r w:rsidRPr="00714D31">
              <w:rPr>
                <w:webHidden/>
              </w:rPr>
            </w:r>
            <w:r w:rsidRPr="00714D31">
              <w:rPr>
                <w:webHidden/>
              </w:rPr>
              <w:fldChar w:fldCharType="separate"/>
            </w:r>
            <w:r w:rsidRPr="00714D31">
              <w:rPr>
                <w:webHidden/>
              </w:rPr>
              <w:t>56</w:t>
            </w:r>
            <w:r w:rsidRPr="00714D31">
              <w:rPr>
                <w:webHidden/>
              </w:rPr>
              <w:fldChar w:fldCharType="end"/>
            </w:r>
          </w:hyperlink>
        </w:p>
        <w:p w14:paraId="5BD43836"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3" w:history="1">
            <w:r w:rsidRPr="00714D31">
              <w:rPr>
                <w:rStyle w:val="Hyperlink"/>
                <w:rFonts w:eastAsia="MS Mincho" w:cs="Arial"/>
                <w:iCs/>
              </w:rPr>
              <w:t>4.4</w:t>
            </w:r>
            <w:r w:rsidRPr="00714D31">
              <w:rPr>
                <w:rFonts w:asciiTheme="minorHAnsi" w:eastAsiaTheme="minorEastAsia" w:hAnsiTheme="minorHAnsi" w:cstheme="minorBidi"/>
                <w:szCs w:val="24"/>
                <w:lang w:eastAsia="zh-CN"/>
              </w:rPr>
              <w:tab/>
            </w:r>
            <w:r w:rsidRPr="00714D31">
              <w:rPr>
                <w:rStyle w:val="Hyperlink"/>
                <w:rFonts w:eastAsia="MS Mincho" w:cs="Arial"/>
                <w:iCs/>
              </w:rPr>
              <w:t>Risks facing individuals and society if the benchmarking is wrong, biased, or inconsistent with reality on the ground</w:t>
            </w:r>
            <w:r w:rsidRPr="00714D31">
              <w:rPr>
                <w:webHidden/>
              </w:rPr>
              <w:tab/>
            </w:r>
            <w:r w:rsidRPr="00714D31">
              <w:rPr>
                <w:webHidden/>
              </w:rPr>
              <w:fldChar w:fldCharType="begin"/>
            </w:r>
            <w:r w:rsidRPr="00714D31">
              <w:rPr>
                <w:webHidden/>
              </w:rPr>
              <w:instrText xml:space="preserve"> PAGEREF _Toc113900773 \h </w:instrText>
            </w:r>
            <w:r w:rsidRPr="00714D31">
              <w:rPr>
                <w:webHidden/>
              </w:rPr>
            </w:r>
            <w:r w:rsidRPr="00714D31">
              <w:rPr>
                <w:webHidden/>
              </w:rPr>
              <w:fldChar w:fldCharType="separate"/>
            </w:r>
            <w:r w:rsidRPr="00714D31">
              <w:rPr>
                <w:webHidden/>
              </w:rPr>
              <w:t>56</w:t>
            </w:r>
            <w:r w:rsidRPr="00714D31">
              <w:rPr>
                <w:webHidden/>
              </w:rPr>
              <w:fldChar w:fldCharType="end"/>
            </w:r>
          </w:hyperlink>
        </w:p>
        <w:p w14:paraId="777D49D5"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4" w:history="1">
            <w:r w:rsidRPr="00714D31">
              <w:rPr>
                <w:rStyle w:val="Hyperlink"/>
                <w:rFonts w:eastAsia="MS Mincho" w:cs="Arial"/>
                <w:iCs/>
              </w:rPr>
              <w:t>4.5</w:t>
            </w:r>
            <w:r w:rsidRPr="00714D31">
              <w:rPr>
                <w:rFonts w:asciiTheme="minorHAnsi" w:eastAsiaTheme="minorEastAsia" w:hAnsiTheme="minorHAnsi" w:cstheme="minorBidi"/>
                <w:szCs w:val="24"/>
                <w:lang w:eastAsia="zh-CN"/>
              </w:rPr>
              <w:tab/>
            </w:r>
            <w:r w:rsidRPr="00714D31">
              <w:rPr>
                <w:rStyle w:val="Hyperlink"/>
                <w:rFonts w:eastAsia="MS Mincho" w:cs="Arial"/>
                <w:iCs/>
              </w:rPr>
              <w:t>How the privacy of personal health information protected</w:t>
            </w:r>
            <w:r w:rsidRPr="00714D31">
              <w:rPr>
                <w:webHidden/>
              </w:rPr>
              <w:tab/>
            </w:r>
            <w:r w:rsidRPr="00714D31">
              <w:rPr>
                <w:webHidden/>
              </w:rPr>
              <w:fldChar w:fldCharType="begin"/>
            </w:r>
            <w:r w:rsidRPr="00714D31">
              <w:rPr>
                <w:webHidden/>
              </w:rPr>
              <w:instrText xml:space="preserve"> PAGEREF _Toc113900774 \h </w:instrText>
            </w:r>
            <w:r w:rsidRPr="00714D31">
              <w:rPr>
                <w:webHidden/>
              </w:rPr>
            </w:r>
            <w:r w:rsidRPr="00714D31">
              <w:rPr>
                <w:webHidden/>
              </w:rPr>
              <w:fldChar w:fldCharType="separate"/>
            </w:r>
            <w:r w:rsidRPr="00714D31">
              <w:rPr>
                <w:webHidden/>
              </w:rPr>
              <w:t>56</w:t>
            </w:r>
            <w:r w:rsidRPr="00714D31">
              <w:rPr>
                <w:webHidden/>
              </w:rPr>
              <w:fldChar w:fldCharType="end"/>
            </w:r>
          </w:hyperlink>
        </w:p>
        <w:p w14:paraId="1C865589"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75" w:history="1">
            <w:r w:rsidRPr="00714D31">
              <w:rPr>
                <w:rStyle w:val="Hyperlink"/>
                <w:rFonts w:eastAsia="MS Mincho" w:cs="Arial"/>
                <w:kern w:val="32"/>
              </w:rPr>
              <w:t>5</w:t>
            </w:r>
            <w:r w:rsidRPr="00714D31">
              <w:rPr>
                <w:rFonts w:asciiTheme="minorHAnsi" w:eastAsiaTheme="minorEastAsia" w:hAnsiTheme="minorHAnsi" w:cstheme="minorBidi"/>
                <w:szCs w:val="24"/>
                <w:lang w:eastAsia="zh-CN"/>
              </w:rPr>
              <w:tab/>
            </w:r>
            <w:r w:rsidRPr="00714D31">
              <w:rPr>
                <w:rStyle w:val="Hyperlink"/>
                <w:rFonts w:eastAsia="MS Mincho" w:cs="Arial"/>
                <w:kern w:val="32"/>
              </w:rPr>
              <w:t>Existing work on benchmarking</w:t>
            </w:r>
            <w:r w:rsidRPr="00714D31">
              <w:rPr>
                <w:webHidden/>
              </w:rPr>
              <w:tab/>
            </w:r>
            <w:r w:rsidRPr="00714D31">
              <w:rPr>
                <w:webHidden/>
              </w:rPr>
              <w:fldChar w:fldCharType="begin"/>
            </w:r>
            <w:r w:rsidRPr="00714D31">
              <w:rPr>
                <w:webHidden/>
              </w:rPr>
              <w:instrText xml:space="preserve"> PAGEREF _Toc113900775 \h </w:instrText>
            </w:r>
            <w:r w:rsidRPr="00714D31">
              <w:rPr>
                <w:webHidden/>
              </w:rPr>
            </w:r>
            <w:r w:rsidRPr="00714D31">
              <w:rPr>
                <w:webHidden/>
              </w:rPr>
              <w:fldChar w:fldCharType="separate"/>
            </w:r>
            <w:r w:rsidRPr="00714D31">
              <w:rPr>
                <w:webHidden/>
              </w:rPr>
              <w:t>57</w:t>
            </w:r>
            <w:r w:rsidRPr="00714D31">
              <w:rPr>
                <w:webHidden/>
              </w:rPr>
              <w:fldChar w:fldCharType="end"/>
            </w:r>
          </w:hyperlink>
        </w:p>
        <w:p w14:paraId="688C24A3"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76" w:history="1">
            <w:r w:rsidRPr="00714D31">
              <w:rPr>
                <w:rStyle w:val="Hyperlink"/>
                <w:rFonts w:eastAsia="MS Mincho" w:cs="Arial"/>
                <w:iCs/>
              </w:rPr>
              <w:t>5.1</w:t>
            </w:r>
            <w:r w:rsidRPr="00714D31">
              <w:rPr>
                <w:rFonts w:asciiTheme="minorHAnsi" w:eastAsiaTheme="minorEastAsia" w:hAnsiTheme="minorHAnsi" w:cstheme="minorBidi"/>
                <w:szCs w:val="24"/>
                <w:lang w:eastAsia="zh-CN"/>
              </w:rPr>
              <w:tab/>
            </w:r>
            <w:r w:rsidRPr="00714D31">
              <w:rPr>
                <w:rStyle w:val="Hyperlink"/>
                <w:rFonts w:eastAsia="MS Mincho" w:cs="Arial"/>
                <w:iCs/>
              </w:rPr>
              <w:t>Subtopic Self-Assessment</w:t>
            </w:r>
            <w:r w:rsidRPr="00714D31">
              <w:rPr>
                <w:webHidden/>
              </w:rPr>
              <w:tab/>
            </w:r>
            <w:r w:rsidRPr="00714D31">
              <w:rPr>
                <w:webHidden/>
              </w:rPr>
              <w:fldChar w:fldCharType="begin"/>
            </w:r>
            <w:r w:rsidRPr="00714D31">
              <w:rPr>
                <w:webHidden/>
              </w:rPr>
              <w:instrText xml:space="preserve"> PAGEREF _Toc113900776 \h </w:instrText>
            </w:r>
            <w:r w:rsidRPr="00714D31">
              <w:rPr>
                <w:webHidden/>
              </w:rPr>
            </w:r>
            <w:r w:rsidRPr="00714D31">
              <w:rPr>
                <w:webHidden/>
              </w:rPr>
              <w:fldChar w:fldCharType="separate"/>
            </w:r>
            <w:r w:rsidRPr="00714D31">
              <w:rPr>
                <w:webHidden/>
              </w:rPr>
              <w:t>57</w:t>
            </w:r>
            <w:r w:rsidRPr="00714D31">
              <w:rPr>
                <w:webHidden/>
              </w:rPr>
              <w:fldChar w:fldCharType="end"/>
            </w:r>
          </w:hyperlink>
        </w:p>
        <w:p w14:paraId="63666012"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77" w:history="1">
            <w:r w:rsidRPr="00714D31">
              <w:rPr>
                <w:rStyle w:val="Hyperlink"/>
                <w:rFonts w:eastAsia="MS Mincho" w:cs="Arial"/>
              </w:rPr>
              <w:t>5.1.1</w:t>
            </w:r>
            <w:r w:rsidRPr="00714D31">
              <w:rPr>
                <w:rFonts w:asciiTheme="minorHAnsi" w:eastAsiaTheme="minorEastAsia" w:hAnsiTheme="minorHAnsi" w:cstheme="minorBidi"/>
                <w:szCs w:val="24"/>
                <w:lang w:eastAsia="zh-CN"/>
              </w:rPr>
              <w:tab/>
            </w:r>
            <w:r w:rsidRPr="00714D31">
              <w:rPr>
                <w:rStyle w:val="Hyperlink"/>
                <w:rFonts w:eastAsia="MS Mincho" w:cs="Arial"/>
              </w:rPr>
              <w:t>Publications on benchmarking systems</w:t>
            </w:r>
            <w:r w:rsidRPr="00714D31">
              <w:rPr>
                <w:webHidden/>
              </w:rPr>
              <w:tab/>
            </w:r>
            <w:r w:rsidRPr="00714D31">
              <w:rPr>
                <w:webHidden/>
              </w:rPr>
              <w:fldChar w:fldCharType="begin"/>
            </w:r>
            <w:r w:rsidRPr="00714D31">
              <w:rPr>
                <w:webHidden/>
              </w:rPr>
              <w:instrText xml:space="preserve"> PAGEREF _Toc113900777 \h </w:instrText>
            </w:r>
            <w:r w:rsidRPr="00714D31">
              <w:rPr>
                <w:webHidden/>
              </w:rPr>
            </w:r>
            <w:r w:rsidRPr="00714D31">
              <w:rPr>
                <w:webHidden/>
              </w:rPr>
              <w:fldChar w:fldCharType="separate"/>
            </w:r>
            <w:r w:rsidRPr="00714D31">
              <w:rPr>
                <w:webHidden/>
              </w:rPr>
              <w:t>57</w:t>
            </w:r>
            <w:r w:rsidRPr="00714D31">
              <w:rPr>
                <w:webHidden/>
              </w:rPr>
              <w:fldChar w:fldCharType="end"/>
            </w:r>
          </w:hyperlink>
        </w:p>
        <w:p w14:paraId="69809117"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78" w:history="1">
            <w:r w:rsidRPr="00714D31">
              <w:rPr>
                <w:rStyle w:val="Hyperlink"/>
                <w:rFonts w:eastAsia="MS Mincho" w:cs="Arial"/>
              </w:rPr>
              <w:t>5.1.2</w:t>
            </w:r>
            <w:r w:rsidRPr="00714D31">
              <w:rPr>
                <w:rFonts w:asciiTheme="minorHAnsi" w:eastAsiaTheme="minorEastAsia" w:hAnsiTheme="minorHAnsi" w:cstheme="minorBidi"/>
                <w:szCs w:val="24"/>
                <w:lang w:eastAsia="zh-CN"/>
              </w:rPr>
              <w:tab/>
            </w:r>
            <w:r w:rsidRPr="00714D31">
              <w:rPr>
                <w:rStyle w:val="Hyperlink"/>
                <w:rFonts w:eastAsia="MS Mincho" w:cs="Arial"/>
              </w:rPr>
              <w:t>Benchmarking by AI developers</w:t>
            </w:r>
            <w:r w:rsidRPr="00714D31">
              <w:rPr>
                <w:webHidden/>
              </w:rPr>
              <w:tab/>
            </w:r>
            <w:r w:rsidRPr="00714D31">
              <w:rPr>
                <w:webHidden/>
              </w:rPr>
              <w:fldChar w:fldCharType="begin"/>
            </w:r>
            <w:r w:rsidRPr="00714D31">
              <w:rPr>
                <w:webHidden/>
              </w:rPr>
              <w:instrText xml:space="preserve"> PAGEREF _Toc113900778 \h </w:instrText>
            </w:r>
            <w:r w:rsidRPr="00714D31">
              <w:rPr>
                <w:webHidden/>
              </w:rPr>
            </w:r>
            <w:r w:rsidRPr="00714D31">
              <w:rPr>
                <w:webHidden/>
              </w:rPr>
              <w:fldChar w:fldCharType="separate"/>
            </w:r>
            <w:r w:rsidRPr="00714D31">
              <w:rPr>
                <w:webHidden/>
              </w:rPr>
              <w:t>61</w:t>
            </w:r>
            <w:r w:rsidRPr="00714D31">
              <w:rPr>
                <w:webHidden/>
              </w:rPr>
              <w:fldChar w:fldCharType="end"/>
            </w:r>
          </w:hyperlink>
        </w:p>
        <w:p w14:paraId="044B178B"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79" w:history="1">
            <w:r w:rsidRPr="00714D31">
              <w:rPr>
                <w:rStyle w:val="Hyperlink"/>
                <w:rFonts w:eastAsia="MS Mincho" w:cs="Arial"/>
              </w:rPr>
              <w:t>5.1.3</w:t>
            </w:r>
            <w:r w:rsidRPr="00714D31">
              <w:rPr>
                <w:rFonts w:asciiTheme="minorHAnsi" w:eastAsiaTheme="minorEastAsia" w:hAnsiTheme="minorHAnsi" w:cstheme="minorBidi"/>
                <w:szCs w:val="24"/>
                <w:lang w:eastAsia="zh-CN"/>
              </w:rPr>
              <w:tab/>
            </w:r>
            <w:r w:rsidRPr="00714D31">
              <w:rPr>
                <w:rStyle w:val="Hyperlink"/>
                <w:rFonts w:eastAsia="MS Mincho" w:cs="Arial"/>
              </w:rPr>
              <w:t>Relevant existing benchmarking frameworks</w:t>
            </w:r>
            <w:r w:rsidRPr="00714D31">
              <w:rPr>
                <w:webHidden/>
              </w:rPr>
              <w:tab/>
            </w:r>
            <w:r w:rsidRPr="00714D31">
              <w:rPr>
                <w:webHidden/>
              </w:rPr>
              <w:fldChar w:fldCharType="begin"/>
            </w:r>
            <w:r w:rsidRPr="00714D31">
              <w:rPr>
                <w:webHidden/>
              </w:rPr>
              <w:instrText xml:space="preserve"> PAGEREF _Toc113900779 \h </w:instrText>
            </w:r>
            <w:r w:rsidRPr="00714D31">
              <w:rPr>
                <w:webHidden/>
              </w:rPr>
            </w:r>
            <w:r w:rsidRPr="00714D31">
              <w:rPr>
                <w:webHidden/>
              </w:rPr>
              <w:fldChar w:fldCharType="separate"/>
            </w:r>
            <w:r w:rsidRPr="00714D31">
              <w:rPr>
                <w:webHidden/>
              </w:rPr>
              <w:t>62</w:t>
            </w:r>
            <w:r w:rsidRPr="00714D31">
              <w:rPr>
                <w:webHidden/>
              </w:rPr>
              <w:fldChar w:fldCharType="end"/>
            </w:r>
          </w:hyperlink>
        </w:p>
        <w:p w14:paraId="4FD2F075"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0" w:history="1">
            <w:r w:rsidRPr="00714D31">
              <w:rPr>
                <w:rStyle w:val="Hyperlink"/>
                <w:rFonts w:eastAsia="MS Mincho" w:cs="Arial"/>
              </w:rPr>
              <w:t>5.1.4</w:t>
            </w:r>
            <w:r w:rsidRPr="00714D31">
              <w:rPr>
                <w:rFonts w:asciiTheme="minorHAnsi" w:eastAsiaTheme="minorEastAsia" w:hAnsiTheme="minorHAnsi" w:cstheme="minorBidi"/>
                <w:szCs w:val="24"/>
                <w:lang w:eastAsia="zh-CN"/>
              </w:rPr>
              <w:tab/>
            </w:r>
            <w:r w:rsidRPr="00714D31">
              <w:rPr>
                <w:rStyle w:val="Hyperlink"/>
                <w:rFonts w:eastAsia="MS Mincho" w:cs="Arial"/>
              </w:rPr>
              <w:t>Scores &amp; Metrics</w:t>
            </w:r>
            <w:r w:rsidRPr="00714D31">
              <w:rPr>
                <w:webHidden/>
              </w:rPr>
              <w:tab/>
            </w:r>
            <w:r w:rsidRPr="00714D31">
              <w:rPr>
                <w:webHidden/>
              </w:rPr>
              <w:fldChar w:fldCharType="begin"/>
            </w:r>
            <w:r w:rsidRPr="00714D31">
              <w:rPr>
                <w:webHidden/>
              </w:rPr>
              <w:instrText xml:space="preserve"> PAGEREF _Toc113900780 \h </w:instrText>
            </w:r>
            <w:r w:rsidRPr="00714D31">
              <w:rPr>
                <w:webHidden/>
              </w:rPr>
            </w:r>
            <w:r w:rsidRPr="00714D31">
              <w:rPr>
                <w:webHidden/>
              </w:rPr>
              <w:fldChar w:fldCharType="separate"/>
            </w:r>
            <w:r w:rsidRPr="00714D31">
              <w:rPr>
                <w:webHidden/>
              </w:rPr>
              <w:t>64</w:t>
            </w:r>
            <w:r w:rsidRPr="00714D31">
              <w:rPr>
                <w:webHidden/>
              </w:rPr>
              <w:fldChar w:fldCharType="end"/>
            </w:r>
          </w:hyperlink>
        </w:p>
        <w:p w14:paraId="6A5FA4D9"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1" w:history="1">
            <w:r w:rsidRPr="00714D31">
              <w:rPr>
                <w:rStyle w:val="Hyperlink"/>
                <w:rFonts w:eastAsia="MS Mincho" w:cs="Arial"/>
              </w:rPr>
              <w:t>5.1.5</w:t>
            </w:r>
            <w:r w:rsidRPr="00714D31">
              <w:rPr>
                <w:rFonts w:asciiTheme="minorHAnsi" w:eastAsiaTheme="minorEastAsia" w:hAnsiTheme="minorHAnsi" w:cstheme="minorBidi"/>
                <w:szCs w:val="24"/>
                <w:lang w:eastAsia="zh-CN"/>
              </w:rPr>
              <w:tab/>
            </w:r>
            <w:r w:rsidRPr="00714D31">
              <w:rPr>
                <w:rStyle w:val="Hyperlink"/>
                <w:rFonts w:eastAsia="MS Mincho" w:cs="Arial"/>
              </w:rPr>
              <w:t>Metrics for Symptom Assessment</w:t>
            </w:r>
            <w:r w:rsidRPr="00714D31">
              <w:rPr>
                <w:webHidden/>
              </w:rPr>
              <w:tab/>
            </w:r>
            <w:r w:rsidRPr="00714D31">
              <w:rPr>
                <w:webHidden/>
              </w:rPr>
              <w:fldChar w:fldCharType="begin"/>
            </w:r>
            <w:r w:rsidRPr="00714D31">
              <w:rPr>
                <w:webHidden/>
              </w:rPr>
              <w:instrText xml:space="preserve"> PAGEREF _Toc113900781 \h </w:instrText>
            </w:r>
            <w:r w:rsidRPr="00714D31">
              <w:rPr>
                <w:webHidden/>
              </w:rPr>
            </w:r>
            <w:r w:rsidRPr="00714D31">
              <w:rPr>
                <w:webHidden/>
              </w:rPr>
              <w:fldChar w:fldCharType="separate"/>
            </w:r>
            <w:r w:rsidRPr="00714D31">
              <w:rPr>
                <w:webHidden/>
              </w:rPr>
              <w:t>69</w:t>
            </w:r>
            <w:r w:rsidRPr="00714D31">
              <w:rPr>
                <w:webHidden/>
              </w:rPr>
              <w:fldChar w:fldCharType="end"/>
            </w:r>
          </w:hyperlink>
        </w:p>
        <w:p w14:paraId="72440BB2"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2" w:history="1">
            <w:r w:rsidRPr="00714D31">
              <w:rPr>
                <w:rStyle w:val="Hyperlink"/>
                <w:rFonts w:eastAsia="MS Mincho" w:cs="Arial"/>
              </w:rPr>
              <w:t>5.1.6</w:t>
            </w:r>
            <w:r w:rsidRPr="00714D31">
              <w:rPr>
                <w:rFonts w:asciiTheme="minorHAnsi" w:eastAsiaTheme="minorEastAsia" w:hAnsiTheme="minorHAnsi" w:cstheme="minorBidi"/>
                <w:szCs w:val="24"/>
                <w:lang w:eastAsia="zh-CN"/>
              </w:rPr>
              <w:tab/>
            </w:r>
            <w:r w:rsidRPr="00714D31">
              <w:rPr>
                <w:rStyle w:val="Hyperlink"/>
                <w:rFonts w:eastAsia="MS Mincho" w:cs="Arial"/>
              </w:rPr>
              <w:t>Performance and Accuracy</w:t>
            </w:r>
            <w:r w:rsidRPr="00714D31">
              <w:rPr>
                <w:webHidden/>
              </w:rPr>
              <w:tab/>
            </w:r>
            <w:r w:rsidRPr="00714D31">
              <w:rPr>
                <w:webHidden/>
              </w:rPr>
              <w:fldChar w:fldCharType="begin"/>
            </w:r>
            <w:r w:rsidRPr="00714D31">
              <w:rPr>
                <w:webHidden/>
              </w:rPr>
              <w:instrText xml:space="preserve"> PAGEREF _Toc113900782 \h </w:instrText>
            </w:r>
            <w:r w:rsidRPr="00714D31">
              <w:rPr>
                <w:webHidden/>
              </w:rPr>
            </w:r>
            <w:r w:rsidRPr="00714D31">
              <w:rPr>
                <w:webHidden/>
              </w:rPr>
              <w:fldChar w:fldCharType="separate"/>
            </w:r>
            <w:r w:rsidRPr="00714D31">
              <w:rPr>
                <w:webHidden/>
              </w:rPr>
              <w:t>70</w:t>
            </w:r>
            <w:r w:rsidRPr="00714D31">
              <w:rPr>
                <w:webHidden/>
              </w:rPr>
              <w:fldChar w:fldCharType="end"/>
            </w:r>
          </w:hyperlink>
        </w:p>
        <w:p w14:paraId="378196F6"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3" w:history="1">
            <w:r w:rsidRPr="00714D31">
              <w:rPr>
                <w:rStyle w:val="Hyperlink"/>
                <w:rFonts w:eastAsia="MS Mincho" w:cs="Arial"/>
              </w:rPr>
              <w:t>5.1.7</w:t>
            </w:r>
            <w:r w:rsidRPr="00714D31">
              <w:rPr>
                <w:rFonts w:asciiTheme="minorHAnsi" w:eastAsiaTheme="minorEastAsia" w:hAnsiTheme="minorHAnsi" w:cstheme="minorBidi"/>
                <w:szCs w:val="24"/>
                <w:lang w:eastAsia="zh-CN"/>
              </w:rPr>
              <w:tab/>
            </w:r>
            <w:r w:rsidRPr="00714D31">
              <w:rPr>
                <w:rStyle w:val="Hyperlink"/>
                <w:rFonts w:eastAsia="MS Mincho" w:cs="Arial"/>
              </w:rPr>
              <w:t>Putting it all together for Clinicians</w:t>
            </w:r>
            <w:r w:rsidRPr="00714D31">
              <w:rPr>
                <w:webHidden/>
              </w:rPr>
              <w:tab/>
            </w:r>
            <w:r w:rsidRPr="00714D31">
              <w:rPr>
                <w:webHidden/>
              </w:rPr>
              <w:fldChar w:fldCharType="begin"/>
            </w:r>
            <w:r w:rsidRPr="00714D31">
              <w:rPr>
                <w:webHidden/>
              </w:rPr>
              <w:instrText xml:space="preserve"> PAGEREF _Toc113900783 \h </w:instrText>
            </w:r>
            <w:r w:rsidRPr="00714D31">
              <w:rPr>
                <w:webHidden/>
              </w:rPr>
            </w:r>
            <w:r w:rsidRPr="00714D31">
              <w:rPr>
                <w:webHidden/>
              </w:rPr>
              <w:fldChar w:fldCharType="separate"/>
            </w:r>
            <w:r w:rsidRPr="00714D31">
              <w:rPr>
                <w:webHidden/>
              </w:rPr>
              <w:t>77</w:t>
            </w:r>
            <w:r w:rsidRPr="00714D31">
              <w:rPr>
                <w:webHidden/>
              </w:rPr>
              <w:fldChar w:fldCharType="end"/>
            </w:r>
          </w:hyperlink>
        </w:p>
        <w:p w14:paraId="01893968"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4" w:history="1">
            <w:r w:rsidRPr="00714D31">
              <w:rPr>
                <w:rStyle w:val="Hyperlink"/>
                <w:rFonts w:eastAsia="MS Mincho" w:cs="Arial"/>
              </w:rPr>
              <w:t>5.1.8</w:t>
            </w:r>
            <w:r w:rsidRPr="00714D31">
              <w:rPr>
                <w:rFonts w:asciiTheme="minorHAnsi" w:eastAsiaTheme="minorEastAsia" w:hAnsiTheme="minorHAnsi" w:cstheme="minorBidi"/>
                <w:szCs w:val="24"/>
                <w:lang w:eastAsia="zh-CN"/>
              </w:rPr>
              <w:tab/>
            </w:r>
            <w:r w:rsidRPr="00714D31">
              <w:rPr>
                <w:rStyle w:val="Hyperlink"/>
                <w:rFonts w:eastAsia="MS Mincho" w:cs="Arial"/>
              </w:rPr>
              <w:t>Additional clinical considerations and limitations</w:t>
            </w:r>
            <w:r w:rsidRPr="00714D31">
              <w:rPr>
                <w:webHidden/>
              </w:rPr>
              <w:tab/>
            </w:r>
            <w:r w:rsidRPr="00714D31">
              <w:rPr>
                <w:webHidden/>
              </w:rPr>
              <w:fldChar w:fldCharType="begin"/>
            </w:r>
            <w:r w:rsidRPr="00714D31">
              <w:rPr>
                <w:webHidden/>
              </w:rPr>
              <w:instrText xml:space="preserve"> PAGEREF _Toc113900784 \h </w:instrText>
            </w:r>
            <w:r w:rsidRPr="00714D31">
              <w:rPr>
                <w:webHidden/>
              </w:rPr>
            </w:r>
            <w:r w:rsidRPr="00714D31">
              <w:rPr>
                <w:webHidden/>
              </w:rPr>
              <w:fldChar w:fldCharType="separate"/>
            </w:r>
            <w:r w:rsidRPr="00714D31">
              <w:rPr>
                <w:webHidden/>
              </w:rPr>
              <w:t>79</w:t>
            </w:r>
            <w:r w:rsidRPr="00714D31">
              <w:rPr>
                <w:webHidden/>
              </w:rPr>
              <w:fldChar w:fldCharType="end"/>
            </w:r>
          </w:hyperlink>
        </w:p>
        <w:p w14:paraId="086BFCB0"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5" w:history="1">
            <w:r w:rsidRPr="00714D31">
              <w:rPr>
                <w:rStyle w:val="Hyperlink"/>
                <w:rFonts w:eastAsia="MS Mincho" w:cs="Arial"/>
              </w:rPr>
              <w:t>5.1.9</w:t>
            </w:r>
            <w:r w:rsidRPr="00714D31">
              <w:rPr>
                <w:rFonts w:asciiTheme="minorHAnsi" w:eastAsiaTheme="minorEastAsia" w:hAnsiTheme="minorHAnsi" w:cstheme="minorBidi"/>
                <w:szCs w:val="24"/>
                <w:lang w:eastAsia="zh-CN"/>
              </w:rPr>
              <w:tab/>
            </w:r>
            <w:r w:rsidRPr="00714D31">
              <w:rPr>
                <w:rStyle w:val="Hyperlink"/>
                <w:rFonts w:eastAsia="MS Mincho" w:cs="Arial"/>
              </w:rPr>
              <w:t>Conclusion</w:t>
            </w:r>
            <w:r w:rsidRPr="00714D31">
              <w:rPr>
                <w:webHidden/>
              </w:rPr>
              <w:tab/>
            </w:r>
            <w:r w:rsidRPr="00714D31">
              <w:rPr>
                <w:webHidden/>
              </w:rPr>
              <w:fldChar w:fldCharType="begin"/>
            </w:r>
            <w:r w:rsidRPr="00714D31">
              <w:rPr>
                <w:webHidden/>
              </w:rPr>
              <w:instrText xml:space="preserve"> PAGEREF _Toc113900785 \h </w:instrText>
            </w:r>
            <w:r w:rsidRPr="00714D31">
              <w:rPr>
                <w:webHidden/>
              </w:rPr>
            </w:r>
            <w:r w:rsidRPr="00714D31">
              <w:rPr>
                <w:webHidden/>
              </w:rPr>
              <w:fldChar w:fldCharType="separate"/>
            </w:r>
            <w:r w:rsidRPr="00714D31">
              <w:rPr>
                <w:webHidden/>
              </w:rPr>
              <w:t>79</w:t>
            </w:r>
            <w:r w:rsidRPr="00714D31">
              <w:rPr>
                <w:webHidden/>
              </w:rPr>
              <w:fldChar w:fldCharType="end"/>
            </w:r>
          </w:hyperlink>
        </w:p>
        <w:p w14:paraId="31C99E5E"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86" w:history="1">
            <w:r w:rsidRPr="00714D31">
              <w:rPr>
                <w:rStyle w:val="Hyperlink"/>
                <w:rFonts w:eastAsia="MS Mincho" w:cs="Arial"/>
                <w:iCs/>
              </w:rPr>
              <w:t>5.2</w:t>
            </w:r>
            <w:r w:rsidRPr="00714D31">
              <w:rPr>
                <w:rFonts w:asciiTheme="minorHAnsi" w:eastAsiaTheme="minorEastAsia" w:hAnsiTheme="minorHAnsi" w:cstheme="minorBidi"/>
                <w:szCs w:val="24"/>
                <w:lang w:eastAsia="zh-CN"/>
              </w:rPr>
              <w:tab/>
            </w:r>
            <w:r w:rsidRPr="00714D31">
              <w:rPr>
                <w:rStyle w:val="Hyperlink"/>
                <w:rFonts w:eastAsia="MS Mincho" w:cs="Arial"/>
                <w:iCs/>
              </w:rPr>
              <w:t>Subtopic [B]</w:t>
            </w:r>
            <w:r w:rsidRPr="00714D31">
              <w:rPr>
                <w:webHidden/>
              </w:rPr>
              <w:tab/>
            </w:r>
            <w:r w:rsidRPr="00714D31">
              <w:rPr>
                <w:webHidden/>
              </w:rPr>
              <w:fldChar w:fldCharType="begin"/>
            </w:r>
            <w:r w:rsidRPr="00714D31">
              <w:rPr>
                <w:webHidden/>
              </w:rPr>
              <w:instrText xml:space="preserve"> PAGEREF _Toc113900786 \h </w:instrText>
            </w:r>
            <w:r w:rsidRPr="00714D31">
              <w:rPr>
                <w:webHidden/>
              </w:rPr>
            </w:r>
            <w:r w:rsidRPr="00714D31">
              <w:rPr>
                <w:webHidden/>
              </w:rPr>
              <w:fldChar w:fldCharType="separate"/>
            </w:r>
            <w:r w:rsidRPr="00714D31">
              <w:rPr>
                <w:webHidden/>
              </w:rPr>
              <w:t>80</w:t>
            </w:r>
            <w:r w:rsidRPr="00714D31">
              <w:rPr>
                <w:webHidden/>
              </w:rPr>
              <w:fldChar w:fldCharType="end"/>
            </w:r>
          </w:hyperlink>
        </w:p>
        <w:p w14:paraId="1ECD447E"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87" w:history="1">
            <w:r w:rsidRPr="00714D31">
              <w:rPr>
                <w:rStyle w:val="Hyperlink"/>
                <w:rFonts w:eastAsia="MS Mincho" w:cs="Arial"/>
                <w:kern w:val="32"/>
              </w:rPr>
              <w:t>6</w:t>
            </w:r>
            <w:r w:rsidRPr="00714D31">
              <w:rPr>
                <w:rFonts w:asciiTheme="minorHAnsi" w:eastAsiaTheme="minorEastAsia" w:hAnsiTheme="minorHAnsi" w:cstheme="minorBidi"/>
                <w:szCs w:val="24"/>
                <w:lang w:eastAsia="zh-CN"/>
              </w:rPr>
              <w:tab/>
            </w:r>
            <w:r w:rsidRPr="00714D31">
              <w:rPr>
                <w:rStyle w:val="Hyperlink"/>
                <w:rFonts w:eastAsia="MS Mincho" w:cs="Arial"/>
                <w:kern w:val="32"/>
              </w:rPr>
              <w:t>Benchmarking by the topic group</w:t>
            </w:r>
            <w:r w:rsidRPr="00714D31">
              <w:rPr>
                <w:webHidden/>
              </w:rPr>
              <w:tab/>
            </w:r>
            <w:r w:rsidRPr="00714D31">
              <w:rPr>
                <w:webHidden/>
              </w:rPr>
              <w:fldChar w:fldCharType="begin"/>
            </w:r>
            <w:r w:rsidRPr="00714D31">
              <w:rPr>
                <w:webHidden/>
              </w:rPr>
              <w:instrText xml:space="preserve"> PAGEREF _Toc113900787 \h </w:instrText>
            </w:r>
            <w:r w:rsidRPr="00714D31">
              <w:rPr>
                <w:webHidden/>
              </w:rPr>
            </w:r>
            <w:r w:rsidRPr="00714D31">
              <w:rPr>
                <w:webHidden/>
              </w:rPr>
              <w:fldChar w:fldCharType="separate"/>
            </w:r>
            <w:r w:rsidRPr="00714D31">
              <w:rPr>
                <w:webHidden/>
              </w:rPr>
              <w:t>80</w:t>
            </w:r>
            <w:r w:rsidRPr="00714D31">
              <w:rPr>
                <w:webHidden/>
              </w:rPr>
              <w:fldChar w:fldCharType="end"/>
            </w:r>
          </w:hyperlink>
        </w:p>
        <w:p w14:paraId="43C96AC8"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88" w:history="1">
            <w:r w:rsidRPr="00714D31">
              <w:rPr>
                <w:rStyle w:val="Hyperlink"/>
                <w:rFonts w:eastAsia="MS Mincho" w:cs="Arial"/>
                <w:iCs/>
              </w:rPr>
              <w:t>6.1</w:t>
            </w:r>
            <w:r w:rsidRPr="00714D31">
              <w:rPr>
                <w:rFonts w:asciiTheme="minorHAnsi" w:eastAsiaTheme="minorEastAsia" w:hAnsiTheme="minorHAnsi" w:cstheme="minorBidi"/>
                <w:szCs w:val="24"/>
                <w:lang w:eastAsia="zh-CN"/>
              </w:rPr>
              <w:tab/>
            </w:r>
            <w:r w:rsidRPr="00714D31">
              <w:rPr>
                <w:rStyle w:val="Hyperlink"/>
                <w:rFonts w:eastAsia="MS Mincho" w:cs="Arial"/>
                <w:iCs/>
              </w:rPr>
              <w:t>Benchmarking of the subtopic Self-Assessment</w:t>
            </w:r>
            <w:r w:rsidRPr="00714D31">
              <w:rPr>
                <w:webHidden/>
              </w:rPr>
              <w:tab/>
            </w:r>
            <w:r w:rsidRPr="00714D31">
              <w:rPr>
                <w:webHidden/>
              </w:rPr>
              <w:fldChar w:fldCharType="begin"/>
            </w:r>
            <w:r w:rsidRPr="00714D31">
              <w:rPr>
                <w:webHidden/>
              </w:rPr>
              <w:instrText xml:space="preserve"> PAGEREF _Toc113900788 \h </w:instrText>
            </w:r>
            <w:r w:rsidRPr="00714D31">
              <w:rPr>
                <w:webHidden/>
              </w:rPr>
            </w:r>
            <w:r w:rsidRPr="00714D31">
              <w:rPr>
                <w:webHidden/>
              </w:rPr>
              <w:fldChar w:fldCharType="separate"/>
            </w:r>
            <w:r w:rsidRPr="00714D31">
              <w:rPr>
                <w:webHidden/>
              </w:rPr>
              <w:t>80</w:t>
            </w:r>
            <w:r w:rsidRPr="00714D31">
              <w:rPr>
                <w:webHidden/>
              </w:rPr>
              <w:fldChar w:fldCharType="end"/>
            </w:r>
          </w:hyperlink>
        </w:p>
        <w:p w14:paraId="2112440D"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89" w:history="1">
            <w:r w:rsidRPr="00714D31">
              <w:rPr>
                <w:rStyle w:val="Hyperlink"/>
                <w:rFonts w:eastAsia="MS Mincho" w:cs="Arial"/>
              </w:rPr>
              <w:t>6.1.1</w:t>
            </w:r>
            <w:r w:rsidRPr="00714D31">
              <w:rPr>
                <w:rFonts w:asciiTheme="minorHAnsi" w:eastAsiaTheme="minorEastAsia" w:hAnsiTheme="minorHAnsi" w:cstheme="minorBidi"/>
                <w:szCs w:val="24"/>
                <w:lang w:eastAsia="zh-CN"/>
              </w:rPr>
              <w:tab/>
            </w:r>
            <w:r w:rsidRPr="00714D31">
              <w:rPr>
                <w:rStyle w:val="Hyperlink"/>
                <w:rFonts w:eastAsia="MS Mincho" w:cs="Arial"/>
              </w:rPr>
              <w:t>Benchmarking version MMVB 1.0</w:t>
            </w:r>
            <w:r w:rsidRPr="00714D31">
              <w:rPr>
                <w:webHidden/>
              </w:rPr>
              <w:tab/>
            </w:r>
            <w:r w:rsidRPr="00714D31">
              <w:rPr>
                <w:webHidden/>
              </w:rPr>
              <w:fldChar w:fldCharType="begin"/>
            </w:r>
            <w:r w:rsidRPr="00714D31">
              <w:rPr>
                <w:webHidden/>
              </w:rPr>
              <w:instrText xml:space="preserve"> PAGEREF _Toc113900789 \h </w:instrText>
            </w:r>
            <w:r w:rsidRPr="00714D31">
              <w:rPr>
                <w:webHidden/>
              </w:rPr>
            </w:r>
            <w:r w:rsidRPr="00714D31">
              <w:rPr>
                <w:webHidden/>
              </w:rPr>
              <w:fldChar w:fldCharType="separate"/>
            </w:r>
            <w:r w:rsidRPr="00714D31">
              <w:rPr>
                <w:webHidden/>
              </w:rPr>
              <w:t>82</w:t>
            </w:r>
            <w:r w:rsidRPr="00714D31">
              <w:rPr>
                <w:webHidden/>
              </w:rPr>
              <w:fldChar w:fldCharType="end"/>
            </w:r>
          </w:hyperlink>
        </w:p>
        <w:p w14:paraId="54C96A28" w14:textId="77777777" w:rsidR="00870F90" w:rsidRPr="00714D31" w:rsidRDefault="00870F90" w:rsidP="00870F90">
          <w:pPr>
            <w:pStyle w:val="TOC3"/>
            <w:tabs>
              <w:tab w:val="left" w:pos="2269"/>
            </w:tabs>
            <w:rPr>
              <w:rFonts w:asciiTheme="minorHAnsi" w:eastAsiaTheme="minorEastAsia" w:hAnsiTheme="minorHAnsi" w:cstheme="minorBidi"/>
              <w:szCs w:val="24"/>
              <w:lang w:eastAsia="zh-CN"/>
            </w:rPr>
          </w:pPr>
          <w:hyperlink w:anchor="_Toc113900790" w:history="1">
            <w:r w:rsidRPr="00714D31">
              <w:rPr>
                <w:rStyle w:val="Hyperlink"/>
                <w:rFonts w:eastAsia="MS Mincho" w:cs="Arial"/>
              </w:rPr>
              <w:t>6.1.2</w:t>
            </w:r>
            <w:r w:rsidRPr="00714D31">
              <w:rPr>
                <w:rFonts w:asciiTheme="minorHAnsi" w:eastAsiaTheme="minorEastAsia" w:hAnsiTheme="minorHAnsi" w:cstheme="minorBidi"/>
                <w:szCs w:val="24"/>
                <w:lang w:eastAsia="zh-CN"/>
              </w:rPr>
              <w:tab/>
            </w:r>
            <w:r w:rsidRPr="00714D31">
              <w:rPr>
                <w:rStyle w:val="Hyperlink"/>
                <w:rFonts w:eastAsia="MS Mincho" w:cs="Arial"/>
              </w:rPr>
              <w:t>Benchmarking version MMVB 2.0 - 2.2</w:t>
            </w:r>
            <w:r w:rsidRPr="00714D31">
              <w:rPr>
                <w:webHidden/>
              </w:rPr>
              <w:tab/>
            </w:r>
            <w:r w:rsidRPr="00714D31">
              <w:rPr>
                <w:webHidden/>
              </w:rPr>
              <w:fldChar w:fldCharType="begin"/>
            </w:r>
            <w:r w:rsidRPr="00714D31">
              <w:rPr>
                <w:webHidden/>
              </w:rPr>
              <w:instrText xml:space="preserve"> PAGEREF _Toc113900790 \h </w:instrText>
            </w:r>
            <w:r w:rsidRPr="00714D31">
              <w:rPr>
                <w:webHidden/>
              </w:rPr>
            </w:r>
            <w:r w:rsidRPr="00714D31">
              <w:rPr>
                <w:webHidden/>
              </w:rPr>
              <w:fldChar w:fldCharType="separate"/>
            </w:r>
            <w:r w:rsidRPr="00714D31">
              <w:rPr>
                <w:webHidden/>
              </w:rPr>
              <w:t>94</w:t>
            </w:r>
            <w:r w:rsidRPr="00714D31">
              <w:rPr>
                <w:webHidden/>
              </w:rPr>
              <w:fldChar w:fldCharType="end"/>
            </w:r>
          </w:hyperlink>
        </w:p>
        <w:p w14:paraId="4DFA6CA7"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91" w:history="1">
            <w:r w:rsidRPr="00714D31">
              <w:rPr>
                <w:rStyle w:val="Hyperlink"/>
                <w:rFonts w:eastAsia="MS Mincho" w:cs="Arial"/>
                <w:iCs/>
              </w:rPr>
              <w:t>6.2</w:t>
            </w:r>
            <w:r w:rsidRPr="00714D31">
              <w:rPr>
                <w:rFonts w:asciiTheme="minorHAnsi" w:eastAsiaTheme="minorEastAsia" w:hAnsiTheme="minorHAnsi" w:cstheme="minorBidi"/>
                <w:szCs w:val="24"/>
                <w:lang w:eastAsia="zh-CN"/>
              </w:rPr>
              <w:tab/>
            </w:r>
            <w:r w:rsidRPr="00714D31">
              <w:rPr>
                <w:rStyle w:val="Hyperlink"/>
                <w:rFonts w:eastAsia="MS Mincho" w:cs="Arial"/>
                <w:iCs/>
              </w:rPr>
              <w:t>Subtopic Clinical Symptom Assessment</w:t>
            </w:r>
            <w:r w:rsidRPr="00714D31">
              <w:rPr>
                <w:webHidden/>
              </w:rPr>
              <w:tab/>
            </w:r>
            <w:r w:rsidRPr="00714D31">
              <w:rPr>
                <w:webHidden/>
              </w:rPr>
              <w:fldChar w:fldCharType="begin"/>
            </w:r>
            <w:r w:rsidRPr="00714D31">
              <w:rPr>
                <w:webHidden/>
              </w:rPr>
              <w:instrText xml:space="preserve"> PAGEREF _Toc113900791 \h </w:instrText>
            </w:r>
            <w:r w:rsidRPr="00714D31">
              <w:rPr>
                <w:webHidden/>
              </w:rPr>
            </w:r>
            <w:r w:rsidRPr="00714D31">
              <w:rPr>
                <w:webHidden/>
              </w:rPr>
              <w:fldChar w:fldCharType="separate"/>
            </w:r>
            <w:r w:rsidRPr="00714D31">
              <w:rPr>
                <w:webHidden/>
              </w:rPr>
              <w:t>119</w:t>
            </w:r>
            <w:r w:rsidRPr="00714D31">
              <w:rPr>
                <w:webHidden/>
              </w:rPr>
              <w:fldChar w:fldCharType="end"/>
            </w:r>
          </w:hyperlink>
        </w:p>
        <w:p w14:paraId="1B2720A1"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92" w:history="1">
            <w:r w:rsidRPr="00714D31">
              <w:rPr>
                <w:rStyle w:val="Hyperlink"/>
                <w:rFonts w:eastAsia="MS Mincho" w:cs="Arial"/>
                <w:kern w:val="32"/>
              </w:rPr>
              <w:t>7</w:t>
            </w:r>
            <w:r w:rsidRPr="00714D31">
              <w:rPr>
                <w:rFonts w:asciiTheme="minorHAnsi" w:eastAsiaTheme="minorEastAsia" w:hAnsiTheme="minorHAnsi" w:cstheme="minorBidi"/>
                <w:szCs w:val="24"/>
                <w:lang w:eastAsia="zh-CN"/>
              </w:rPr>
              <w:tab/>
            </w:r>
            <w:r w:rsidRPr="00714D31">
              <w:rPr>
                <w:rStyle w:val="Hyperlink"/>
                <w:rFonts w:eastAsia="MS Mincho" w:cs="Arial"/>
                <w:kern w:val="32"/>
              </w:rPr>
              <w:t>Overall discussion of the benchmarking</w:t>
            </w:r>
            <w:r w:rsidRPr="00714D31">
              <w:rPr>
                <w:webHidden/>
              </w:rPr>
              <w:tab/>
            </w:r>
            <w:r w:rsidRPr="00714D31">
              <w:rPr>
                <w:webHidden/>
              </w:rPr>
              <w:fldChar w:fldCharType="begin"/>
            </w:r>
            <w:r w:rsidRPr="00714D31">
              <w:rPr>
                <w:webHidden/>
              </w:rPr>
              <w:instrText xml:space="preserve"> PAGEREF _Toc113900792 \h </w:instrText>
            </w:r>
            <w:r w:rsidRPr="00714D31">
              <w:rPr>
                <w:webHidden/>
              </w:rPr>
            </w:r>
            <w:r w:rsidRPr="00714D31">
              <w:rPr>
                <w:webHidden/>
              </w:rPr>
              <w:fldChar w:fldCharType="separate"/>
            </w:r>
            <w:r w:rsidRPr="00714D31">
              <w:rPr>
                <w:webHidden/>
              </w:rPr>
              <w:t>119</w:t>
            </w:r>
            <w:r w:rsidRPr="00714D31">
              <w:rPr>
                <w:webHidden/>
              </w:rPr>
              <w:fldChar w:fldCharType="end"/>
            </w:r>
          </w:hyperlink>
        </w:p>
        <w:p w14:paraId="471B91C9"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93" w:history="1">
            <w:r w:rsidRPr="00714D31">
              <w:rPr>
                <w:rStyle w:val="Hyperlink"/>
                <w:rFonts w:eastAsia="MS Mincho" w:cs="Arial"/>
                <w:kern w:val="32"/>
              </w:rPr>
              <w:t>8</w:t>
            </w:r>
            <w:r w:rsidRPr="00714D31">
              <w:rPr>
                <w:rFonts w:asciiTheme="minorHAnsi" w:eastAsiaTheme="minorEastAsia" w:hAnsiTheme="minorHAnsi" w:cstheme="minorBidi"/>
                <w:szCs w:val="24"/>
                <w:lang w:eastAsia="zh-CN"/>
              </w:rPr>
              <w:tab/>
            </w:r>
            <w:r w:rsidRPr="00714D31">
              <w:rPr>
                <w:rStyle w:val="Hyperlink"/>
                <w:rFonts w:eastAsia="MS Mincho" w:cs="Arial"/>
                <w:kern w:val="32"/>
              </w:rPr>
              <w:t>Regulatory considerations</w:t>
            </w:r>
            <w:r w:rsidRPr="00714D31">
              <w:rPr>
                <w:webHidden/>
              </w:rPr>
              <w:tab/>
            </w:r>
            <w:r w:rsidRPr="00714D31">
              <w:rPr>
                <w:webHidden/>
              </w:rPr>
              <w:fldChar w:fldCharType="begin"/>
            </w:r>
            <w:r w:rsidRPr="00714D31">
              <w:rPr>
                <w:webHidden/>
              </w:rPr>
              <w:instrText xml:space="preserve"> PAGEREF _Toc113900793 \h </w:instrText>
            </w:r>
            <w:r w:rsidRPr="00714D31">
              <w:rPr>
                <w:webHidden/>
              </w:rPr>
            </w:r>
            <w:r w:rsidRPr="00714D31">
              <w:rPr>
                <w:webHidden/>
              </w:rPr>
              <w:fldChar w:fldCharType="separate"/>
            </w:r>
            <w:r w:rsidRPr="00714D31">
              <w:rPr>
                <w:webHidden/>
              </w:rPr>
              <w:t>120</w:t>
            </w:r>
            <w:r w:rsidRPr="00714D31">
              <w:rPr>
                <w:webHidden/>
              </w:rPr>
              <w:fldChar w:fldCharType="end"/>
            </w:r>
          </w:hyperlink>
        </w:p>
        <w:p w14:paraId="07B4A8EF"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94" w:history="1">
            <w:r w:rsidRPr="00714D31">
              <w:rPr>
                <w:rStyle w:val="Hyperlink"/>
                <w:rFonts w:eastAsia="MS Mincho" w:cs="Arial"/>
                <w:iCs/>
              </w:rPr>
              <w:t>8.1</w:t>
            </w:r>
            <w:r w:rsidRPr="00714D31">
              <w:rPr>
                <w:rFonts w:asciiTheme="minorHAnsi" w:eastAsiaTheme="minorEastAsia" w:hAnsiTheme="minorHAnsi" w:cstheme="minorBidi"/>
                <w:szCs w:val="24"/>
                <w:lang w:eastAsia="zh-CN"/>
              </w:rPr>
              <w:tab/>
            </w:r>
            <w:r w:rsidRPr="00714D31">
              <w:rPr>
                <w:rStyle w:val="Hyperlink"/>
                <w:rFonts w:eastAsia="MS Mincho" w:cs="Arial"/>
                <w:iCs/>
              </w:rPr>
              <w:t>Existing applicable regulatory frameworks</w:t>
            </w:r>
            <w:r w:rsidRPr="00714D31">
              <w:rPr>
                <w:webHidden/>
              </w:rPr>
              <w:tab/>
            </w:r>
            <w:r w:rsidRPr="00714D31">
              <w:rPr>
                <w:webHidden/>
              </w:rPr>
              <w:fldChar w:fldCharType="begin"/>
            </w:r>
            <w:r w:rsidRPr="00714D31">
              <w:rPr>
                <w:webHidden/>
              </w:rPr>
              <w:instrText xml:space="preserve"> PAGEREF _Toc113900794 \h </w:instrText>
            </w:r>
            <w:r w:rsidRPr="00714D31">
              <w:rPr>
                <w:webHidden/>
              </w:rPr>
            </w:r>
            <w:r w:rsidRPr="00714D31">
              <w:rPr>
                <w:webHidden/>
              </w:rPr>
              <w:fldChar w:fldCharType="separate"/>
            </w:r>
            <w:r w:rsidRPr="00714D31">
              <w:rPr>
                <w:webHidden/>
              </w:rPr>
              <w:t>120</w:t>
            </w:r>
            <w:r w:rsidRPr="00714D31">
              <w:rPr>
                <w:webHidden/>
              </w:rPr>
              <w:fldChar w:fldCharType="end"/>
            </w:r>
          </w:hyperlink>
        </w:p>
        <w:p w14:paraId="38C1954B"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95" w:history="1">
            <w:r w:rsidRPr="00714D31">
              <w:rPr>
                <w:rStyle w:val="Hyperlink"/>
                <w:rFonts w:eastAsia="MS Mincho" w:cs="Arial"/>
                <w:iCs/>
              </w:rPr>
              <w:t>8.2</w:t>
            </w:r>
            <w:r w:rsidRPr="00714D31">
              <w:rPr>
                <w:rFonts w:asciiTheme="minorHAnsi" w:eastAsiaTheme="minorEastAsia" w:hAnsiTheme="minorHAnsi" w:cstheme="minorBidi"/>
                <w:szCs w:val="24"/>
                <w:lang w:eastAsia="zh-CN"/>
              </w:rPr>
              <w:tab/>
            </w:r>
            <w:r w:rsidRPr="00714D31">
              <w:rPr>
                <w:rStyle w:val="Hyperlink"/>
                <w:rFonts w:eastAsia="MS Mincho" w:cs="Arial"/>
                <w:iCs/>
              </w:rPr>
              <w:t>Regulatory features to be reported by benchmarking participants</w:t>
            </w:r>
            <w:r w:rsidRPr="00714D31">
              <w:rPr>
                <w:webHidden/>
              </w:rPr>
              <w:tab/>
            </w:r>
            <w:r w:rsidRPr="00714D31">
              <w:rPr>
                <w:webHidden/>
              </w:rPr>
              <w:fldChar w:fldCharType="begin"/>
            </w:r>
            <w:r w:rsidRPr="00714D31">
              <w:rPr>
                <w:webHidden/>
              </w:rPr>
              <w:instrText xml:space="preserve"> PAGEREF _Toc113900795 \h </w:instrText>
            </w:r>
            <w:r w:rsidRPr="00714D31">
              <w:rPr>
                <w:webHidden/>
              </w:rPr>
            </w:r>
            <w:r w:rsidRPr="00714D31">
              <w:rPr>
                <w:webHidden/>
              </w:rPr>
              <w:fldChar w:fldCharType="separate"/>
            </w:r>
            <w:r w:rsidRPr="00714D31">
              <w:rPr>
                <w:webHidden/>
              </w:rPr>
              <w:t>121</w:t>
            </w:r>
            <w:r w:rsidRPr="00714D31">
              <w:rPr>
                <w:webHidden/>
              </w:rPr>
              <w:fldChar w:fldCharType="end"/>
            </w:r>
          </w:hyperlink>
        </w:p>
        <w:p w14:paraId="7589281F"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96" w:history="1">
            <w:r w:rsidRPr="00714D31">
              <w:rPr>
                <w:rStyle w:val="Hyperlink"/>
                <w:rFonts w:eastAsia="MS Mincho" w:cs="Arial"/>
                <w:iCs/>
              </w:rPr>
              <w:t>8.3</w:t>
            </w:r>
            <w:r w:rsidRPr="00714D31">
              <w:rPr>
                <w:rFonts w:asciiTheme="minorHAnsi" w:eastAsiaTheme="minorEastAsia" w:hAnsiTheme="minorHAnsi" w:cstheme="minorBidi"/>
                <w:szCs w:val="24"/>
                <w:lang w:eastAsia="zh-CN"/>
              </w:rPr>
              <w:tab/>
            </w:r>
            <w:r w:rsidRPr="00714D31">
              <w:rPr>
                <w:rStyle w:val="Hyperlink"/>
                <w:rFonts w:eastAsia="MS Mincho" w:cs="Arial"/>
                <w:iCs/>
              </w:rPr>
              <w:t>Regulatory requirements for the benchmarking systems</w:t>
            </w:r>
            <w:r w:rsidRPr="00714D31">
              <w:rPr>
                <w:webHidden/>
              </w:rPr>
              <w:tab/>
            </w:r>
            <w:r w:rsidRPr="00714D31">
              <w:rPr>
                <w:webHidden/>
              </w:rPr>
              <w:fldChar w:fldCharType="begin"/>
            </w:r>
            <w:r w:rsidRPr="00714D31">
              <w:rPr>
                <w:webHidden/>
              </w:rPr>
              <w:instrText xml:space="preserve"> PAGEREF _Toc113900796 \h </w:instrText>
            </w:r>
            <w:r w:rsidRPr="00714D31">
              <w:rPr>
                <w:webHidden/>
              </w:rPr>
            </w:r>
            <w:r w:rsidRPr="00714D31">
              <w:rPr>
                <w:webHidden/>
              </w:rPr>
              <w:fldChar w:fldCharType="separate"/>
            </w:r>
            <w:r w:rsidRPr="00714D31">
              <w:rPr>
                <w:webHidden/>
              </w:rPr>
              <w:t>121</w:t>
            </w:r>
            <w:r w:rsidRPr="00714D31">
              <w:rPr>
                <w:webHidden/>
              </w:rPr>
              <w:fldChar w:fldCharType="end"/>
            </w:r>
          </w:hyperlink>
        </w:p>
        <w:p w14:paraId="29D53136" w14:textId="77777777" w:rsidR="00870F90" w:rsidRPr="00714D31" w:rsidRDefault="00870F90" w:rsidP="00870F90">
          <w:pPr>
            <w:pStyle w:val="TOC2"/>
            <w:tabs>
              <w:tab w:val="left" w:pos="1531"/>
            </w:tabs>
            <w:rPr>
              <w:rFonts w:asciiTheme="minorHAnsi" w:eastAsiaTheme="minorEastAsia" w:hAnsiTheme="minorHAnsi" w:cstheme="minorBidi"/>
              <w:szCs w:val="24"/>
              <w:lang w:eastAsia="zh-CN"/>
            </w:rPr>
          </w:pPr>
          <w:hyperlink w:anchor="_Toc113900797" w:history="1">
            <w:r w:rsidRPr="00714D31">
              <w:rPr>
                <w:rStyle w:val="Hyperlink"/>
                <w:rFonts w:eastAsia="MS Mincho" w:cs="Arial"/>
                <w:iCs/>
              </w:rPr>
              <w:t>8.4</w:t>
            </w:r>
            <w:r w:rsidRPr="00714D31">
              <w:rPr>
                <w:rFonts w:asciiTheme="minorHAnsi" w:eastAsiaTheme="minorEastAsia" w:hAnsiTheme="minorHAnsi" w:cstheme="minorBidi"/>
                <w:szCs w:val="24"/>
                <w:lang w:eastAsia="zh-CN"/>
              </w:rPr>
              <w:tab/>
            </w:r>
            <w:r w:rsidRPr="00714D31">
              <w:rPr>
                <w:rStyle w:val="Hyperlink"/>
                <w:rFonts w:eastAsia="MS Mincho" w:cs="Arial"/>
                <w:iCs/>
              </w:rPr>
              <w:t>Regulatory approach for the topic group</w:t>
            </w:r>
            <w:r w:rsidRPr="00714D31">
              <w:rPr>
                <w:webHidden/>
              </w:rPr>
              <w:tab/>
            </w:r>
            <w:r w:rsidRPr="00714D31">
              <w:rPr>
                <w:webHidden/>
              </w:rPr>
              <w:fldChar w:fldCharType="begin"/>
            </w:r>
            <w:r w:rsidRPr="00714D31">
              <w:rPr>
                <w:webHidden/>
              </w:rPr>
              <w:instrText xml:space="preserve"> PAGEREF _Toc113900797 \h </w:instrText>
            </w:r>
            <w:r w:rsidRPr="00714D31">
              <w:rPr>
                <w:webHidden/>
              </w:rPr>
            </w:r>
            <w:r w:rsidRPr="00714D31">
              <w:rPr>
                <w:webHidden/>
              </w:rPr>
              <w:fldChar w:fldCharType="separate"/>
            </w:r>
            <w:r w:rsidRPr="00714D31">
              <w:rPr>
                <w:webHidden/>
              </w:rPr>
              <w:t>121</w:t>
            </w:r>
            <w:r w:rsidRPr="00714D31">
              <w:rPr>
                <w:webHidden/>
              </w:rPr>
              <w:fldChar w:fldCharType="end"/>
            </w:r>
          </w:hyperlink>
        </w:p>
        <w:p w14:paraId="72CDB982" w14:textId="77777777" w:rsidR="00870F90" w:rsidRPr="00714D31" w:rsidRDefault="00870F90" w:rsidP="00870F90">
          <w:pPr>
            <w:pStyle w:val="TOC1"/>
            <w:rPr>
              <w:rFonts w:asciiTheme="minorHAnsi" w:eastAsiaTheme="minorEastAsia" w:hAnsiTheme="minorHAnsi" w:cstheme="minorBidi"/>
              <w:szCs w:val="24"/>
              <w:lang w:eastAsia="zh-CN"/>
            </w:rPr>
          </w:pPr>
          <w:hyperlink w:anchor="_Toc113900798" w:history="1">
            <w:r w:rsidRPr="00714D31">
              <w:rPr>
                <w:rStyle w:val="Hyperlink"/>
                <w:rFonts w:eastAsia="MS Mincho" w:cs="Arial"/>
                <w:kern w:val="32"/>
              </w:rPr>
              <w:t>9</w:t>
            </w:r>
            <w:r w:rsidRPr="00714D31">
              <w:rPr>
                <w:rFonts w:asciiTheme="minorHAnsi" w:eastAsiaTheme="minorEastAsia" w:hAnsiTheme="minorHAnsi" w:cstheme="minorBidi"/>
                <w:szCs w:val="24"/>
                <w:lang w:eastAsia="zh-CN"/>
              </w:rPr>
              <w:tab/>
            </w:r>
            <w:r w:rsidRPr="00714D31">
              <w:rPr>
                <w:rStyle w:val="Hyperlink"/>
                <w:rFonts w:eastAsia="MS Mincho" w:cs="Arial"/>
                <w:kern w:val="32"/>
              </w:rPr>
              <w:t>References</w:t>
            </w:r>
            <w:r w:rsidRPr="00714D31">
              <w:rPr>
                <w:webHidden/>
              </w:rPr>
              <w:tab/>
            </w:r>
            <w:r w:rsidRPr="00714D31">
              <w:rPr>
                <w:webHidden/>
              </w:rPr>
              <w:fldChar w:fldCharType="begin"/>
            </w:r>
            <w:r w:rsidRPr="00714D31">
              <w:rPr>
                <w:webHidden/>
              </w:rPr>
              <w:instrText xml:space="preserve"> PAGEREF _Toc113900798 \h </w:instrText>
            </w:r>
            <w:r w:rsidRPr="00714D31">
              <w:rPr>
                <w:webHidden/>
              </w:rPr>
            </w:r>
            <w:r w:rsidRPr="00714D31">
              <w:rPr>
                <w:webHidden/>
              </w:rPr>
              <w:fldChar w:fldCharType="separate"/>
            </w:r>
            <w:r w:rsidRPr="00714D31">
              <w:rPr>
                <w:webHidden/>
              </w:rPr>
              <w:t>122</w:t>
            </w:r>
            <w:r w:rsidRPr="00714D31">
              <w:rPr>
                <w:webHidden/>
              </w:rPr>
              <w:fldChar w:fldCharType="end"/>
            </w:r>
          </w:hyperlink>
        </w:p>
        <w:p w14:paraId="5952A8B6" w14:textId="77777777" w:rsidR="00870F90" w:rsidRPr="00A5701D" w:rsidRDefault="00870F90" w:rsidP="00870F90">
          <w:r w:rsidRPr="00714D31">
            <w:rPr>
              <w:noProof/>
            </w:rPr>
            <w:fldChar w:fldCharType="end"/>
          </w:r>
        </w:p>
      </w:sdtContent>
    </w:sdt>
    <w:p w14:paraId="531F2AF4" w14:textId="77777777" w:rsidR="00870F90" w:rsidRPr="00A5701D" w:rsidRDefault="00870F90" w:rsidP="00870F90"/>
    <w:p w14:paraId="6DBFAE80" w14:textId="77777777" w:rsidR="00870F90" w:rsidRPr="00A5701D" w:rsidRDefault="00870F90" w:rsidP="00870F90">
      <w:pPr>
        <w:keepNext/>
        <w:jc w:val="center"/>
        <w:rPr>
          <w:b/>
          <w:bCs/>
        </w:rPr>
      </w:pPr>
      <w:r w:rsidRPr="00A5701D">
        <w:rPr>
          <w:b/>
          <w:bCs/>
        </w:rPr>
        <w:t>List of Tables</w:t>
      </w:r>
    </w:p>
    <w:p w14:paraId="6D9658DC"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r w:rsidRPr="00A42E7F">
        <w:fldChar w:fldCharType="begin"/>
      </w:r>
      <w:r w:rsidRPr="00A42E7F">
        <w:instrText xml:space="preserve"> TOC \h \z \c "Table" </w:instrText>
      </w:r>
      <w:r w:rsidRPr="00A42E7F">
        <w:fldChar w:fldCharType="separate"/>
      </w:r>
      <w:hyperlink w:anchor="_Toc104461658" w:history="1">
        <w:r w:rsidRPr="00A42E7F">
          <w:rPr>
            <w:rStyle w:val="Hyperlink"/>
            <w:noProof/>
          </w:rPr>
          <w:t>Table 1 – topic group output documents</w:t>
        </w:r>
        <w:r w:rsidRPr="00A42E7F">
          <w:rPr>
            <w:noProof/>
            <w:webHidden/>
          </w:rPr>
          <w:tab/>
        </w:r>
        <w:r w:rsidRPr="00A42E7F">
          <w:rPr>
            <w:noProof/>
            <w:webHidden/>
          </w:rPr>
          <w:fldChar w:fldCharType="begin"/>
        </w:r>
        <w:r w:rsidRPr="00A42E7F">
          <w:rPr>
            <w:noProof/>
            <w:webHidden/>
          </w:rPr>
          <w:instrText xml:space="preserve"> PAGEREF _Toc104461658 \h </w:instrText>
        </w:r>
        <w:r w:rsidRPr="00A42E7F">
          <w:rPr>
            <w:noProof/>
            <w:webHidden/>
          </w:rPr>
        </w:r>
        <w:r w:rsidRPr="00A42E7F">
          <w:rPr>
            <w:noProof/>
            <w:webHidden/>
          </w:rPr>
          <w:fldChar w:fldCharType="separate"/>
        </w:r>
        <w:r>
          <w:rPr>
            <w:noProof/>
            <w:webHidden/>
          </w:rPr>
          <w:t>13</w:t>
        </w:r>
        <w:r w:rsidRPr="00A42E7F">
          <w:rPr>
            <w:noProof/>
            <w:webHidden/>
          </w:rPr>
          <w:fldChar w:fldCharType="end"/>
        </w:r>
      </w:hyperlink>
    </w:p>
    <w:p w14:paraId="3BDBF392"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59" w:history="1">
        <w:r w:rsidRPr="00A42E7F">
          <w:rPr>
            <w:rStyle w:val="Hyperlink"/>
            <w:noProof/>
          </w:rPr>
          <w:t>Table 2 – Symptom assessment systems inside the topic group</w:t>
        </w:r>
        <w:r w:rsidRPr="00A42E7F">
          <w:rPr>
            <w:noProof/>
            <w:webHidden/>
          </w:rPr>
          <w:tab/>
        </w:r>
        <w:r w:rsidRPr="00A42E7F">
          <w:rPr>
            <w:noProof/>
            <w:webHidden/>
          </w:rPr>
          <w:fldChar w:fldCharType="begin"/>
        </w:r>
        <w:r w:rsidRPr="00A42E7F">
          <w:rPr>
            <w:noProof/>
            <w:webHidden/>
          </w:rPr>
          <w:instrText xml:space="preserve"> PAGEREF _Toc104461659 \h </w:instrText>
        </w:r>
        <w:r w:rsidRPr="00A42E7F">
          <w:rPr>
            <w:noProof/>
            <w:webHidden/>
          </w:rPr>
        </w:r>
        <w:r w:rsidRPr="00A42E7F">
          <w:rPr>
            <w:noProof/>
            <w:webHidden/>
          </w:rPr>
          <w:fldChar w:fldCharType="separate"/>
        </w:r>
        <w:r>
          <w:rPr>
            <w:noProof/>
            <w:webHidden/>
          </w:rPr>
          <w:t>43</w:t>
        </w:r>
        <w:r w:rsidRPr="00A42E7F">
          <w:rPr>
            <w:noProof/>
            <w:webHidden/>
          </w:rPr>
          <w:fldChar w:fldCharType="end"/>
        </w:r>
      </w:hyperlink>
    </w:p>
    <w:p w14:paraId="001C076D"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0" w:history="1">
        <w:r w:rsidRPr="00A42E7F">
          <w:rPr>
            <w:rStyle w:val="Hyperlink"/>
            <w:noProof/>
          </w:rPr>
          <w:t>Table 3 – Symptom assessment systems outside the topic group</w:t>
        </w:r>
        <w:r w:rsidRPr="00A42E7F">
          <w:rPr>
            <w:noProof/>
            <w:webHidden/>
          </w:rPr>
          <w:tab/>
        </w:r>
        <w:r w:rsidRPr="00A42E7F">
          <w:rPr>
            <w:noProof/>
            <w:webHidden/>
          </w:rPr>
          <w:fldChar w:fldCharType="begin"/>
        </w:r>
        <w:r w:rsidRPr="00A42E7F">
          <w:rPr>
            <w:noProof/>
            <w:webHidden/>
          </w:rPr>
          <w:instrText xml:space="preserve"> PAGEREF _Toc104461660 \h </w:instrText>
        </w:r>
        <w:r w:rsidRPr="00A42E7F">
          <w:rPr>
            <w:noProof/>
            <w:webHidden/>
          </w:rPr>
        </w:r>
        <w:r w:rsidRPr="00A42E7F">
          <w:rPr>
            <w:noProof/>
            <w:webHidden/>
          </w:rPr>
          <w:fldChar w:fldCharType="separate"/>
        </w:r>
        <w:r>
          <w:rPr>
            <w:noProof/>
            <w:webHidden/>
          </w:rPr>
          <w:t>45</w:t>
        </w:r>
        <w:r w:rsidRPr="00A42E7F">
          <w:rPr>
            <w:noProof/>
            <w:webHidden/>
          </w:rPr>
          <w:fldChar w:fldCharType="end"/>
        </w:r>
      </w:hyperlink>
    </w:p>
    <w:p w14:paraId="4E559CD7"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1" w:history="1">
        <w:r w:rsidRPr="00A42E7F">
          <w:rPr>
            <w:rStyle w:val="Hyperlink"/>
            <w:noProof/>
          </w:rPr>
          <w:t>Table 4 – Overview symptom assessment system inputs</w:t>
        </w:r>
        <w:r w:rsidRPr="00A42E7F">
          <w:rPr>
            <w:noProof/>
            <w:webHidden/>
          </w:rPr>
          <w:tab/>
        </w:r>
        <w:r w:rsidRPr="00A42E7F">
          <w:rPr>
            <w:noProof/>
            <w:webHidden/>
          </w:rPr>
          <w:fldChar w:fldCharType="begin"/>
        </w:r>
        <w:r w:rsidRPr="00A42E7F">
          <w:rPr>
            <w:noProof/>
            <w:webHidden/>
          </w:rPr>
          <w:instrText xml:space="preserve"> PAGEREF _Toc104461661 \h </w:instrText>
        </w:r>
        <w:r w:rsidRPr="00A42E7F">
          <w:rPr>
            <w:noProof/>
            <w:webHidden/>
          </w:rPr>
        </w:r>
        <w:r w:rsidRPr="00A42E7F">
          <w:rPr>
            <w:noProof/>
            <w:webHidden/>
          </w:rPr>
          <w:fldChar w:fldCharType="separate"/>
        </w:r>
        <w:r>
          <w:rPr>
            <w:noProof/>
            <w:webHidden/>
          </w:rPr>
          <w:t>47</w:t>
        </w:r>
        <w:r w:rsidRPr="00A42E7F">
          <w:rPr>
            <w:noProof/>
            <w:webHidden/>
          </w:rPr>
          <w:fldChar w:fldCharType="end"/>
        </w:r>
      </w:hyperlink>
    </w:p>
    <w:p w14:paraId="456EBF72"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2" w:history="1">
        <w:r w:rsidRPr="00A42E7F">
          <w:rPr>
            <w:rStyle w:val="Hyperlink"/>
            <w:noProof/>
          </w:rPr>
          <w:t>Table 5 – Overview symptom assessment system outputs</w:t>
        </w:r>
        <w:r w:rsidRPr="00A42E7F">
          <w:rPr>
            <w:noProof/>
            <w:webHidden/>
          </w:rPr>
          <w:tab/>
        </w:r>
        <w:r w:rsidRPr="00A42E7F">
          <w:rPr>
            <w:noProof/>
            <w:webHidden/>
          </w:rPr>
          <w:fldChar w:fldCharType="begin"/>
        </w:r>
        <w:r w:rsidRPr="00A42E7F">
          <w:rPr>
            <w:noProof/>
            <w:webHidden/>
          </w:rPr>
          <w:instrText xml:space="preserve"> PAGEREF _Toc104461662 \h </w:instrText>
        </w:r>
        <w:r w:rsidRPr="00A42E7F">
          <w:rPr>
            <w:noProof/>
            <w:webHidden/>
          </w:rPr>
        </w:r>
        <w:r w:rsidRPr="00A42E7F">
          <w:rPr>
            <w:noProof/>
            <w:webHidden/>
          </w:rPr>
          <w:fldChar w:fldCharType="separate"/>
        </w:r>
        <w:r>
          <w:rPr>
            <w:noProof/>
            <w:webHidden/>
          </w:rPr>
          <w:t>48</w:t>
        </w:r>
        <w:r w:rsidRPr="00A42E7F">
          <w:rPr>
            <w:noProof/>
            <w:webHidden/>
          </w:rPr>
          <w:fldChar w:fldCharType="end"/>
        </w:r>
      </w:hyperlink>
    </w:p>
    <w:p w14:paraId="44B34A63"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3" w:history="1">
        <w:r w:rsidRPr="00A42E7F">
          <w:rPr>
            <w:rStyle w:val="Hyperlink"/>
            <w:noProof/>
          </w:rPr>
          <w:t>Table 6 – Manchester Triage System levels</w:t>
        </w:r>
        <w:r w:rsidRPr="00A42E7F">
          <w:rPr>
            <w:noProof/>
            <w:webHidden/>
          </w:rPr>
          <w:tab/>
        </w:r>
        <w:r w:rsidRPr="00A42E7F">
          <w:rPr>
            <w:noProof/>
            <w:webHidden/>
          </w:rPr>
          <w:fldChar w:fldCharType="begin"/>
        </w:r>
        <w:r w:rsidRPr="00A42E7F">
          <w:rPr>
            <w:noProof/>
            <w:webHidden/>
          </w:rPr>
          <w:instrText xml:space="preserve"> PAGEREF _Toc104461663 \h </w:instrText>
        </w:r>
        <w:r w:rsidRPr="00A42E7F">
          <w:rPr>
            <w:noProof/>
            <w:webHidden/>
          </w:rPr>
        </w:r>
        <w:r w:rsidRPr="00A42E7F">
          <w:rPr>
            <w:noProof/>
            <w:webHidden/>
          </w:rPr>
          <w:fldChar w:fldCharType="separate"/>
        </w:r>
        <w:r>
          <w:rPr>
            <w:noProof/>
            <w:webHidden/>
          </w:rPr>
          <w:t>49</w:t>
        </w:r>
        <w:r w:rsidRPr="00A42E7F">
          <w:rPr>
            <w:noProof/>
            <w:webHidden/>
          </w:rPr>
          <w:fldChar w:fldCharType="end"/>
        </w:r>
      </w:hyperlink>
    </w:p>
    <w:p w14:paraId="2D3986DE"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4" w:history="1">
        <w:r w:rsidRPr="00A42E7F">
          <w:rPr>
            <w:rStyle w:val="Hyperlink"/>
            <w:noProof/>
          </w:rPr>
          <w:t>Table 7 - Ground truth approaches with their problems</w:t>
        </w:r>
        <w:r w:rsidRPr="00A42E7F">
          <w:rPr>
            <w:noProof/>
            <w:webHidden/>
          </w:rPr>
          <w:tab/>
        </w:r>
        <w:r w:rsidRPr="00A42E7F">
          <w:rPr>
            <w:noProof/>
            <w:webHidden/>
          </w:rPr>
          <w:fldChar w:fldCharType="begin"/>
        </w:r>
        <w:r w:rsidRPr="00A42E7F">
          <w:rPr>
            <w:noProof/>
            <w:webHidden/>
          </w:rPr>
          <w:instrText xml:space="preserve"> PAGEREF _Toc104461664 \h </w:instrText>
        </w:r>
        <w:r w:rsidRPr="00A42E7F">
          <w:rPr>
            <w:noProof/>
            <w:webHidden/>
          </w:rPr>
        </w:r>
        <w:r w:rsidRPr="00A42E7F">
          <w:rPr>
            <w:noProof/>
            <w:webHidden/>
          </w:rPr>
          <w:fldChar w:fldCharType="separate"/>
        </w:r>
        <w:r>
          <w:rPr>
            <w:noProof/>
            <w:webHidden/>
          </w:rPr>
          <w:t>67</w:t>
        </w:r>
        <w:r w:rsidRPr="00A42E7F">
          <w:rPr>
            <w:noProof/>
            <w:webHidden/>
          </w:rPr>
          <w:fldChar w:fldCharType="end"/>
        </w:r>
      </w:hyperlink>
    </w:p>
    <w:p w14:paraId="12F7B064"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5" w:history="1">
        <w:r w:rsidRPr="00A42E7F">
          <w:rPr>
            <w:rStyle w:val="Hyperlink"/>
            <w:noProof/>
          </w:rPr>
          <w:t>Table 8 – Overview patient case metrics</w:t>
        </w:r>
        <w:r w:rsidRPr="00A42E7F">
          <w:rPr>
            <w:noProof/>
            <w:webHidden/>
          </w:rPr>
          <w:tab/>
        </w:r>
        <w:r w:rsidRPr="00A42E7F">
          <w:rPr>
            <w:noProof/>
            <w:webHidden/>
          </w:rPr>
          <w:fldChar w:fldCharType="begin"/>
        </w:r>
        <w:r w:rsidRPr="00A42E7F">
          <w:rPr>
            <w:noProof/>
            <w:webHidden/>
          </w:rPr>
          <w:instrText xml:space="preserve"> PAGEREF _Toc104461665 \h </w:instrText>
        </w:r>
        <w:r w:rsidRPr="00A42E7F">
          <w:rPr>
            <w:noProof/>
            <w:webHidden/>
          </w:rPr>
        </w:r>
        <w:r w:rsidRPr="00A42E7F">
          <w:rPr>
            <w:noProof/>
            <w:webHidden/>
          </w:rPr>
          <w:fldChar w:fldCharType="separate"/>
        </w:r>
        <w:r>
          <w:rPr>
            <w:noProof/>
            <w:webHidden/>
          </w:rPr>
          <w:t>74</w:t>
        </w:r>
        <w:r w:rsidRPr="00A42E7F">
          <w:rPr>
            <w:noProof/>
            <w:webHidden/>
          </w:rPr>
          <w:fldChar w:fldCharType="end"/>
        </w:r>
      </w:hyperlink>
    </w:p>
    <w:p w14:paraId="4336B994"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6" w:history="1">
        <w:r w:rsidRPr="00A42E7F">
          <w:rPr>
            <w:rStyle w:val="Hyperlink"/>
            <w:noProof/>
          </w:rPr>
          <w:t>Table 9 – Benchmarking iterations</w:t>
        </w:r>
        <w:r w:rsidRPr="00A42E7F">
          <w:rPr>
            <w:noProof/>
            <w:webHidden/>
          </w:rPr>
          <w:tab/>
        </w:r>
        <w:r w:rsidRPr="00A42E7F">
          <w:rPr>
            <w:noProof/>
            <w:webHidden/>
          </w:rPr>
          <w:fldChar w:fldCharType="begin"/>
        </w:r>
        <w:r w:rsidRPr="00A42E7F">
          <w:rPr>
            <w:noProof/>
            <w:webHidden/>
          </w:rPr>
          <w:instrText xml:space="preserve"> PAGEREF _Toc104461666 \h </w:instrText>
        </w:r>
        <w:r w:rsidRPr="00A42E7F">
          <w:rPr>
            <w:noProof/>
            <w:webHidden/>
          </w:rPr>
        </w:r>
        <w:r w:rsidRPr="00A42E7F">
          <w:rPr>
            <w:noProof/>
            <w:webHidden/>
          </w:rPr>
          <w:fldChar w:fldCharType="separate"/>
        </w:r>
        <w:r>
          <w:rPr>
            <w:noProof/>
            <w:webHidden/>
          </w:rPr>
          <w:t>83</w:t>
        </w:r>
        <w:r w:rsidRPr="00A42E7F">
          <w:rPr>
            <w:noProof/>
            <w:webHidden/>
          </w:rPr>
          <w:fldChar w:fldCharType="end"/>
        </w:r>
      </w:hyperlink>
    </w:p>
    <w:p w14:paraId="257A4706"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7" w:history="1">
        <w:r w:rsidRPr="00A42E7F">
          <w:rPr>
            <w:rStyle w:val="Hyperlink"/>
            <w:noProof/>
          </w:rPr>
          <w:t>Table 10 – MMVB 1.0 input data format</w:t>
        </w:r>
        <w:r w:rsidRPr="00A42E7F">
          <w:rPr>
            <w:noProof/>
            <w:webHidden/>
          </w:rPr>
          <w:tab/>
        </w:r>
        <w:r w:rsidRPr="00A42E7F">
          <w:rPr>
            <w:noProof/>
            <w:webHidden/>
          </w:rPr>
          <w:fldChar w:fldCharType="begin"/>
        </w:r>
        <w:r w:rsidRPr="00A42E7F">
          <w:rPr>
            <w:noProof/>
            <w:webHidden/>
          </w:rPr>
          <w:instrText xml:space="preserve"> PAGEREF _Toc104461667 \h </w:instrText>
        </w:r>
        <w:r w:rsidRPr="00A42E7F">
          <w:rPr>
            <w:noProof/>
            <w:webHidden/>
          </w:rPr>
        </w:r>
        <w:r w:rsidRPr="00A42E7F">
          <w:rPr>
            <w:noProof/>
            <w:webHidden/>
          </w:rPr>
          <w:fldChar w:fldCharType="separate"/>
        </w:r>
        <w:r>
          <w:rPr>
            <w:noProof/>
            <w:webHidden/>
          </w:rPr>
          <w:t>89</w:t>
        </w:r>
        <w:r w:rsidRPr="00A42E7F">
          <w:rPr>
            <w:noProof/>
            <w:webHidden/>
          </w:rPr>
          <w:fldChar w:fldCharType="end"/>
        </w:r>
      </w:hyperlink>
    </w:p>
    <w:p w14:paraId="5F036601"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8" w:history="1">
        <w:r w:rsidRPr="00A42E7F">
          <w:rPr>
            <w:rStyle w:val="Hyperlink"/>
            <w:noProof/>
          </w:rPr>
          <w:t>Table 11 – MMVB 1.0 API output encoding example</w:t>
        </w:r>
        <w:r w:rsidRPr="00A42E7F">
          <w:rPr>
            <w:noProof/>
            <w:webHidden/>
          </w:rPr>
          <w:tab/>
        </w:r>
        <w:r w:rsidRPr="00A42E7F">
          <w:rPr>
            <w:noProof/>
            <w:webHidden/>
          </w:rPr>
          <w:fldChar w:fldCharType="begin"/>
        </w:r>
        <w:r w:rsidRPr="00A42E7F">
          <w:rPr>
            <w:noProof/>
            <w:webHidden/>
          </w:rPr>
          <w:instrText xml:space="preserve"> PAGEREF _Toc104461668 \h </w:instrText>
        </w:r>
        <w:r w:rsidRPr="00A42E7F">
          <w:rPr>
            <w:noProof/>
            <w:webHidden/>
          </w:rPr>
        </w:r>
        <w:r w:rsidRPr="00A42E7F">
          <w:rPr>
            <w:noProof/>
            <w:webHidden/>
          </w:rPr>
          <w:fldChar w:fldCharType="separate"/>
        </w:r>
        <w:r>
          <w:rPr>
            <w:noProof/>
            <w:webHidden/>
          </w:rPr>
          <w:t>91</w:t>
        </w:r>
        <w:r w:rsidRPr="00A42E7F">
          <w:rPr>
            <w:noProof/>
            <w:webHidden/>
          </w:rPr>
          <w:fldChar w:fldCharType="end"/>
        </w:r>
      </w:hyperlink>
    </w:p>
    <w:p w14:paraId="206D1061"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69" w:history="1">
        <w:r w:rsidRPr="00A42E7F">
          <w:rPr>
            <w:rStyle w:val="Hyperlink"/>
            <w:noProof/>
          </w:rPr>
          <w:t>Table 12 – MMVB 1.0 AI output label encoding</w:t>
        </w:r>
        <w:r w:rsidRPr="00A42E7F">
          <w:rPr>
            <w:noProof/>
            <w:webHidden/>
          </w:rPr>
          <w:tab/>
        </w:r>
        <w:r w:rsidRPr="00A42E7F">
          <w:rPr>
            <w:noProof/>
            <w:webHidden/>
          </w:rPr>
          <w:fldChar w:fldCharType="begin"/>
        </w:r>
        <w:r w:rsidRPr="00A42E7F">
          <w:rPr>
            <w:noProof/>
            <w:webHidden/>
          </w:rPr>
          <w:instrText xml:space="preserve"> PAGEREF _Toc104461669 \h </w:instrText>
        </w:r>
        <w:r w:rsidRPr="00A42E7F">
          <w:rPr>
            <w:noProof/>
            <w:webHidden/>
          </w:rPr>
        </w:r>
        <w:r w:rsidRPr="00A42E7F">
          <w:rPr>
            <w:noProof/>
            <w:webHidden/>
          </w:rPr>
          <w:fldChar w:fldCharType="separate"/>
        </w:r>
        <w:r>
          <w:rPr>
            <w:noProof/>
            <w:webHidden/>
          </w:rPr>
          <w:t>91</w:t>
        </w:r>
        <w:r w:rsidRPr="00A42E7F">
          <w:rPr>
            <w:noProof/>
            <w:webHidden/>
          </w:rPr>
          <w:fldChar w:fldCharType="end"/>
        </w:r>
      </w:hyperlink>
    </w:p>
    <w:p w14:paraId="131A0ED1"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0" w:history="1">
        <w:r w:rsidRPr="00A42E7F">
          <w:rPr>
            <w:rStyle w:val="Hyperlink"/>
            <w:noProof/>
          </w:rPr>
          <w:t>Table 13 – An example of a MMVB 1.0 case-set with a single case.</w:t>
        </w:r>
        <w:r w:rsidRPr="00A42E7F">
          <w:rPr>
            <w:noProof/>
            <w:webHidden/>
          </w:rPr>
          <w:tab/>
        </w:r>
        <w:r w:rsidRPr="00A42E7F">
          <w:rPr>
            <w:noProof/>
            <w:webHidden/>
          </w:rPr>
          <w:fldChar w:fldCharType="begin"/>
        </w:r>
        <w:r w:rsidRPr="00A42E7F">
          <w:rPr>
            <w:noProof/>
            <w:webHidden/>
          </w:rPr>
          <w:instrText xml:space="preserve"> PAGEREF _Toc104461670 \h </w:instrText>
        </w:r>
        <w:r w:rsidRPr="00A42E7F">
          <w:rPr>
            <w:noProof/>
            <w:webHidden/>
          </w:rPr>
        </w:r>
        <w:r w:rsidRPr="00A42E7F">
          <w:rPr>
            <w:noProof/>
            <w:webHidden/>
          </w:rPr>
          <w:fldChar w:fldCharType="separate"/>
        </w:r>
        <w:r>
          <w:rPr>
            <w:noProof/>
            <w:webHidden/>
          </w:rPr>
          <w:t>92</w:t>
        </w:r>
        <w:r w:rsidRPr="00A42E7F">
          <w:rPr>
            <w:noProof/>
            <w:webHidden/>
          </w:rPr>
          <w:fldChar w:fldCharType="end"/>
        </w:r>
      </w:hyperlink>
    </w:p>
    <w:p w14:paraId="69B71687"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1" w:history="1">
        <w:r w:rsidRPr="00A42E7F">
          <w:rPr>
            <w:rStyle w:val="Hyperlink"/>
            <w:noProof/>
          </w:rPr>
          <w:t>Table 14 – Case example for the London Model</w:t>
        </w:r>
        <w:r w:rsidRPr="00A42E7F">
          <w:rPr>
            <w:noProof/>
            <w:webHidden/>
          </w:rPr>
          <w:tab/>
        </w:r>
        <w:r w:rsidRPr="00A42E7F">
          <w:rPr>
            <w:noProof/>
            <w:webHidden/>
          </w:rPr>
          <w:fldChar w:fldCharType="begin"/>
        </w:r>
        <w:r w:rsidRPr="00A42E7F">
          <w:rPr>
            <w:noProof/>
            <w:webHidden/>
          </w:rPr>
          <w:instrText xml:space="preserve"> PAGEREF _Toc104461671 \h </w:instrText>
        </w:r>
        <w:r w:rsidRPr="00A42E7F">
          <w:rPr>
            <w:noProof/>
            <w:webHidden/>
          </w:rPr>
        </w:r>
        <w:r w:rsidRPr="00A42E7F">
          <w:rPr>
            <w:noProof/>
            <w:webHidden/>
          </w:rPr>
          <w:fldChar w:fldCharType="separate"/>
        </w:r>
        <w:r>
          <w:rPr>
            <w:noProof/>
            <w:webHidden/>
          </w:rPr>
          <w:t>94</w:t>
        </w:r>
        <w:r w:rsidRPr="00A42E7F">
          <w:rPr>
            <w:noProof/>
            <w:webHidden/>
          </w:rPr>
          <w:fldChar w:fldCharType="end"/>
        </w:r>
      </w:hyperlink>
    </w:p>
    <w:p w14:paraId="2FE8387F"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2" w:history="1">
        <w:r w:rsidRPr="00A42E7F">
          <w:rPr>
            <w:rStyle w:val="Hyperlink"/>
            <w:noProof/>
          </w:rPr>
          <w:t>Table 15 – MMVB 2.2 input data format</w:t>
        </w:r>
        <w:r w:rsidRPr="00A42E7F">
          <w:rPr>
            <w:noProof/>
            <w:webHidden/>
          </w:rPr>
          <w:tab/>
        </w:r>
        <w:r w:rsidRPr="00A42E7F">
          <w:rPr>
            <w:noProof/>
            <w:webHidden/>
          </w:rPr>
          <w:fldChar w:fldCharType="begin"/>
        </w:r>
        <w:r w:rsidRPr="00A42E7F">
          <w:rPr>
            <w:noProof/>
            <w:webHidden/>
          </w:rPr>
          <w:instrText xml:space="preserve"> PAGEREF _Toc104461672 \h </w:instrText>
        </w:r>
        <w:r w:rsidRPr="00A42E7F">
          <w:rPr>
            <w:noProof/>
            <w:webHidden/>
          </w:rPr>
        </w:r>
        <w:r w:rsidRPr="00A42E7F">
          <w:rPr>
            <w:noProof/>
            <w:webHidden/>
          </w:rPr>
          <w:fldChar w:fldCharType="separate"/>
        </w:r>
        <w:r>
          <w:rPr>
            <w:noProof/>
            <w:webHidden/>
          </w:rPr>
          <w:t>115</w:t>
        </w:r>
        <w:r w:rsidRPr="00A42E7F">
          <w:rPr>
            <w:noProof/>
            <w:webHidden/>
          </w:rPr>
          <w:fldChar w:fldCharType="end"/>
        </w:r>
      </w:hyperlink>
    </w:p>
    <w:p w14:paraId="7ACC38D9"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3" w:history="1">
        <w:r w:rsidRPr="00A42E7F">
          <w:rPr>
            <w:rStyle w:val="Hyperlink"/>
            <w:noProof/>
          </w:rPr>
          <w:t>Table 16 – MMVB 2.2 AI output structure</w:t>
        </w:r>
        <w:r w:rsidRPr="00A42E7F">
          <w:rPr>
            <w:noProof/>
            <w:webHidden/>
          </w:rPr>
          <w:tab/>
        </w:r>
        <w:r w:rsidRPr="00A42E7F">
          <w:rPr>
            <w:noProof/>
            <w:webHidden/>
          </w:rPr>
          <w:fldChar w:fldCharType="begin"/>
        </w:r>
        <w:r w:rsidRPr="00A42E7F">
          <w:rPr>
            <w:noProof/>
            <w:webHidden/>
          </w:rPr>
          <w:instrText xml:space="preserve"> PAGEREF _Toc104461673 \h </w:instrText>
        </w:r>
        <w:r w:rsidRPr="00A42E7F">
          <w:rPr>
            <w:noProof/>
            <w:webHidden/>
          </w:rPr>
        </w:r>
        <w:r w:rsidRPr="00A42E7F">
          <w:rPr>
            <w:noProof/>
            <w:webHidden/>
          </w:rPr>
          <w:fldChar w:fldCharType="separate"/>
        </w:r>
        <w:r>
          <w:rPr>
            <w:noProof/>
            <w:webHidden/>
          </w:rPr>
          <w:t>117</w:t>
        </w:r>
        <w:r w:rsidRPr="00A42E7F">
          <w:rPr>
            <w:noProof/>
            <w:webHidden/>
          </w:rPr>
          <w:fldChar w:fldCharType="end"/>
        </w:r>
      </w:hyperlink>
    </w:p>
    <w:p w14:paraId="07ADDF70"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4" w:history="1">
        <w:r w:rsidRPr="00A42E7F">
          <w:rPr>
            <w:rStyle w:val="Hyperlink"/>
            <w:noProof/>
          </w:rPr>
          <w:t>Table 17 – MMVB 2.2 case with labels included</w:t>
        </w:r>
        <w:r w:rsidRPr="00A42E7F">
          <w:rPr>
            <w:noProof/>
            <w:webHidden/>
          </w:rPr>
          <w:tab/>
        </w:r>
        <w:r w:rsidRPr="00A42E7F">
          <w:rPr>
            <w:noProof/>
            <w:webHidden/>
          </w:rPr>
          <w:fldChar w:fldCharType="begin"/>
        </w:r>
        <w:r w:rsidRPr="00A42E7F">
          <w:rPr>
            <w:noProof/>
            <w:webHidden/>
          </w:rPr>
          <w:instrText xml:space="preserve"> PAGEREF _Toc104461674 \h </w:instrText>
        </w:r>
        <w:r w:rsidRPr="00A42E7F">
          <w:rPr>
            <w:noProof/>
            <w:webHidden/>
          </w:rPr>
        </w:r>
        <w:r w:rsidRPr="00A42E7F">
          <w:rPr>
            <w:noProof/>
            <w:webHidden/>
          </w:rPr>
          <w:fldChar w:fldCharType="separate"/>
        </w:r>
        <w:r>
          <w:rPr>
            <w:noProof/>
            <w:webHidden/>
          </w:rPr>
          <w:t>118</w:t>
        </w:r>
        <w:r w:rsidRPr="00A42E7F">
          <w:rPr>
            <w:noProof/>
            <w:webHidden/>
          </w:rPr>
          <w:fldChar w:fldCharType="end"/>
        </w:r>
      </w:hyperlink>
    </w:p>
    <w:p w14:paraId="34616FE1" w14:textId="77777777" w:rsidR="00870F90" w:rsidRPr="00A42E7F" w:rsidRDefault="00870F90" w:rsidP="00870F90">
      <w:pPr>
        <w:pStyle w:val="TableofFigures"/>
        <w:rPr>
          <w:rFonts w:asciiTheme="minorHAnsi" w:eastAsiaTheme="minorEastAsia" w:hAnsiTheme="minorHAnsi" w:cstheme="minorBidi"/>
          <w:noProof/>
          <w:sz w:val="22"/>
          <w:szCs w:val="22"/>
          <w:lang w:val="en-US" w:eastAsia="en-US"/>
        </w:rPr>
      </w:pPr>
      <w:hyperlink w:anchor="_Toc104461675" w:history="1">
        <w:r w:rsidRPr="00A42E7F">
          <w:rPr>
            <w:rStyle w:val="Hyperlink"/>
            <w:noProof/>
          </w:rPr>
          <w:t>Table 18 - MMVB 2.2 overall case-set structure</w:t>
        </w:r>
        <w:r w:rsidRPr="00A42E7F">
          <w:rPr>
            <w:noProof/>
            <w:webHidden/>
          </w:rPr>
          <w:tab/>
        </w:r>
        <w:r w:rsidRPr="00A42E7F">
          <w:rPr>
            <w:noProof/>
            <w:webHidden/>
          </w:rPr>
          <w:fldChar w:fldCharType="begin"/>
        </w:r>
        <w:r w:rsidRPr="00A42E7F">
          <w:rPr>
            <w:noProof/>
            <w:webHidden/>
          </w:rPr>
          <w:instrText xml:space="preserve"> PAGEREF _Toc104461675 \h </w:instrText>
        </w:r>
        <w:r w:rsidRPr="00A42E7F">
          <w:rPr>
            <w:noProof/>
            <w:webHidden/>
          </w:rPr>
        </w:r>
        <w:r w:rsidRPr="00A42E7F">
          <w:rPr>
            <w:noProof/>
            <w:webHidden/>
          </w:rPr>
          <w:fldChar w:fldCharType="separate"/>
        </w:r>
        <w:r>
          <w:rPr>
            <w:noProof/>
            <w:webHidden/>
          </w:rPr>
          <w:t>118</w:t>
        </w:r>
        <w:r w:rsidRPr="00A42E7F">
          <w:rPr>
            <w:noProof/>
            <w:webHidden/>
          </w:rPr>
          <w:fldChar w:fldCharType="end"/>
        </w:r>
      </w:hyperlink>
    </w:p>
    <w:p w14:paraId="190DDA51" w14:textId="77777777" w:rsidR="00870F90" w:rsidRPr="00A5701D" w:rsidRDefault="00870F90" w:rsidP="00870F90">
      <w:r w:rsidRPr="00A42E7F">
        <w:fldChar w:fldCharType="end"/>
      </w:r>
    </w:p>
    <w:p w14:paraId="437D0528" w14:textId="77777777" w:rsidR="00870F90" w:rsidRPr="00A5701D" w:rsidRDefault="00870F90" w:rsidP="00870F90">
      <w:pPr>
        <w:keepNext/>
        <w:jc w:val="center"/>
        <w:rPr>
          <w:b/>
          <w:bCs/>
        </w:rPr>
      </w:pPr>
      <w:r w:rsidRPr="00A5701D">
        <w:rPr>
          <w:b/>
          <w:bCs/>
        </w:rPr>
        <w:t>List of Figures</w:t>
      </w:r>
    </w:p>
    <w:tbl>
      <w:tblPr>
        <w:tblW w:w="9889" w:type="dxa"/>
        <w:tblLayout w:type="fixed"/>
        <w:tblLook w:val="04A0" w:firstRow="1" w:lastRow="0" w:firstColumn="1" w:lastColumn="0" w:noHBand="0" w:noVBand="1"/>
      </w:tblPr>
      <w:tblGrid>
        <w:gridCol w:w="9889"/>
      </w:tblGrid>
      <w:tr w:rsidR="00870F90" w:rsidRPr="00A5701D" w14:paraId="402B66B6" w14:textId="77777777" w:rsidTr="00134F94">
        <w:trPr>
          <w:tblHeader/>
        </w:trPr>
        <w:tc>
          <w:tcPr>
            <w:tcW w:w="9889" w:type="dxa"/>
          </w:tcPr>
          <w:p w14:paraId="2E3B9E0F" w14:textId="77777777" w:rsidR="00870F90" w:rsidRPr="00A5701D" w:rsidRDefault="00870F90" w:rsidP="00134F94">
            <w:pPr>
              <w:keepNext/>
              <w:keepLines/>
              <w:tabs>
                <w:tab w:val="right" w:pos="9639"/>
              </w:tabs>
              <w:rPr>
                <w:rFonts w:eastAsiaTheme="minorEastAsia"/>
                <w:bCs/>
              </w:rPr>
            </w:pPr>
            <w:r w:rsidRPr="00A5701D">
              <w:rPr>
                <w:rFonts w:eastAsiaTheme="minorEastAsia"/>
                <w:bCs/>
              </w:rPr>
              <w:tab/>
              <w:t>Page</w:t>
            </w:r>
          </w:p>
        </w:tc>
      </w:tr>
      <w:tr w:rsidR="00870F90" w:rsidRPr="00A42E7F" w14:paraId="4890A0B1" w14:textId="77777777" w:rsidTr="00134F94">
        <w:tc>
          <w:tcPr>
            <w:tcW w:w="9889" w:type="dxa"/>
          </w:tcPr>
          <w:p w14:paraId="5C1035F9"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r w:rsidRPr="00A42E7F">
              <w:rPr>
                <w:bCs/>
              </w:rPr>
              <w:fldChar w:fldCharType="begin"/>
            </w:r>
            <w:r w:rsidRPr="00A42E7F">
              <w:rPr>
                <w:bCs/>
              </w:rPr>
              <w:instrText xml:space="preserve"> TOC \h \z \c "Figure" </w:instrText>
            </w:r>
            <w:r w:rsidRPr="00A42E7F">
              <w:rPr>
                <w:bCs/>
              </w:rPr>
              <w:fldChar w:fldCharType="separate"/>
            </w:r>
            <w:hyperlink w:anchor="_Toc104461676" w:history="1">
              <w:r w:rsidRPr="00A42E7F">
                <w:rPr>
                  <w:rStyle w:val="Hyperlink"/>
                  <w:bCs/>
                  <w:noProof/>
                </w:rPr>
                <w:t>Figure 1 – Some of the case vignettes created by the doctors after workshop #3</w:t>
              </w:r>
              <w:r w:rsidRPr="00A42E7F">
                <w:rPr>
                  <w:bCs/>
                  <w:noProof/>
                  <w:webHidden/>
                </w:rPr>
                <w:tab/>
              </w:r>
              <w:r w:rsidRPr="00A42E7F">
                <w:rPr>
                  <w:bCs/>
                  <w:noProof/>
                  <w:webHidden/>
                </w:rPr>
                <w:fldChar w:fldCharType="begin"/>
              </w:r>
              <w:r w:rsidRPr="00A42E7F">
                <w:rPr>
                  <w:bCs/>
                  <w:noProof/>
                  <w:webHidden/>
                </w:rPr>
                <w:instrText xml:space="preserve"> PAGEREF _Toc104461676 \h </w:instrText>
              </w:r>
              <w:r w:rsidRPr="00A42E7F">
                <w:rPr>
                  <w:bCs/>
                  <w:noProof/>
                  <w:webHidden/>
                </w:rPr>
              </w:r>
              <w:r w:rsidRPr="00A42E7F">
                <w:rPr>
                  <w:bCs/>
                  <w:noProof/>
                  <w:webHidden/>
                </w:rPr>
                <w:fldChar w:fldCharType="separate"/>
              </w:r>
              <w:r>
                <w:rPr>
                  <w:bCs/>
                  <w:noProof/>
                  <w:webHidden/>
                </w:rPr>
                <w:t>25</w:t>
              </w:r>
              <w:r w:rsidRPr="00A42E7F">
                <w:rPr>
                  <w:bCs/>
                  <w:noProof/>
                  <w:webHidden/>
                </w:rPr>
                <w:fldChar w:fldCharType="end"/>
              </w:r>
            </w:hyperlink>
          </w:p>
          <w:p w14:paraId="74F373D6"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77" w:history="1">
              <w:r w:rsidRPr="00A42E7F">
                <w:rPr>
                  <w:rStyle w:val="Hyperlink"/>
                  <w:bCs/>
                  <w:noProof/>
                </w:rPr>
                <w:t>Figure 2 – Attributes of symptom "abdominal pain" collected from the workshop #3 case vignettes</w:t>
              </w:r>
              <w:r w:rsidRPr="00A42E7F">
                <w:rPr>
                  <w:bCs/>
                  <w:noProof/>
                  <w:webHidden/>
                </w:rPr>
                <w:tab/>
              </w:r>
              <w:r w:rsidRPr="00A42E7F">
                <w:rPr>
                  <w:bCs/>
                  <w:noProof/>
                  <w:webHidden/>
                </w:rPr>
                <w:fldChar w:fldCharType="begin"/>
              </w:r>
              <w:r w:rsidRPr="00A42E7F">
                <w:rPr>
                  <w:bCs/>
                  <w:noProof/>
                  <w:webHidden/>
                </w:rPr>
                <w:instrText xml:space="preserve"> PAGEREF _Toc104461677 \h </w:instrText>
              </w:r>
              <w:r w:rsidRPr="00A42E7F">
                <w:rPr>
                  <w:bCs/>
                  <w:noProof/>
                  <w:webHidden/>
                </w:rPr>
              </w:r>
              <w:r w:rsidRPr="00A42E7F">
                <w:rPr>
                  <w:bCs/>
                  <w:noProof/>
                  <w:webHidden/>
                </w:rPr>
                <w:fldChar w:fldCharType="separate"/>
              </w:r>
              <w:r>
                <w:rPr>
                  <w:bCs/>
                  <w:noProof/>
                  <w:webHidden/>
                </w:rPr>
                <w:t>26</w:t>
              </w:r>
              <w:r w:rsidRPr="00A42E7F">
                <w:rPr>
                  <w:bCs/>
                  <w:noProof/>
                  <w:webHidden/>
                </w:rPr>
                <w:fldChar w:fldCharType="end"/>
              </w:r>
            </w:hyperlink>
          </w:p>
          <w:p w14:paraId="3AAFC58A"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78" w:history="1">
              <w:r w:rsidRPr="00A42E7F">
                <w:rPr>
                  <w:rStyle w:val="Hyperlink"/>
                  <w:bCs/>
                  <w:noProof/>
                </w:rPr>
                <w:t>Figure 3 – Example of workshop #3 symptoms phrases mapped to SNOMED CT (ignoring attributes)</w:t>
              </w:r>
              <w:r w:rsidRPr="00A42E7F">
                <w:rPr>
                  <w:bCs/>
                  <w:noProof/>
                  <w:webHidden/>
                </w:rPr>
                <w:tab/>
              </w:r>
              <w:r w:rsidRPr="00A42E7F">
                <w:rPr>
                  <w:bCs/>
                  <w:noProof/>
                  <w:webHidden/>
                </w:rPr>
                <w:fldChar w:fldCharType="begin"/>
              </w:r>
              <w:r w:rsidRPr="00A42E7F">
                <w:rPr>
                  <w:bCs/>
                  <w:noProof/>
                  <w:webHidden/>
                </w:rPr>
                <w:instrText xml:space="preserve"> PAGEREF _Toc104461678 \h </w:instrText>
              </w:r>
              <w:r w:rsidRPr="00A42E7F">
                <w:rPr>
                  <w:bCs/>
                  <w:noProof/>
                  <w:webHidden/>
                </w:rPr>
              </w:r>
              <w:r w:rsidRPr="00A42E7F">
                <w:rPr>
                  <w:bCs/>
                  <w:noProof/>
                  <w:webHidden/>
                </w:rPr>
                <w:fldChar w:fldCharType="separate"/>
              </w:r>
              <w:r>
                <w:rPr>
                  <w:bCs/>
                  <w:noProof/>
                  <w:webHidden/>
                </w:rPr>
                <w:t>27</w:t>
              </w:r>
              <w:r w:rsidRPr="00A42E7F">
                <w:rPr>
                  <w:bCs/>
                  <w:noProof/>
                  <w:webHidden/>
                </w:rPr>
                <w:fldChar w:fldCharType="end"/>
              </w:r>
            </w:hyperlink>
          </w:p>
          <w:p w14:paraId="043A0F16"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79" w:history="1">
              <w:r w:rsidRPr="00A42E7F">
                <w:rPr>
                  <w:rStyle w:val="Hyperlink"/>
                  <w:bCs/>
                  <w:noProof/>
                </w:rPr>
                <w:t>Figure 4 – Experimental first simple SNOMED CT based case creation tool</w:t>
              </w:r>
              <w:r w:rsidRPr="00A42E7F">
                <w:rPr>
                  <w:bCs/>
                  <w:noProof/>
                  <w:webHidden/>
                </w:rPr>
                <w:tab/>
              </w:r>
              <w:r w:rsidRPr="00A42E7F">
                <w:rPr>
                  <w:bCs/>
                  <w:noProof/>
                  <w:webHidden/>
                </w:rPr>
                <w:fldChar w:fldCharType="begin"/>
              </w:r>
              <w:r w:rsidRPr="00A42E7F">
                <w:rPr>
                  <w:bCs/>
                  <w:noProof/>
                  <w:webHidden/>
                </w:rPr>
                <w:instrText xml:space="preserve"> PAGEREF _Toc104461679 \h </w:instrText>
              </w:r>
              <w:r w:rsidRPr="00A42E7F">
                <w:rPr>
                  <w:bCs/>
                  <w:noProof/>
                  <w:webHidden/>
                </w:rPr>
              </w:r>
              <w:r w:rsidRPr="00A42E7F">
                <w:rPr>
                  <w:bCs/>
                  <w:noProof/>
                  <w:webHidden/>
                </w:rPr>
                <w:fldChar w:fldCharType="separate"/>
              </w:r>
              <w:r>
                <w:rPr>
                  <w:bCs/>
                  <w:noProof/>
                  <w:webHidden/>
                </w:rPr>
                <w:t>28</w:t>
              </w:r>
              <w:r w:rsidRPr="00A42E7F">
                <w:rPr>
                  <w:bCs/>
                  <w:noProof/>
                  <w:webHidden/>
                </w:rPr>
                <w:fldChar w:fldCharType="end"/>
              </w:r>
            </w:hyperlink>
          </w:p>
          <w:p w14:paraId="42616B33"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0" w:history="1">
              <w:r w:rsidRPr="00A42E7F">
                <w:rPr>
                  <w:rStyle w:val="Hyperlink"/>
                  <w:bCs/>
                  <w:noProof/>
                </w:rPr>
                <w:t>Figure 5 – Case symptoms separated by category</w:t>
              </w:r>
              <w:r w:rsidRPr="00A42E7F">
                <w:rPr>
                  <w:bCs/>
                  <w:noProof/>
                  <w:webHidden/>
                </w:rPr>
                <w:tab/>
              </w:r>
              <w:r w:rsidRPr="00A42E7F">
                <w:rPr>
                  <w:bCs/>
                  <w:noProof/>
                  <w:webHidden/>
                </w:rPr>
                <w:fldChar w:fldCharType="begin"/>
              </w:r>
              <w:r w:rsidRPr="00A42E7F">
                <w:rPr>
                  <w:bCs/>
                  <w:noProof/>
                  <w:webHidden/>
                </w:rPr>
                <w:instrText xml:space="preserve"> PAGEREF _Toc104461680 \h </w:instrText>
              </w:r>
              <w:r w:rsidRPr="00A42E7F">
                <w:rPr>
                  <w:bCs/>
                  <w:noProof/>
                  <w:webHidden/>
                </w:rPr>
              </w:r>
              <w:r w:rsidRPr="00A42E7F">
                <w:rPr>
                  <w:bCs/>
                  <w:noProof/>
                  <w:webHidden/>
                </w:rPr>
                <w:fldChar w:fldCharType="separate"/>
              </w:r>
              <w:r>
                <w:rPr>
                  <w:bCs/>
                  <w:noProof/>
                  <w:webHidden/>
                </w:rPr>
                <w:t>31</w:t>
              </w:r>
              <w:r w:rsidRPr="00A42E7F">
                <w:rPr>
                  <w:bCs/>
                  <w:noProof/>
                  <w:webHidden/>
                </w:rPr>
                <w:fldChar w:fldCharType="end"/>
              </w:r>
            </w:hyperlink>
          </w:p>
          <w:p w14:paraId="2E5A63D0"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1" w:history="1">
              <w:r w:rsidRPr="00A42E7F">
                <w:rPr>
                  <w:rStyle w:val="Hyperlink"/>
                  <w:bCs/>
                  <w:noProof/>
                </w:rPr>
                <w:t>Figure 6 – SNOMED</w:t>
              </w:r>
              <w:r w:rsidRPr="00A42E7F">
                <w:rPr>
                  <w:rStyle w:val="Hyperlink"/>
                  <w:bCs/>
                  <w:iCs/>
                  <w:noProof/>
                </w:rPr>
                <w:t xml:space="preserve"> </w:t>
              </w:r>
              <w:r w:rsidRPr="00A42E7F">
                <w:rPr>
                  <w:rStyle w:val="Hyperlink"/>
                  <w:bCs/>
                  <w:noProof/>
                </w:rPr>
                <w:t>search results for "headache" (left side) and the ancestors and children for the selected "Headache (finding)" concept.</w:t>
              </w:r>
              <w:r w:rsidRPr="00A42E7F">
                <w:rPr>
                  <w:bCs/>
                  <w:noProof/>
                  <w:webHidden/>
                </w:rPr>
                <w:tab/>
              </w:r>
              <w:r w:rsidRPr="00A42E7F">
                <w:rPr>
                  <w:bCs/>
                  <w:noProof/>
                  <w:webHidden/>
                </w:rPr>
                <w:fldChar w:fldCharType="begin"/>
              </w:r>
              <w:r w:rsidRPr="00A42E7F">
                <w:rPr>
                  <w:bCs/>
                  <w:noProof/>
                  <w:webHidden/>
                </w:rPr>
                <w:instrText xml:space="preserve"> PAGEREF _Toc104461681 \h </w:instrText>
              </w:r>
              <w:r w:rsidRPr="00A42E7F">
                <w:rPr>
                  <w:bCs/>
                  <w:noProof/>
                  <w:webHidden/>
                </w:rPr>
              </w:r>
              <w:r w:rsidRPr="00A42E7F">
                <w:rPr>
                  <w:bCs/>
                  <w:noProof/>
                  <w:webHidden/>
                </w:rPr>
                <w:fldChar w:fldCharType="separate"/>
              </w:r>
              <w:r>
                <w:rPr>
                  <w:bCs/>
                  <w:noProof/>
                  <w:webHidden/>
                </w:rPr>
                <w:t>31</w:t>
              </w:r>
              <w:r w:rsidRPr="00A42E7F">
                <w:rPr>
                  <w:bCs/>
                  <w:noProof/>
                  <w:webHidden/>
                </w:rPr>
                <w:fldChar w:fldCharType="end"/>
              </w:r>
            </w:hyperlink>
          </w:p>
          <w:p w14:paraId="5CB3E5B2"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2" w:history="1">
              <w:r w:rsidRPr="00A42E7F">
                <w:rPr>
                  <w:rStyle w:val="Hyperlink"/>
                  <w:bCs/>
                  <w:iCs/>
                  <w:noProof/>
                </w:rPr>
                <w:t>Figure 7 – Editor that describes attributes severity, clinical course and finding site of an abdominal pain finding.</w:t>
              </w:r>
              <w:r w:rsidRPr="00A42E7F">
                <w:rPr>
                  <w:bCs/>
                  <w:noProof/>
                  <w:webHidden/>
                </w:rPr>
                <w:tab/>
              </w:r>
              <w:r w:rsidRPr="00A42E7F">
                <w:rPr>
                  <w:bCs/>
                  <w:noProof/>
                  <w:webHidden/>
                </w:rPr>
                <w:fldChar w:fldCharType="begin"/>
              </w:r>
              <w:r w:rsidRPr="00A42E7F">
                <w:rPr>
                  <w:bCs/>
                  <w:noProof/>
                  <w:webHidden/>
                </w:rPr>
                <w:instrText xml:space="preserve"> PAGEREF _Toc104461682 \h </w:instrText>
              </w:r>
              <w:r w:rsidRPr="00A42E7F">
                <w:rPr>
                  <w:bCs/>
                  <w:noProof/>
                  <w:webHidden/>
                </w:rPr>
              </w:r>
              <w:r w:rsidRPr="00A42E7F">
                <w:rPr>
                  <w:bCs/>
                  <w:noProof/>
                  <w:webHidden/>
                </w:rPr>
                <w:fldChar w:fldCharType="separate"/>
              </w:r>
              <w:r>
                <w:rPr>
                  <w:bCs/>
                  <w:noProof/>
                  <w:webHidden/>
                </w:rPr>
                <w:t>34</w:t>
              </w:r>
              <w:r w:rsidRPr="00A42E7F">
                <w:rPr>
                  <w:bCs/>
                  <w:noProof/>
                  <w:webHidden/>
                </w:rPr>
                <w:fldChar w:fldCharType="end"/>
              </w:r>
            </w:hyperlink>
          </w:p>
          <w:p w14:paraId="7C7FD446"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3" w:history="1">
              <w:r w:rsidRPr="00A42E7F">
                <w:rPr>
                  <w:rStyle w:val="Hyperlink"/>
                  <w:bCs/>
                  <w:iCs/>
                  <w:noProof/>
                </w:rPr>
                <w:t>Figure 8 – SNOMED concept browser with the new feature showing how often concepts have been used in cases and if they are appropriate for use in case vignettes.</w:t>
              </w:r>
              <w:r w:rsidRPr="00A42E7F">
                <w:rPr>
                  <w:bCs/>
                  <w:noProof/>
                  <w:webHidden/>
                </w:rPr>
                <w:tab/>
              </w:r>
              <w:r w:rsidRPr="00A42E7F">
                <w:rPr>
                  <w:bCs/>
                  <w:noProof/>
                  <w:webHidden/>
                </w:rPr>
                <w:fldChar w:fldCharType="begin"/>
              </w:r>
              <w:r w:rsidRPr="00A42E7F">
                <w:rPr>
                  <w:bCs/>
                  <w:noProof/>
                  <w:webHidden/>
                </w:rPr>
                <w:instrText xml:space="preserve"> PAGEREF _Toc104461683 \h </w:instrText>
              </w:r>
              <w:r w:rsidRPr="00A42E7F">
                <w:rPr>
                  <w:bCs/>
                  <w:noProof/>
                  <w:webHidden/>
                </w:rPr>
              </w:r>
              <w:r w:rsidRPr="00A42E7F">
                <w:rPr>
                  <w:bCs/>
                  <w:noProof/>
                  <w:webHidden/>
                </w:rPr>
                <w:fldChar w:fldCharType="separate"/>
              </w:r>
              <w:r>
                <w:rPr>
                  <w:bCs/>
                  <w:noProof/>
                  <w:webHidden/>
                </w:rPr>
                <w:t>35</w:t>
              </w:r>
              <w:r w:rsidRPr="00A42E7F">
                <w:rPr>
                  <w:bCs/>
                  <w:noProof/>
                  <w:webHidden/>
                </w:rPr>
                <w:fldChar w:fldCharType="end"/>
              </w:r>
            </w:hyperlink>
          </w:p>
          <w:p w14:paraId="4EFF6FE0"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4" w:history="1">
              <w:r w:rsidRPr="00A42E7F">
                <w:rPr>
                  <w:rStyle w:val="Hyperlink"/>
                  <w:bCs/>
                  <w:noProof/>
                </w:rPr>
                <w:t>Figure 9 – Screenshot of the first benchmarking results in the audit benchmarking system</w:t>
              </w:r>
              <w:r w:rsidRPr="00A42E7F">
                <w:rPr>
                  <w:bCs/>
                  <w:noProof/>
                  <w:webHidden/>
                </w:rPr>
                <w:tab/>
              </w:r>
              <w:r w:rsidRPr="00A42E7F">
                <w:rPr>
                  <w:bCs/>
                  <w:noProof/>
                  <w:webHidden/>
                </w:rPr>
                <w:fldChar w:fldCharType="begin"/>
              </w:r>
              <w:r w:rsidRPr="00A42E7F">
                <w:rPr>
                  <w:bCs/>
                  <w:noProof/>
                  <w:webHidden/>
                </w:rPr>
                <w:instrText xml:space="preserve"> PAGEREF _Toc104461684 \h </w:instrText>
              </w:r>
              <w:r w:rsidRPr="00A42E7F">
                <w:rPr>
                  <w:bCs/>
                  <w:noProof/>
                  <w:webHidden/>
                </w:rPr>
              </w:r>
              <w:r w:rsidRPr="00A42E7F">
                <w:rPr>
                  <w:bCs/>
                  <w:noProof/>
                  <w:webHidden/>
                </w:rPr>
                <w:fldChar w:fldCharType="separate"/>
              </w:r>
              <w:r>
                <w:rPr>
                  <w:bCs/>
                  <w:noProof/>
                  <w:webHidden/>
                </w:rPr>
                <w:t>38</w:t>
              </w:r>
              <w:r w:rsidRPr="00A42E7F">
                <w:rPr>
                  <w:bCs/>
                  <w:noProof/>
                  <w:webHidden/>
                </w:rPr>
                <w:fldChar w:fldCharType="end"/>
              </w:r>
            </w:hyperlink>
          </w:p>
          <w:p w14:paraId="3873B453"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5" w:history="1">
              <w:r w:rsidRPr="00A42E7F">
                <w:rPr>
                  <w:rStyle w:val="Hyperlink"/>
                  <w:bCs/>
                  <w:noProof/>
                </w:rPr>
                <w:t>Figure 10 – Main roadmap items for the remaining time of the topic group.</w:t>
              </w:r>
              <w:r w:rsidRPr="00A42E7F">
                <w:rPr>
                  <w:bCs/>
                  <w:noProof/>
                  <w:webHidden/>
                </w:rPr>
                <w:tab/>
              </w:r>
              <w:r w:rsidRPr="00A42E7F">
                <w:rPr>
                  <w:bCs/>
                  <w:noProof/>
                  <w:webHidden/>
                </w:rPr>
                <w:fldChar w:fldCharType="begin"/>
              </w:r>
              <w:r w:rsidRPr="00A42E7F">
                <w:rPr>
                  <w:bCs/>
                  <w:noProof/>
                  <w:webHidden/>
                </w:rPr>
                <w:instrText xml:space="preserve"> PAGEREF _Toc104461685 \h </w:instrText>
              </w:r>
              <w:r w:rsidRPr="00A42E7F">
                <w:rPr>
                  <w:bCs/>
                  <w:noProof/>
                  <w:webHidden/>
                </w:rPr>
              </w:r>
              <w:r w:rsidRPr="00A42E7F">
                <w:rPr>
                  <w:bCs/>
                  <w:noProof/>
                  <w:webHidden/>
                </w:rPr>
                <w:fldChar w:fldCharType="separate"/>
              </w:r>
              <w:r>
                <w:rPr>
                  <w:bCs/>
                  <w:noProof/>
                  <w:webHidden/>
                </w:rPr>
                <w:t>39</w:t>
              </w:r>
              <w:r w:rsidRPr="00A42E7F">
                <w:rPr>
                  <w:bCs/>
                  <w:noProof/>
                  <w:webHidden/>
                </w:rPr>
                <w:fldChar w:fldCharType="end"/>
              </w:r>
            </w:hyperlink>
          </w:p>
          <w:p w14:paraId="49D9A6B9"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6" w:history="1">
              <w:r w:rsidRPr="00A42E7F">
                <w:rPr>
                  <w:rStyle w:val="Hyperlink"/>
                  <w:bCs/>
                  <w:noProof/>
                </w:rPr>
                <w:t>Figure 11 – Example “Model Facts” label for sepsis machine learning model from Sendak et al, 2020. (Nature)</w:t>
              </w:r>
              <w:r w:rsidRPr="00A42E7F">
                <w:rPr>
                  <w:bCs/>
                  <w:noProof/>
                  <w:webHidden/>
                </w:rPr>
                <w:tab/>
              </w:r>
              <w:r w:rsidRPr="00A42E7F">
                <w:rPr>
                  <w:bCs/>
                  <w:noProof/>
                  <w:webHidden/>
                </w:rPr>
                <w:fldChar w:fldCharType="begin"/>
              </w:r>
              <w:r w:rsidRPr="00A42E7F">
                <w:rPr>
                  <w:bCs/>
                  <w:noProof/>
                  <w:webHidden/>
                </w:rPr>
                <w:instrText xml:space="preserve"> PAGEREF _Toc104461686 \h </w:instrText>
              </w:r>
              <w:r w:rsidRPr="00A42E7F">
                <w:rPr>
                  <w:bCs/>
                  <w:noProof/>
                  <w:webHidden/>
                </w:rPr>
              </w:r>
              <w:r w:rsidRPr="00A42E7F">
                <w:rPr>
                  <w:bCs/>
                  <w:noProof/>
                  <w:webHidden/>
                </w:rPr>
                <w:fldChar w:fldCharType="separate"/>
              </w:r>
              <w:r>
                <w:rPr>
                  <w:bCs/>
                  <w:noProof/>
                  <w:webHidden/>
                </w:rPr>
                <w:t>80</w:t>
              </w:r>
              <w:r w:rsidRPr="00A42E7F">
                <w:rPr>
                  <w:bCs/>
                  <w:noProof/>
                  <w:webHidden/>
                </w:rPr>
                <w:fldChar w:fldCharType="end"/>
              </w:r>
            </w:hyperlink>
          </w:p>
          <w:p w14:paraId="3DDDE77E"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7" w:history="1">
              <w:r w:rsidRPr="00A42E7F">
                <w:rPr>
                  <w:rStyle w:val="Hyperlink"/>
                  <w:bCs/>
                  <w:noProof/>
                </w:rPr>
                <w:t>Figure 12 – "London Model" used for sampling cases for MMVB 1.0</w:t>
              </w:r>
              <w:r w:rsidRPr="00A42E7F">
                <w:rPr>
                  <w:bCs/>
                  <w:noProof/>
                  <w:webHidden/>
                </w:rPr>
                <w:tab/>
              </w:r>
              <w:r w:rsidRPr="00A42E7F">
                <w:rPr>
                  <w:bCs/>
                  <w:noProof/>
                  <w:webHidden/>
                </w:rPr>
                <w:fldChar w:fldCharType="begin"/>
              </w:r>
              <w:r w:rsidRPr="00A42E7F">
                <w:rPr>
                  <w:bCs/>
                  <w:noProof/>
                  <w:webHidden/>
                </w:rPr>
                <w:instrText xml:space="preserve"> PAGEREF _Toc104461687 \h </w:instrText>
              </w:r>
              <w:r w:rsidRPr="00A42E7F">
                <w:rPr>
                  <w:bCs/>
                  <w:noProof/>
                  <w:webHidden/>
                </w:rPr>
              </w:r>
              <w:r w:rsidRPr="00A42E7F">
                <w:rPr>
                  <w:bCs/>
                  <w:noProof/>
                  <w:webHidden/>
                </w:rPr>
                <w:fldChar w:fldCharType="separate"/>
              </w:r>
              <w:r>
                <w:rPr>
                  <w:bCs/>
                  <w:noProof/>
                  <w:webHidden/>
                </w:rPr>
                <w:t>85</w:t>
              </w:r>
              <w:r w:rsidRPr="00A42E7F">
                <w:rPr>
                  <w:bCs/>
                  <w:noProof/>
                  <w:webHidden/>
                </w:rPr>
                <w:fldChar w:fldCharType="end"/>
              </w:r>
            </w:hyperlink>
          </w:p>
          <w:p w14:paraId="05068FEA"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8" w:history="1">
              <w:r w:rsidRPr="00A42E7F">
                <w:rPr>
                  <w:rStyle w:val="Hyperlink"/>
                  <w:bCs/>
                  <w:noProof/>
                </w:rPr>
                <w:t>Figure 13 – MMVB 1.0 High-level architecture</w:t>
              </w:r>
              <w:r w:rsidRPr="00A42E7F">
                <w:rPr>
                  <w:bCs/>
                  <w:noProof/>
                  <w:webHidden/>
                </w:rPr>
                <w:tab/>
              </w:r>
              <w:r w:rsidRPr="00A42E7F">
                <w:rPr>
                  <w:bCs/>
                  <w:noProof/>
                  <w:webHidden/>
                </w:rPr>
                <w:fldChar w:fldCharType="begin"/>
              </w:r>
              <w:r w:rsidRPr="00A42E7F">
                <w:rPr>
                  <w:bCs/>
                  <w:noProof/>
                  <w:webHidden/>
                </w:rPr>
                <w:instrText xml:space="preserve"> PAGEREF _Toc104461688 \h </w:instrText>
              </w:r>
              <w:r w:rsidRPr="00A42E7F">
                <w:rPr>
                  <w:bCs/>
                  <w:noProof/>
                  <w:webHidden/>
                </w:rPr>
              </w:r>
              <w:r w:rsidRPr="00A42E7F">
                <w:rPr>
                  <w:bCs/>
                  <w:noProof/>
                  <w:webHidden/>
                </w:rPr>
                <w:fldChar w:fldCharType="separate"/>
              </w:r>
              <w:r>
                <w:rPr>
                  <w:bCs/>
                  <w:noProof/>
                  <w:webHidden/>
                </w:rPr>
                <w:t>86</w:t>
              </w:r>
              <w:r w:rsidRPr="00A42E7F">
                <w:rPr>
                  <w:bCs/>
                  <w:noProof/>
                  <w:webHidden/>
                </w:rPr>
                <w:fldChar w:fldCharType="end"/>
              </w:r>
            </w:hyperlink>
          </w:p>
          <w:p w14:paraId="67CBADE4"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89" w:history="1">
              <w:r w:rsidRPr="00A42E7F">
                <w:rPr>
                  <w:rStyle w:val="Hyperlink"/>
                  <w:bCs/>
                  <w:noProof/>
                </w:rPr>
                <w:t>Figure 14 – MMVB 1.0 case generation UI</w:t>
              </w:r>
              <w:r w:rsidRPr="00A42E7F">
                <w:rPr>
                  <w:bCs/>
                  <w:noProof/>
                  <w:webHidden/>
                </w:rPr>
                <w:tab/>
              </w:r>
              <w:r w:rsidRPr="00A42E7F">
                <w:rPr>
                  <w:bCs/>
                  <w:noProof/>
                  <w:webHidden/>
                </w:rPr>
                <w:fldChar w:fldCharType="begin"/>
              </w:r>
              <w:r w:rsidRPr="00A42E7F">
                <w:rPr>
                  <w:bCs/>
                  <w:noProof/>
                  <w:webHidden/>
                </w:rPr>
                <w:instrText xml:space="preserve"> PAGEREF _Toc104461689 \h </w:instrText>
              </w:r>
              <w:r w:rsidRPr="00A42E7F">
                <w:rPr>
                  <w:bCs/>
                  <w:noProof/>
                  <w:webHidden/>
                </w:rPr>
              </w:r>
              <w:r w:rsidRPr="00A42E7F">
                <w:rPr>
                  <w:bCs/>
                  <w:noProof/>
                  <w:webHidden/>
                </w:rPr>
                <w:fldChar w:fldCharType="separate"/>
              </w:r>
              <w:r>
                <w:rPr>
                  <w:bCs/>
                  <w:noProof/>
                  <w:webHidden/>
                </w:rPr>
                <w:t>88</w:t>
              </w:r>
              <w:r w:rsidRPr="00A42E7F">
                <w:rPr>
                  <w:bCs/>
                  <w:noProof/>
                  <w:webHidden/>
                </w:rPr>
                <w:fldChar w:fldCharType="end"/>
              </w:r>
            </w:hyperlink>
          </w:p>
          <w:p w14:paraId="0BDAF247"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0" w:history="1">
              <w:r w:rsidRPr="00A42E7F">
                <w:rPr>
                  <w:rStyle w:val="Hyperlink"/>
                  <w:bCs/>
                  <w:noProof/>
                </w:rPr>
                <w:t>Figure 15 – MMVB 1.0 screen for running a benchmarking session</w:t>
              </w:r>
              <w:r w:rsidRPr="00A42E7F">
                <w:rPr>
                  <w:bCs/>
                  <w:noProof/>
                  <w:webHidden/>
                </w:rPr>
                <w:tab/>
              </w:r>
              <w:r w:rsidRPr="00A42E7F">
                <w:rPr>
                  <w:bCs/>
                  <w:noProof/>
                  <w:webHidden/>
                </w:rPr>
                <w:fldChar w:fldCharType="begin"/>
              </w:r>
              <w:r w:rsidRPr="00A42E7F">
                <w:rPr>
                  <w:bCs/>
                  <w:noProof/>
                  <w:webHidden/>
                </w:rPr>
                <w:instrText xml:space="preserve"> PAGEREF _Toc104461690 \h </w:instrText>
              </w:r>
              <w:r w:rsidRPr="00A42E7F">
                <w:rPr>
                  <w:bCs/>
                  <w:noProof/>
                  <w:webHidden/>
                </w:rPr>
              </w:r>
              <w:r w:rsidRPr="00A42E7F">
                <w:rPr>
                  <w:bCs/>
                  <w:noProof/>
                  <w:webHidden/>
                </w:rPr>
                <w:fldChar w:fldCharType="separate"/>
              </w:r>
              <w:r>
                <w:rPr>
                  <w:bCs/>
                  <w:noProof/>
                  <w:webHidden/>
                </w:rPr>
                <w:t>88</w:t>
              </w:r>
              <w:r w:rsidRPr="00A42E7F">
                <w:rPr>
                  <w:bCs/>
                  <w:noProof/>
                  <w:webHidden/>
                </w:rPr>
                <w:fldChar w:fldCharType="end"/>
              </w:r>
            </w:hyperlink>
          </w:p>
          <w:p w14:paraId="698D373A"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1" w:history="1">
              <w:r w:rsidRPr="00A42E7F">
                <w:rPr>
                  <w:rStyle w:val="Hyperlink"/>
                  <w:bCs/>
                  <w:noProof/>
                </w:rPr>
                <w:t>Figure 16 – MMVB 1.0 result screen</w:t>
              </w:r>
              <w:r w:rsidRPr="00A42E7F">
                <w:rPr>
                  <w:bCs/>
                  <w:noProof/>
                  <w:webHidden/>
                </w:rPr>
                <w:tab/>
              </w:r>
              <w:r w:rsidRPr="00A42E7F">
                <w:rPr>
                  <w:bCs/>
                  <w:noProof/>
                  <w:webHidden/>
                </w:rPr>
                <w:fldChar w:fldCharType="begin"/>
              </w:r>
              <w:r w:rsidRPr="00A42E7F">
                <w:rPr>
                  <w:bCs/>
                  <w:noProof/>
                  <w:webHidden/>
                </w:rPr>
                <w:instrText xml:space="preserve"> PAGEREF _Toc104461691 \h </w:instrText>
              </w:r>
              <w:r w:rsidRPr="00A42E7F">
                <w:rPr>
                  <w:bCs/>
                  <w:noProof/>
                  <w:webHidden/>
                </w:rPr>
              </w:r>
              <w:r w:rsidRPr="00A42E7F">
                <w:rPr>
                  <w:bCs/>
                  <w:noProof/>
                  <w:webHidden/>
                </w:rPr>
                <w:fldChar w:fldCharType="separate"/>
              </w:r>
              <w:r>
                <w:rPr>
                  <w:bCs/>
                  <w:noProof/>
                  <w:webHidden/>
                </w:rPr>
                <w:t>89</w:t>
              </w:r>
              <w:r w:rsidRPr="00A42E7F">
                <w:rPr>
                  <w:bCs/>
                  <w:noProof/>
                  <w:webHidden/>
                </w:rPr>
                <w:fldChar w:fldCharType="end"/>
              </w:r>
            </w:hyperlink>
          </w:p>
          <w:p w14:paraId="698C9711"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2" w:history="1">
              <w:r w:rsidRPr="00A42E7F">
                <w:rPr>
                  <w:rStyle w:val="Hyperlink"/>
                  <w:bCs/>
                  <w:noProof/>
                </w:rPr>
                <w:t>Figure 17 – Abdominal Pain symptom with attributes inside the Berlin Model</w:t>
              </w:r>
              <w:r w:rsidRPr="00A42E7F">
                <w:rPr>
                  <w:bCs/>
                  <w:noProof/>
                  <w:webHidden/>
                </w:rPr>
                <w:tab/>
              </w:r>
              <w:r w:rsidRPr="00A42E7F">
                <w:rPr>
                  <w:bCs/>
                  <w:noProof/>
                  <w:webHidden/>
                </w:rPr>
                <w:fldChar w:fldCharType="begin"/>
              </w:r>
              <w:r w:rsidRPr="00A42E7F">
                <w:rPr>
                  <w:bCs/>
                  <w:noProof/>
                  <w:webHidden/>
                </w:rPr>
                <w:instrText xml:space="preserve"> PAGEREF _Toc104461692 \h </w:instrText>
              </w:r>
              <w:r w:rsidRPr="00A42E7F">
                <w:rPr>
                  <w:bCs/>
                  <w:noProof/>
                  <w:webHidden/>
                </w:rPr>
              </w:r>
              <w:r w:rsidRPr="00A42E7F">
                <w:rPr>
                  <w:bCs/>
                  <w:noProof/>
                  <w:webHidden/>
                </w:rPr>
                <w:fldChar w:fldCharType="separate"/>
              </w:r>
              <w:r>
                <w:rPr>
                  <w:bCs/>
                  <w:noProof/>
                  <w:webHidden/>
                </w:rPr>
                <w:t>99</w:t>
              </w:r>
              <w:r w:rsidRPr="00A42E7F">
                <w:rPr>
                  <w:bCs/>
                  <w:noProof/>
                  <w:webHidden/>
                </w:rPr>
                <w:fldChar w:fldCharType="end"/>
              </w:r>
            </w:hyperlink>
          </w:p>
          <w:p w14:paraId="518C4FB3"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3" w:history="1">
              <w:r w:rsidRPr="00A42E7F">
                <w:rPr>
                  <w:rStyle w:val="Hyperlink"/>
                  <w:bCs/>
                  <w:noProof/>
                </w:rPr>
                <w:t>Figure 18 – Factors with attribute details inside the Berlin Model</w:t>
              </w:r>
              <w:r w:rsidRPr="00A42E7F">
                <w:rPr>
                  <w:bCs/>
                  <w:noProof/>
                  <w:webHidden/>
                </w:rPr>
                <w:tab/>
              </w:r>
              <w:r w:rsidRPr="00A42E7F">
                <w:rPr>
                  <w:bCs/>
                  <w:noProof/>
                  <w:webHidden/>
                </w:rPr>
                <w:fldChar w:fldCharType="begin"/>
              </w:r>
              <w:r w:rsidRPr="00A42E7F">
                <w:rPr>
                  <w:bCs/>
                  <w:noProof/>
                  <w:webHidden/>
                </w:rPr>
                <w:instrText xml:space="preserve"> PAGEREF _Toc104461693 \h </w:instrText>
              </w:r>
              <w:r w:rsidRPr="00A42E7F">
                <w:rPr>
                  <w:bCs/>
                  <w:noProof/>
                  <w:webHidden/>
                </w:rPr>
              </w:r>
              <w:r w:rsidRPr="00A42E7F">
                <w:rPr>
                  <w:bCs/>
                  <w:noProof/>
                  <w:webHidden/>
                </w:rPr>
                <w:fldChar w:fldCharType="separate"/>
              </w:r>
              <w:r>
                <w:rPr>
                  <w:bCs/>
                  <w:noProof/>
                  <w:webHidden/>
                </w:rPr>
                <w:t>99</w:t>
              </w:r>
              <w:r w:rsidRPr="00A42E7F">
                <w:rPr>
                  <w:bCs/>
                  <w:noProof/>
                  <w:webHidden/>
                </w:rPr>
                <w:fldChar w:fldCharType="end"/>
              </w:r>
            </w:hyperlink>
          </w:p>
          <w:p w14:paraId="0EDA6EC8"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4" w:history="1">
              <w:r w:rsidRPr="00A42E7F">
                <w:rPr>
                  <w:rStyle w:val="Hyperlink"/>
                  <w:bCs/>
                  <w:noProof/>
                </w:rPr>
                <w:t>Figure 19 – Refined factor distributions for ectopic pregnancy inside the Berlin Model</w:t>
              </w:r>
              <w:r w:rsidRPr="00A42E7F">
                <w:rPr>
                  <w:bCs/>
                  <w:noProof/>
                  <w:webHidden/>
                </w:rPr>
                <w:tab/>
              </w:r>
              <w:r w:rsidRPr="00A42E7F">
                <w:rPr>
                  <w:bCs/>
                  <w:noProof/>
                  <w:webHidden/>
                </w:rPr>
                <w:fldChar w:fldCharType="begin"/>
              </w:r>
              <w:r w:rsidRPr="00A42E7F">
                <w:rPr>
                  <w:bCs/>
                  <w:noProof/>
                  <w:webHidden/>
                </w:rPr>
                <w:instrText xml:space="preserve"> PAGEREF _Toc104461694 \h </w:instrText>
              </w:r>
              <w:r w:rsidRPr="00A42E7F">
                <w:rPr>
                  <w:bCs/>
                  <w:noProof/>
                  <w:webHidden/>
                </w:rPr>
              </w:r>
              <w:r w:rsidRPr="00A42E7F">
                <w:rPr>
                  <w:bCs/>
                  <w:noProof/>
                  <w:webHidden/>
                </w:rPr>
                <w:fldChar w:fldCharType="separate"/>
              </w:r>
              <w:r>
                <w:rPr>
                  <w:bCs/>
                  <w:noProof/>
                  <w:webHidden/>
                </w:rPr>
                <w:t>99</w:t>
              </w:r>
              <w:r w:rsidRPr="00A42E7F">
                <w:rPr>
                  <w:bCs/>
                  <w:noProof/>
                  <w:webHidden/>
                </w:rPr>
                <w:fldChar w:fldCharType="end"/>
              </w:r>
            </w:hyperlink>
          </w:p>
          <w:p w14:paraId="6CD89F95"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5" w:history="1">
              <w:r w:rsidRPr="00A42E7F">
                <w:rPr>
                  <w:rStyle w:val="Hyperlink"/>
                  <w:bCs/>
                  <w:noProof/>
                </w:rPr>
                <w:t>Figure 20 – MMVB 2.2 High-level architecture</w:t>
              </w:r>
              <w:r w:rsidRPr="00A42E7F">
                <w:rPr>
                  <w:bCs/>
                  <w:noProof/>
                  <w:webHidden/>
                </w:rPr>
                <w:tab/>
              </w:r>
              <w:r w:rsidRPr="00A42E7F">
                <w:rPr>
                  <w:bCs/>
                  <w:noProof/>
                  <w:webHidden/>
                </w:rPr>
                <w:fldChar w:fldCharType="begin"/>
              </w:r>
              <w:r w:rsidRPr="00A42E7F">
                <w:rPr>
                  <w:bCs/>
                  <w:noProof/>
                  <w:webHidden/>
                </w:rPr>
                <w:instrText xml:space="preserve"> PAGEREF _Toc104461695 \h </w:instrText>
              </w:r>
              <w:r w:rsidRPr="00A42E7F">
                <w:rPr>
                  <w:bCs/>
                  <w:noProof/>
                  <w:webHidden/>
                </w:rPr>
              </w:r>
              <w:r w:rsidRPr="00A42E7F">
                <w:rPr>
                  <w:bCs/>
                  <w:noProof/>
                  <w:webHidden/>
                </w:rPr>
                <w:fldChar w:fldCharType="separate"/>
              </w:r>
              <w:r>
                <w:rPr>
                  <w:bCs/>
                  <w:noProof/>
                  <w:webHidden/>
                </w:rPr>
                <w:t>101</w:t>
              </w:r>
              <w:r w:rsidRPr="00A42E7F">
                <w:rPr>
                  <w:bCs/>
                  <w:noProof/>
                  <w:webHidden/>
                </w:rPr>
                <w:fldChar w:fldCharType="end"/>
              </w:r>
            </w:hyperlink>
          </w:p>
          <w:p w14:paraId="4D6F086C"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6" w:history="1">
              <w:r w:rsidRPr="00A42E7F">
                <w:rPr>
                  <w:rStyle w:val="Hyperlink"/>
                  <w:bCs/>
                  <w:noProof/>
                </w:rPr>
                <w:t>Figure 21 – MMVB 2.2 ai-implementations API</w:t>
              </w:r>
              <w:r w:rsidRPr="00A42E7F">
                <w:rPr>
                  <w:bCs/>
                  <w:noProof/>
                  <w:webHidden/>
                </w:rPr>
                <w:tab/>
              </w:r>
              <w:r w:rsidRPr="00A42E7F">
                <w:rPr>
                  <w:bCs/>
                  <w:noProof/>
                  <w:webHidden/>
                </w:rPr>
                <w:fldChar w:fldCharType="begin"/>
              </w:r>
              <w:r w:rsidRPr="00A42E7F">
                <w:rPr>
                  <w:bCs/>
                  <w:noProof/>
                  <w:webHidden/>
                </w:rPr>
                <w:instrText xml:space="preserve"> PAGEREF _Toc104461696 \h </w:instrText>
              </w:r>
              <w:r w:rsidRPr="00A42E7F">
                <w:rPr>
                  <w:bCs/>
                  <w:noProof/>
                  <w:webHidden/>
                </w:rPr>
              </w:r>
              <w:r w:rsidRPr="00A42E7F">
                <w:rPr>
                  <w:bCs/>
                  <w:noProof/>
                  <w:webHidden/>
                </w:rPr>
                <w:fldChar w:fldCharType="separate"/>
              </w:r>
              <w:r>
                <w:rPr>
                  <w:bCs/>
                  <w:noProof/>
                  <w:webHidden/>
                </w:rPr>
                <w:t>102</w:t>
              </w:r>
              <w:r w:rsidRPr="00A42E7F">
                <w:rPr>
                  <w:bCs/>
                  <w:noProof/>
                  <w:webHidden/>
                </w:rPr>
                <w:fldChar w:fldCharType="end"/>
              </w:r>
            </w:hyperlink>
          </w:p>
          <w:p w14:paraId="37A2E34A"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7" w:history="1">
              <w:r w:rsidRPr="00A42E7F">
                <w:rPr>
                  <w:rStyle w:val="Hyperlink"/>
                  <w:bCs/>
                  <w:noProof/>
                </w:rPr>
                <w:t>Figure 22 – MMVB 2.2 cases and case-sets API</w:t>
              </w:r>
              <w:r w:rsidRPr="00A42E7F">
                <w:rPr>
                  <w:bCs/>
                  <w:noProof/>
                  <w:webHidden/>
                </w:rPr>
                <w:tab/>
              </w:r>
              <w:r w:rsidRPr="00A42E7F">
                <w:rPr>
                  <w:bCs/>
                  <w:noProof/>
                  <w:webHidden/>
                </w:rPr>
                <w:fldChar w:fldCharType="begin"/>
              </w:r>
              <w:r w:rsidRPr="00A42E7F">
                <w:rPr>
                  <w:bCs/>
                  <w:noProof/>
                  <w:webHidden/>
                </w:rPr>
                <w:instrText xml:space="preserve"> PAGEREF _Toc104461697 \h </w:instrText>
              </w:r>
              <w:r w:rsidRPr="00A42E7F">
                <w:rPr>
                  <w:bCs/>
                  <w:noProof/>
                  <w:webHidden/>
                </w:rPr>
              </w:r>
              <w:r w:rsidRPr="00A42E7F">
                <w:rPr>
                  <w:bCs/>
                  <w:noProof/>
                  <w:webHidden/>
                </w:rPr>
                <w:fldChar w:fldCharType="separate"/>
              </w:r>
              <w:r>
                <w:rPr>
                  <w:bCs/>
                  <w:noProof/>
                  <w:webHidden/>
                </w:rPr>
                <w:t>103</w:t>
              </w:r>
              <w:r w:rsidRPr="00A42E7F">
                <w:rPr>
                  <w:bCs/>
                  <w:noProof/>
                  <w:webHidden/>
                </w:rPr>
                <w:fldChar w:fldCharType="end"/>
              </w:r>
            </w:hyperlink>
          </w:p>
          <w:p w14:paraId="7EF64F5E"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8" w:history="1">
              <w:r w:rsidRPr="00A42E7F">
                <w:rPr>
                  <w:rStyle w:val="Hyperlink"/>
                  <w:bCs/>
                  <w:noProof/>
                </w:rPr>
                <w:t>Figure 23 – MMVB 2.2 benchmarking-sessions API</w:t>
              </w:r>
              <w:r w:rsidRPr="00A42E7F">
                <w:rPr>
                  <w:bCs/>
                  <w:noProof/>
                  <w:webHidden/>
                </w:rPr>
                <w:tab/>
              </w:r>
              <w:r w:rsidRPr="00A42E7F">
                <w:rPr>
                  <w:bCs/>
                  <w:noProof/>
                  <w:webHidden/>
                </w:rPr>
                <w:fldChar w:fldCharType="begin"/>
              </w:r>
              <w:r w:rsidRPr="00A42E7F">
                <w:rPr>
                  <w:bCs/>
                  <w:noProof/>
                  <w:webHidden/>
                </w:rPr>
                <w:instrText xml:space="preserve"> PAGEREF _Toc104461698 \h </w:instrText>
              </w:r>
              <w:r w:rsidRPr="00A42E7F">
                <w:rPr>
                  <w:bCs/>
                  <w:noProof/>
                  <w:webHidden/>
                </w:rPr>
              </w:r>
              <w:r w:rsidRPr="00A42E7F">
                <w:rPr>
                  <w:bCs/>
                  <w:noProof/>
                  <w:webHidden/>
                </w:rPr>
                <w:fldChar w:fldCharType="separate"/>
              </w:r>
              <w:r>
                <w:rPr>
                  <w:bCs/>
                  <w:noProof/>
                  <w:webHidden/>
                </w:rPr>
                <w:t>104</w:t>
              </w:r>
              <w:r w:rsidRPr="00A42E7F">
                <w:rPr>
                  <w:bCs/>
                  <w:noProof/>
                  <w:webHidden/>
                </w:rPr>
                <w:fldChar w:fldCharType="end"/>
              </w:r>
            </w:hyperlink>
          </w:p>
          <w:p w14:paraId="4A4FBFE9"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699" w:history="1">
              <w:r w:rsidRPr="00A42E7F">
                <w:rPr>
                  <w:rStyle w:val="Hyperlink"/>
                  <w:bCs/>
                  <w:noProof/>
                </w:rPr>
                <w:t>Figure 24 – MMVB 2.2 metrics API</w:t>
              </w:r>
              <w:r w:rsidRPr="00A42E7F">
                <w:rPr>
                  <w:bCs/>
                  <w:noProof/>
                  <w:webHidden/>
                </w:rPr>
                <w:tab/>
              </w:r>
              <w:r w:rsidRPr="00A42E7F">
                <w:rPr>
                  <w:bCs/>
                  <w:noProof/>
                  <w:webHidden/>
                </w:rPr>
                <w:fldChar w:fldCharType="begin"/>
              </w:r>
              <w:r w:rsidRPr="00A42E7F">
                <w:rPr>
                  <w:bCs/>
                  <w:noProof/>
                  <w:webHidden/>
                </w:rPr>
                <w:instrText xml:space="preserve"> PAGEREF _Toc104461699 \h </w:instrText>
              </w:r>
              <w:r w:rsidRPr="00A42E7F">
                <w:rPr>
                  <w:bCs/>
                  <w:noProof/>
                  <w:webHidden/>
                </w:rPr>
              </w:r>
              <w:r w:rsidRPr="00A42E7F">
                <w:rPr>
                  <w:bCs/>
                  <w:noProof/>
                  <w:webHidden/>
                </w:rPr>
                <w:fldChar w:fldCharType="separate"/>
              </w:r>
              <w:r>
                <w:rPr>
                  <w:bCs/>
                  <w:noProof/>
                  <w:webHidden/>
                </w:rPr>
                <w:t>104</w:t>
              </w:r>
              <w:r w:rsidRPr="00A42E7F">
                <w:rPr>
                  <w:bCs/>
                  <w:noProof/>
                  <w:webHidden/>
                </w:rPr>
                <w:fldChar w:fldCharType="end"/>
              </w:r>
            </w:hyperlink>
          </w:p>
          <w:p w14:paraId="708223BC"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0" w:history="1">
              <w:r w:rsidRPr="00A42E7F">
                <w:rPr>
                  <w:rStyle w:val="Hyperlink"/>
                  <w:bCs/>
                  <w:noProof/>
                </w:rPr>
                <w:t>Figure 25 – 2.2 Version of the Benchmarking start page</w:t>
              </w:r>
              <w:r w:rsidRPr="00A42E7F">
                <w:rPr>
                  <w:bCs/>
                  <w:noProof/>
                  <w:webHidden/>
                </w:rPr>
                <w:tab/>
              </w:r>
              <w:r w:rsidRPr="00A42E7F">
                <w:rPr>
                  <w:bCs/>
                  <w:noProof/>
                  <w:webHidden/>
                </w:rPr>
                <w:fldChar w:fldCharType="begin"/>
              </w:r>
              <w:r w:rsidRPr="00A42E7F">
                <w:rPr>
                  <w:bCs/>
                  <w:noProof/>
                  <w:webHidden/>
                </w:rPr>
                <w:instrText xml:space="preserve"> PAGEREF _Toc104461700 \h </w:instrText>
              </w:r>
              <w:r w:rsidRPr="00A42E7F">
                <w:rPr>
                  <w:bCs/>
                  <w:noProof/>
                  <w:webHidden/>
                </w:rPr>
              </w:r>
              <w:r w:rsidRPr="00A42E7F">
                <w:rPr>
                  <w:bCs/>
                  <w:noProof/>
                  <w:webHidden/>
                </w:rPr>
                <w:fldChar w:fldCharType="separate"/>
              </w:r>
              <w:r>
                <w:rPr>
                  <w:bCs/>
                  <w:noProof/>
                  <w:webHidden/>
                </w:rPr>
                <w:t>107</w:t>
              </w:r>
              <w:r w:rsidRPr="00A42E7F">
                <w:rPr>
                  <w:bCs/>
                  <w:noProof/>
                  <w:webHidden/>
                </w:rPr>
                <w:fldChar w:fldCharType="end"/>
              </w:r>
            </w:hyperlink>
          </w:p>
          <w:p w14:paraId="4BA1D82F"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1" w:history="1">
              <w:r w:rsidRPr="00A42E7F">
                <w:rPr>
                  <w:rStyle w:val="Hyperlink"/>
                  <w:bCs/>
                  <w:noProof/>
                </w:rPr>
                <w:t>Figure 26 – The AI implementations list now featuring the ability of adding new AIs and editing existing ones.</w:t>
              </w:r>
              <w:r w:rsidRPr="00A42E7F">
                <w:rPr>
                  <w:bCs/>
                  <w:noProof/>
                  <w:webHidden/>
                </w:rPr>
                <w:tab/>
              </w:r>
              <w:r w:rsidRPr="00A42E7F">
                <w:rPr>
                  <w:bCs/>
                  <w:noProof/>
                  <w:webHidden/>
                </w:rPr>
                <w:fldChar w:fldCharType="begin"/>
              </w:r>
              <w:r w:rsidRPr="00A42E7F">
                <w:rPr>
                  <w:bCs/>
                  <w:noProof/>
                  <w:webHidden/>
                </w:rPr>
                <w:instrText xml:space="preserve"> PAGEREF _Toc104461701 \h </w:instrText>
              </w:r>
              <w:r w:rsidRPr="00A42E7F">
                <w:rPr>
                  <w:bCs/>
                  <w:noProof/>
                  <w:webHidden/>
                </w:rPr>
              </w:r>
              <w:r w:rsidRPr="00A42E7F">
                <w:rPr>
                  <w:bCs/>
                  <w:noProof/>
                  <w:webHidden/>
                </w:rPr>
                <w:fldChar w:fldCharType="separate"/>
              </w:r>
              <w:r>
                <w:rPr>
                  <w:bCs/>
                  <w:noProof/>
                  <w:webHidden/>
                </w:rPr>
                <w:t>108</w:t>
              </w:r>
              <w:r w:rsidRPr="00A42E7F">
                <w:rPr>
                  <w:bCs/>
                  <w:noProof/>
                  <w:webHidden/>
                </w:rPr>
                <w:fldChar w:fldCharType="end"/>
              </w:r>
            </w:hyperlink>
          </w:p>
          <w:p w14:paraId="1AEF6AB4"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2" w:history="1">
              <w:r w:rsidRPr="00A42E7F">
                <w:rPr>
                  <w:rStyle w:val="Hyperlink"/>
                  <w:bCs/>
                  <w:noProof/>
                </w:rPr>
                <w:t>Figure 27 – MMVB 2.2 case sets overview page</w:t>
              </w:r>
              <w:r w:rsidRPr="00A42E7F">
                <w:rPr>
                  <w:bCs/>
                  <w:noProof/>
                  <w:webHidden/>
                </w:rPr>
                <w:tab/>
              </w:r>
              <w:r w:rsidRPr="00A42E7F">
                <w:rPr>
                  <w:bCs/>
                  <w:noProof/>
                  <w:webHidden/>
                </w:rPr>
                <w:fldChar w:fldCharType="begin"/>
              </w:r>
              <w:r w:rsidRPr="00A42E7F">
                <w:rPr>
                  <w:bCs/>
                  <w:noProof/>
                  <w:webHidden/>
                </w:rPr>
                <w:instrText xml:space="preserve"> PAGEREF _Toc104461702 \h </w:instrText>
              </w:r>
              <w:r w:rsidRPr="00A42E7F">
                <w:rPr>
                  <w:bCs/>
                  <w:noProof/>
                  <w:webHidden/>
                </w:rPr>
              </w:r>
              <w:r w:rsidRPr="00A42E7F">
                <w:rPr>
                  <w:bCs/>
                  <w:noProof/>
                  <w:webHidden/>
                </w:rPr>
                <w:fldChar w:fldCharType="separate"/>
              </w:r>
              <w:r>
                <w:rPr>
                  <w:bCs/>
                  <w:noProof/>
                  <w:webHidden/>
                </w:rPr>
                <w:t>109</w:t>
              </w:r>
              <w:r w:rsidRPr="00A42E7F">
                <w:rPr>
                  <w:bCs/>
                  <w:noProof/>
                  <w:webHidden/>
                </w:rPr>
                <w:fldChar w:fldCharType="end"/>
              </w:r>
            </w:hyperlink>
          </w:p>
          <w:p w14:paraId="6DDD36E2"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3" w:history="1">
              <w:r w:rsidRPr="00A42E7F">
                <w:rPr>
                  <w:rStyle w:val="Hyperlink"/>
                  <w:bCs/>
                  <w:noProof/>
                </w:rPr>
                <w:t>Figure 28 – MMVB 2.2 case set creation page</w:t>
              </w:r>
              <w:r w:rsidRPr="00A42E7F">
                <w:rPr>
                  <w:bCs/>
                  <w:noProof/>
                  <w:webHidden/>
                </w:rPr>
                <w:tab/>
              </w:r>
              <w:r w:rsidRPr="00A42E7F">
                <w:rPr>
                  <w:bCs/>
                  <w:noProof/>
                  <w:webHidden/>
                </w:rPr>
                <w:fldChar w:fldCharType="begin"/>
              </w:r>
              <w:r w:rsidRPr="00A42E7F">
                <w:rPr>
                  <w:bCs/>
                  <w:noProof/>
                  <w:webHidden/>
                </w:rPr>
                <w:instrText xml:space="preserve"> PAGEREF _Toc104461703 \h </w:instrText>
              </w:r>
              <w:r w:rsidRPr="00A42E7F">
                <w:rPr>
                  <w:bCs/>
                  <w:noProof/>
                  <w:webHidden/>
                </w:rPr>
              </w:r>
              <w:r w:rsidRPr="00A42E7F">
                <w:rPr>
                  <w:bCs/>
                  <w:noProof/>
                  <w:webHidden/>
                </w:rPr>
                <w:fldChar w:fldCharType="separate"/>
              </w:r>
              <w:r>
                <w:rPr>
                  <w:bCs/>
                  <w:noProof/>
                  <w:webHidden/>
                </w:rPr>
                <w:t>110</w:t>
              </w:r>
              <w:r w:rsidRPr="00A42E7F">
                <w:rPr>
                  <w:bCs/>
                  <w:noProof/>
                  <w:webHidden/>
                </w:rPr>
                <w:fldChar w:fldCharType="end"/>
              </w:r>
            </w:hyperlink>
          </w:p>
          <w:p w14:paraId="5A8F5E7B"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4" w:history="1">
              <w:r w:rsidRPr="00A42E7F">
                <w:rPr>
                  <w:rStyle w:val="Hyperlink"/>
                  <w:bCs/>
                  <w:noProof/>
                </w:rPr>
                <w:t>Figure 29 – MMVB 2.2 benchmarking sessions overview page</w:t>
              </w:r>
              <w:r w:rsidRPr="00A42E7F">
                <w:rPr>
                  <w:bCs/>
                  <w:noProof/>
                  <w:webHidden/>
                </w:rPr>
                <w:tab/>
              </w:r>
              <w:r w:rsidRPr="00A42E7F">
                <w:rPr>
                  <w:bCs/>
                  <w:noProof/>
                  <w:webHidden/>
                </w:rPr>
                <w:fldChar w:fldCharType="begin"/>
              </w:r>
              <w:r w:rsidRPr="00A42E7F">
                <w:rPr>
                  <w:bCs/>
                  <w:noProof/>
                  <w:webHidden/>
                </w:rPr>
                <w:instrText xml:space="preserve"> PAGEREF _Toc104461704 \h </w:instrText>
              </w:r>
              <w:r w:rsidRPr="00A42E7F">
                <w:rPr>
                  <w:bCs/>
                  <w:noProof/>
                  <w:webHidden/>
                </w:rPr>
              </w:r>
              <w:r w:rsidRPr="00A42E7F">
                <w:rPr>
                  <w:bCs/>
                  <w:noProof/>
                  <w:webHidden/>
                </w:rPr>
                <w:fldChar w:fldCharType="separate"/>
              </w:r>
              <w:r>
                <w:rPr>
                  <w:bCs/>
                  <w:noProof/>
                  <w:webHidden/>
                </w:rPr>
                <w:t>111</w:t>
              </w:r>
              <w:r w:rsidRPr="00A42E7F">
                <w:rPr>
                  <w:bCs/>
                  <w:noProof/>
                  <w:webHidden/>
                </w:rPr>
                <w:fldChar w:fldCharType="end"/>
              </w:r>
            </w:hyperlink>
          </w:p>
          <w:p w14:paraId="4928818E"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5" w:history="1">
              <w:r w:rsidRPr="00A42E7F">
                <w:rPr>
                  <w:rStyle w:val="Hyperlink"/>
                  <w:bCs/>
                  <w:noProof/>
                </w:rPr>
                <w:t>Figure 30 – MMVB 2.2 benchmarking session creation page</w:t>
              </w:r>
              <w:r w:rsidRPr="00A42E7F">
                <w:rPr>
                  <w:bCs/>
                  <w:noProof/>
                  <w:webHidden/>
                </w:rPr>
                <w:tab/>
              </w:r>
              <w:r w:rsidRPr="00A42E7F">
                <w:rPr>
                  <w:bCs/>
                  <w:noProof/>
                  <w:webHidden/>
                </w:rPr>
                <w:fldChar w:fldCharType="begin"/>
              </w:r>
              <w:r w:rsidRPr="00A42E7F">
                <w:rPr>
                  <w:bCs/>
                  <w:noProof/>
                  <w:webHidden/>
                </w:rPr>
                <w:instrText xml:space="preserve"> PAGEREF _Toc104461705 \h </w:instrText>
              </w:r>
              <w:r w:rsidRPr="00A42E7F">
                <w:rPr>
                  <w:bCs/>
                  <w:noProof/>
                  <w:webHidden/>
                </w:rPr>
              </w:r>
              <w:r w:rsidRPr="00A42E7F">
                <w:rPr>
                  <w:bCs/>
                  <w:noProof/>
                  <w:webHidden/>
                </w:rPr>
                <w:fldChar w:fldCharType="separate"/>
              </w:r>
              <w:r>
                <w:rPr>
                  <w:bCs/>
                  <w:noProof/>
                  <w:webHidden/>
                </w:rPr>
                <w:t>112</w:t>
              </w:r>
              <w:r w:rsidRPr="00A42E7F">
                <w:rPr>
                  <w:bCs/>
                  <w:noProof/>
                  <w:webHidden/>
                </w:rPr>
                <w:fldChar w:fldCharType="end"/>
              </w:r>
            </w:hyperlink>
          </w:p>
          <w:p w14:paraId="31FEFB81"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6" w:history="1">
              <w:r w:rsidRPr="00A42E7F">
                <w:rPr>
                  <w:rStyle w:val="Hyperlink"/>
                  <w:bCs/>
                  <w:noProof/>
                </w:rPr>
                <w:t>Figure 31 – MMVB 2.2 benchmarking session runner</w:t>
              </w:r>
              <w:r w:rsidRPr="00A42E7F">
                <w:rPr>
                  <w:bCs/>
                  <w:noProof/>
                  <w:webHidden/>
                </w:rPr>
                <w:tab/>
              </w:r>
              <w:r w:rsidRPr="00A42E7F">
                <w:rPr>
                  <w:bCs/>
                  <w:noProof/>
                  <w:webHidden/>
                </w:rPr>
                <w:fldChar w:fldCharType="begin"/>
              </w:r>
              <w:r w:rsidRPr="00A42E7F">
                <w:rPr>
                  <w:bCs/>
                  <w:noProof/>
                  <w:webHidden/>
                </w:rPr>
                <w:instrText xml:space="preserve"> PAGEREF _Toc104461706 \h </w:instrText>
              </w:r>
              <w:r w:rsidRPr="00A42E7F">
                <w:rPr>
                  <w:bCs/>
                  <w:noProof/>
                  <w:webHidden/>
                </w:rPr>
              </w:r>
              <w:r w:rsidRPr="00A42E7F">
                <w:rPr>
                  <w:bCs/>
                  <w:noProof/>
                  <w:webHidden/>
                </w:rPr>
                <w:fldChar w:fldCharType="separate"/>
              </w:r>
              <w:r>
                <w:rPr>
                  <w:bCs/>
                  <w:noProof/>
                  <w:webHidden/>
                </w:rPr>
                <w:t>113</w:t>
              </w:r>
              <w:r w:rsidRPr="00A42E7F">
                <w:rPr>
                  <w:bCs/>
                  <w:noProof/>
                  <w:webHidden/>
                </w:rPr>
                <w:fldChar w:fldCharType="end"/>
              </w:r>
            </w:hyperlink>
          </w:p>
          <w:p w14:paraId="1E035251"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7" w:history="1">
              <w:r w:rsidRPr="00A42E7F">
                <w:rPr>
                  <w:rStyle w:val="Hyperlink"/>
                  <w:bCs/>
                  <w:noProof/>
                </w:rPr>
                <w:t>Figure 32 – MMVB 2.2 benchmarking result page</w:t>
              </w:r>
              <w:r w:rsidRPr="00A42E7F">
                <w:rPr>
                  <w:bCs/>
                  <w:noProof/>
                  <w:webHidden/>
                </w:rPr>
                <w:tab/>
              </w:r>
              <w:r w:rsidRPr="00A42E7F">
                <w:rPr>
                  <w:bCs/>
                  <w:noProof/>
                  <w:webHidden/>
                </w:rPr>
                <w:fldChar w:fldCharType="begin"/>
              </w:r>
              <w:r w:rsidRPr="00A42E7F">
                <w:rPr>
                  <w:bCs/>
                  <w:noProof/>
                  <w:webHidden/>
                </w:rPr>
                <w:instrText xml:space="preserve"> PAGEREF _Toc104461707 \h </w:instrText>
              </w:r>
              <w:r w:rsidRPr="00A42E7F">
                <w:rPr>
                  <w:bCs/>
                  <w:noProof/>
                  <w:webHidden/>
                </w:rPr>
              </w:r>
              <w:r w:rsidRPr="00A42E7F">
                <w:rPr>
                  <w:bCs/>
                  <w:noProof/>
                  <w:webHidden/>
                </w:rPr>
                <w:fldChar w:fldCharType="separate"/>
              </w:r>
              <w:r>
                <w:rPr>
                  <w:bCs/>
                  <w:noProof/>
                  <w:webHidden/>
                </w:rPr>
                <w:t>114</w:t>
              </w:r>
              <w:r w:rsidRPr="00A42E7F">
                <w:rPr>
                  <w:bCs/>
                  <w:noProof/>
                  <w:webHidden/>
                </w:rPr>
                <w:fldChar w:fldCharType="end"/>
              </w:r>
            </w:hyperlink>
          </w:p>
          <w:p w14:paraId="0079A7B9"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8" w:history="1">
              <w:r w:rsidRPr="00A42E7F">
                <w:rPr>
                  <w:rStyle w:val="Hyperlink"/>
                  <w:bCs/>
                  <w:noProof/>
                </w:rPr>
                <w:t xml:space="preserve">Figure 33 </w:t>
              </w:r>
              <w:r w:rsidRPr="00A42E7F">
                <w:rPr>
                  <w:rStyle w:val="Hyperlink"/>
                  <w:bCs/>
                  <w:i/>
                  <w:noProof/>
                </w:rPr>
                <w:t>–</w:t>
              </w:r>
              <w:r w:rsidRPr="00A42E7F">
                <w:rPr>
                  <w:rStyle w:val="Hyperlink"/>
                  <w:bCs/>
                  <w:noProof/>
                </w:rPr>
                <w:t xml:space="preserve"> MMVB 2.2 General input case structure</w:t>
              </w:r>
              <w:r w:rsidRPr="00A42E7F">
                <w:rPr>
                  <w:bCs/>
                  <w:noProof/>
                  <w:webHidden/>
                </w:rPr>
                <w:tab/>
              </w:r>
              <w:r w:rsidRPr="00A42E7F">
                <w:rPr>
                  <w:bCs/>
                  <w:noProof/>
                  <w:webHidden/>
                </w:rPr>
                <w:fldChar w:fldCharType="begin"/>
              </w:r>
              <w:r w:rsidRPr="00A42E7F">
                <w:rPr>
                  <w:bCs/>
                  <w:noProof/>
                  <w:webHidden/>
                </w:rPr>
                <w:instrText xml:space="preserve"> PAGEREF _Toc104461708 \h </w:instrText>
              </w:r>
              <w:r w:rsidRPr="00A42E7F">
                <w:rPr>
                  <w:bCs/>
                  <w:noProof/>
                  <w:webHidden/>
                </w:rPr>
              </w:r>
              <w:r w:rsidRPr="00A42E7F">
                <w:rPr>
                  <w:bCs/>
                  <w:noProof/>
                  <w:webHidden/>
                </w:rPr>
                <w:fldChar w:fldCharType="separate"/>
              </w:r>
              <w:r>
                <w:rPr>
                  <w:bCs/>
                  <w:noProof/>
                  <w:webHidden/>
                </w:rPr>
                <w:t>115</w:t>
              </w:r>
              <w:r w:rsidRPr="00A42E7F">
                <w:rPr>
                  <w:bCs/>
                  <w:noProof/>
                  <w:webHidden/>
                </w:rPr>
                <w:fldChar w:fldCharType="end"/>
              </w:r>
            </w:hyperlink>
          </w:p>
          <w:p w14:paraId="562423D2"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09" w:history="1">
              <w:r w:rsidRPr="00A42E7F">
                <w:rPr>
                  <w:rStyle w:val="Hyperlink"/>
                  <w:bCs/>
                  <w:noProof/>
                </w:rPr>
                <w:t>Figure 34 – MMVB 2.2 case-set raw viewer</w:t>
              </w:r>
              <w:r w:rsidRPr="00A42E7F">
                <w:rPr>
                  <w:bCs/>
                  <w:noProof/>
                  <w:webHidden/>
                </w:rPr>
                <w:tab/>
              </w:r>
              <w:r w:rsidRPr="00A42E7F">
                <w:rPr>
                  <w:bCs/>
                  <w:noProof/>
                  <w:webHidden/>
                </w:rPr>
                <w:fldChar w:fldCharType="begin"/>
              </w:r>
              <w:r w:rsidRPr="00A42E7F">
                <w:rPr>
                  <w:bCs/>
                  <w:noProof/>
                  <w:webHidden/>
                </w:rPr>
                <w:instrText xml:space="preserve"> PAGEREF _Toc104461709 \h </w:instrText>
              </w:r>
              <w:r w:rsidRPr="00A42E7F">
                <w:rPr>
                  <w:bCs/>
                  <w:noProof/>
                  <w:webHidden/>
                </w:rPr>
              </w:r>
              <w:r w:rsidRPr="00A42E7F">
                <w:rPr>
                  <w:bCs/>
                  <w:noProof/>
                  <w:webHidden/>
                </w:rPr>
                <w:fldChar w:fldCharType="separate"/>
              </w:r>
              <w:r>
                <w:rPr>
                  <w:bCs/>
                  <w:noProof/>
                  <w:webHidden/>
                </w:rPr>
                <w:t>120</w:t>
              </w:r>
              <w:r w:rsidRPr="00A42E7F">
                <w:rPr>
                  <w:bCs/>
                  <w:noProof/>
                  <w:webHidden/>
                </w:rPr>
                <w:fldChar w:fldCharType="end"/>
              </w:r>
            </w:hyperlink>
          </w:p>
          <w:p w14:paraId="437F114C"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10" w:history="1">
              <w:r w:rsidRPr="00A42E7F">
                <w:rPr>
                  <w:rStyle w:val="Hyperlink"/>
                  <w:bCs/>
                  <w:noProof/>
                </w:rPr>
                <w:t>Figure 35 – MMVB 2.2 case-set statistics view</w:t>
              </w:r>
              <w:r w:rsidRPr="00A42E7F">
                <w:rPr>
                  <w:bCs/>
                  <w:noProof/>
                  <w:webHidden/>
                </w:rPr>
                <w:tab/>
              </w:r>
              <w:r w:rsidRPr="00A42E7F">
                <w:rPr>
                  <w:bCs/>
                  <w:noProof/>
                  <w:webHidden/>
                </w:rPr>
                <w:fldChar w:fldCharType="begin"/>
              </w:r>
              <w:r w:rsidRPr="00A42E7F">
                <w:rPr>
                  <w:bCs/>
                  <w:noProof/>
                  <w:webHidden/>
                </w:rPr>
                <w:instrText xml:space="preserve"> PAGEREF _Toc104461710 \h </w:instrText>
              </w:r>
              <w:r w:rsidRPr="00A42E7F">
                <w:rPr>
                  <w:bCs/>
                  <w:noProof/>
                  <w:webHidden/>
                </w:rPr>
              </w:r>
              <w:r w:rsidRPr="00A42E7F">
                <w:rPr>
                  <w:bCs/>
                  <w:noProof/>
                  <w:webHidden/>
                </w:rPr>
                <w:fldChar w:fldCharType="separate"/>
              </w:r>
              <w:r>
                <w:rPr>
                  <w:bCs/>
                  <w:noProof/>
                  <w:webHidden/>
                </w:rPr>
                <w:t>122</w:t>
              </w:r>
              <w:r w:rsidRPr="00A42E7F">
                <w:rPr>
                  <w:bCs/>
                  <w:noProof/>
                  <w:webHidden/>
                </w:rPr>
                <w:fldChar w:fldCharType="end"/>
              </w:r>
            </w:hyperlink>
          </w:p>
          <w:p w14:paraId="7CC76606" w14:textId="77777777" w:rsidR="00870F90" w:rsidRPr="00A42E7F" w:rsidRDefault="00870F90" w:rsidP="00134F94">
            <w:pPr>
              <w:pStyle w:val="TableofFigures"/>
              <w:rPr>
                <w:rFonts w:asciiTheme="minorHAnsi" w:eastAsiaTheme="minorEastAsia" w:hAnsiTheme="minorHAnsi" w:cstheme="minorBidi"/>
                <w:bCs/>
                <w:noProof/>
                <w:sz w:val="22"/>
                <w:szCs w:val="22"/>
                <w:lang w:val="en-US" w:eastAsia="en-US"/>
              </w:rPr>
            </w:pPr>
            <w:hyperlink w:anchor="_Toc104461711" w:history="1">
              <w:r w:rsidRPr="00A42E7F">
                <w:rPr>
                  <w:rStyle w:val="Hyperlink"/>
                  <w:bCs/>
                  <w:noProof/>
                </w:rPr>
                <w:t>Figure 36 – MMVB 2.2 example of a case defined by a doctors using the case annotation tool</w:t>
              </w:r>
              <w:r w:rsidRPr="00A42E7F">
                <w:rPr>
                  <w:bCs/>
                  <w:noProof/>
                  <w:webHidden/>
                </w:rPr>
                <w:tab/>
              </w:r>
              <w:r w:rsidRPr="00A42E7F">
                <w:rPr>
                  <w:bCs/>
                  <w:noProof/>
                  <w:webHidden/>
                </w:rPr>
                <w:fldChar w:fldCharType="begin"/>
              </w:r>
              <w:r w:rsidRPr="00A42E7F">
                <w:rPr>
                  <w:bCs/>
                  <w:noProof/>
                  <w:webHidden/>
                </w:rPr>
                <w:instrText xml:space="preserve"> PAGEREF _Toc104461711 \h </w:instrText>
              </w:r>
              <w:r w:rsidRPr="00A42E7F">
                <w:rPr>
                  <w:bCs/>
                  <w:noProof/>
                  <w:webHidden/>
                </w:rPr>
              </w:r>
              <w:r w:rsidRPr="00A42E7F">
                <w:rPr>
                  <w:bCs/>
                  <w:noProof/>
                  <w:webHidden/>
                </w:rPr>
                <w:fldChar w:fldCharType="separate"/>
              </w:r>
              <w:r>
                <w:rPr>
                  <w:bCs/>
                  <w:noProof/>
                  <w:webHidden/>
                </w:rPr>
                <w:t>123</w:t>
              </w:r>
              <w:r w:rsidRPr="00A42E7F">
                <w:rPr>
                  <w:bCs/>
                  <w:noProof/>
                  <w:webHidden/>
                </w:rPr>
                <w:fldChar w:fldCharType="end"/>
              </w:r>
            </w:hyperlink>
          </w:p>
          <w:p w14:paraId="08A1F715" w14:textId="77777777" w:rsidR="00870F90" w:rsidRPr="00A42E7F" w:rsidRDefault="00870F90" w:rsidP="00134F94">
            <w:pPr>
              <w:tabs>
                <w:tab w:val="right" w:leader="dot" w:pos="9639"/>
              </w:tabs>
              <w:rPr>
                <w:bCs/>
              </w:rPr>
            </w:pPr>
            <w:r w:rsidRPr="00A42E7F">
              <w:rPr>
                <w:rFonts w:eastAsia="MS Mincho"/>
                <w:bCs/>
              </w:rPr>
              <w:fldChar w:fldCharType="end"/>
            </w:r>
          </w:p>
        </w:tc>
      </w:tr>
    </w:tbl>
    <w:p w14:paraId="6F718BC0" w14:textId="77777777" w:rsidR="00870F90" w:rsidRPr="00A5701D" w:rsidRDefault="00870F90" w:rsidP="00870F90"/>
    <w:p w14:paraId="720B42B4" w14:textId="77777777" w:rsidR="00870F90" w:rsidRPr="00A5701D" w:rsidRDefault="00870F90" w:rsidP="00870F90">
      <w:r w:rsidRPr="00A5701D">
        <w:br w:type="page"/>
      </w:r>
    </w:p>
    <w:p w14:paraId="350ADA45" w14:textId="77777777" w:rsidR="00870F90" w:rsidRPr="00A5701D" w:rsidRDefault="00870F90" w:rsidP="00870F90">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A5701D">
        <w:rPr>
          <w:b/>
          <w:color w:val="000000"/>
          <w:sz w:val="28"/>
          <w:szCs w:val="28"/>
        </w:rPr>
        <w:lastRenderedPageBreak/>
        <w:t>FG-AI4H Topic Description Document</w:t>
      </w:r>
    </w:p>
    <w:p w14:paraId="7C644BAD" w14:textId="77777777" w:rsidR="00870F90" w:rsidRPr="00A5701D" w:rsidRDefault="00870F90" w:rsidP="00870F90">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sidRPr="00A5701D">
        <w:rPr>
          <w:b/>
          <w:color w:val="000000"/>
          <w:sz w:val="28"/>
          <w:szCs w:val="28"/>
        </w:rPr>
        <w:t>Topic Group Symptom Assessment</w:t>
      </w:r>
    </w:p>
    <w:p w14:paraId="2EB8180C"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12" w:name="_Toc113900739"/>
      <w:r w:rsidRPr="00A5701D">
        <w:rPr>
          <w:rFonts w:eastAsia="MS Mincho" w:cs="Arial"/>
          <w:b/>
          <w:bCs/>
          <w:kern w:val="32"/>
          <w:szCs w:val="32"/>
        </w:rPr>
        <w:t>Introduction</w:t>
      </w:r>
      <w:bookmarkEnd w:id="12"/>
    </w:p>
    <w:p w14:paraId="677F42EC" w14:textId="77777777" w:rsidR="00870F90" w:rsidRPr="00A5701D" w:rsidRDefault="00870F90" w:rsidP="00870F90">
      <w:pPr>
        <w:rPr>
          <w:color w:val="000000"/>
        </w:rPr>
      </w:pPr>
      <w:r w:rsidRPr="00A5701D">
        <w:rPr>
          <w:color w:val="000000"/>
        </w:rPr>
        <w:t>This topic description document specifies the standardized benchmarking for AI-based symptom assessment systems. It serves as deliverable No. DEL10.14 of the ITU/WHO Focus Group on AI for Health (FG-AI4H).</w:t>
      </w:r>
    </w:p>
    <w:p w14:paraId="18374B47" w14:textId="77777777" w:rsidR="00870F90" w:rsidRPr="00A5701D" w:rsidRDefault="00870F90" w:rsidP="00870F90">
      <w:pPr>
        <w:rPr>
          <w:color w:val="000000"/>
        </w:rPr>
      </w:pPr>
      <w:r w:rsidRPr="00A5701D">
        <w:rPr>
          <w:color w:val="000000"/>
        </w:rPr>
        <w:t>The World Health Organization estimates the shortage of global health workers to increase from 7.2 million in 2013 to 12.9 million by 2035 [WHO2013]. This shortage is driven by several factors including growing population, increasing life expectancy and higher health demands. The 2017 Global Monitoring Report by the WHO and the World Bank reported that half of the world's population lacks access to basic essential health services [WHO/WB2017]. The growing shortage of health workers is likely to further limit access to proper health care, reduce doctor time, and worsen patient journeys to a correct diagnosis and proper treatment.</w:t>
      </w:r>
    </w:p>
    <w:p w14:paraId="1C4F99B8" w14:textId="77777777" w:rsidR="00870F90" w:rsidRPr="00A42E7F" w:rsidRDefault="00870F90" w:rsidP="00870F90">
      <w:r w:rsidRPr="00A5701D">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sex and other risk factors. By navigating users to the right care at the right time such systems help using the resources of the health systems more efficient. On the doctors side such systems help to save time by allowing for an automated collection of relevant information before seeing the doctor and to reduce the risk of misdiagnosis. </w:t>
      </w:r>
    </w:p>
    <w:p w14:paraId="34C8E0CA" w14:textId="77777777" w:rsidR="00870F90" w:rsidRPr="00A5701D" w:rsidRDefault="00870F90" w:rsidP="00870F90">
      <w:pPr>
        <w:rPr>
          <w:color w:val="000000"/>
        </w:rPr>
      </w:pPr>
      <w:r w:rsidRPr="00A5701D">
        <w:rPr>
          <w:color w:val="000000"/>
        </w:rPr>
        <w:t xml:space="preserve">As an input theses AIs get beside general health profile information the initial presenting complains a user seeks advice for. These systems then follow up with a dialog collecting further evidence on other symptoms the user might have experienced to then present a report providing a general health advice on possible next steps like self-care, to see a pharmacy or seek emergency care, a list of diseases that might have caused the symptoms and explanations on how the symptoms and theses suggestions are related. </w:t>
      </w:r>
    </w:p>
    <w:p w14:paraId="19648106" w14:textId="77777777" w:rsidR="00870F90" w:rsidRPr="00A5701D" w:rsidRDefault="00870F90" w:rsidP="00870F90">
      <w:pPr>
        <w:rPr>
          <w:color w:val="000000"/>
        </w:rPr>
      </w:pPr>
      <w:r w:rsidRPr="00A5701D">
        <w:rPr>
          <w:color w:val="000000"/>
        </w:rPr>
        <w:t xml:space="preserve">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w:t>
      </w:r>
    </w:p>
    <w:p w14:paraId="3FB67C47" w14:textId="77777777" w:rsidR="00870F90" w:rsidRPr="00A5701D" w:rsidRDefault="00870F90" w:rsidP="00870F90">
      <w:pPr>
        <w:rPr>
          <w:color w:val="000000"/>
        </w:rPr>
      </w:pPr>
      <w:r w:rsidRPr="00A5701D">
        <w:rPr>
          <w:color w:val="000000"/>
        </w:rPr>
        <w:t>The implementation of a standardized benchmarking for AI based symptom assessment applications by the ITU/WHO AI4H Focus Group will therefore be an important step towards closing this gap. Paving the way for the safe and transparent application of AI technology will help improve access to healthcare for many people all over the globe.</w:t>
      </w:r>
    </w:p>
    <w:p w14:paraId="56CA7301"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13" w:name="_Toc113900740"/>
      <w:r w:rsidRPr="00A5701D">
        <w:rPr>
          <w:rFonts w:eastAsia="MS Mincho" w:cs="Arial"/>
          <w:b/>
          <w:bCs/>
          <w:kern w:val="32"/>
          <w:szCs w:val="32"/>
        </w:rPr>
        <w:t>About the FG-AI4H topic group on AI-based symptom assessment</w:t>
      </w:r>
      <w:bookmarkEnd w:id="13"/>
    </w:p>
    <w:p w14:paraId="2FAAC495" w14:textId="77777777" w:rsidR="00870F90" w:rsidRPr="00A5701D" w:rsidRDefault="00870F90" w:rsidP="00870F90">
      <w:bookmarkStart w:id="14" w:name="_heading=h.3znysh7" w:colFirst="0" w:colLast="0"/>
      <w:bookmarkEnd w:id="14"/>
      <w:r w:rsidRPr="00A5701D">
        <w:t>The introduction highlights t</w:t>
      </w:r>
      <w:r w:rsidRPr="00A5701D">
        <w:rPr>
          <w:color w:val="000000"/>
        </w:rPr>
        <w:t>he potential of a standardized benchmarking of AI systems for AI-based symptom assessment t</w:t>
      </w:r>
      <w:r w:rsidRPr="00A5701D">
        <w:t xml:space="preserve">o help solving important health issues and provide decision-makers with the necessary insight to successfully address these challenges. </w:t>
      </w:r>
    </w:p>
    <w:p w14:paraId="45444C17" w14:textId="77777777" w:rsidR="00870F90" w:rsidRPr="00A5701D" w:rsidRDefault="00870F90" w:rsidP="00870F90">
      <w:pPr>
        <w:rPr>
          <w:color w:val="000000"/>
        </w:rPr>
      </w:pPr>
      <w:r w:rsidRPr="00A5701D">
        <w:rPr>
          <w:color w:val="000000"/>
        </w:rPr>
        <w:t>To develop this benchmarking framework, FG-AI4H decided to create the TG-Symptom a</w:t>
      </w:r>
      <w:r w:rsidRPr="00A5701D">
        <w:t xml:space="preserve">t the </w:t>
      </w:r>
      <w:r w:rsidRPr="00A5701D">
        <w:rPr>
          <w:color w:val="000000"/>
        </w:rPr>
        <w:t>meeting C in Lausanne, Switzerland, 22-25 January 2019.</w:t>
      </w:r>
    </w:p>
    <w:p w14:paraId="6827DE87" w14:textId="77777777" w:rsidR="00870F90" w:rsidRPr="00A5701D" w:rsidRDefault="00870F90" w:rsidP="00870F90">
      <w:pPr>
        <w:rPr>
          <w:color w:val="000000"/>
        </w:rPr>
      </w:pPr>
      <w:r w:rsidRPr="00A5701D">
        <w:rPr>
          <w:color w:val="000000"/>
        </w:rPr>
        <w:t>It was based on the "symptom checkers" use case, which was accepted at the November 2018 meeting B in New York building on proposals by Ada Health:</w:t>
      </w:r>
    </w:p>
    <w:p w14:paraId="5C90C884" w14:textId="77777777" w:rsidR="00870F90" w:rsidRPr="00A5701D" w:rsidRDefault="00870F90" w:rsidP="00870F90">
      <w:pPr>
        <w:numPr>
          <w:ilvl w:val="0"/>
          <w:numId w:val="48"/>
        </w:numPr>
        <w:rPr>
          <w:color w:val="000000"/>
        </w:rPr>
      </w:pPr>
      <w:hyperlink r:id="rId56">
        <w:r w:rsidRPr="00A5701D">
          <w:rPr>
            <w:color w:val="0000FF"/>
            <w:u w:val="single"/>
          </w:rPr>
          <w:t>A-020</w:t>
        </w:r>
      </w:hyperlink>
      <w:r w:rsidRPr="00A5701D">
        <w:rPr>
          <w:color w:val="000000"/>
        </w:rPr>
        <w:t>: Towards a potential AI4H use case "diagnostic self-assessment apps"</w:t>
      </w:r>
    </w:p>
    <w:p w14:paraId="39696A3D" w14:textId="77777777" w:rsidR="00870F90" w:rsidRPr="00A5701D" w:rsidRDefault="00870F90" w:rsidP="00870F90">
      <w:pPr>
        <w:numPr>
          <w:ilvl w:val="0"/>
          <w:numId w:val="48"/>
        </w:numPr>
        <w:rPr>
          <w:color w:val="000000"/>
        </w:rPr>
      </w:pPr>
      <w:hyperlink r:id="rId57">
        <w:r w:rsidRPr="00A5701D">
          <w:rPr>
            <w:color w:val="0000FF"/>
            <w:u w:val="single"/>
          </w:rPr>
          <w:t>B-021</w:t>
        </w:r>
      </w:hyperlink>
      <w:r w:rsidRPr="00A5701D">
        <w:rPr>
          <w:color w:val="000000"/>
        </w:rPr>
        <w:t>: Proposal: Standardized benchmarking of diagnostic self-assessment apps</w:t>
      </w:r>
    </w:p>
    <w:p w14:paraId="1C1D6A6C" w14:textId="77777777" w:rsidR="00870F90" w:rsidRPr="00A5701D" w:rsidRDefault="00870F90" w:rsidP="00870F90">
      <w:pPr>
        <w:numPr>
          <w:ilvl w:val="0"/>
          <w:numId w:val="48"/>
        </w:numPr>
        <w:rPr>
          <w:color w:val="000000"/>
        </w:rPr>
      </w:pPr>
      <w:hyperlink r:id="rId58">
        <w:r w:rsidRPr="00A5701D">
          <w:rPr>
            <w:color w:val="0000FF"/>
            <w:u w:val="single"/>
          </w:rPr>
          <w:t>C-019</w:t>
        </w:r>
      </w:hyperlink>
      <w:r w:rsidRPr="00A5701D">
        <w:rPr>
          <w:color w:val="000000"/>
        </w:rPr>
        <w:t>: Status report on the "Evaluating the accuracy of 'symptom checker' applications" use case</w:t>
      </w:r>
    </w:p>
    <w:p w14:paraId="2F8876EB" w14:textId="77777777" w:rsidR="00870F90" w:rsidRPr="00A5701D" w:rsidRDefault="00870F90" w:rsidP="00870F90">
      <w:pPr>
        <w:rPr>
          <w:color w:val="000000"/>
        </w:rPr>
      </w:pPr>
      <w:r w:rsidRPr="00A5701D">
        <w:rPr>
          <w:color w:val="000000"/>
        </w:rPr>
        <w:t>and on a similar initiative by Your.MD:</w:t>
      </w:r>
    </w:p>
    <w:p w14:paraId="2146EC5D" w14:textId="77777777" w:rsidR="00870F90" w:rsidRPr="00A5701D" w:rsidRDefault="00870F90" w:rsidP="00870F90">
      <w:pPr>
        <w:numPr>
          <w:ilvl w:val="0"/>
          <w:numId w:val="48"/>
        </w:numPr>
        <w:rPr>
          <w:color w:val="000000"/>
        </w:rPr>
      </w:pPr>
      <w:hyperlink r:id="rId59">
        <w:r w:rsidRPr="00A5701D">
          <w:rPr>
            <w:color w:val="0000FF"/>
            <w:u w:val="single"/>
          </w:rPr>
          <w:t>C-025</w:t>
        </w:r>
      </w:hyperlink>
      <w:r w:rsidRPr="00A5701D">
        <w:rPr>
          <w:color w:val="000000"/>
        </w:rPr>
        <w:t>: Clinical evaluation of AI triage and risk awareness in primary care setting</w:t>
      </w:r>
    </w:p>
    <w:p w14:paraId="38E68134" w14:textId="77777777" w:rsidR="00870F90" w:rsidRPr="00A5701D" w:rsidRDefault="00870F90" w:rsidP="00870F90">
      <w:pPr>
        <w:rPr>
          <w:color w:val="538135"/>
        </w:rPr>
      </w:pPr>
    </w:p>
    <w:p w14:paraId="7DF7846C" w14:textId="77777777" w:rsidR="00870F90" w:rsidRPr="00A5701D" w:rsidRDefault="00870F90" w:rsidP="00870F90">
      <w:r w:rsidRPr="00A5701D">
        <w:t xml:space="preserve">FG-AI4H assigns a </w:t>
      </w:r>
      <w:r w:rsidRPr="00A5701D">
        <w:rPr>
          <w:i/>
        </w:rPr>
        <w:t>topic driver</w:t>
      </w:r>
      <w:r w:rsidRPr="00A5701D">
        <w:t xml:space="preserve"> to each topic group (similar to a moderator) who coordinates the collaboration of all topic group members on th</w:t>
      </w:r>
      <w:r w:rsidRPr="00A5701D">
        <w:rPr>
          <w:color w:val="000000"/>
        </w:rPr>
        <w:t>e TDD.</w:t>
      </w:r>
      <w:r w:rsidRPr="00A5701D">
        <w:rPr>
          <w:b/>
          <w:i/>
          <w:color w:val="000000"/>
        </w:rPr>
        <w:t xml:space="preserve"> </w:t>
      </w:r>
      <w:r w:rsidRPr="00A5701D">
        <w:rPr>
          <w:color w:val="000000"/>
        </w:rPr>
        <w:t>During FG-AI4H meeting C in Lausanne, Switzerland, 22-25 January 2019, Henry Hoffmann from Ada Health GmbH, Berlin, Germany was nominated as topic driver for the TG-Symptom</w:t>
      </w:r>
      <w:r w:rsidRPr="00A5701D">
        <w:t xml:space="preserve">. </w:t>
      </w:r>
    </w:p>
    <w:p w14:paraId="1BA02FF4"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5" w:name="_Toc113900741"/>
      <w:r w:rsidRPr="00A5701D">
        <w:rPr>
          <w:rFonts w:eastAsia="MS Mincho" w:cs="Arial"/>
          <w:b/>
          <w:bCs/>
          <w:iCs/>
          <w:szCs w:val="28"/>
        </w:rPr>
        <w:t>Documentation</w:t>
      </w:r>
      <w:bookmarkEnd w:id="15"/>
      <w:r w:rsidRPr="00A5701D">
        <w:rPr>
          <w:rFonts w:eastAsia="MS Mincho" w:cs="Arial"/>
          <w:b/>
          <w:bCs/>
          <w:iCs/>
          <w:szCs w:val="28"/>
        </w:rPr>
        <w:t xml:space="preserve"> </w:t>
      </w:r>
    </w:p>
    <w:p w14:paraId="6B5C5BE9" w14:textId="77777777" w:rsidR="00870F90" w:rsidRPr="00A5701D" w:rsidRDefault="00870F90" w:rsidP="00870F90">
      <w:r w:rsidRPr="00A5701D">
        <w:t xml:space="preserve">This document is the TDD for </w:t>
      </w:r>
      <w:r w:rsidRPr="00A5701D">
        <w:rPr>
          <w:color w:val="000000"/>
        </w:rPr>
        <w:t xml:space="preserve">the topic group on AI-based symptom assessment. </w:t>
      </w:r>
      <w:r w:rsidRPr="00A5701D">
        <w:t xml:space="preserve">It introduces the health topic including the AI task, outlines its relevance and the potential impact that the benchmarking will have on the health system and patient outcome, and provides an overview of the existing </w:t>
      </w:r>
      <w:r w:rsidRPr="00A5701D">
        <w:rPr>
          <w:color w:val="000000"/>
        </w:rPr>
        <w:t>AI solutions for symptom assessment. It describes the existing approaches for assessing the quality of such systems and provides the details that are likely relevant for setting up a new standardized benchmarking</w:t>
      </w:r>
      <w:r w:rsidRPr="00A5701D">
        <w:t>.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513EE34B" w14:textId="77777777" w:rsidR="00870F90" w:rsidRPr="00A5701D" w:rsidRDefault="00870F90" w:rsidP="00870F90"/>
    <w:p w14:paraId="74A29294" w14:textId="77777777" w:rsidR="00870F90" w:rsidRPr="00A5701D" w:rsidRDefault="00870F90" w:rsidP="00870F90">
      <w:r w:rsidRPr="00A5701D">
        <w:t xml:space="preserve">The TDD will be developed cooperatively by all members of the topic group over time and updated TDD iterations are expected to be presented at each FG-AI4H meeting. </w:t>
      </w:r>
    </w:p>
    <w:p w14:paraId="1BDE2BE8" w14:textId="77777777" w:rsidR="00870F90" w:rsidRPr="00A5701D" w:rsidRDefault="00870F90" w:rsidP="00870F90">
      <w:r w:rsidRPr="00A5701D">
        <w:t>The final version of this TDD will be released as deliverable “DEL 1</w:t>
      </w:r>
      <w:r w:rsidRPr="00A5701D">
        <w:rPr>
          <w:color w:val="000000"/>
        </w:rPr>
        <w:t>0.14 Symptom assessment (TG-Symptom).</w:t>
      </w:r>
      <w:r w:rsidRPr="00A5701D">
        <w:t>” The topic group is expected to submit input documents reflecting updates to the work on this deliverable (</w:t>
      </w:r>
      <w:r w:rsidRPr="00A5701D">
        <w:fldChar w:fldCharType="begin"/>
      </w:r>
      <w:r w:rsidRPr="00A5701D">
        <w:instrText xml:space="preserve"> REF _Ref72241154 \h </w:instrText>
      </w:r>
      <w:r w:rsidRPr="00A5701D">
        <w:fldChar w:fldCharType="separate"/>
      </w:r>
      <w:r w:rsidRPr="00A5701D">
        <w:t xml:space="preserve">Table </w:t>
      </w:r>
      <w:r w:rsidRPr="00A5701D">
        <w:rPr>
          <w:noProof/>
        </w:rPr>
        <w:t>1</w:t>
      </w:r>
      <w:r w:rsidRPr="00A5701D">
        <w:fldChar w:fldCharType="end"/>
      </w:r>
      <w:r w:rsidRPr="00A5701D">
        <w:t>) to each FG-AI4H meeting.</w:t>
      </w:r>
    </w:p>
    <w:p w14:paraId="35472BBD"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 w:name="_Ref72241154"/>
      <w:bookmarkStart w:id="17" w:name="_Toc72267114"/>
      <w:bookmarkStart w:id="18" w:name="_Toc104461658"/>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w:t>
      </w:r>
      <w:r w:rsidRPr="00A5701D">
        <w:rPr>
          <w:b/>
          <w:noProof/>
          <w:szCs w:val="20"/>
        </w:rPr>
        <w:fldChar w:fldCharType="end"/>
      </w:r>
      <w:bookmarkEnd w:id="16"/>
      <w:r w:rsidRPr="00A5701D">
        <w:rPr>
          <w:b/>
          <w:szCs w:val="20"/>
        </w:rPr>
        <w:t xml:space="preserve"> – topic group output documents</w:t>
      </w:r>
      <w:bookmarkEnd w:id="17"/>
      <w:bookmarkEnd w:id="18"/>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870F90" w:rsidRPr="00A5701D" w14:paraId="5FB5F62A" w14:textId="77777777" w:rsidTr="00134F94">
        <w:trPr>
          <w:jc w:val="center"/>
        </w:trPr>
        <w:tc>
          <w:tcPr>
            <w:tcW w:w="2196" w:type="dxa"/>
            <w:tcBorders>
              <w:top w:val="single" w:sz="12" w:space="0" w:color="000000"/>
              <w:bottom w:val="single" w:sz="12" w:space="0" w:color="000000"/>
            </w:tcBorders>
            <w:shd w:val="clear" w:color="auto" w:fill="auto"/>
          </w:tcPr>
          <w:p w14:paraId="0665BDF1"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Number</w:t>
            </w:r>
          </w:p>
        </w:tc>
        <w:tc>
          <w:tcPr>
            <w:tcW w:w="7413" w:type="dxa"/>
            <w:tcBorders>
              <w:top w:val="single" w:sz="12" w:space="0" w:color="000000"/>
              <w:bottom w:val="single" w:sz="12" w:space="0" w:color="000000"/>
            </w:tcBorders>
            <w:shd w:val="clear" w:color="auto" w:fill="auto"/>
          </w:tcPr>
          <w:p w14:paraId="08347695"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Title</w:t>
            </w:r>
          </w:p>
        </w:tc>
      </w:tr>
      <w:tr w:rsidR="00870F90" w:rsidRPr="00A5701D" w14:paraId="2BBE0C71" w14:textId="77777777" w:rsidTr="00134F94">
        <w:trPr>
          <w:jc w:val="center"/>
        </w:trPr>
        <w:tc>
          <w:tcPr>
            <w:tcW w:w="2196" w:type="dxa"/>
            <w:tcBorders>
              <w:top w:val="single" w:sz="12" w:space="0" w:color="000000"/>
            </w:tcBorders>
            <w:shd w:val="clear" w:color="auto" w:fill="auto"/>
          </w:tcPr>
          <w:p w14:paraId="62B1806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FGAI4H-x-021-A01</w:t>
            </w:r>
          </w:p>
        </w:tc>
        <w:tc>
          <w:tcPr>
            <w:tcW w:w="7413" w:type="dxa"/>
            <w:tcBorders>
              <w:top w:val="single" w:sz="12" w:space="0" w:color="000000"/>
            </w:tcBorders>
            <w:shd w:val="clear" w:color="auto" w:fill="auto"/>
          </w:tcPr>
          <w:p w14:paraId="4E97AC6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Latest update of the Topic Description Document of the TG-Symptom</w:t>
            </w:r>
          </w:p>
        </w:tc>
      </w:tr>
      <w:tr w:rsidR="00870F90" w:rsidRPr="00A5701D" w14:paraId="5D954684" w14:textId="77777777" w:rsidTr="00134F94">
        <w:trPr>
          <w:jc w:val="center"/>
        </w:trPr>
        <w:tc>
          <w:tcPr>
            <w:tcW w:w="2196" w:type="dxa"/>
            <w:shd w:val="clear" w:color="auto" w:fill="auto"/>
          </w:tcPr>
          <w:p w14:paraId="34F00BC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FGAI4H-x-021-A02</w:t>
            </w:r>
          </w:p>
        </w:tc>
        <w:tc>
          <w:tcPr>
            <w:tcW w:w="7413" w:type="dxa"/>
            <w:shd w:val="clear" w:color="auto" w:fill="auto"/>
          </w:tcPr>
          <w:p w14:paraId="78011BD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Latest update of the Call for topic group Participation (CfTGP)</w:t>
            </w:r>
          </w:p>
        </w:tc>
      </w:tr>
      <w:tr w:rsidR="00870F90" w:rsidRPr="00A5701D" w14:paraId="5078D235" w14:textId="77777777" w:rsidTr="00134F94">
        <w:trPr>
          <w:jc w:val="center"/>
        </w:trPr>
        <w:tc>
          <w:tcPr>
            <w:tcW w:w="2196" w:type="dxa"/>
            <w:shd w:val="clear" w:color="auto" w:fill="auto"/>
          </w:tcPr>
          <w:p w14:paraId="42BF204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FGAI4H-x-021-A03</w:t>
            </w:r>
          </w:p>
        </w:tc>
        <w:tc>
          <w:tcPr>
            <w:tcW w:w="7413" w:type="dxa"/>
            <w:shd w:val="clear" w:color="auto" w:fill="auto"/>
          </w:tcPr>
          <w:p w14:paraId="394613F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presentation summarizing the latest update of the Topic Description Document of the TG-Symptom</w:t>
            </w:r>
          </w:p>
        </w:tc>
      </w:tr>
    </w:tbl>
    <w:p w14:paraId="46250F2C" w14:textId="77777777" w:rsidR="00870F90" w:rsidRPr="00A5701D" w:rsidRDefault="00870F90" w:rsidP="00870F90"/>
    <w:p w14:paraId="16C3F59C" w14:textId="77777777" w:rsidR="00870F90" w:rsidRPr="00A5701D" w:rsidRDefault="00870F90" w:rsidP="00870F90">
      <w:r w:rsidRPr="00A5701D">
        <w:t>The working version of this document can be found in the official topic group SharePoint directory.</w:t>
      </w:r>
    </w:p>
    <w:p w14:paraId="76B2275A" w14:textId="77777777" w:rsidR="00870F90" w:rsidRPr="00A5701D" w:rsidRDefault="00870F90" w:rsidP="00870F90">
      <w:pPr>
        <w:numPr>
          <w:ilvl w:val="0"/>
          <w:numId w:val="19"/>
        </w:numPr>
        <w:rPr>
          <w:color w:val="000000"/>
        </w:rPr>
      </w:pPr>
      <w:hyperlink r:id="rId60">
        <w:r w:rsidRPr="00A5701D">
          <w:rPr>
            <w:color w:val="0000FF"/>
            <w:u w:val="single"/>
          </w:rPr>
          <w:t>https://extranet.itu.int/sites/itu-t/focusgroups/ai4h/tg/SitePages/TG-Symptom.aspx</w:t>
        </w:r>
      </w:hyperlink>
    </w:p>
    <w:p w14:paraId="2B9CA50D" w14:textId="77777777" w:rsidR="00870F90" w:rsidRPr="00A5701D" w:rsidRDefault="00870F90" w:rsidP="00870F90">
      <w:pPr>
        <w:ind w:left="1440" w:hanging="1440"/>
        <w:rPr>
          <w:color w:val="000000"/>
        </w:rPr>
      </w:pPr>
    </w:p>
    <w:p w14:paraId="3374B938" w14:textId="77777777" w:rsidR="00870F90" w:rsidRPr="00A5701D" w:rsidRDefault="00870F90" w:rsidP="00870F90">
      <w:pPr>
        <w:rPr>
          <w:color w:val="000000"/>
        </w:rPr>
      </w:pPr>
      <w:r w:rsidRPr="00A5701D">
        <w:rPr>
          <w:color w:val="000000"/>
        </w:rPr>
        <w:t>Select the following link:</w:t>
      </w:r>
    </w:p>
    <w:p w14:paraId="1FF2567D" w14:textId="77777777" w:rsidR="00870F90" w:rsidRPr="00A5701D" w:rsidRDefault="00870F90" w:rsidP="00870F90">
      <w:pPr>
        <w:numPr>
          <w:ilvl w:val="0"/>
          <w:numId w:val="17"/>
        </w:numPr>
      </w:pPr>
      <w:hyperlink r:id="rId61" w:history="1">
        <w:r w:rsidRPr="00A5701D">
          <w:rPr>
            <w:color w:val="0000FF"/>
            <w:u w:val="single"/>
          </w:rPr>
          <w:t>https://extranet.itu.int/sites/itu-t/focusgroups/ai4h/tg/_layouts/15/WopiFrame.aspx?sourcedoc=%7B3B399B54-B2D8-4482-8ED3-44ED80FA22FD%7D&amp;file=FGAI4H-x-021%20-%20TG%20Symptom%20TDD%20draft.docx&amp;action=default</w:t>
        </w:r>
      </w:hyperlink>
    </w:p>
    <w:p w14:paraId="2EECB547" w14:textId="77777777" w:rsidR="00870F90" w:rsidRPr="00A5701D" w:rsidRDefault="00870F90" w:rsidP="00870F90">
      <w:pPr>
        <w:ind w:left="360"/>
        <w:rPr>
          <w:color w:val="538135"/>
        </w:rPr>
      </w:pPr>
      <w:r w:rsidRPr="00A5701D">
        <w:rPr>
          <w:color w:val="538135"/>
        </w:rPr>
        <w:lastRenderedPageBreak/>
        <w:t xml:space="preserve"> </w:t>
      </w:r>
    </w:p>
    <w:p w14:paraId="49F343A7"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9" w:name="_Toc113900742"/>
      <w:r w:rsidRPr="00A5701D">
        <w:rPr>
          <w:rFonts w:eastAsia="MS Mincho" w:cs="Arial"/>
          <w:b/>
          <w:bCs/>
          <w:iCs/>
          <w:szCs w:val="28"/>
        </w:rPr>
        <w:t>Status of this topic group</w:t>
      </w:r>
      <w:bookmarkEnd w:id="19"/>
    </w:p>
    <w:p w14:paraId="147735DD" w14:textId="77777777" w:rsidR="00870F90" w:rsidRPr="00A5701D" w:rsidRDefault="00870F90" w:rsidP="00870F90">
      <w:r w:rsidRPr="00A5701D">
        <w:t>The following subsections describe the update of the collaboration within the TG</w:t>
      </w:r>
      <w:r w:rsidRPr="00A5701D">
        <w:rPr>
          <w:color w:val="000000"/>
        </w:rPr>
        <w:t>-Symptom f</w:t>
      </w:r>
      <w:r w:rsidRPr="00A5701D">
        <w:t>or the official Focus Group meetings.</w:t>
      </w:r>
    </w:p>
    <w:p w14:paraId="3C5A0ABE"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0" w:name="_Toc113900743"/>
      <w:r w:rsidRPr="00A5701D">
        <w:rPr>
          <w:rFonts w:eastAsia="MS Mincho" w:cs="Arial"/>
          <w:b/>
          <w:bCs/>
          <w:szCs w:val="26"/>
        </w:rPr>
        <w:t>Status update for meeting D (Shanghai)</w:t>
      </w:r>
      <w:bookmarkEnd w:id="20"/>
    </w:p>
    <w:p w14:paraId="655B0259" w14:textId="77777777" w:rsidR="00870F90" w:rsidRPr="00A5701D" w:rsidRDefault="00870F90" w:rsidP="00870F90">
      <w:r w:rsidRPr="00A5701D">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6F75FCAD"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1" w:name="_Toc113900744"/>
      <w:r w:rsidRPr="00A5701D">
        <w:rPr>
          <w:rFonts w:eastAsia="MS Mincho" w:cs="Arial"/>
          <w:b/>
          <w:bCs/>
          <w:szCs w:val="26"/>
        </w:rPr>
        <w:t>Status update for meeting E (Geneva)</w:t>
      </w:r>
      <w:bookmarkEnd w:id="21"/>
    </w:p>
    <w:p w14:paraId="1C6B6BB7" w14:textId="77777777" w:rsidR="00870F90" w:rsidRPr="00A5701D" w:rsidRDefault="00870F90" w:rsidP="00870F90">
      <w:r w:rsidRPr="00A5701D">
        <w:t>With Baidu joining at meeting D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6010107D" w14:textId="77777777" w:rsidR="00870F90" w:rsidRPr="00A5701D" w:rsidRDefault="00870F90" w:rsidP="00870F90">
      <w:r w:rsidRPr="00A5701D">
        <w:t>With more than two participants, the topic group on 08.05.2019 started official online meetings. The protocol of the first meeting was distributed through the ai4h email reflector. We will also work on publishing the protocols in the website.</w:t>
      </w:r>
    </w:p>
    <w:p w14:paraId="63557069" w14:textId="77777777" w:rsidR="00870F90" w:rsidRPr="00A5701D" w:rsidRDefault="00870F90" w:rsidP="00870F90">
      <w:r w:rsidRPr="00A5701D">
        <w:t>The refinement of the TDD involved primarily:</w:t>
      </w:r>
    </w:p>
    <w:p w14:paraId="5FC666A7" w14:textId="77777777" w:rsidR="00870F90" w:rsidRPr="00A5701D" w:rsidRDefault="00870F90" w:rsidP="00870F90"/>
    <w:p w14:paraId="595CEDD5" w14:textId="77777777" w:rsidR="00870F90" w:rsidRPr="00A5701D" w:rsidRDefault="00870F90" w:rsidP="00870F90">
      <w:pPr>
        <w:numPr>
          <w:ilvl w:val="0"/>
          <w:numId w:val="45"/>
        </w:numPr>
      </w:pPr>
      <w:r w:rsidRPr="00A5701D">
        <w:t>adding the new members to the document</w:t>
      </w:r>
    </w:p>
    <w:p w14:paraId="5D1CE410" w14:textId="77777777" w:rsidR="00870F90" w:rsidRPr="00A5701D" w:rsidRDefault="00870F90" w:rsidP="00870F90">
      <w:pPr>
        <w:numPr>
          <w:ilvl w:val="0"/>
          <w:numId w:val="45"/>
        </w:numPr>
      </w:pPr>
      <w:r w:rsidRPr="00A5701D">
        <w:t>adding the separation into two sub-topics</w:t>
      </w:r>
    </w:p>
    <w:p w14:paraId="386611EE" w14:textId="77777777" w:rsidR="00870F90" w:rsidRPr="00A5701D" w:rsidRDefault="00870F90" w:rsidP="00870F90">
      <w:pPr>
        <w:numPr>
          <w:ilvl w:val="0"/>
          <w:numId w:val="45"/>
        </w:numPr>
      </w:pPr>
      <w:r w:rsidRPr="00A5701D">
        <w:t>the refinement of the triage section</w:t>
      </w:r>
    </w:p>
    <w:p w14:paraId="3ECAA251" w14:textId="77777777" w:rsidR="00870F90" w:rsidRPr="00A5701D" w:rsidRDefault="00870F90" w:rsidP="00870F90">
      <w:pPr>
        <w:numPr>
          <w:ilvl w:val="0"/>
          <w:numId w:val="45"/>
        </w:numPr>
      </w:pPr>
      <w:r w:rsidRPr="00A5701D">
        <w:t>an improved introduction</w:t>
      </w:r>
    </w:p>
    <w:p w14:paraId="7EC1C282" w14:textId="77777777" w:rsidR="00870F90" w:rsidRPr="00A5701D" w:rsidRDefault="00870F90" w:rsidP="00870F90">
      <w:pPr>
        <w:numPr>
          <w:ilvl w:val="0"/>
          <w:numId w:val="45"/>
        </w:numPr>
      </w:pPr>
      <w:r w:rsidRPr="00A5701D">
        <w:t>adding a section on benchmarking platforms including AICrowd</w:t>
      </w:r>
    </w:p>
    <w:p w14:paraId="6A4FE132" w14:textId="77777777" w:rsidR="00870F90" w:rsidRPr="00A5701D" w:rsidRDefault="00870F90" w:rsidP="00870F90"/>
    <w:p w14:paraId="157F31A1" w14:textId="77777777" w:rsidR="00870F90" w:rsidRPr="00A5701D" w:rsidRDefault="00870F90" w:rsidP="00870F90">
      <w:r w:rsidRPr="00A5701D">
        <w:t>The detailed list of the changes is also listed in the "change notes" at the beginning of the document.</w:t>
      </w:r>
    </w:p>
    <w:p w14:paraId="4B9FA7A2"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2" w:name="_Toc113900745"/>
      <w:r w:rsidRPr="00A5701D">
        <w:rPr>
          <w:rFonts w:eastAsia="MS Mincho" w:cs="Arial"/>
          <w:b/>
          <w:bCs/>
          <w:szCs w:val="26"/>
        </w:rPr>
        <w:t>Status update for meeting F (Zanzibar)</w:t>
      </w:r>
      <w:bookmarkEnd w:id="22"/>
    </w:p>
    <w:p w14:paraId="46EEC9E4" w14:textId="77777777" w:rsidR="00870F90" w:rsidRPr="00A5701D" w:rsidRDefault="00870F90" w:rsidP="00870F90">
      <w:r w:rsidRPr="00A5701D">
        <w:t>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group.</w:t>
      </w:r>
      <w:r w:rsidRPr="00A5701D">
        <w:br/>
      </w:r>
      <w:r w:rsidRPr="00A5701D">
        <w:br/>
        <w:t>It was decided that the main objective of the topic group for meeting F in Zanzibar was to create a Minimal Minimal Viable Benchmarking (MMVB). The goals of this step as an explicit step before the Minimal Viable Benchmarking (MVB) are:</w:t>
      </w:r>
    </w:p>
    <w:p w14:paraId="51C41A13" w14:textId="77777777" w:rsidR="00870F90" w:rsidRPr="00A5701D" w:rsidRDefault="00870F90" w:rsidP="00870F90"/>
    <w:p w14:paraId="6B293A78" w14:textId="77777777" w:rsidR="00870F90" w:rsidRPr="00A5701D" w:rsidRDefault="00870F90" w:rsidP="00870F90">
      <w:pPr>
        <w:numPr>
          <w:ilvl w:val="0"/>
          <w:numId w:val="30"/>
        </w:numPr>
      </w:pPr>
      <w:r w:rsidRPr="00A5701D">
        <w:lastRenderedPageBreak/>
        <w:t>show a complete benchmarking pipeline for AISA</w:t>
      </w:r>
    </w:p>
    <w:p w14:paraId="27B4F931" w14:textId="77777777" w:rsidR="00870F90" w:rsidRPr="00A5701D" w:rsidRDefault="00870F90" w:rsidP="00870F90">
      <w:pPr>
        <w:numPr>
          <w:ilvl w:val="0"/>
          <w:numId w:val="30"/>
        </w:numPr>
      </w:pPr>
      <w:r w:rsidRPr="00A5701D">
        <w:t>with all parts visible so that we can all understand how to proceed</w:t>
      </w:r>
    </w:p>
    <w:p w14:paraId="64C8A058" w14:textId="77777777" w:rsidR="00870F90" w:rsidRPr="00A5701D" w:rsidRDefault="00870F90" w:rsidP="00870F90">
      <w:pPr>
        <w:numPr>
          <w:ilvl w:val="0"/>
          <w:numId w:val="30"/>
        </w:numPr>
      </w:pPr>
      <w:r w:rsidRPr="00A5701D">
        <w:t>get first benchmarking result numbers for Zanzibar</w:t>
      </w:r>
    </w:p>
    <w:p w14:paraId="7FBC3E1C" w14:textId="77777777" w:rsidR="00870F90" w:rsidRPr="00A5701D" w:rsidRDefault="00870F90" w:rsidP="00870F90">
      <w:pPr>
        <w:numPr>
          <w:ilvl w:val="0"/>
          <w:numId w:val="30"/>
        </w:numPr>
      </w:pPr>
      <w:r w:rsidRPr="00A5701D">
        <w:t>learn relevant things for MVB that might follow in 1-2 meetings</w:t>
      </w:r>
    </w:p>
    <w:p w14:paraId="73A7B8D2" w14:textId="77777777" w:rsidR="00870F90" w:rsidRPr="00A5701D" w:rsidRDefault="00870F90" w:rsidP="00870F90">
      <w:pPr>
        <w:rPr>
          <w:color w:val="000000"/>
        </w:rPr>
      </w:pPr>
    </w:p>
    <w:p w14:paraId="046A4BDA" w14:textId="77777777" w:rsidR="00870F90" w:rsidRPr="00A5701D" w:rsidRDefault="00870F90" w:rsidP="00870F90">
      <w:pPr>
        <w:rPr>
          <w:color w:val="000000"/>
        </w:rPr>
      </w:pPr>
      <w:r w:rsidRPr="00A5701D">
        <w:rPr>
          <w:color w:val="000000"/>
        </w:rPr>
        <w:t>For discussing the technical details of the MMVB the group held a meeting from 11 - 12 July 2019 in London. A first benchmarking system based on an Orphanet rare disease model was presented and discussed. The main outcomes of this meeting were as follows:</w:t>
      </w:r>
    </w:p>
    <w:p w14:paraId="7CEC8B89" w14:textId="77777777" w:rsidR="00870F90" w:rsidRPr="00A5701D" w:rsidRDefault="00870F90" w:rsidP="00870F90"/>
    <w:p w14:paraId="19B20075" w14:textId="77777777" w:rsidR="00870F90" w:rsidRPr="00A5701D" w:rsidRDefault="00870F90" w:rsidP="00870F90">
      <w:pPr>
        <w:numPr>
          <w:ilvl w:val="0"/>
          <w:numId w:val="32"/>
        </w:numPr>
      </w:pPr>
      <w:r w:rsidRPr="00A5701D">
        <w:t>An agreed-upon set of 11 conditions, 10 symptoms, 1 factor medical model to use for the MMVB.</w:t>
      </w:r>
    </w:p>
    <w:p w14:paraId="5CC83B61" w14:textId="77777777" w:rsidR="00870F90" w:rsidRPr="00A5701D" w:rsidRDefault="00870F90" w:rsidP="00870F90">
      <w:pPr>
        <w:numPr>
          <w:ilvl w:val="0"/>
          <w:numId w:val="32"/>
        </w:numPr>
      </w:pPr>
      <w:r w:rsidRPr="00A5701D">
        <w:t>To use the pre-clinical triage levels "self-care", "consultation", "emergency", "uncertain" for MMVB</w:t>
      </w:r>
    </w:p>
    <w:p w14:paraId="089ADEE5" w14:textId="77777777" w:rsidR="00870F90" w:rsidRPr="00A5701D" w:rsidRDefault="00870F90" w:rsidP="00870F90">
      <w:pPr>
        <w:numPr>
          <w:ilvl w:val="0"/>
          <w:numId w:val="32"/>
        </w:numPr>
      </w:pPr>
      <w:r w:rsidRPr="00A5701D">
        <w:t>The data structures to use for the inputs and outputs.</w:t>
      </w:r>
    </w:p>
    <w:p w14:paraId="3865A4D3" w14:textId="77777777" w:rsidR="00870F90" w:rsidRPr="00A5701D" w:rsidRDefault="00870F90" w:rsidP="00870F90">
      <w:pPr>
        <w:numPr>
          <w:ilvl w:val="0"/>
          <w:numId w:val="32"/>
        </w:numPr>
      </w:pPr>
      <w:r w:rsidRPr="00A5701D">
        <w:t>The agreement on technology agnostic REST API calls for accessing AIs.</w:t>
      </w:r>
    </w:p>
    <w:p w14:paraId="2E70FDE2" w14:textId="77777777" w:rsidR="00870F90" w:rsidRPr="00A35961" w:rsidRDefault="00870F90" w:rsidP="00870F90">
      <w:pPr>
        <w:numPr>
          <w:ilvl w:val="0"/>
          <w:numId w:val="32"/>
        </w:numPr>
      </w:pPr>
      <w:r w:rsidRPr="00A5701D">
        <w:t>The plan how to work together on drafting a guideline to create/annotate cases for benchmarking.</w:t>
      </w:r>
    </w:p>
    <w:p w14:paraId="3FC888AA" w14:textId="77777777" w:rsidR="00870F90" w:rsidRPr="00A5701D" w:rsidRDefault="00870F90" w:rsidP="00870F90">
      <w:pPr>
        <w:rPr>
          <w:color w:val="000000"/>
        </w:rPr>
      </w:pPr>
      <w:r w:rsidRPr="00A5701D">
        <w:rPr>
          <w:color w:val="000000"/>
        </w:rPr>
        <w:t xml:space="preserve">Based on the meeting outcomes in the following week a second Python based benchmarking framework using the agreed upon data structures and the 11 disease "London" model was implemented and shared via </w:t>
      </w:r>
      <w:hyperlink r:id="rId62">
        <w:r w:rsidRPr="00A5701D">
          <w:rPr>
            <w:color w:val="000000"/>
          </w:rPr>
          <w:t>GitHub</w:t>
        </w:r>
      </w:hyperlink>
      <w:r w:rsidRPr="00A5701D">
        <w:rPr>
          <w:color w:val="000000"/>
        </w:rPr>
        <w:t>.</w:t>
      </w:r>
    </w:p>
    <w:p w14:paraId="0B2FB921" w14:textId="77777777" w:rsidR="00870F90" w:rsidRPr="00A5701D" w:rsidRDefault="00870F90" w:rsidP="00870F90">
      <w:pPr>
        <w:rPr>
          <w:color w:val="000000"/>
        </w:rPr>
      </w:pPr>
      <w:r w:rsidRPr="00A5701D">
        <w:rPr>
          <w:color w:val="000000"/>
        </w:rPr>
        <w:t>In addition to the London meeting the group had also 3 other phone calls. The following list shows all meetings together with their respective protocol links:</w:t>
      </w:r>
    </w:p>
    <w:p w14:paraId="40DDD286" w14:textId="77777777" w:rsidR="00870F90" w:rsidRPr="00A5701D" w:rsidRDefault="00870F90" w:rsidP="00870F90"/>
    <w:p w14:paraId="18E2269D" w14:textId="77777777" w:rsidR="00870F90" w:rsidRPr="00A5701D" w:rsidRDefault="00870F90" w:rsidP="00870F90">
      <w:pPr>
        <w:numPr>
          <w:ilvl w:val="0"/>
          <w:numId w:val="33"/>
        </w:numPr>
      </w:pPr>
      <w:r w:rsidRPr="00A5701D">
        <w:t xml:space="preserve">30.5.2019 - Meeting #2 - Meeting E Breakout </w:t>
      </w:r>
      <w:hyperlink r:id="rId63">
        <w:r w:rsidRPr="00A5701D">
          <w:rPr>
            <w:color w:val="0000FF"/>
            <w:u w:val="single"/>
          </w:rPr>
          <w:t>Minutes</w:t>
        </w:r>
      </w:hyperlink>
    </w:p>
    <w:p w14:paraId="36F016E6" w14:textId="77777777" w:rsidR="00870F90" w:rsidRPr="00A5701D" w:rsidRDefault="00870F90" w:rsidP="00870F90">
      <w:pPr>
        <w:numPr>
          <w:ilvl w:val="0"/>
          <w:numId w:val="33"/>
        </w:numPr>
      </w:pPr>
      <w:r w:rsidRPr="00A5701D">
        <w:t xml:space="preserve">20.06.2019 - Meeting #3 - Telco </w:t>
      </w:r>
      <w:hyperlink r:id="rId64">
        <w:r w:rsidRPr="00A5701D">
          <w:rPr>
            <w:color w:val="0000FF"/>
            <w:u w:val="single"/>
          </w:rPr>
          <w:t>Minutes</w:t>
        </w:r>
      </w:hyperlink>
    </w:p>
    <w:p w14:paraId="33AB426F" w14:textId="77777777" w:rsidR="00870F90" w:rsidRPr="00A5701D" w:rsidRDefault="00870F90" w:rsidP="00870F90">
      <w:pPr>
        <w:numPr>
          <w:ilvl w:val="0"/>
          <w:numId w:val="33"/>
        </w:numPr>
      </w:pPr>
      <w:r w:rsidRPr="00A5701D">
        <w:t xml:space="preserve">11-12.7.2019 - Meeting #4 - London Workshop </w:t>
      </w:r>
      <w:hyperlink r:id="rId65">
        <w:r w:rsidRPr="00A5701D">
          <w:rPr>
            <w:color w:val="0000FF"/>
            <w:u w:val="single"/>
          </w:rPr>
          <w:t>Minutes</w:t>
        </w:r>
      </w:hyperlink>
    </w:p>
    <w:p w14:paraId="4C205DBC" w14:textId="77777777" w:rsidR="00870F90" w:rsidRPr="00A5701D" w:rsidRDefault="00870F90" w:rsidP="00870F90">
      <w:pPr>
        <w:numPr>
          <w:ilvl w:val="0"/>
          <w:numId w:val="33"/>
        </w:numPr>
      </w:pPr>
      <w:r w:rsidRPr="00A5701D">
        <w:t xml:space="preserve">15.8.2019 - Meeting #5 - Telco </w:t>
      </w:r>
      <w:hyperlink r:id="rId66">
        <w:r w:rsidRPr="00A5701D">
          <w:rPr>
            <w:color w:val="0000FF"/>
            <w:u w:val="single"/>
          </w:rPr>
          <w:t>Minutes</w:t>
        </w:r>
      </w:hyperlink>
    </w:p>
    <w:p w14:paraId="10B8E518" w14:textId="77777777" w:rsidR="00870F90" w:rsidRPr="00A35961" w:rsidRDefault="00870F90" w:rsidP="00870F90">
      <w:pPr>
        <w:numPr>
          <w:ilvl w:val="0"/>
          <w:numId w:val="33"/>
        </w:numPr>
      </w:pPr>
      <w:r w:rsidRPr="00A5701D">
        <w:t xml:space="preserve">23.08.2019 - Meeting #6 - Telco </w:t>
      </w:r>
      <w:hyperlink r:id="rId67">
        <w:r w:rsidRPr="00A5701D">
          <w:rPr>
            <w:color w:val="0000FF"/>
            <w:u w:val="single"/>
          </w:rPr>
          <w:t>Minutes</w:t>
        </w:r>
      </w:hyperlink>
    </w:p>
    <w:p w14:paraId="20397D7F" w14:textId="77777777" w:rsidR="00870F90" w:rsidRPr="00A5701D" w:rsidRDefault="00870F90" w:rsidP="00870F90">
      <w:pPr>
        <w:rPr>
          <w:color w:val="000000"/>
        </w:rPr>
      </w:pPr>
      <w:r w:rsidRPr="00A5701D">
        <w:rPr>
          <w:color w:val="000000"/>
        </w:rPr>
        <w:t>Since the last meeting the topic group was joined by Deepcare.io, Infermedica, Symptify and Inspired Ideas. Currently the topic group has the following members:</w:t>
      </w:r>
    </w:p>
    <w:p w14:paraId="58903851" w14:textId="77777777" w:rsidR="00870F90" w:rsidRPr="00A5701D" w:rsidRDefault="00870F90" w:rsidP="00870F90">
      <w:pPr>
        <w:rPr>
          <w:color w:val="000000"/>
        </w:rPr>
      </w:pPr>
    </w:p>
    <w:p w14:paraId="2FCD6AB2" w14:textId="77777777" w:rsidR="00870F90" w:rsidRPr="00A5701D" w:rsidRDefault="00870F90" w:rsidP="00870F90">
      <w:pPr>
        <w:numPr>
          <w:ilvl w:val="0"/>
          <w:numId w:val="47"/>
        </w:numPr>
      </w:pPr>
      <w:r w:rsidRPr="00A5701D">
        <w:t>Ada Health (Henry Hoffmann, Dr Shubhanan Upadhyay)</w:t>
      </w:r>
    </w:p>
    <w:p w14:paraId="7682FE62" w14:textId="77777777" w:rsidR="00870F90" w:rsidRPr="00A5701D" w:rsidRDefault="00870F90" w:rsidP="00870F90">
      <w:pPr>
        <w:numPr>
          <w:ilvl w:val="0"/>
          <w:numId w:val="47"/>
        </w:numPr>
      </w:pPr>
      <w:r w:rsidRPr="00A5701D">
        <w:t>Babylon Health (Saurabh Johri, Yura Perov, Nathalie Bradley-Schmieg)</w:t>
      </w:r>
    </w:p>
    <w:p w14:paraId="1A65FFFF" w14:textId="77777777" w:rsidR="00870F90" w:rsidRPr="00A5701D" w:rsidRDefault="00870F90" w:rsidP="00870F90">
      <w:pPr>
        <w:numPr>
          <w:ilvl w:val="0"/>
          <w:numId w:val="47"/>
        </w:numPr>
      </w:pPr>
      <w:r w:rsidRPr="00A5701D">
        <w:t>Baidu (Yanwu XU)</w:t>
      </w:r>
    </w:p>
    <w:p w14:paraId="561A9FFE" w14:textId="77777777" w:rsidR="00870F90" w:rsidRPr="00A5701D" w:rsidRDefault="00870F90" w:rsidP="00870F90">
      <w:pPr>
        <w:numPr>
          <w:ilvl w:val="0"/>
          <w:numId w:val="47"/>
        </w:numPr>
      </w:pPr>
      <w:r w:rsidRPr="00A5701D">
        <w:t>Deepcare.io (Hanh Nguyen)</w:t>
      </w:r>
    </w:p>
    <w:p w14:paraId="5678C29E" w14:textId="77777777" w:rsidR="00870F90" w:rsidRPr="00A5701D" w:rsidRDefault="00870F90" w:rsidP="00870F90">
      <w:pPr>
        <w:numPr>
          <w:ilvl w:val="0"/>
          <w:numId w:val="47"/>
        </w:numPr>
      </w:pPr>
      <w:r w:rsidRPr="00A5701D">
        <w:t>Infermedica (Piotr Orzechowski, Dr Irv Loh, Jakub Winter)</w:t>
      </w:r>
    </w:p>
    <w:p w14:paraId="71CEFE16" w14:textId="77777777" w:rsidR="00870F90" w:rsidRPr="00A5701D" w:rsidRDefault="00870F90" w:rsidP="00870F90">
      <w:pPr>
        <w:numPr>
          <w:ilvl w:val="0"/>
          <w:numId w:val="47"/>
        </w:numPr>
      </w:pPr>
      <w:r w:rsidRPr="00A5701D">
        <w:t>Inspired Ideas (Megan Allen, Ally Salim Jnr)</w:t>
      </w:r>
    </w:p>
    <w:p w14:paraId="2CF69844" w14:textId="77777777" w:rsidR="00870F90" w:rsidRPr="00A5701D" w:rsidRDefault="00870F90" w:rsidP="00870F90">
      <w:pPr>
        <w:numPr>
          <w:ilvl w:val="0"/>
          <w:numId w:val="47"/>
        </w:numPr>
      </w:pPr>
      <w:r w:rsidRPr="00A5701D">
        <w:t>Isabel Healthcare (Jason Maude)</w:t>
      </w:r>
    </w:p>
    <w:p w14:paraId="0B3C2F5D" w14:textId="77777777" w:rsidR="00870F90" w:rsidRPr="00A5701D" w:rsidRDefault="00870F90" w:rsidP="00870F90">
      <w:pPr>
        <w:numPr>
          <w:ilvl w:val="0"/>
          <w:numId w:val="47"/>
        </w:numPr>
      </w:pPr>
      <w:r w:rsidRPr="00A5701D">
        <w:t>Symptify (Dr Jalil Thurber)</w:t>
      </w:r>
    </w:p>
    <w:p w14:paraId="1EF1C147" w14:textId="77777777" w:rsidR="00870F90" w:rsidRPr="00A5701D" w:rsidRDefault="00870F90" w:rsidP="00870F90">
      <w:pPr>
        <w:numPr>
          <w:ilvl w:val="0"/>
          <w:numId w:val="47"/>
        </w:numPr>
      </w:pPr>
      <w:r w:rsidRPr="00A5701D">
        <w:lastRenderedPageBreak/>
        <w:t>Your.MD (Jonathon Carr-Brown, Rex Cooper)</w:t>
      </w:r>
    </w:p>
    <w:p w14:paraId="3B908700" w14:textId="77777777" w:rsidR="00870F90" w:rsidRPr="00A5701D" w:rsidRDefault="00870F90" w:rsidP="00870F90">
      <w:pPr>
        <w:ind w:left="360"/>
      </w:pPr>
    </w:p>
    <w:p w14:paraId="3297EC68" w14:textId="77777777" w:rsidR="00870F90" w:rsidRPr="00A5701D" w:rsidRDefault="00870F90" w:rsidP="00870F90">
      <w:r w:rsidRPr="00A5701D">
        <w:t xml:space="preserve">At meeting E there was also the agreement that topic groups might have their own email reflector. Due to the significant number of members the topic group therefore decided to introduce </w:t>
      </w:r>
      <w:hyperlink r:id="rId68">
        <w:r w:rsidRPr="00A5701D">
          <w:rPr>
            <w:color w:val="0000FF"/>
            <w:u w:val="single"/>
          </w:rPr>
          <w:t>fgai4htgsymptom@lists.itu.int</w:t>
        </w:r>
      </w:hyperlink>
      <w:r w:rsidRPr="00A5701D">
        <w:t xml:space="preserve"> as the groups email reflector.</w:t>
      </w:r>
    </w:p>
    <w:p w14:paraId="095530B8"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3" w:name="_Toc113900746"/>
      <w:r w:rsidRPr="00A5701D">
        <w:rPr>
          <w:rFonts w:eastAsia="MS Mincho" w:cs="Arial"/>
          <w:b/>
          <w:bCs/>
          <w:szCs w:val="26"/>
        </w:rPr>
        <w:t>Status update for meeting G (Delhi)</w:t>
      </w:r>
      <w:bookmarkEnd w:id="23"/>
    </w:p>
    <w:p w14:paraId="243ABBA4" w14:textId="77777777" w:rsidR="00870F90" w:rsidRPr="00A5701D" w:rsidRDefault="00870F90" w:rsidP="00870F90">
      <w:r w:rsidRPr="00A5701D">
        <w:t>At the meeting F in Zanzibar the topic group presented a first MMVB - a "minimal minimal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7C3D5047" w14:textId="77777777" w:rsidR="00870F90" w:rsidRPr="00A5701D" w:rsidRDefault="00870F90" w:rsidP="00870F90">
      <w:r w:rsidRPr="00A5701D">
        <w:t>As for the first MMVB iteration we have chosen a workshop format for discussing the technical details of the next benchmarking iteration. The corresponding workshop was held from 10-11.10.2019 in Berlin. As inclusiveness is a key priority for the Focus Group as a whole we also supported remote participation. In the meeting we agreed primarily on:</w:t>
      </w:r>
    </w:p>
    <w:p w14:paraId="573D9B7E" w14:textId="77777777" w:rsidR="00870F90" w:rsidRPr="00A5701D" w:rsidRDefault="00870F90" w:rsidP="00870F90"/>
    <w:p w14:paraId="71831998" w14:textId="77777777" w:rsidR="00870F90" w:rsidRPr="00A5701D" w:rsidRDefault="00870F90" w:rsidP="00870F90">
      <w:pPr>
        <w:numPr>
          <w:ilvl w:val="0"/>
          <w:numId w:val="34"/>
        </w:numPr>
      </w:pPr>
      <w:r w:rsidRPr="00A5701D">
        <w:t>Having independent from the MMVB 2 a more cloud based MMVB 1 version benchmarking cloud hosted toy AIs.</w:t>
      </w:r>
    </w:p>
    <w:p w14:paraId="4D79E0D7" w14:textId="77777777" w:rsidR="00870F90" w:rsidRPr="00A5701D" w:rsidRDefault="00870F90" w:rsidP="00870F90">
      <w:pPr>
        <w:numPr>
          <w:ilvl w:val="0"/>
          <w:numId w:val="34"/>
        </w:numPr>
      </w:pPr>
      <w:r w:rsidRPr="00A5701D">
        <w:t>The structure for how to encode attributes of symptoms and findings - a feature that is crucial for benchmarking self-assessment systems.</w:t>
      </w:r>
    </w:p>
    <w:p w14:paraId="57B3856D" w14:textId="77777777" w:rsidR="00870F90" w:rsidRPr="00A5701D" w:rsidRDefault="00870F90" w:rsidP="00870F90">
      <w:pPr>
        <w:numPr>
          <w:ilvl w:val="0"/>
          <w:numId w:val="34"/>
        </w:numPr>
      </w:pPr>
      <w:r w:rsidRPr="00A5701D">
        <w:t>A cleaner approach towards factors as the MMVB version.</w:t>
      </w:r>
    </w:p>
    <w:p w14:paraId="1D1280F7" w14:textId="77777777" w:rsidR="00870F90" w:rsidRPr="00A5701D" w:rsidRDefault="00870F90" w:rsidP="00870F90">
      <w:pPr>
        <w:numPr>
          <w:ilvl w:val="0"/>
          <w:numId w:val="34"/>
        </w:numPr>
      </w:pPr>
      <w:r w:rsidRPr="00A5701D">
        <w:t>An approach how to continue with creation of benchmarking data.</w:t>
      </w:r>
    </w:p>
    <w:p w14:paraId="69EA3974" w14:textId="77777777" w:rsidR="00870F90" w:rsidRPr="00A5701D" w:rsidRDefault="00870F90" w:rsidP="00870F90">
      <w:pPr>
        <w:numPr>
          <w:ilvl w:val="0"/>
          <w:numId w:val="34"/>
        </w:numPr>
      </w:pPr>
      <w:r w:rsidRPr="00A5701D">
        <w:t>Exploring whether a 'pruned' subset within SNOMED exists for our use case (to map our symptom ontologies to)</w:t>
      </w:r>
    </w:p>
    <w:p w14:paraId="59AAFA0B" w14:textId="77777777" w:rsidR="00870F90" w:rsidRPr="00A5701D" w:rsidRDefault="00870F90" w:rsidP="00870F90">
      <w:r w:rsidRPr="00A5701D">
        <w:t>Over the next weeks after the workshop the technical details have then been further refined. All together the have been the following meetings since meeting F:</w:t>
      </w:r>
    </w:p>
    <w:p w14:paraId="0F476F36" w14:textId="77777777" w:rsidR="00870F90" w:rsidRPr="00A5701D" w:rsidRDefault="00870F90" w:rsidP="00870F90"/>
    <w:p w14:paraId="42821DB8" w14:textId="77777777" w:rsidR="00870F90" w:rsidRPr="00A5701D" w:rsidRDefault="00870F90" w:rsidP="00870F90">
      <w:pPr>
        <w:numPr>
          <w:ilvl w:val="0"/>
          <w:numId w:val="36"/>
        </w:numPr>
      </w:pPr>
      <w:r w:rsidRPr="00A5701D">
        <w:t xml:space="preserve">03.08.2019 – Meeting #7 – Meeting F Breakout </w:t>
      </w:r>
      <w:hyperlink r:id="rId69">
        <w:r w:rsidRPr="00A5701D">
          <w:rPr>
            <w:color w:val="0000FF"/>
            <w:u w:val="single"/>
          </w:rPr>
          <w:t>Minutes</w:t>
        </w:r>
      </w:hyperlink>
    </w:p>
    <w:p w14:paraId="14BAF10A" w14:textId="77777777" w:rsidR="00870F90" w:rsidRPr="00A5701D" w:rsidRDefault="00870F90" w:rsidP="00870F90">
      <w:pPr>
        <w:numPr>
          <w:ilvl w:val="0"/>
          <w:numId w:val="36"/>
        </w:numPr>
      </w:pPr>
      <w:r w:rsidRPr="00A5701D">
        <w:t xml:space="preserve">27.09.2019 – Meeting #8 – Telco </w:t>
      </w:r>
      <w:hyperlink r:id="rId70">
        <w:r w:rsidRPr="00A5701D">
          <w:rPr>
            <w:color w:val="0000FF"/>
            <w:u w:val="single"/>
          </w:rPr>
          <w:t>Minutes</w:t>
        </w:r>
      </w:hyperlink>
    </w:p>
    <w:p w14:paraId="62BDD443" w14:textId="77777777" w:rsidR="00870F90" w:rsidRPr="00A5701D" w:rsidRDefault="00870F90" w:rsidP="00870F90">
      <w:pPr>
        <w:numPr>
          <w:ilvl w:val="0"/>
          <w:numId w:val="36"/>
        </w:numPr>
      </w:pPr>
      <w:r w:rsidRPr="00A5701D">
        <w:t xml:space="preserve">10-11.10.2019 – Meeting #9 – Berlin Workshop </w:t>
      </w:r>
      <w:hyperlink r:id="rId71">
        <w:r w:rsidRPr="00A5701D">
          <w:rPr>
            <w:color w:val="0000FF"/>
            <w:u w:val="single"/>
          </w:rPr>
          <w:t>Minutes</w:t>
        </w:r>
      </w:hyperlink>
    </w:p>
    <w:p w14:paraId="2785010F" w14:textId="77777777" w:rsidR="00870F90" w:rsidRPr="00A5701D" w:rsidRDefault="00870F90" w:rsidP="00870F90">
      <w:pPr>
        <w:numPr>
          <w:ilvl w:val="0"/>
          <w:numId w:val="36"/>
        </w:numPr>
      </w:pPr>
      <w:r w:rsidRPr="00A5701D">
        <w:t xml:space="preserve">17.10.2019 – Meeting #10 – Telco </w:t>
      </w:r>
      <w:hyperlink r:id="rId72">
        <w:r w:rsidRPr="00A5701D">
          <w:rPr>
            <w:color w:val="0000FF"/>
            <w:u w:val="single"/>
          </w:rPr>
          <w:t>Minutes</w:t>
        </w:r>
      </w:hyperlink>
    </w:p>
    <w:p w14:paraId="34865373" w14:textId="77777777" w:rsidR="00870F90" w:rsidRPr="00A5701D" w:rsidRDefault="00870F90" w:rsidP="00870F90">
      <w:pPr>
        <w:numPr>
          <w:ilvl w:val="0"/>
          <w:numId w:val="36"/>
        </w:numPr>
      </w:pPr>
      <w:r w:rsidRPr="00A5701D">
        <w:t xml:space="preserve">20.10.2019 – Meeting #11 – Telco </w:t>
      </w:r>
      <w:hyperlink r:id="rId73">
        <w:r w:rsidRPr="00A5701D">
          <w:rPr>
            <w:color w:val="0000FF"/>
            <w:u w:val="single"/>
          </w:rPr>
          <w:t>Minutes</w:t>
        </w:r>
      </w:hyperlink>
    </w:p>
    <w:p w14:paraId="203C22B2" w14:textId="77777777" w:rsidR="00870F90" w:rsidRPr="00A5701D" w:rsidRDefault="00870F90" w:rsidP="00870F90">
      <w:pPr>
        <w:numPr>
          <w:ilvl w:val="0"/>
          <w:numId w:val="36"/>
        </w:numPr>
      </w:pPr>
      <w:r w:rsidRPr="00A5701D">
        <w:t xml:space="preserve">25.10.2019 – Meeting #12 – Telco </w:t>
      </w:r>
      <w:hyperlink r:id="rId74">
        <w:r w:rsidRPr="00A5701D">
          <w:rPr>
            <w:color w:val="0000FF"/>
            <w:u w:val="single"/>
          </w:rPr>
          <w:t>Minutes</w:t>
        </w:r>
      </w:hyperlink>
    </w:p>
    <w:p w14:paraId="3E0BB7D1" w14:textId="77777777" w:rsidR="00870F90" w:rsidRPr="00A5701D" w:rsidRDefault="00870F90" w:rsidP="00870F90">
      <w:pPr>
        <w:numPr>
          <w:ilvl w:val="0"/>
          <w:numId w:val="36"/>
        </w:numPr>
      </w:pPr>
      <w:r w:rsidRPr="00A5701D">
        <w:t xml:space="preserve">30.10.2019 – Meeting #13 – Telco </w:t>
      </w:r>
      <w:hyperlink r:id="rId75">
        <w:r w:rsidRPr="00A5701D">
          <w:rPr>
            <w:color w:val="0000FF"/>
            <w:u w:val="single"/>
          </w:rPr>
          <w:t>Minutes</w:t>
        </w:r>
      </w:hyperlink>
    </w:p>
    <w:p w14:paraId="6297ACC2" w14:textId="77777777" w:rsidR="00870F90" w:rsidRPr="00A5701D" w:rsidRDefault="00870F90" w:rsidP="00870F90"/>
    <w:p w14:paraId="6FCB7487" w14:textId="77777777" w:rsidR="00870F90" w:rsidRPr="00A5701D" w:rsidRDefault="00870F90" w:rsidP="00870F90">
      <w:r w:rsidRPr="00A5701D">
        <w:t>At the time of submission, the MMVB 2 version of the benchmarking software has not been completed yet. The plan is to present a version running on the new MMVB 2 model (also called the "Berlin Model") by the start of meeting G in Delhi.</w:t>
      </w:r>
    </w:p>
    <w:p w14:paraId="6B424804" w14:textId="77777777" w:rsidR="00870F90" w:rsidRPr="00A5701D" w:rsidRDefault="00870F90" w:rsidP="00870F90">
      <w:r w:rsidRPr="00A5701D">
        <w:lastRenderedPageBreak/>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68D1ADB9" w14:textId="77777777" w:rsidR="00870F90" w:rsidRPr="00A5701D" w:rsidRDefault="00870F90" w:rsidP="00870F90">
      <w:r w:rsidRPr="00A5701D">
        <w:t>Beside the work on a MMVB 2 version of model and software we also started to investigate options for funding the independent creation of high-quality benchmarking data. Here we reached out to the Botnar Foundation and the Wellcome trust who have followed and supported the Focus Group since meeting A in Geneva. We expect to integrate their feedback for the funding criteria and requirements in one of the upcoming iterations of this document.</w:t>
      </w:r>
    </w:p>
    <w:p w14:paraId="4F027E2E" w14:textId="77777777" w:rsidR="00870F90" w:rsidRPr="00A5701D" w:rsidRDefault="00870F90" w:rsidP="00870F90">
      <w:r w:rsidRPr="00A5701D">
        <w:t>Since meeting F the group was joined by a new company Buoy (Eddie Reyes), mfine (Dr Srinivas Gunda), MyDoctor (Harsha Jayakody), Visiba Care (Anastacia Simonchik). For the first time the group was also joined by the individual experts Muhammad Murhaba (Independent Contributor, NHS Digital) and Thomas Neumark (Independent Contributor, University of Oslo) who supported the group with outreach activities and contributions.</w:t>
      </w:r>
    </w:p>
    <w:p w14:paraId="2DAF7ABC" w14:textId="77777777" w:rsidR="00870F90" w:rsidRPr="00A5701D" w:rsidRDefault="00870F90" w:rsidP="00870F90"/>
    <w:p w14:paraId="400457D6" w14:textId="77777777" w:rsidR="00870F90" w:rsidRPr="00A5701D" w:rsidRDefault="00870F90" w:rsidP="00870F90">
      <w:r w:rsidRPr="00A5701D">
        <w:t>Currently the topic group has the following 10 companies and 2 individuals as members:</w:t>
      </w:r>
    </w:p>
    <w:p w14:paraId="01AA88E8" w14:textId="77777777" w:rsidR="00870F90" w:rsidRPr="00A5701D" w:rsidRDefault="00870F90" w:rsidP="00870F90"/>
    <w:p w14:paraId="0652EFCC" w14:textId="77777777" w:rsidR="00870F90" w:rsidRPr="00A5701D" w:rsidRDefault="00870F90" w:rsidP="00870F90">
      <w:pPr>
        <w:numPr>
          <w:ilvl w:val="0"/>
          <w:numId w:val="47"/>
        </w:numPr>
      </w:pPr>
      <w:r w:rsidRPr="00A5701D">
        <w:t>Ada Health (Henry Hoffmann, Dr Shubs Upadhyay)</w:t>
      </w:r>
    </w:p>
    <w:p w14:paraId="36C60B7A" w14:textId="77777777" w:rsidR="00870F90" w:rsidRPr="00A5701D" w:rsidRDefault="00870F90" w:rsidP="00870F90">
      <w:pPr>
        <w:numPr>
          <w:ilvl w:val="0"/>
          <w:numId w:val="47"/>
        </w:numPr>
      </w:pPr>
      <w:r w:rsidRPr="00A5701D">
        <w:t>Babylon Health (Saurabh Johri, Yura Perov, Nathalie Bradley-Schmieg)</w:t>
      </w:r>
    </w:p>
    <w:p w14:paraId="66B311CA" w14:textId="77777777" w:rsidR="00870F90" w:rsidRPr="00A5701D" w:rsidRDefault="00870F90" w:rsidP="00870F90">
      <w:pPr>
        <w:numPr>
          <w:ilvl w:val="0"/>
          <w:numId w:val="47"/>
        </w:numPr>
      </w:pPr>
      <w:r w:rsidRPr="00A5701D">
        <w:t>Baidu (Yanwu XU)</w:t>
      </w:r>
    </w:p>
    <w:p w14:paraId="7EBE5210" w14:textId="77777777" w:rsidR="00870F90" w:rsidRPr="00A5701D" w:rsidRDefault="00870F90" w:rsidP="00870F90">
      <w:pPr>
        <w:numPr>
          <w:ilvl w:val="0"/>
          <w:numId w:val="47"/>
        </w:numPr>
      </w:pPr>
      <w:r w:rsidRPr="00A5701D">
        <w:t>Buoy (Eddie Reyes)</w:t>
      </w:r>
    </w:p>
    <w:p w14:paraId="665F2E4A" w14:textId="77777777" w:rsidR="00870F90" w:rsidRPr="00A5701D" w:rsidRDefault="00870F90" w:rsidP="00870F90">
      <w:pPr>
        <w:numPr>
          <w:ilvl w:val="0"/>
          <w:numId w:val="47"/>
        </w:numPr>
      </w:pPr>
      <w:r w:rsidRPr="00A5701D">
        <w:t>Deepcare.io (Hanh Nguyen)</w:t>
      </w:r>
    </w:p>
    <w:p w14:paraId="6C7FBE19" w14:textId="77777777" w:rsidR="00870F90" w:rsidRPr="00A5701D" w:rsidRDefault="00870F90" w:rsidP="00870F90">
      <w:pPr>
        <w:numPr>
          <w:ilvl w:val="0"/>
          <w:numId w:val="47"/>
        </w:numPr>
      </w:pPr>
      <w:r w:rsidRPr="00A5701D">
        <w:t>Infermedica (Piotr Orzechowski, Dr Irv Loh, Jakub Winter, Michal Kurtys)</w:t>
      </w:r>
    </w:p>
    <w:p w14:paraId="7BACB087" w14:textId="77777777" w:rsidR="00870F90" w:rsidRPr="00A5701D" w:rsidRDefault="00870F90" w:rsidP="00870F90">
      <w:pPr>
        <w:numPr>
          <w:ilvl w:val="0"/>
          <w:numId w:val="47"/>
        </w:numPr>
      </w:pPr>
      <w:r w:rsidRPr="00A5701D">
        <w:t>Inspired Ideas (Megan Allen, Ally Salim Jnr)</w:t>
      </w:r>
    </w:p>
    <w:p w14:paraId="2AFD172B" w14:textId="77777777" w:rsidR="00870F90" w:rsidRPr="00A5701D" w:rsidRDefault="00870F90" w:rsidP="00870F90">
      <w:pPr>
        <w:numPr>
          <w:ilvl w:val="0"/>
          <w:numId w:val="47"/>
        </w:numPr>
      </w:pPr>
      <w:r w:rsidRPr="00A5701D">
        <w:t>Isabel Healthcare (Jason Maude)</w:t>
      </w:r>
    </w:p>
    <w:p w14:paraId="4A6E844B" w14:textId="77777777" w:rsidR="00870F90" w:rsidRPr="00A5701D" w:rsidRDefault="00870F90" w:rsidP="00870F90">
      <w:pPr>
        <w:numPr>
          <w:ilvl w:val="0"/>
          <w:numId w:val="47"/>
        </w:numPr>
      </w:pPr>
      <w:r w:rsidRPr="00A5701D">
        <w:t>Muhammad Murhaba (Independent Contributor)</w:t>
      </w:r>
    </w:p>
    <w:p w14:paraId="0CD60984" w14:textId="77777777" w:rsidR="00870F90" w:rsidRPr="00A5701D" w:rsidRDefault="00870F90" w:rsidP="00870F90">
      <w:pPr>
        <w:numPr>
          <w:ilvl w:val="0"/>
          <w:numId w:val="47"/>
        </w:numPr>
      </w:pPr>
      <w:r w:rsidRPr="00A5701D">
        <w:t>MyDoctor (Harsha Jayakody)</w:t>
      </w:r>
    </w:p>
    <w:p w14:paraId="0A37BF62" w14:textId="77777777" w:rsidR="00870F90" w:rsidRPr="00A5701D" w:rsidRDefault="00870F90" w:rsidP="00870F90">
      <w:pPr>
        <w:numPr>
          <w:ilvl w:val="0"/>
          <w:numId w:val="47"/>
        </w:numPr>
      </w:pPr>
      <w:r w:rsidRPr="00A5701D">
        <w:t>Symptify (Dr Jalil Thurber)</w:t>
      </w:r>
    </w:p>
    <w:p w14:paraId="17B5CF72" w14:textId="77777777" w:rsidR="00870F90" w:rsidRPr="00A5701D" w:rsidRDefault="00870F90" w:rsidP="00870F90">
      <w:pPr>
        <w:numPr>
          <w:ilvl w:val="0"/>
          <w:numId w:val="47"/>
        </w:numPr>
      </w:pPr>
      <w:r w:rsidRPr="00A5701D">
        <w:t>Thomas Neumark (Independent Contributor)</w:t>
      </w:r>
    </w:p>
    <w:p w14:paraId="34E40EC6" w14:textId="77777777" w:rsidR="00870F90" w:rsidRPr="00A5701D" w:rsidRDefault="00870F90" w:rsidP="00870F90">
      <w:pPr>
        <w:numPr>
          <w:ilvl w:val="0"/>
          <w:numId w:val="47"/>
        </w:numPr>
      </w:pPr>
      <w:r w:rsidRPr="00A5701D">
        <w:t>Visiba Care (Anastacia Simonchik)</w:t>
      </w:r>
    </w:p>
    <w:p w14:paraId="2C178AE9" w14:textId="77777777" w:rsidR="00870F90" w:rsidRPr="00A5701D" w:rsidRDefault="00870F90" w:rsidP="00870F90">
      <w:pPr>
        <w:numPr>
          <w:ilvl w:val="0"/>
          <w:numId w:val="47"/>
        </w:numPr>
      </w:pPr>
      <w:r w:rsidRPr="00A5701D">
        <w:t>Your.MD (Jonathon Carr-Brown, Rex Cooper, Martin Cansdale)</w:t>
      </w:r>
    </w:p>
    <w:p w14:paraId="1E38E357" w14:textId="77777777" w:rsidR="00870F90" w:rsidRPr="00A5701D" w:rsidRDefault="00870F90" w:rsidP="00870F90"/>
    <w:p w14:paraId="07763A27" w14:textId="77777777" w:rsidR="00870F90" w:rsidRPr="00A5701D" w:rsidRDefault="00870F90" w:rsidP="00870F90">
      <w:r w:rsidRPr="00A5701D">
        <w:t xml:space="preserve">The topic group email reflector  </w:t>
      </w:r>
      <w:hyperlink r:id="rId76">
        <w:r w:rsidRPr="00A5701D">
          <w:rPr>
            <w:color w:val="0000FF"/>
            <w:u w:val="single"/>
          </w:rPr>
          <w:t>fgai4htgsymptom@lists.itu.int</w:t>
        </w:r>
      </w:hyperlink>
      <w:r w:rsidRPr="00A5701D">
        <w:t xml:space="preserve"> altogether has currently 44 subscribers. The latest Meeting G version of this Topic Description Document lists 20 contributors.</w:t>
      </w:r>
    </w:p>
    <w:p w14:paraId="5DA1B0D3"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4" w:name="_Toc113900747"/>
      <w:r w:rsidRPr="00A5701D">
        <w:rPr>
          <w:rFonts w:eastAsia="MS Mincho" w:cs="Arial"/>
          <w:b/>
          <w:bCs/>
          <w:szCs w:val="26"/>
        </w:rPr>
        <w:t>Status update for meeting H (Brasilia)</w:t>
      </w:r>
      <w:bookmarkEnd w:id="24"/>
    </w:p>
    <w:p w14:paraId="1F097382" w14:textId="77777777" w:rsidR="00870F90" w:rsidRPr="00A5701D" w:rsidRDefault="00870F90" w:rsidP="00870F90">
      <w:r w:rsidRPr="00A5701D">
        <w:t>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48A1086F" w14:textId="77777777" w:rsidR="00870F90" w:rsidRPr="00A5701D" w:rsidRDefault="00870F90" w:rsidP="00870F90">
      <w:r w:rsidRPr="00A5701D">
        <w:lastRenderedPageBreak/>
        <w:t>In the time since the last meeting the topic group had primarily one telco for aligning on the steps for meeting H:</w:t>
      </w:r>
    </w:p>
    <w:p w14:paraId="64CD6BBB" w14:textId="77777777" w:rsidR="00870F90" w:rsidRPr="00A5701D" w:rsidRDefault="00870F90" w:rsidP="00870F90"/>
    <w:p w14:paraId="37AAC3DE" w14:textId="77777777" w:rsidR="00870F90" w:rsidRPr="00A5701D" w:rsidRDefault="00870F90" w:rsidP="00870F90">
      <w:pPr>
        <w:numPr>
          <w:ilvl w:val="0"/>
          <w:numId w:val="36"/>
        </w:numPr>
        <w:rPr>
          <w:color w:val="000000"/>
        </w:rPr>
      </w:pPr>
      <w:r w:rsidRPr="00A5701D">
        <w:t xml:space="preserve">06.12.2019 – Meeting #14 – Telco </w:t>
      </w:r>
      <w:hyperlink r:id="rId77">
        <w:r w:rsidRPr="00A5701D">
          <w:rPr>
            <w:color w:val="0000FF"/>
            <w:u w:val="single"/>
          </w:rPr>
          <w:t>Minutes</w:t>
        </w:r>
      </w:hyperlink>
    </w:p>
    <w:p w14:paraId="2D28FACF" w14:textId="77777777" w:rsidR="00870F90" w:rsidRPr="00A5701D" w:rsidRDefault="00870F90" w:rsidP="00870F90">
      <w:pPr>
        <w:numPr>
          <w:ilvl w:val="0"/>
          <w:numId w:val="36"/>
        </w:numPr>
      </w:pPr>
      <w:r w:rsidRPr="00A5701D">
        <w:t xml:space="preserve">06.01.2020 – Meeting #15 – Telco </w:t>
      </w:r>
      <w:hyperlink r:id="rId78">
        <w:r w:rsidRPr="00A5701D">
          <w:rPr>
            <w:color w:val="0000FF"/>
            <w:u w:val="single"/>
          </w:rPr>
          <w:t>Minutes</w:t>
        </w:r>
      </w:hyperlink>
    </w:p>
    <w:p w14:paraId="182AA4E7" w14:textId="77777777" w:rsidR="00870F90" w:rsidRPr="00A5701D" w:rsidRDefault="00870F90" w:rsidP="00870F90"/>
    <w:p w14:paraId="3704F342" w14:textId="77777777" w:rsidR="00870F90" w:rsidRPr="00A5701D" w:rsidRDefault="00870F90" w:rsidP="00870F90">
      <w:r w:rsidRPr="00A5701D">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53F4ED70" w14:textId="77777777" w:rsidR="00870F90" w:rsidRPr="00A5701D" w:rsidRDefault="00870F90" w:rsidP="00870F90">
      <w:r w:rsidRPr="00A5701D">
        <w:t>Since the last meeting, the topic group approached the Wellcome Trust and the Botnar foundation exploring funding options for the creation of case cards (for more info see 5.5 below). An initial phone call with the Wellcome Trust including Alexandre Cuenat (who previously attended the ITU/WHO AI4H meetings) was arranged. Mr. Cuenat offered to look into opportunities with Wellcome Centres. It was recommended that we look into direct funding options of the Wellcome Innovation stream e.g. applying for an Innovator Award. The topic group also received an email from the Botnar foundation, stating that they would get back to us in January. Both opportunities require further exploration in the time after meeting G.</w:t>
      </w:r>
    </w:p>
    <w:p w14:paraId="7645BFF2" w14:textId="77777777" w:rsidR="00870F90" w:rsidRPr="00A5701D" w:rsidRDefault="00870F90" w:rsidP="00870F90"/>
    <w:p w14:paraId="6CE19415" w14:textId="77777777" w:rsidR="00870F90" w:rsidRPr="00A5701D" w:rsidRDefault="00870F90" w:rsidP="00870F90">
      <w:r w:rsidRPr="00A5701D">
        <w:t xml:space="preserve">For the Meeting H version of this document we also merged the reformatting done by ITU and revised indexing and descriptions of tables and figures. With the introduction of the new SharePoint folder for all topic groups, our topic group started migrating all documents to the corresponding TG-Symptom folder </w:t>
      </w:r>
      <w:hyperlink r:id="rId79">
        <w:r w:rsidRPr="00A5701D">
          <w:rPr>
            <w:color w:val="0000FF"/>
            <w:u w:val="single"/>
          </w:rPr>
          <w:t>https://extranet.itu.int/sites/itu-t/focusgroups/ai4h/tg/SitePages/TG-Symptom.aspx</w:t>
        </w:r>
      </w:hyperlink>
      <w:r w:rsidRPr="00A5701D">
        <w:t xml:space="preserve">. As part of this, the latest TDD draft can always be found under </w:t>
      </w:r>
      <w:hyperlink r:id="rId80">
        <w:r w:rsidRPr="00A5701D">
          <w:rPr>
            <w:color w:val="0000FF"/>
            <w:u w:val="single"/>
          </w:rPr>
          <w:t>https://extranet.itu.int/sites/itu-t/focusgroups/ai4h/tg/symptom/FGAI4H%20TG%20Symptom%20TDD%20draft.docx?d=wb569618c24f1445daa93f93aca2bb875</w:t>
        </w:r>
      </w:hyperlink>
      <w:r w:rsidRPr="00A5701D">
        <w:t xml:space="preserve">. The protocols of all topic group internal meetings have also been uploaded to the folder and the references in this TDD have been updated accordingly. </w:t>
      </w:r>
    </w:p>
    <w:p w14:paraId="24FADC7F" w14:textId="77777777" w:rsidR="00870F90" w:rsidRPr="00A5701D" w:rsidRDefault="00870F90" w:rsidP="00870F90"/>
    <w:p w14:paraId="46E9B925" w14:textId="77777777" w:rsidR="00870F90" w:rsidRPr="00A5701D" w:rsidRDefault="00870F90" w:rsidP="00870F90">
      <w:r w:rsidRPr="00A5701D">
        <w:t>Since meeting G there has also been some exchange with Baidu, who joined the topic group with a focus on the clinical symptom assessment. We are looking forward to integrating material on the benchmarking of AI systems in the clinical context for meeting I.</w:t>
      </w:r>
    </w:p>
    <w:p w14:paraId="0F70A573" w14:textId="77777777" w:rsidR="00870F90" w:rsidRPr="00A5701D" w:rsidRDefault="00870F90" w:rsidP="00870F90">
      <w:r w:rsidRPr="00A5701D">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6F87DA8E" w14:textId="77777777" w:rsidR="00870F90" w:rsidRPr="00A5701D" w:rsidRDefault="00870F90" w:rsidP="00870F90">
      <w:r w:rsidRPr="00A5701D">
        <w:t xml:space="preserve">Since the submission for this TDD for meeting G, the topic group was joined by 1Doc3, Buoy, mFine and MyDoctor. MyDoctor and mFine joined meeting G and have been onboarded by the group during this meeting. With the new topic group members Buoy and 1Doc3 we conducted online onboarding meetings. </w:t>
      </w:r>
    </w:p>
    <w:p w14:paraId="49D8791D" w14:textId="77777777" w:rsidR="00870F90" w:rsidRPr="00A5701D" w:rsidRDefault="00870F90" w:rsidP="00870F90">
      <w:r w:rsidRPr="00A5701D">
        <w:t>Currently the topic group has the following 14 companies and 2 individuals as members:</w:t>
      </w:r>
    </w:p>
    <w:p w14:paraId="10AB2D5F" w14:textId="77777777" w:rsidR="00870F90" w:rsidRPr="00A5701D" w:rsidRDefault="00870F90" w:rsidP="00870F90"/>
    <w:p w14:paraId="11F85534" w14:textId="77777777" w:rsidR="00870F90" w:rsidRPr="00A5701D" w:rsidRDefault="00870F90" w:rsidP="00870F90">
      <w:pPr>
        <w:numPr>
          <w:ilvl w:val="0"/>
          <w:numId w:val="47"/>
        </w:numPr>
      </w:pPr>
      <w:r w:rsidRPr="00A5701D">
        <w:t>1Doc3 (Lina Porras)</w:t>
      </w:r>
    </w:p>
    <w:p w14:paraId="7EE96E80" w14:textId="77777777" w:rsidR="00870F90" w:rsidRPr="00A5701D" w:rsidRDefault="00870F90" w:rsidP="00870F90">
      <w:pPr>
        <w:numPr>
          <w:ilvl w:val="0"/>
          <w:numId w:val="47"/>
        </w:numPr>
      </w:pPr>
      <w:r w:rsidRPr="00A5701D">
        <w:t>Ada Health (Henry Hoffmann, Dr Shubhanan Upadhyay, Dr Martina Fischer)</w:t>
      </w:r>
    </w:p>
    <w:p w14:paraId="5C4110B2" w14:textId="77777777" w:rsidR="00870F90" w:rsidRPr="00A5701D" w:rsidRDefault="00870F90" w:rsidP="00870F90">
      <w:pPr>
        <w:numPr>
          <w:ilvl w:val="0"/>
          <w:numId w:val="47"/>
        </w:numPr>
      </w:pPr>
      <w:r w:rsidRPr="00A5701D">
        <w:t>Babylon Health (Saurabh Johri, Yura Perov, Nathalie Bradley-Schmieg)</w:t>
      </w:r>
    </w:p>
    <w:p w14:paraId="472A6198" w14:textId="77777777" w:rsidR="00870F90" w:rsidRPr="00A5701D" w:rsidRDefault="00870F90" w:rsidP="00870F90">
      <w:pPr>
        <w:numPr>
          <w:ilvl w:val="0"/>
          <w:numId w:val="47"/>
        </w:numPr>
      </w:pPr>
      <w:r w:rsidRPr="00A5701D">
        <w:lastRenderedPageBreak/>
        <w:t>Baidu (Yanwu XU)</w:t>
      </w:r>
    </w:p>
    <w:p w14:paraId="3FEED165" w14:textId="77777777" w:rsidR="00870F90" w:rsidRPr="00A5701D" w:rsidRDefault="00870F90" w:rsidP="00870F90">
      <w:pPr>
        <w:numPr>
          <w:ilvl w:val="0"/>
          <w:numId w:val="47"/>
        </w:numPr>
      </w:pPr>
      <w:r w:rsidRPr="00A5701D">
        <w:t>Buoy (Eddie Reyes)</w:t>
      </w:r>
    </w:p>
    <w:p w14:paraId="47E3ECFA" w14:textId="77777777" w:rsidR="00870F90" w:rsidRPr="00A5701D" w:rsidRDefault="00870F90" w:rsidP="00870F90">
      <w:pPr>
        <w:numPr>
          <w:ilvl w:val="0"/>
          <w:numId w:val="47"/>
        </w:numPr>
      </w:pPr>
      <w:r w:rsidRPr="00A5701D">
        <w:t>Deepcare.io (Hanh Nguyen)</w:t>
      </w:r>
    </w:p>
    <w:p w14:paraId="0E071222" w14:textId="77777777" w:rsidR="00870F90" w:rsidRPr="00A5701D" w:rsidRDefault="00870F90" w:rsidP="00870F90">
      <w:pPr>
        <w:numPr>
          <w:ilvl w:val="0"/>
          <w:numId w:val="47"/>
        </w:numPr>
      </w:pPr>
      <w:r w:rsidRPr="00A5701D">
        <w:t>Infermedica (Piotr Orzechowski, Dr Irv Loh, Jakub Winter, Michal Kurtys)</w:t>
      </w:r>
    </w:p>
    <w:p w14:paraId="404F57A0" w14:textId="77777777" w:rsidR="00870F90" w:rsidRPr="00A5701D" w:rsidRDefault="00870F90" w:rsidP="00870F90">
      <w:pPr>
        <w:numPr>
          <w:ilvl w:val="0"/>
          <w:numId w:val="47"/>
        </w:numPr>
      </w:pPr>
      <w:r w:rsidRPr="00A5701D">
        <w:t>Inspired Ideas (Megan Allen, Ally Salim Jnr)</w:t>
      </w:r>
    </w:p>
    <w:p w14:paraId="3EE17496" w14:textId="77777777" w:rsidR="00870F90" w:rsidRPr="00A5701D" w:rsidRDefault="00870F90" w:rsidP="00870F90">
      <w:pPr>
        <w:numPr>
          <w:ilvl w:val="0"/>
          <w:numId w:val="47"/>
        </w:numPr>
      </w:pPr>
      <w:r w:rsidRPr="00A5701D">
        <w:t>Isabel Healthcare (Jason Maude)</w:t>
      </w:r>
    </w:p>
    <w:p w14:paraId="6A4261B3" w14:textId="77777777" w:rsidR="00870F90" w:rsidRPr="00A5701D" w:rsidRDefault="00870F90" w:rsidP="00870F90">
      <w:pPr>
        <w:numPr>
          <w:ilvl w:val="0"/>
          <w:numId w:val="47"/>
        </w:numPr>
      </w:pPr>
      <w:r w:rsidRPr="00A5701D">
        <w:t>Mfine (Dr Srinivas Gunda)</w:t>
      </w:r>
    </w:p>
    <w:p w14:paraId="0FAB0D9C" w14:textId="77777777" w:rsidR="00870F90" w:rsidRPr="00A5701D" w:rsidRDefault="00870F90" w:rsidP="00870F90">
      <w:pPr>
        <w:numPr>
          <w:ilvl w:val="0"/>
          <w:numId w:val="47"/>
        </w:numPr>
      </w:pPr>
      <w:r w:rsidRPr="00A5701D">
        <w:t>Muhammad Murhaba (Independent Contributor)</w:t>
      </w:r>
    </w:p>
    <w:p w14:paraId="3035DDA2" w14:textId="77777777" w:rsidR="00870F90" w:rsidRPr="00A5701D" w:rsidRDefault="00870F90" w:rsidP="00870F90">
      <w:pPr>
        <w:numPr>
          <w:ilvl w:val="0"/>
          <w:numId w:val="47"/>
        </w:numPr>
      </w:pPr>
      <w:r w:rsidRPr="00A5701D">
        <w:t>MyDoctor (Harsha Jayakody)</w:t>
      </w:r>
    </w:p>
    <w:p w14:paraId="1D846007" w14:textId="77777777" w:rsidR="00870F90" w:rsidRPr="00A5701D" w:rsidRDefault="00870F90" w:rsidP="00870F90">
      <w:pPr>
        <w:numPr>
          <w:ilvl w:val="0"/>
          <w:numId w:val="47"/>
        </w:numPr>
      </w:pPr>
      <w:r w:rsidRPr="00A5701D">
        <w:t>Symptify (Dr Jalil Thurber)</w:t>
      </w:r>
    </w:p>
    <w:p w14:paraId="7A64ADA7" w14:textId="77777777" w:rsidR="00870F90" w:rsidRPr="00A5701D" w:rsidRDefault="00870F90" w:rsidP="00870F90">
      <w:pPr>
        <w:numPr>
          <w:ilvl w:val="0"/>
          <w:numId w:val="47"/>
        </w:numPr>
      </w:pPr>
      <w:r w:rsidRPr="00A5701D">
        <w:t>Thomas Neumark (Independent Contributor)</w:t>
      </w:r>
    </w:p>
    <w:p w14:paraId="0366D9F4" w14:textId="77777777" w:rsidR="00870F90" w:rsidRPr="00A5701D" w:rsidRDefault="00870F90" w:rsidP="00870F90">
      <w:pPr>
        <w:numPr>
          <w:ilvl w:val="0"/>
          <w:numId w:val="47"/>
        </w:numPr>
      </w:pPr>
      <w:r w:rsidRPr="00A5701D">
        <w:t>Visiba Care (Anastacia Simonchik)</w:t>
      </w:r>
    </w:p>
    <w:p w14:paraId="1BC429E7" w14:textId="77777777" w:rsidR="00870F90" w:rsidRPr="00A5701D" w:rsidRDefault="00870F90" w:rsidP="00870F90">
      <w:pPr>
        <w:numPr>
          <w:ilvl w:val="0"/>
          <w:numId w:val="47"/>
        </w:numPr>
      </w:pPr>
      <w:r w:rsidRPr="00A5701D">
        <w:t>Your.MD (Jonathon Carr-Brown, Rex Cooper, Martin Cansdale)</w:t>
      </w:r>
    </w:p>
    <w:p w14:paraId="4F88489A" w14:textId="77777777" w:rsidR="00870F90" w:rsidRPr="00A5701D" w:rsidRDefault="00870F90" w:rsidP="00870F90">
      <w:pPr>
        <w:ind w:left="360"/>
      </w:pPr>
    </w:p>
    <w:p w14:paraId="3A5612F0" w14:textId="77777777" w:rsidR="00870F90" w:rsidRPr="00A5701D" w:rsidRDefault="00870F90" w:rsidP="00870F90">
      <w:r w:rsidRPr="00A5701D">
        <w:t xml:space="preserve">The topic group email reflector  </w:t>
      </w:r>
      <w:hyperlink r:id="rId81">
        <w:r w:rsidRPr="00A5701D">
          <w:rPr>
            <w:color w:val="0000FF"/>
            <w:u w:val="single"/>
          </w:rPr>
          <w:t>fgai4htgsymptom@lists.itu.int</w:t>
        </w:r>
      </w:hyperlink>
      <w:r w:rsidRPr="00A5701D">
        <w:t xml:space="preserve"> altogether has currently 56 subscribers (12 more than for Meeting G). The latest Meeting H version of this Topic Description Document lists 22 (2 more) contributors.</w:t>
      </w:r>
    </w:p>
    <w:p w14:paraId="1321569C"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5" w:name="_Toc113900748"/>
      <w:r w:rsidRPr="00A5701D">
        <w:rPr>
          <w:rFonts w:eastAsia="MS Mincho" w:cs="Arial"/>
          <w:b/>
          <w:bCs/>
          <w:szCs w:val="26"/>
        </w:rPr>
        <w:t>Status update for meeting I (Online E Meeting)</w:t>
      </w:r>
      <w:bookmarkEnd w:id="25"/>
    </w:p>
    <w:p w14:paraId="010454D9" w14:textId="77777777" w:rsidR="00870F90" w:rsidRPr="00A5701D" w:rsidRDefault="00870F90" w:rsidP="00870F90">
      <w:r w:rsidRPr="00A5701D">
        <w:t xml:space="preserve">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w:t>
      </w:r>
    </w:p>
    <w:p w14:paraId="1E37C8D3" w14:textId="77777777" w:rsidR="00870F90" w:rsidRPr="00A5701D" w:rsidRDefault="00870F90" w:rsidP="00870F90">
      <w:r w:rsidRPr="00A5701D">
        <w:t xml:space="preserve">At meeting H the topic group was also joined by Alejandro Osornio, an expert for ontologies. In the weeks following he proposed a technical solution for how to use SNOMED CT 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5D1FFEC6" w14:textId="77777777" w:rsidR="00870F90" w:rsidRPr="00A5701D" w:rsidRDefault="00870F90" w:rsidP="00870F90">
      <w:r w:rsidRPr="00A5701D">
        <w:t xml:space="preserve">As suggested in the last meeting the Focus Group started the work on updating the </w:t>
      </w:r>
      <w:hyperlink r:id="rId82">
        <w:r w:rsidRPr="00A5701D">
          <w:rPr>
            <w:color w:val="0000FF"/>
            <w:u w:val="single"/>
          </w:rPr>
          <w:t>FGAI4H-C-105</w:t>
        </w:r>
      </w:hyperlink>
      <w:r w:rsidRPr="00A5701D">
        <w:rPr>
          <w:color w:val="0000FF"/>
          <w:u w:val="single"/>
        </w:rPr>
        <w:t xml:space="preserve"> </w:t>
      </w:r>
      <w:r w:rsidRPr="00A5701D">
        <w:t>template for TDDs. Our topic group reviewed the draft and contributed the insights from working on this TDD. Once a new version is adopted by the Focus Group we will adjust this TDD to the new structure.</w:t>
      </w:r>
    </w:p>
    <w:p w14:paraId="2F7DD925" w14:textId="77777777" w:rsidR="00870F90" w:rsidRPr="00A5701D" w:rsidRDefault="00870F90" w:rsidP="00870F90">
      <w:r w:rsidRPr="00A5701D">
        <w:t>During meeting H the Focus Group discussed the possibility of working on a joint topic group overarching tool for creating and annotating benchmarking test data. As part of this discussion our topic group also contributed to an initial requirements document. After the meeting this discussion was continued in several online meetings with WG-DASH.</w:t>
      </w:r>
    </w:p>
    <w:p w14:paraId="0A002F1F" w14:textId="77777777" w:rsidR="00870F90" w:rsidRPr="00A5701D" w:rsidRDefault="00870F90" w:rsidP="00870F90">
      <w:r w:rsidRPr="00A5701D">
        <w:lastRenderedPageBreak/>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441C6119" w14:textId="77777777" w:rsidR="00870F90" w:rsidRPr="00A5701D" w:rsidRDefault="00870F90" w:rsidP="00870F90"/>
    <w:p w14:paraId="0FC5D5B3" w14:textId="77777777" w:rsidR="00870F90" w:rsidRPr="00A5701D" w:rsidRDefault="00870F90" w:rsidP="00870F90">
      <w:pPr>
        <w:numPr>
          <w:ilvl w:val="0"/>
          <w:numId w:val="36"/>
        </w:numPr>
        <w:rPr>
          <w:color w:val="000000"/>
        </w:rPr>
      </w:pPr>
      <w:r w:rsidRPr="00A5701D">
        <w:t xml:space="preserve">28.03.2020 – Meeting #17 – Telco </w:t>
      </w:r>
      <w:hyperlink r:id="rId83">
        <w:r w:rsidRPr="00A5701D">
          <w:rPr>
            <w:color w:val="0000FF"/>
            <w:u w:val="single"/>
          </w:rPr>
          <w:t>Minutes</w:t>
        </w:r>
      </w:hyperlink>
    </w:p>
    <w:p w14:paraId="33A3F0CC" w14:textId="77777777" w:rsidR="00870F90" w:rsidRPr="00A5701D" w:rsidRDefault="00870F90" w:rsidP="00870F90">
      <w:pPr>
        <w:numPr>
          <w:ilvl w:val="0"/>
          <w:numId w:val="36"/>
        </w:numPr>
      </w:pPr>
      <w:r w:rsidRPr="00A5701D">
        <w:t xml:space="preserve">12.03.2020 – Meeting #18 – Tech Telco </w:t>
      </w:r>
      <w:hyperlink r:id="rId84">
        <w:r w:rsidRPr="00A5701D">
          <w:rPr>
            <w:color w:val="0000FF"/>
            <w:u w:val="single"/>
          </w:rPr>
          <w:t>Minutes</w:t>
        </w:r>
      </w:hyperlink>
    </w:p>
    <w:p w14:paraId="33598180" w14:textId="77777777" w:rsidR="00870F90" w:rsidRPr="00A5701D" w:rsidRDefault="00870F90" w:rsidP="00870F90">
      <w:pPr>
        <w:numPr>
          <w:ilvl w:val="0"/>
          <w:numId w:val="36"/>
        </w:numPr>
      </w:pPr>
      <w:r w:rsidRPr="00A5701D">
        <w:t xml:space="preserve">13.03.2020 – Meeting #19 – Telco </w:t>
      </w:r>
      <w:hyperlink r:id="rId85">
        <w:r w:rsidRPr="00A5701D">
          <w:rPr>
            <w:color w:val="0000FF"/>
            <w:u w:val="single"/>
          </w:rPr>
          <w:t>Minutes</w:t>
        </w:r>
      </w:hyperlink>
    </w:p>
    <w:p w14:paraId="0BC9D89B" w14:textId="77777777" w:rsidR="00870F90" w:rsidRPr="00A5701D" w:rsidRDefault="00870F90" w:rsidP="00870F90">
      <w:pPr>
        <w:numPr>
          <w:ilvl w:val="0"/>
          <w:numId w:val="36"/>
        </w:numPr>
      </w:pPr>
      <w:r w:rsidRPr="00A5701D">
        <w:t xml:space="preserve">20.03.2020 – Meeting #20 – Tech Telco </w:t>
      </w:r>
      <w:hyperlink r:id="rId86">
        <w:r w:rsidRPr="00A5701D">
          <w:rPr>
            <w:color w:val="0000FF"/>
            <w:u w:val="single"/>
          </w:rPr>
          <w:t>Minutes</w:t>
        </w:r>
      </w:hyperlink>
    </w:p>
    <w:p w14:paraId="59876243" w14:textId="77777777" w:rsidR="00870F90" w:rsidRPr="00A5701D" w:rsidRDefault="00870F90" w:rsidP="00870F90">
      <w:pPr>
        <w:numPr>
          <w:ilvl w:val="0"/>
          <w:numId w:val="36"/>
        </w:numPr>
      </w:pPr>
      <w:r w:rsidRPr="00A5701D">
        <w:t xml:space="preserve">27.03.2020 – Meeting #21 – Telco </w:t>
      </w:r>
      <w:hyperlink r:id="rId87">
        <w:r w:rsidRPr="00A5701D">
          <w:rPr>
            <w:color w:val="0000FF"/>
            <w:u w:val="single"/>
          </w:rPr>
          <w:t>Minutes</w:t>
        </w:r>
      </w:hyperlink>
    </w:p>
    <w:p w14:paraId="39D187C5" w14:textId="77777777" w:rsidR="00870F90" w:rsidRPr="00A5701D" w:rsidRDefault="00870F90" w:rsidP="00870F90">
      <w:pPr>
        <w:numPr>
          <w:ilvl w:val="0"/>
          <w:numId w:val="36"/>
        </w:numPr>
      </w:pPr>
      <w:r w:rsidRPr="00A5701D">
        <w:t xml:space="preserve">15.04.2020 – Meeting #22 – Tech Telco </w:t>
      </w:r>
      <w:hyperlink r:id="rId88">
        <w:r w:rsidRPr="00A5701D">
          <w:rPr>
            <w:color w:val="0000FF"/>
            <w:u w:val="single"/>
          </w:rPr>
          <w:t>Minutes</w:t>
        </w:r>
      </w:hyperlink>
    </w:p>
    <w:p w14:paraId="36526BD4" w14:textId="77777777" w:rsidR="00870F90" w:rsidRPr="00A5701D" w:rsidRDefault="00870F90" w:rsidP="00870F90">
      <w:pPr>
        <w:numPr>
          <w:ilvl w:val="0"/>
          <w:numId w:val="36"/>
        </w:numPr>
      </w:pPr>
      <w:r w:rsidRPr="00A5701D">
        <w:t xml:space="preserve">22.04.2020 – Meeting #23 – Tech Telco </w:t>
      </w:r>
      <w:hyperlink r:id="rId89">
        <w:r w:rsidRPr="00A5701D">
          <w:rPr>
            <w:color w:val="0000FF"/>
            <w:u w:val="single"/>
          </w:rPr>
          <w:t>Minutes</w:t>
        </w:r>
      </w:hyperlink>
    </w:p>
    <w:p w14:paraId="12FF8700" w14:textId="77777777" w:rsidR="00870F90" w:rsidRPr="00A5701D" w:rsidRDefault="00870F90" w:rsidP="00870F90">
      <w:pPr>
        <w:numPr>
          <w:ilvl w:val="0"/>
          <w:numId w:val="36"/>
        </w:numPr>
      </w:pPr>
      <w:r w:rsidRPr="00A5701D">
        <w:t>21.04.2020 – Meeting #24 – Clinical Telco (no minutes)</w:t>
      </w:r>
    </w:p>
    <w:p w14:paraId="6FEABC73" w14:textId="77777777" w:rsidR="00870F90" w:rsidRPr="00A5701D" w:rsidRDefault="00870F90" w:rsidP="00870F90">
      <w:pPr>
        <w:numPr>
          <w:ilvl w:val="0"/>
          <w:numId w:val="36"/>
        </w:numPr>
      </w:pPr>
      <w:r w:rsidRPr="00A5701D">
        <w:t xml:space="preserve">24.04.2020 – Meeting #25 – Telco </w:t>
      </w:r>
      <w:hyperlink r:id="rId90">
        <w:r w:rsidRPr="00A5701D">
          <w:rPr>
            <w:color w:val="0000FF"/>
            <w:u w:val="single"/>
          </w:rPr>
          <w:t>Minutes</w:t>
        </w:r>
      </w:hyperlink>
    </w:p>
    <w:p w14:paraId="1B4C837D" w14:textId="77777777" w:rsidR="00870F90" w:rsidRPr="00A5701D" w:rsidRDefault="00870F90" w:rsidP="00870F90"/>
    <w:p w14:paraId="615D01B0" w14:textId="77777777" w:rsidR="00870F90" w:rsidRPr="00A5701D" w:rsidRDefault="00870F90" w:rsidP="00870F90">
      <w:r w:rsidRPr="00A5701D">
        <w:t xml:space="preserve">All the meeting notes can also be found in the official TG-Symptom SharePoint folder: </w:t>
      </w:r>
      <w:hyperlink r:id="rId91">
        <w:r w:rsidRPr="00A5701D">
          <w:rPr>
            <w:color w:val="0000FF"/>
            <w:u w:val="single"/>
          </w:rPr>
          <w:t>https://extranet.itu.int/sites/itu-t/focusgroups/ai4h/tg/SitePages/TG-Symptom.aspx</w:t>
        </w:r>
      </w:hyperlink>
    </w:p>
    <w:p w14:paraId="4816AE61" w14:textId="77777777" w:rsidR="00870F90" w:rsidRPr="00A5701D" w:rsidRDefault="00870F90" w:rsidP="00870F90">
      <w:r w:rsidRPr="00A5701D">
        <w:t>We also started to publish our TG internal Focus Group meeting reports the. The summary of meeting H can be found here:</w:t>
      </w:r>
    </w:p>
    <w:p w14:paraId="292C993B" w14:textId="77777777" w:rsidR="00870F90" w:rsidRPr="009E5DED" w:rsidRDefault="00870F90" w:rsidP="00870F90">
      <w:pPr>
        <w:numPr>
          <w:ilvl w:val="0"/>
          <w:numId w:val="13"/>
        </w:numPr>
        <w:pBdr>
          <w:top w:val="nil"/>
          <w:left w:val="nil"/>
          <w:bottom w:val="nil"/>
          <w:right w:val="nil"/>
          <w:between w:val="nil"/>
        </w:pBdr>
        <w:rPr>
          <w:color w:val="000000"/>
        </w:rPr>
      </w:pPr>
      <w:hyperlink r:id="rId92">
        <w:r w:rsidRPr="00A5701D">
          <w:rPr>
            <w:color w:val="0000FF"/>
            <w:u w:val="single"/>
          </w:rPr>
          <w:t>TG-Symptom update on Meeting H</w:t>
        </w:r>
      </w:hyperlink>
    </w:p>
    <w:p w14:paraId="2EFF25AE" w14:textId="77777777" w:rsidR="00870F90" w:rsidRPr="00A5701D" w:rsidRDefault="00870F90" w:rsidP="00870F90">
      <w:r w:rsidRPr="00A5701D">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0D55555D" w14:textId="77777777" w:rsidR="00870F90" w:rsidRPr="00A5701D" w:rsidRDefault="00870F90" w:rsidP="00870F90">
      <w:r w:rsidRPr="00A5701D">
        <w:t xml:space="preserve">Since Meeting H, we have been joined by three independent contributors, namely Pritesh Mistry, Alejandro Osornio and Salman Razzaki. One company (XUND, represented by Lukas Seper) also joined. In addition, Yura Perov (previously at Babylon) also joined in an independent capacity. </w:t>
      </w:r>
    </w:p>
    <w:p w14:paraId="1DB87966" w14:textId="77777777" w:rsidR="00870F90" w:rsidRPr="00A5701D" w:rsidRDefault="00870F90" w:rsidP="00870F90">
      <w:r w:rsidRPr="00A5701D">
        <w:t>Currently, our topic group has the following 15 companies and 6 independent contributors:</w:t>
      </w:r>
    </w:p>
    <w:p w14:paraId="491602C4" w14:textId="77777777" w:rsidR="00870F90" w:rsidRPr="00A5701D" w:rsidRDefault="00870F90" w:rsidP="00870F90"/>
    <w:p w14:paraId="6C74E255" w14:textId="77777777" w:rsidR="00870F90" w:rsidRPr="00A5701D" w:rsidRDefault="00870F90" w:rsidP="00870F90">
      <w:pPr>
        <w:numPr>
          <w:ilvl w:val="0"/>
          <w:numId w:val="13"/>
        </w:numPr>
      </w:pPr>
      <w:r w:rsidRPr="00A5701D">
        <w:t>1Doc3 (Lina Porras and Maria Gonzalez)</w:t>
      </w:r>
    </w:p>
    <w:p w14:paraId="5B1BBB82" w14:textId="77777777" w:rsidR="00870F90" w:rsidRPr="00A5701D" w:rsidRDefault="00870F90" w:rsidP="00870F90">
      <w:pPr>
        <w:numPr>
          <w:ilvl w:val="0"/>
          <w:numId w:val="13"/>
        </w:numPr>
      </w:pPr>
      <w:r w:rsidRPr="00A5701D">
        <w:t>Ada Health (Henry Hoffmann, Dr Shubs Upadhyay, Dr Martina Fischer)</w:t>
      </w:r>
    </w:p>
    <w:p w14:paraId="51F541F8" w14:textId="77777777" w:rsidR="00870F90" w:rsidRPr="00A5701D" w:rsidRDefault="00870F90" w:rsidP="00870F90">
      <w:pPr>
        <w:numPr>
          <w:ilvl w:val="0"/>
          <w:numId w:val="13"/>
        </w:numPr>
      </w:pPr>
      <w:r w:rsidRPr="00A5701D">
        <w:t>Alejandro Orsonio (Independent Contributor)</w:t>
      </w:r>
    </w:p>
    <w:p w14:paraId="48F09578" w14:textId="77777777" w:rsidR="00870F90" w:rsidRPr="00A5701D" w:rsidRDefault="00870F90" w:rsidP="00870F90">
      <w:pPr>
        <w:numPr>
          <w:ilvl w:val="0"/>
          <w:numId w:val="13"/>
        </w:numPr>
      </w:pPr>
      <w:r w:rsidRPr="00A5701D">
        <w:t>Babylon Health (Saurabh Johri, Nathalie Bradley-Schmieg, Adam Baker)</w:t>
      </w:r>
    </w:p>
    <w:p w14:paraId="50A2F648" w14:textId="77777777" w:rsidR="00870F90" w:rsidRPr="00A5701D" w:rsidRDefault="00870F90" w:rsidP="00870F90">
      <w:pPr>
        <w:numPr>
          <w:ilvl w:val="0"/>
          <w:numId w:val="13"/>
        </w:numPr>
      </w:pPr>
      <w:r w:rsidRPr="00A5701D">
        <w:t>Baidu (Yanwu XU)</w:t>
      </w:r>
    </w:p>
    <w:p w14:paraId="16CF1242" w14:textId="77777777" w:rsidR="00870F90" w:rsidRPr="00A5701D" w:rsidRDefault="00870F90" w:rsidP="00870F90">
      <w:pPr>
        <w:numPr>
          <w:ilvl w:val="0"/>
          <w:numId w:val="13"/>
        </w:numPr>
      </w:pPr>
      <w:r w:rsidRPr="00A5701D">
        <w:t>Buoy (Eddie Reyes)</w:t>
      </w:r>
    </w:p>
    <w:p w14:paraId="20FC293F" w14:textId="77777777" w:rsidR="00870F90" w:rsidRPr="00A5701D" w:rsidRDefault="00870F90" w:rsidP="00870F90">
      <w:pPr>
        <w:numPr>
          <w:ilvl w:val="0"/>
          <w:numId w:val="13"/>
        </w:numPr>
      </w:pPr>
      <w:r w:rsidRPr="00A5701D">
        <w:t>Deepcare.io (Hanh Nguyen)</w:t>
      </w:r>
    </w:p>
    <w:p w14:paraId="04C7235E" w14:textId="77777777" w:rsidR="00870F90" w:rsidRPr="00A5701D" w:rsidRDefault="00870F90" w:rsidP="00870F90">
      <w:pPr>
        <w:numPr>
          <w:ilvl w:val="0"/>
          <w:numId w:val="13"/>
        </w:numPr>
      </w:pPr>
      <w:r w:rsidRPr="00A5701D">
        <w:t>Infermedica (Piotr Orzechowski, Dr Irv Loh, Jakub Winter, Michal Kurtys)</w:t>
      </w:r>
    </w:p>
    <w:p w14:paraId="66A47994" w14:textId="77777777" w:rsidR="00870F90" w:rsidRPr="00A5701D" w:rsidRDefault="00870F90" w:rsidP="00870F90">
      <w:pPr>
        <w:numPr>
          <w:ilvl w:val="0"/>
          <w:numId w:val="13"/>
        </w:numPr>
      </w:pPr>
      <w:r w:rsidRPr="00A5701D">
        <w:t>Inspired Ideas (Megan Allen, Ally Salim Jnr)</w:t>
      </w:r>
    </w:p>
    <w:p w14:paraId="4ED917F4" w14:textId="77777777" w:rsidR="00870F90" w:rsidRPr="00A5701D" w:rsidRDefault="00870F90" w:rsidP="00870F90">
      <w:pPr>
        <w:numPr>
          <w:ilvl w:val="0"/>
          <w:numId w:val="13"/>
        </w:numPr>
      </w:pPr>
      <w:r w:rsidRPr="00A5701D">
        <w:t>Isabel Healthcare (Jason Maude)</w:t>
      </w:r>
    </w:p>
    <w:p w14:paraId="7978C8C6" w14:textId="77777777" w:rsidR="00870F90" w:rsidRPr="00A5701D" w:rsidRDefault="00870F90" w:rsidP="00870F90">
      <w:pPr>
        <w:numPr>
          <w:ilvl w:val="0"/>
          <w:numId w:val="13"/>
        </w:numPr>
      </w:pPr>
      <w:r w:rsidRPr="00A5701D">
        <w:t>Mfine (Dr Srinivas Gunda)</w:t>
      </w:r>
    </w:p>
    <w:p w14:paraId="29BB4BAB" w14:textId="77777777" w:rsidR="00870F90" w:rsidRPr="00A5701D" w:rsidRDefault="00870F90" w:rsidP="00870F90">
      <w:pPr>
        <w:numPr>
          <w:ilvl w:val="0"/>
          <w:numId w:val="13"/>
        </w:numPr>
      </w:pPr>
      <w:r w:rsidRPr="00A5701D">
        <w:lastRenderedPageBreak/>
        <w:t>Muhammad Murhaba (Independent Contributor)</w:t>
      </w:r>
    </w:p>
    <w:p w14:paraId="11529CCA" w14:textId="77777777" w:rsidR="00870F90" w:rsidRPr="00A5701D" w:rsidRDefault="00870F90" w:rsidP="00870F90">
      <w:pPr>
        <w:numPr>
          <w:ilvl w:val="0"/>
          <w:numId w:val="13"/>
        </w:numPr>
      </w:pPr>
      <w:r w:rsidRPr="00A5701D">
        <w:t>MyDoctor (Harsha Jayakody)</w:t>
      </w:r>
    </w:p>
    <w:p w14:paraId="2955B7AB" w14:textId="77777777" w:rsidR="00870F90" w:rsidRPr="00A5701D" w:rsidRDefault="00870F90" w:rsidP="00870F90">
      <w:pPr>
        <w:numPr>
          <w:ilvl w:val="0"/>
          <w:numId w:val="13"/>
        </w:numPr>
      </w:pPr>
      <w:r w:rsidRPr="00A5701D">
        <w:t>Pritesh Mistry (Independent Contributor)</w:t>
      </w:r>
    </w:p>
    <w:p w14:paraId="5873DD22" w14:textId="77777777" w:rsidR="00870F90" w:rsidRPr="00A5701D" w:rsidRDefault="00870F90" w:rsidP="00870F90">
      <w:pPr>
        <w:numPr>
          <w:ilvl w:val="0"/>
          <w:numId w:val="13"/>
        </w:numPr>
      </w:pPr>
      <w:r w:rsidRPr="00A5701D">
        <w:t>Dr Salman Razzaki (Independent Contributor)</w:t>
      </w:r>
    </w:p>
    <w:p w14:paraId="6FF73C29" w14:textId="77777777" w:rsidR="00870F90" w:rsidRPr="00A5701D" w:rsidRDefault="00870F90" w:rsidP="00870F90">
      <w:pPr>
        <w:numPr>
          <w:ilvl w:val="0"/>
          <w:numId w:val="13"/>
        </w:numPr>
      </w:pPr>
      <w:r w:rsidRPr="00A5701D">
        <w:t>Symptify (Dr Jalil Thurber)</w:t>
      </w:r>
    </w:p>
    <w:p w14:paraId="7ACBF6CA" w14:textId="77777777" w:rsidR="00870F90" w:rsidRPr="00A5701D" w:rsidRDefault="00870F90" w:rsidP="00870F90">
      <w:pPr>
        <w:numPr>
          <w:ilvl w:val="0"/>
          <w:numId w:val="13"/>
        </w:numPr>
      </w:pPr>
      <w:r w:rsidRPr="00A5701D">
        <w:t>Thomas Neumark (Independent Contributor)</w:t>
      </w:r>
    </w:p>
    <w:p w14:paraId="7DC793FF" w14:textId="77777777" w:rsidR="00870F90" w:rsidRPr="00A5701D" w:rsidRDefault="00870F90" w:rsidP="00870F90">
      <w:pPr>
        <w:numPr>
          <w:ilvl w:val="0"/>
          <w:numId w:val="13"/>
        </w:numPr>
      </w:pPr>
      <w:r w:rsidRPr="00A5701D">
        <w:t>Visiba Care (Anastacia Simonchik)</w:t>
      </w:r>
    </w:p>
    <w:p w14:paraId="6C859E23" w14:textId="77777777" w:rsidR="00870F90" w:rsidRPr="00A5701D" w:rsidRDefault="00870F90" w:rsidP="00870F90">
      <w:pPr>
        <w:numPr>
          <w:ilvl w:val="0"/>
          <w:numId w:val="13"/>
        </w:numPr>
      </w:pPr>
      <w:r w:rsidRPr="00A5701D">
        <w:t>XUND (Lukas Seper, Tamás Petrovics, Sophie Pingitzer)</w:t>
      </w:r>
    </w:p>
    <w:p w14:paraId="5D109255" w14:textId="77777777" w:rsidR="00870F90" w:rsidRPr="00A5701D" w:rsidRDefault="00870F90" w:rsidP="00870F90">
      <w:pPr>
        <w:numPr>
          <w:ilvl w:val="0"/>
          <w:numId w:val="13"/>
        </w:numPr>
      </w:pPr>
      <w:r w:rsidRPr="00A5701D">
        <w:t>Your.MD (Jonathon Carr-Brown, Rex Cooper, Martin Cansdale)</w:t>
      </w:r>
    </w:p>
    <w:p w14:paraId="5FCABD30" w14:textId="77777777" w:rsidR="00870F90" w:rsidRPr="00A5701D" w:rsidRDefault="00870F90" w:rsidP="00870F90">
      <w:pPr>
        <w:numPr>
          <w:ilvl w:val="0"/>
          <w:numId w:val="13"/>
        </w:numPr>
      </w:pPr>
      <w:r w:rsidRPr="00A5701D">
        <w:t>Yura Perov (Independent Contributor)</w:t>
      </w:r>
    </w:p>
    <w:p w14:paraId="7FC8D35E" w14:textId="77777777" w:rsidR="00870F90" w:rsidRPr="00A5701D" w:rsidRDefault="00870F90" w:rsidP="00870F90"/>
    <w:p w14:paraId="5661C3CB" w14:textId="77777777" w:rsidR="00870F90" w:rsidRPr="00A5701D" w:rsidRDefault="00870F90" w:rsidP="00870F90">
      <w:r w:rsidRPr="00A5701D">
        <w:t xml:space="preserve">The topic group email reflector  </w:t>
      </w:r>
      <w:hyperlink r:id="rId93">
        <w:r w:rsidRPr="00A5701D">
          <w:rPr>
            <w:color w:val="0000FF"/>
            <w:u w:val="single"/>
          </w:rPr>
          <w:t>fgai4htgsymptom@lists.itu.int</w:t>
        </w:r>
      </w:hyperlink>
      <w:r w:rsidRPr="00A5701D">
        <w:t xml:space="preserve"> altogether has currently 83 subscribers (27 more than for Meeting H). The latest Meeting I version of this Topic Description Document lists 28 (6 more) contributors.</w:t>
      </w:r>
    </w:p>
    <w:p w14:paraId="7FA12C51" w14:textId="77777777" w:rsidR="00870F90" w:rsidRPr="00A5701D" w:rsidRDefault="00870F90" w:rsidP="00870F90"/>
    <w:p w14:paraId="652E1D01" w14:textId="77777777" w:rsidR="00870F90" w:rsidRPr="00A5701D" w:rsidRDefault="00870F90" w:rsidP="00870F90">
      <w:pPr>
        <w:keepNext/>
        <w:numPr>
          <w:ilvl w:val="2"/>
          <w:numId w:val="14"/>
        </w:numPr>
        <w:spacing w:after="60"/>
        <w:outlineLvl w:val="2"/>
        <w:rPr>
          <w:rFonts w:eastAsia="MS Mincho" w:cs="Arial"/>
          <w:b/>
          <w:bCs/>
          <w:szCs w:val="26"/>
        </w:rPr>
      </w:pPr>
      <w:bookmarkStart w:id="26" w:name="_Toc113900749"/>
      <w:r w:rsidRPr="00A5701D">
        <w:rPr>
          <w:rFonts w:eastAsia="MS Mincho" w:cs="Arial"/>
          <w:b/>
          <w:bCs/>
          <w:szCs w:val="26"/>
        </w:rPr>
        <w:t>Status update for meeting J (Online E Meeting)</w:t>
      </w:r>
      <w:bookmarkEnd w:id="26"/>
    </w:p>
    <w:p w14:paraId="351B99B0" w14:textId="77777777" w:rsidR="00870F90" w:rsidRPr="00A5701D" w:rsidRDefault="00870F90" w:rsidP="00870F90">
      <w:r w:rsidRPr="00A5701D">
        <w:t>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be completed with the others to follow in the weeks after meeting J.</w:t>
      </w:r>
    </w:p>
    <w:p w14:paraId="7EE3C51B" w14:textId="77777777" w:rsidR="00870F90" w:rsidRPr="00A5701D" w:rsidRDefault="00870F90" w:rsidP="00870F90">
      <w:r w:rsidRPr="00A5701D">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030DAAA7" w14:textId="77777777" w:rsidR="00870F90" w:rsidRPr="00A5701D" w:rsidRDefault="00870F90" w:rsidP="00870F90">
      <w:r w:rsidRPr="00A5701D">
        <w:t xml:space="preserve">The second large area of work was dedicated to scores and metrics. For driving this forward the doctors inside the topic group formed a temporary breakout group working on a document covering all relevant aspects on this topic in full details. </w:t>
      </w:r>
    </w:p>
    <w:p w14:paraId="3E58764D" w14:textId="77777777" w:rsidR="00870F90" w:rsidRPr="00A5701D" w:rsidRDefault="00870F90" w:rsidP="00870F90"/>
    <w:p w14:paraId="62BF3334" w14:textId="77777777" w:rsidR="00870F90" w:rsidRPr="00A5701D" w:rsidRDefault="00870F90" w:rsidP="00870F90">
      <w:r w:rsidRPr="00A5701D">
        <w:t xml:space="preserve">After meeting I we also continued our contribution to a new template for a topic description documents. The resulting document was submitted as </w:t>
      </w:r>
      <w:hyperlink r:id="rId94">
        <w:r w:rsidRPr="00A5701D">
          <w:rPr>
            <w:color w:val="0000FF"/>
            <w:u w:val="single"/>
          </w:rPr>
          <w:t>FGAI4H-J-004</w:t>
        </w:r>
      </w:hyperlink>
      <w:r w:rsidRPr="00A5701D">
        <w:t xml:space="preserve"> to meeting J. </w:t>
      </w:r>
    </w:p>
    <w:p w14:paraId="5C1C2A74" w14:textId="77777777" w:rsidR="00870F90" w:rsidRPr="00A5701D" w:rsidRDefault="00870F90" w:rsidP="00870F90">
      <w:r w:rsidRPr="00A5701D">
        <w:t xml:space="preserve">All the work in the topic group was organized online. The following list shows all the online meetings since the since meeting I: </w:t>
      </w:r>
    </w:p>
    <w:p w14:paraId="3F9598CE" w14:textId="77777777" w:rsidR="00870F90" w:rsidRPr="00A5701D" w:rsidRDefault="00870F90" w:rsidP="00870F90"/>
    <w:p w14:paraId="6913E98E" w14:textId="77777777" w:rsidR="00870F90" w:rsidRPr="00A5701D" w:rsidRDefault="00870F90" w:rsidP="00870F90">
      <w:pPr>
        <w:numPr>
          <w:ilvl w:val="0"/>
          <w:numId w:val="36"/>
        </w:numPr>
      </w:pPr>
      <w:r w:rsidRPr="00A5701D">
        <w:lastRenderedPageBreak/>
        <w:t xml:space="preserve">29.05.2020 – Meeting #26 – Telco </w:t>
      </w:r>
      <w:hyperlink r:id="rId95">
        <w:r w:rsidRPr="00A5701D">
          <w:rPr>
            <w:color w:val="0000FF"/>
            <w:u w:val="single"/>
          </w:rPr>
          <w:t>Minutes</w:t>
        </w:r>
      </w:hyperlink>
    </w:p>
    <w:p w14:paraId="3BF3DACE" w14:textId="77777777" w:rsidR="00870F90" w:rsidRPr="00A5701D" w:rsidRDefault="00870F90" w:rsidP="00870F90">
      <w:pPr>
        <w:numPr>
          <w:ilvl w:val="0"/>
          <w:numId w:val="36"/>
        </w:numPr>
        <w:rPr>
          <w:color w:val="000000"/>
        </w:rPr>
      </w:pPr>
      <w:r w:rsidRPr="00A5701D">
        <w:t xml:space="preserve">11.06.2020 – Meeting #27 – Telco </w:t>
      </w:r>
      <w:hyperlink r:id="rId96">
        <w:r w:rsidRPr="00A5701D">
          <w:rPr>
            <w:color w:val="0000FF"/>
            <w:u w:val="single"/>
          </w:rPr>
          <w:t>Minutes</w:t>
        </w:r>
      </w:hyperlink>
    </w:p>
    <w:p w14:paraId="151DF219" w14:textId="77777777" w:rsidR="00870F90" w:rsidRPr="00A5701D" w:rsidRDefault="00870F90" w:rsidP="00870F90">
      <w:pPr>
        <w:numPr>
          <w:ilvl w:val="0"/>
          <w:numId w:val="36"/>
        </w:numPr>
      </w:pPr>
      <w:r w:rsidRPr="00A5701D">
        <w:t xml:space="preserve">26.06.2020 – Meeting #28 – Telco </w:t>
      </w:r>
      <w:hyperlink r:id="rId97">
        <w:r w:rsidRPr="00A5701D">
          <w:rPr>
            <w:color w:val="0000FF"/>
            <w:u w:val="single"/>
          </w:rPr>
          <w:t>Minutes</w:t>
        </w:r>
      </w:hyperlink>
    </w:p>
    <w:p w14:paraId="38DD53B8" w14:textId="77777777" w:rsidR="00870F90" w:rsidRPr="00A5701D" w:rsidRDefault="00870F90" w:rsidP="00870F90">
      <w:pPr>
        <w:numPr>
          <w:ilvl w:val="0"/>
          <w:numId w:val="36"/>
        </w:numPr>
        <w:rPr>
          <w:color w:val="000000"/>
        </w:rPr>
      </w:pPr>
      <w:r w:rsidRPr="00A5701D">
        <w:t xml:space="preserve">10.07.2020 – Meeting #29 – Telco </w:t>
      </w:r>
      <w:hyperlink r:id="rId98">
        <w:r w:rsidRPr="00A5701D">
          <w:rPr>
            <w:color w:val="0000FF"/>
            <w:u w:val="single"/>
          </w:rPr>
          <w:t>Minutes</w:t>
        </w:r>
      </w:hyperlink>
      <w:r w:rsidRPr="00A5701D">
        <w:rPr>
          <w:color w:val="000000"/>
        </w:rPr>
        <w:t xml:space="preserve"> </w:t>
      </w:r>
    </w:p>
    <w:p w14:paraId="1DE17AE2" w14:textId="77777777" w:rsidR="00870F90" w:rsidRPr="00A5701D" w:rsidRDefault="00870F90" w:rsidP="00870F90">
      <w:pPr>
        <w:numPr>
          <w:ilvl w:val="0"/>
          <w:numId w:val="36"/>
        </w:numPr>
        <w:rPr>
          <w:color w:val="000000"/>
        </w:rPr>
      </w:pPr>
      <w:r w:rsidRPr="00A5701D">
        <w:t xml:space="preserve">07.08.2020 – Meeting #30 – Telco </w:t>
      </w:r>
      <w:hyperlink r:id="rId99">
        <w:r w:rsidRPr="00A5701D">
          <w:rPr>
            <w:color w:val="0000FF"/>
            <w:u w:val="single"/>
          </w:rPr>
          <w:t>Minutes</w:t>
        </w:r>
      </w:hyperlink>
      <w:r w:rsidRPr="00A5701D">
        <w:rPr>
          <w:color w:val="000000"/>
        </w:rPr>
        <w:t xml:space="preserve"> </w:t>
      </w:r>
    </w:p>
    <w:p w14:paraId="6E33FD0D" w14:textId="77777777" w:rsidR="00870F90" w:rsidRPr="00A5701D" w:rsidRDefault="00870F90" w:rsidP="00870F90">
      <w:pPr>
        <w:numPr>
          <w:ilvl w:val="0"/>
          <w:numId w:val="36"/>
        </w:numPr>
        <w:rPr>
          <w:color w:val="000000"/>
        </w:rPr>
      </w:pPr>
      <w:r w:rsidRPr="00A5701D">
        <w:t xml:space="preserve">21.08.2020 – Meeting #31 – Telco </w:t>
      </w:r>
      <w:hyperlink r:id="rId100">
        <w:r w:rsidRPr="00A5701D">
          <w:rPr>
            <w:color w:val="0000FF"/>
            <w:u w:val="single"/>
          </w:rPr>
          <w:t>Minutes</w:t>
        </w:r>
      </w:hyperlink>
      <w:r w:rsidRPr="00A5701D">
        <w:rPr>
          <w:color w:val="000000"/>
        </w:rPr>
        <w:t xml:space="preserve"> </w:t>
      </w:r>
    </w:p>
    <w:p w14:paraId="5B7FCA77" w14:textId="77777777" w:rsidR="00870F90" w:rsidRPr="00A5701D" w:rsidRDefault="00870F90" w:rsidP="00870F90">
      <w:pPr>
        <w:numPr>
          <w:ilvl w:val="0"/>
          <w:numId w:val="36"/>
        </w:numPr>
      </w:pPr>
      <w:r w:rsidRPr="00A5701D">
        <w:t xml:space="preserve">04.09.2020 – Meeting #32 – Telco </w:t>
      </w:r>
      <w:hyperlink r:id="rId101">
        <w:r w:rsidRPr="00A5701D">
          <w:rPr>
            <w:color w:val="0000FF"/>
            <w:u w:val="single"/>
          </w:rPr>
          <w:t>Minutes</w:t>
        </w:r>
      </w:hyperlink>
    </w:p>
    <w:p w14:paraId="5087230D" w14:textId="77777777" w:rsidR="00870F90" w:rsidRPr="009E5DED" w:rsidRDefault="00870F90" w:rsidP="00870F90">
      <w:pPr>
        <w:numPr>
          <w:ilvl w:val="0"/>
          <w:numId w:val="36"/>
        </w:numPr>
        <w:rPr>
          <w:color w:val="000000"/>
        </w:rPr>
      </w:pPr>
      <w:r w:rsidRPr="00A5701D">
        <w:t xml:space="preserve">18.09.2020 – Meeting #33 – Telco </w:t>
      </w:r>
      <w:hyperlink r:id="rId102">
        <w:r w:rsidRPr="00A5701D">
          <w:rPr>
            <w:color w:val="0000FF"/>
            <w:u w:val="single"/>
          </w:rPr>
          <w:t>Minutes</w:t>
        </w:r>
      </w:hyperlink>
    </w:p>
    <w:p w14:paraId="6B58922C" w14:textId="77777777" w:rsidR="00870F90" w:rsidRPr="00A5701D" w:rsidRDefault="00870F90" w:rsidP="00870F90">
      <w:r w:rsidRPr="00A5701D">
        <w:t>For coordinating the implementation work we also continued the weekly tech telco, however having meeting minutes for them proved impracticable. For bringing the clinical discussion on scores and metrics forward the doctors of topic group also had additional telcos not listed here.</w:t>
      </w:r>
    </w:p>
    <w:p w14:paraId="3FEC83C4" w14:textId="77777777" w:rsidR="00870F90" w:rsidRPr="00A5701D" w:rsidRDefault="00870F90" w:rsidP="00870F90">
      <w:r w:rsidRPr="00A5701D">
        <w:t xml:space="preserve">All the meeting notes can also be found in the official TG-Symptom SharePoint folder: </w:t>
      </w:r>
      <w:hyperlink r:id="rId103">
        <w:r w:rsidRPr="00A5701D">
          <w:rPr>
            <w:color w:val="0000FF"/>
            <w:u w:val="single"/>
          </w:rPr>
          <w:t>https://extranet.itu.int/sites/itu-t/focusgroups/ai4h/tg/SitePages/TG-Symptom.aspx</w:t>
        </w:r>
      </w:hyperlink>
    </w:p>
    <w:p w14:paraId="6F87D1B0" w14:textId="77777777" w:rsidR="00870F90" w:rsidRPr="00A5701D" w:rsidRDefault="00870F90" w:rsidP="00870F90"/>
    <w:p w14:paraId="488444D3" w14:textId="77777777" w:rsidR="00870F90" w:rsidRPr="00A5701D" w:rsidRDefault="00870F90" w:rsidP="00870F90">
      <w:r w:rsidRPr="00A5701D">
        <w:t>We also published a topic group internal summary of meeting I that can be found here:</w:t>
      </w:r>
    </w:p>
    <w:p w14:paraId="15511E1C" w14:textId="77777777" w:rsidR="00870F90" w:rsidRPr="009E5DED" w:rsidRDefault="00870F90" w:rsidP="00870F90">
      <w:pPr>
        <w:numPr>
          <w:ilvl w:val="0"/>
          <w:numId w:val="13"/>
        </w:numPr>
        <w:pBdr>
          <w:top w:val="nil"/>
          <w:left w:val="nil"/>
          <w:bottom w:val="nil"/>
          <w:right w:val="nil"/>
          <w:between w:val="nil"/>
        </w:pBdr>
        <w:rPr>
          <w:color w:val="000000"/>
        </w:rPr>
      </w:pPr>
      <w:hyperlink r:id="rId104">
        <w:r w:rsidRPr="00A5701D">
          <w:rPr>
            <w:color w:val="0000FF"/>
            <w:u w:val="single"/>
          </w:rPr>
          <w:t>TG-Symptom update on Meeting I</w:t>
        </w:r>
      </w:hyperlink>
    </w:p>
    <w:p w14:paraId="63FCC846" w14:textId="77777777" w:rsidR="00870F90" w:rsidRPr="00A5701D" w:rsidRDefault="00870F90" w:rsidP="00870F90">
      <w:r w:rsidRPr="00A5701D">
        <w:t>Since Meeting I, we have been joined by:</w:t>
      </w:r>
    </w:p>
    <w:p w14:paraId="739C16CB" w14:textId="77777777" w:rsidR="00870F90" w:rsidRPr="00A5701D" w:rsidRDefault="00870F90" w:rsidP="00870F90">
      <w:pPr>
        <w:numPr>
          <w:ilvl w:val="0"/>
          <w:numId w:val="38"/>
        </w:numPr>
        <w:pBdr>
          <w:top w:val="nil"/>
          <w:left w:val="nil"/>
          <w:bottom w:val="nil"/>
          <w:right w:val="nil"/>
          <w:between w:val="nil"/>
        </w:pBdr>
        <w:rPr>
          <w:color w:val="000000"/>
        </w:rPr>
      </w:pPr>
      <w:r w:rsidRPr="00A5701D">
        <w:rPr>
          <w:color w:val="000000"/>
        </w:rPr>
        <w:t>Barkibu (Ernesto Hernandez and Francisco Cheda)</w:t>
      </w:r>
    </w:p>
    <w:p w14:paraId="46236321" w14:textId="77777777" w:rsidR="00870F90" w:rsidRPr="00A5701D" w:rsidRDefault="00870F90" w:rsidP="00870F90">
      <w:pPr>
        <w:numPr>
          <w:ilvl w:val="0"/>
          <w:numId w:val="38"/>
        </w:numPr>
        <w:pBdr>
          <w:top w:val="nil"/>
          <w:left w:val="nil"/>
          <w:bottom w:val="nil"/>
          <w:right w:val="nil"/>
          <w:between w:val="nil"/>
        </w:pBdr>
        <w:rPr>
          <w:color w:val="000000"/>
        </w:rPr>
      </w:pPr>
      <w:r w:rsidRPr="00A5701D">
        <w:rPr>
          <w:color w:val="000000"/>
        </w:rPr>
        <w:t>EQL (Yura Perov)</w:t>
      </w:r>
    </w:p>
    <w:p w14:paraId="569ECCB7" w14:textId="77777777" w:rsidR="00870F90" w:rsidRPr="00A5701D" w:rsidRDefault="00870F90" w:rsidP="00870F90">
      <w:pPr>
        <w:numPr>
          <w:ilvl w:val="0"/>
          <w:numId w:val="38"/>
        </w:numPr>
        <w:pBdr>
          <w:top w:val="nil"/>
          <w:left w:val="nil"/>
          <w:bottom w:val="nil"/>
          <w:right w:val="nil"/>
          <w:between w:val="nil"/>
        </w:pBdr>
        <w:rPr>
          <w:color w:val="000000"/>
        </w:rPr>
      </w:pPr>
      <w:r w:rsidRPr="00A5701D">
        <w:rPr>
          <w:color w:val="000000"/>
        </w:rPr>
        <w:t>Dr Reza Jarral (Independent contributor)</w:t>
      </w:r>
    </w:p>
    <w:p w14:paraId="25207F9E" w14:textId="77777777" w:rsidR="00870F90" w:rsidRPr="00A5701D" w:rsidRDefault="00870F90" w:rsidP="00870F90">
      <w:pPr>
        <w:pBdr>
          <w:top w:val="nil"/>
          <w:left w:val="nil"/>
          <w:bottom w:val="nil"/>
          <w:right w:val="nil"/>
          <w:between w:val="nil"/>
        </w:pBdr>
        <w:ind w:left="720"/>
        <w:rPr>
          <w:color w:val="000000"/>
        </w:rPr>
      </w:pPr>
    </w:p>
    <w:p w14:paraId="6ACCA2E4" w14:textId="77777777" w:rsidR="00870F90" w:rsidRPr="00A5701D" w:rsidRDefault="00870F90" w:rsidP="00870F90">
      <w:r w:rsidRPr="00A5701D">
        <w:t>Currently, our topic group has the following 17 companies and 6 independent contributors:</w:t>
      </w:r>
    </w:p>
    <w:p w14:paraId="47920481" w14:textId="77777777" w:rsidR="00870F90" w:rsidRPr="00A5701D" w:rsidRDefault="00870F90" w:rsidP="00870F90"/>
    <w:p w14:paraId="47C3B67C" w14:textId="77777777" w:rsidR="00870F90" w:rsidRPr="00A5701D" w:rsidRDefault="00870F90" w:rsidP="00870F90">
      <w:pPr>
        <w:numPr>
          <w:ilvl w:val="0"/>
          <w:numId w:val="13"/>
        </w:numPr>
      </w:pPr>
      <w:r w:rsidRPr="00A5701D">
        <w:t>1Doc3 (Lina Porras and Maria Gonzalez)</w:t>
      </w:r>
    </w:p>
    <w:p w14:paraId="3A3C82EC" w14:textId="77777777" w:rsidR="00870F90" w:rsidRPr="00A5701D" w:rsidRDefault="00870F90" w:rsidP="00870F90">
      <w:pPr>
        <w:numPr>
          <w:ilvl w:val="0"/>
          <w:numId w:val="13"/>
        </w:numPr>
      </w:pPr>
      <w:r w:rsidRPr="00A5701D">
        <w:t>Ada Health (Henry Hoffmann, Dr Shubhanan Upadhyay, Ivan Lebovka, Nils Strelow)</w:t>
      </w:r>
    </w:p>
    <w:p w14:paraId="3E776356" w14:textId="77777777" w:rsidR="00870F90" w:rsidRPr="00A5701D" w:rsidRDefault="00870F90" w:rsidP="00870F90">
      <w:pPr>
        <w:numPr>
          <w:ilvl w:val="0"/>
          <w:numId w:val="13"/>
        </w:numPr>
      </w:pPr>
      <w:r w:rsidRPr="00A5701D">
        <w:t>Alejandro Orsonio (Independent Contributor)</w:t>
      </w:r>
    </w:p>
    <w:p w14:paraId="052ABEA6" w14:textId="77777777" w:rsidR="00870F90" w:rsidRPr="00A5701D" w:rsidRDefault="00870F90" w:rsidP="00870F90">
      <w:pPr>
        <w:numPr>
          <w:ilvl w:val="0"/>
          <w:numId w:val="13"/>
        </w:numPr>
      </w:pPr>
      <w:r w:rsidRPr="00A5701D">
        <w:t>Babylon Health (Saurabh Johri, Adam Baker)</w:t>
      </w:r>
    </w:p>
    <w:p w14:paraId="53E0A911" w14:textId="77777777" w:rsidR="00870F90" w:rsidRPr="00A5701D" w:rsidRDefault="00870F90" w:rsidP="00870F90">
      <w:pPr>
        <w:numPr>
          <w:ilvl w:val="0"/>
          <w:numId w:val="13"/>
        </w:numPr>
      </w:pPr>
      <w:r w:rsidRPr="00A5701D">
        <w:t>Baidu (Yanwu XU)</w:t>
      </w:r>
    </w:p>
    <w:p w14:paraId="6CC2C4F1" w14:textId="77777777" w:rsidR="00870F90" w:rsidRPr="00A5701D" w:rsidRDefault="00870F90" w:rsidP="00870F90">
      <w:pPr>
        <w:numPr>
          <w:ilvl w:val="0"/>
          <w:numId w:val="13"/>
        </w:numPr>
      </w:pPr>
      <w:r w:rsidRPr="00A5701D">
        <w:t>Barkibu (Ernesto Hernandez)</w:t>
      </w:r>
    </w:p>
    <w:p w14:paraId="070A549B" w14:textId="77777777" w:rsidR="00870F90" w:rsidRPr="00A5701D" w:rsidRDefault="00870F90" w:rsidP="00870F90">
      <w:pPr>
        <w:numPr>
          <w:ilvl w:val="0"/>
          <w:numId w:val="13"/>
        </w:numPr>
      </w:pPr>
      <w:r w:rsidRPr="00A5701D">
        <w:t>Buoy (Eddie Reyes)</w:t>
      </w:r>
    </w:p>
    <w:p w14:paraId="325C65F2" w14:textId="77777777" w:rsidR="00870F90" w:rsidRPr="00A5701D" w:rsidRDefault="00870F90" w:rsidP="00870F90">
      <w:pPr>
        <w:numPr>
          <w:ilvl w:val="0"/>
          <w:numId w:val="13"/>
        </w:numPr>
      </w:pPr>
      <w:r w:rsidRPr="00A5701D">
        <w:t>Deepcare.io (Hanh Nguyen)</w:t>
      </w:r>
    </w:p>
    <w:p w14:paraId="1DBFD221" w14:textId="77777777" w:rsidR="00870F90" w:rsidRPr="00A5701D" w:rsidRDefault="00870F90" w:rsidP="00870F90">
      <w:pPr>
        <w:numPr>
          <w:ilvl w:val="0"/>
          <w:numId w:val="13"/>
        </w:numPr>
      </w:pPr>
      <w:r w:rsidRPr="00A5701D">
        <w:t>EQL (Yura Perov, who moved from Babylon to EQL)</w:t>
      </w:r>
    </w:p>
    <w:p w14:paraId="62ECEDF7" w14:textId="77777777" w:rsidR="00870F90" w:rsidRPr="00A5701D" w:rsidRDefault="00870F90" w:rsidP="00870F90">
      <w:pPr>
        <w:numPr>
          <w:ilvl w:val="0"/>
          <w:numId w:val="13"/>
        </w:numPr>
      </w:pPr>
      <w:r w:rsidRPr="00A5701D">
        <w:t>Infermedica (Piotr Orzechowski, Dr Irv Loh, Jakub Winter, Michal Kurtys)</w:t>
      </w:r>
    </w:p>
    <w:p w14:paraId="3671FC7D" w14:textId="77777777" w:rsidR="00870F90" w:rsidRPr="00A5701D" w:rsidRDefault="00870F90" w:rsidP="00870F90">
      <w:pPr>
        <w:numPr>
          <w:ilvl w:val="0"/>
          <w:numId w:val="13"/>
        </w:numPr>
      </w:pPr>
      <w:r w:rsidRPr="00A5701D">
        <w:t>Inspired Ideas (Megan Allen, Ally Salim Jnr)</w:t>
      </w:r>
    </w:p>
    <w:p w14:paraId="4DF0267E" w14:textId="77777777" w:rsidR="00870F90" w:rsidRPr="00A5701D" w:rsidRDefault="00870F90" w:rsidP="00870F90">
      <w:pPr>
        <w:numPr>
          <w:ilvl w:val="0"/>
          <w:numId w:val="13"/>
        </w:numPr>
      </w:pPr>
      <w:r w:rsidRPr="00A5701D">
        <w:t>Isabel Healthcare (Jason Maude)</w:t>
      </w:r>
    </w:p>
    <w:p w14:paraId="11019CDF" w14:textId="77777777" w:rsidR="00870F90" w:rsidRPr="00A5701D" w:rsidRDefault="00870F90" w:rsidP="00870F90">
      <w:pPr>
        <w:numPr>
          <w:ilvl w:val="0"/>
          <w:numId w:val="13"/>
        </w:numPr>
      </w:pPr>
      <w:r w:rsidRPr="00A5701D">
        <w:t>Dr Reza Jarral (Independent contributor)</w:t>
      </w:r>
    </w:p>
    <w:p w14:paraId="05EBDC79" w14:textId="77777777" w:rsidR="00870F90" w:rsidRPr="00A5701D" w:rsidRDefault="00870F90" w:rsidP="00870F90">
      <w:pPr>
        <w:numPr>
          <w:ilvl w:val="0"/>
          <w:numId w:val="13"/>
        </w:numPr>
      </w:pPr>
      <w:r w:rsidRPr="00A5701D">
        <w:t>Mfine (Dr Srinivas Gunda)</w:t>
      </w:r>
    </w:p>
    <w:p w14:paraId="4475D00B" w14:textId="77777777" w:rsidR="00870F90" w:rsidRPr="00A5701D" w:rsidRDefault="00870F90" w:rsidP="00870F90">
      <w:pPr>
        <w:numPr>
          <w:ilvl w:val="0"/>
          <w:numId w:val="13"/>
        </w:numPr>
      </w:pPr>
      <w:r w:rsidRPr="00A5701D">
        <w:lastRenderedPageBreak/>
        <w:t>Muhammad Murhaba (Independent Contributor)</w:t>
      </w:r>
    </w:p>
    <w:p w14:paraId="76BB17C6" w14:textId="77777777" w:rsidR="00870F90" w:rsidRPr="00A5701D" w:rsidRDefault="00870F90" w:rsidP="00870F90">
      <w:pPr>
        <w:numPr>
          <w:ilvl w:val="0"/>
          <w:numId w:val="13"/>
        </w:numPr>
      </w:pPr>
      <w:r w:rsidRPr="00A5701D">
        <w:t>MyDoctor (Harsha Jayakody)</w:t>
      </w:r>
    </w:p>
    <w:p w14:paraId="028C08B6" w14:textId="77777777" w:rsidR="00870F90" w:rsidRPr="00A5701D" w:rsidRDefault="00870F90" w:rsidP="00870F90">
      <w:pPr>
        <w:numPr>
          <w:ilvl w:val="0"/>
          <w:numId w:val="13"/>
        </w:numPr>
      </w:pPr>
      <w:r w:rsidRPr="00A5701D">
        <w:t>Pritesh Mistry (Independent Contributor)</w:t>
      </w:r>
    </w:p>
    <w:p w14:paraId="5136D24F" w14:textId="77777777" w:rsidR="00870F90" w:rsidRPr="00A5701D" w:rsidRDefault="00870F90" w:rsidP="00870F90">
      <w:pPr>
        <w:numPr>
          <w:ilvl w:val="0"/>
          <w:numId w:val="13"/>
        </w:numPr>
      </w:pPr>
      <w:r w:rsidRPr="00A5701D">
        <w:t>Dr Salman Razzaki (Independent Contributor)</w:t>
      </w:r>
    </w:p>
    <w:p w14:paraId="3F2EF047" w14:textId="77777777" w:rsidR="00870F90" w:rsidRPr="00A5701D" w:rsidRDefault="00870F90" w:rsidP="00870F90">
      <w:pPr>
        <w:numPr>
          <w:ilvl w:val="0"/>
          <w:numId w:val="13"/>
        </w:numPr>
      </w:pPr>
      <w:r w:rsidRPr="00A5701D">
        <w:t>Symptify (Dr Jalil Thurber)</w:t>
      </w:r>
    </w:p>
    <w:p w14:paraId="06C49A87" w14:textId="77777777" w:rsidR="00870F90" w:rsidRPr="00A5701D" w:rsidRDefault="00870F90" w:rsidP="00870F90">
      <w:pPr>
        <w:numPr>
          <w:ilvl w:val="0"/>
          <w:numId w:val="13"/>
        </w:numPr>
      </w:pPr>
      <w:r w:rsidRPr="00A5701D">
        <w:t>Thomas Neumark (Independent Contributor)</w:t>
      </w:r>
    </w:p>
    <w:p w14:paraId="3F68F280" w14:textId="77777777" w:rsidR="00870F90" w:rsidRPr="00A5701D" w:rsidRDefault="00870F90" w:rsidP="00870F90">
      <w:pPr>
        <w:numPr>
          <w:ilvl w:val="0"/>
          <w:numId w:val="13"/>
        </w:numPr>
      </w:pPr>
      <w:r w:rsidRPr="00A5701D">
        <w:t>Visiba Care (Anastacia Simonchik)</w:t>
      </w:r>
    </w:p>
    <w:p w14:paraId="382C00F3" w14:textId="77777777" w:rsidR="00870F90" w:rsidRPr="00A5701D" w:rsidRDefault="00870F90" w:rsidP="00870F90">
      <w:pPr>
        <w:numPr>
          <w:ilvl w:val="0"/>
          <w:numId w:val="13"/>
        </w:numPr>
      </w:pPr>
      <w:r w:rsidRPr="00A5701D">
        <w:t>XUND (Lukas Seper, Tamás Petrovics, Sophie Pingitzer)</w:t>
      </w:r>
    </w:p>
    <w:p w14:paraId="0B2D4C10" w14:textId="77777777" w:rsidR="00870F90" w:rsidRPr="00A5701D" w:rsidRDefault="00870F90" w:rsidP="00870F90">
      <w:pPr>
        <w:numPr>
          <w:ilvl w:val="0"/>
          <w:numId w:val="13"/>
        </w:numPr>
      </w:pPr>
      <w:r w:rsidRPr="00A5701D">
        <w:t>Your.MD (Jonathon Carr-Brown, Rex Cooper, Martin Cansdale, Dr Audrey Menezes)</w:t>
      </w:r>
    </w:p>
    <w:p w14:paraId="63CBB6DC" w14:textId="77777777" w:rsidR="00870F90" w:rsidRPr="00A5701D" w:rsidRDefault="00870F90" w:rsidP="00870F90"/>
    <w:p w14:paraId="193306D7" w14:textId="77777777" w:rsidR="00870F90" w:rsidRPr="00A5701D" w:rsidRDefault="00870F90" w:rsidP="00870F90">
      <w:r w:rsidRPr="00A5701D">
        <w:t xml:space="preserve">The topic group email reflector  </w:t>
      </w:r>
      <w:hyperlink r:id="rId105">
        <w:r w:rsidRPr="00A5701D">
          <w:rPr>
            <w:color w:val="0000FF"/>
            <w:u w:val="single"/>
          </w:rPr>
          <w:t>fgai4htgsymptom@lists.itu.int</w:t>
        </w:r>
      </w:hyperlink>
      <w:r w:rsidRPr="00A5701D">
        <w:t xml:space="preserve"> altogether has currently 99 subscribers (16 more than for Meeting I). The latest meeting I version of this Topic Description Document lists 29 (1 more) contributors.</w:t>
      </w:r>
    </w:p>
    <w:p w14:paraId="559A35AE"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27" w:name="_Toc113900750"/>
      <w:r w:rsidRPr="00A5701D">
        <w:rPr>
          <w:rFonts w:eastAsia="MS Mincho" w:cs="Arial"/>
          <w:b/>
          <w:bCs/>
          <w:szCs w:val="26"/>
        </w:rPr>
        <w:t>Status update for meeting K (Online E Meeting)</w:t>
      </w:r>
      <w:bookmarkEnd w:id="27"/>
    </w:p>
    <w:p w14:paraId="180A2A4E" w14:textId="77777777" w:rsidR="00870F90" w:rsidRPr="00A5701D" w:rsidRDefault="00870F90" w:rsidP="00870F90">
      <w:r w:rsidRPr="00A5701D">
        <w:t>With the finalization of the MMVB version implementing the Berlin model and a new benchmarking frontend and backend, the focus of work between Meeting J and Meeting K was one critical task of the topic group: agreeing on an ontology and approach for encoding realistic case data for the benchmarking.</w:t>
      </w:r>
    </w:p>
    <w:p w14:paraId="5905C0DC" w14:textId="77777777" w:rsidR="00870F90" w:rsidRPr="00A5701D" w:rsidRDefault="00870F90" w:rsidP="00870F90">
      <w:r w:rsidRPr="00A5701D">
        <w:t>As already for the London Model and Berlin Model iterations the work started with organizing the third topic group internal workshop from 12.11.2020 – 13.11.2020.</w:t>
      </w:r>
    </w:p>
    <w:p w14:paraId="4CC49F8C" w14:textId="77777777" w:rsidR="00870F90" w:rsidRPr="00A5701D" w:rsidRDefault="00870F90" w:rsidP="00870F90">
      <w:r w:rsidRPr="00A5701D">
        <w:t>In preparation of the workshop all participants have been asked to prepare answers to the following questions:</w:t>
      </w:r>
    </w:p>
    <w:p w14:paraId="2E299FB8" w14:textId="77777777" w:rsidR="00870F90" w:rsidRPr="00A5701D" w:rsidRDefault="00870F90" w:rsidP="00870F90"/>
    <w:p w14:paraId="0DE111DD"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Procedure for agreeing on ontologies:</w:t>
      </w:r>
      <w:r w:rsidRPr="00A5701D">
        <w:rPr>
          <w:color w:val="000000"/>
        </w:rPr>
        <w:t xml:space="preserve"> </w:t>
      </w:r>
      <w:r w:rsidRPr="00A5701D">
        <w:rPr>
          <w:i/>
          <w:color w:val="000000"/>
        </w:rPr>
        <w:t>How would you approach organizing the creation of a joined SNOMED-based ontology for symptoms, factors, attributes subset, profile details, expected conditions + all the necessary relations for the benchmarking?</w:t>
      </w:r>
    </w:p>
    <w:p w14:paraId="0E7711B9"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Available Resources: </w:t>
      </w:r>
      <w:r w:rsidRPr="00A5701D">
        <w:rPr>
          <w:i/>
          <w:color w:val="000000"/>
        </w:rPr>
        <w:t>What are the resources you can contribute until the next meeting for technical implementation, working on the joint ontology, creating case data for the benchmarking or updating/migrating the TDD to the new template?</w:t>
      </w:r>
    </w:p>
    <w:p w14:paraId="08EF8FCC"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Next MMVB iteration AIs: </w:t>
      </w:r>
      <w:r w:rsidRPr="00A5701D">
        <w:rPr>
          <w:i/>
          <w:color w:val="000000"/>
        </w:rPr>
        <w:t>Under which conditions could you imagine to use already real AIs in the next MMVB iteration? Or should we just stick to toy-AIs for the time being?</w:t>
      </w:r>
    </w:p>
    <w:p w14:paraId="696C3151"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Next MMVB and MVB Disease sets: </w:t>
      </w:r>
      <w:r w:rsidRPr="00A5701D">
        <w:rPr>
          <w:i/>
          <w:color w:val="000000"/>
        </w:rPr>
        <w:t>Which set of diseases should we use for the next MMVB version?</w:t>
      </w:r>
    </w:p>
    <w:p w14:paraId="76ACD0B5"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AI metadata: </w:t>
      </w:r>
      <w:r w:rsidRPr="00A5701D">
        <w:rPr>
          <w:i/>
          <w:color w:val="000000"/>
        </w:rPr>
        <w:t>What are the relevant metadata-fields that would be needed to describe the context you designed your AI for?</w:t>
      </w:r>
    </w:p>
    <w:p w14:paraId="5ECF9940"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Benchmarking result sharing: </w:t>
      </w:r>
      <w:r w:rsidRPr="00A5701D">
        <w:rPr>
          <w:i/>
          <w:color w:val="000000"/>
        </w:rPr>
        <w:t>How would you like the results of a benchmarking to be shared with the general public, stakeholders, your partners, internally etc.?</w:t>
      </w:r>
    </w:p>
    <w:p w14:paraId="5D3722DC" w14:textId="77777777" w:rsidR="00870F90" w:rsidRPr="00A5701D" w:rsidRDefault="00870F90" w:rsidP="00870F90">
      <w:pPr>
        <w:numPr>
          <w:ilvl w:val="0"/>
          <w:numId w:val="44"/>
        </w:numPr>
        <w:pBdr>
          <w:top w:val="nil"/>
          <w:left w:val="nil"/>
          <w:bottom w:val="nil"/>
          <w:right w:val="nil"/>
          <w:between w:val="nil"/>
        </w:pBdr>
        <w:rPr>
          <w:color w:val="000000"/>
        </w:rPr>
      </w:pPr>
      <w:r w:rsidRPr="00A5701D">
        <w:rPr>
          <w:b/>
          <w:color w:val="000000"/>
        </w:rPr>
        <w:t xml:space="preserve">TDD Update work: </w:t>
      </w:r>
      <w:r w:rsidRPr="00A5701D">
        <w:rPr>
          <w:i/>
          <w:color w:val="000000"/>
        </w:rPr>
        <w:t>Which sections of the TDD could you imagine to migrate/write/update?</w:t>
      </w:r>
    </w:p>
    <w:p w14:paraId="2741405E" w14:textId="77777777" w:rsidR="00870F90" w:rsidRPr="00A5701D" w:rsidRDefault="00870F90" w:rsidP="00870F90"/>
    <w:p w14:paraId="0D4F25F3" w14:textId="77777777" w:rsidR="00870F90" w:rsidRPr="00A5701D" w:rsidRDefault="00870F90" w:rsidP="00870F90">
      <w:r w:rsidRPr="00A5701D">
        <w:lastRenderedPageBreak/>
        <w:t>During the workshop the questions have then been discussed in detail. The main part of the discussion focused on question 1 about the approach for agreeing on a joint ontology. The key points form this have been:</w:t>
      </w:r>
    </w:p>
    <w:p w14:paraId="306F9FEA" w14:textId="77777777" w:rsidR="00870F90" w:rsidRPr="00A5701D" w:rsidRDefault="00870F90" w:rsidP="00870F90"/>
    <w:p w14:paraId="4556962B" w14:textId="77777777" w:rsidR="00870F90" w:rsidRPr="00A5701D" w:rsidRDefault="00870F90" w:rsidP="00870F90">
      <w:pPr>
        <w:numPr>
          <w:ilvl w:val="0"/>
          <w:numId w:val="46"/>
        </w:numPr>
        <w:pBdr>
          <w:top w:val="nil"/>
          <w:left w:val="nil"/>
          <w:bottom w:val="nil"/>
          <w:right w:val="nil"/>
          <w:between w:val="nil"/>
        </w:pBdr>
        <w:rPr>
          <w:color w:val="000000"/>
        </w:rPr>
      </w:pPr>
      <w:r w:rsidRPr="00A5701D">
        <w:rPr>
          <w:color w:val="000000"/>
        </w:rPr>
        <w:t>We need to try the process of aligning with a few symptoms to see how this works and how to then use this as a blueprint for the general agreement process</w:t>
      </w:r>
    </w:p>
    <w:p w14:paraId="25CBD85F" w14:textId="77777777" w:rsidR="00870F90" w:rsidRPr="00A5701D" w:rsidRDefault="00870F90" w:rsidP="00870F90">
      <w:pPr>
        <w:numPr>
          <w:ilvl w:val="0"/>
          <w:numId w:val="46"/>
        </w:numPr>
        <w:pBdr>
          <w:top w:val="nil"/>
          <w:left w:val="nil"/>
          <w:bottom w:val="nil"/>
          <w:right w:val="nil"/>
          <w:between w:val="nil"/>
        </w:pBdr>
        <w:rPr>
          <w:color w:val="000000"/>
        </w:rPr>
      </w:pPr>
      <w:r w:rsidRPr="00A5701D">
        <w:rPr>
          <w:color w:val="000000"/>
        </w:rPr>
        <w:t>We will use the same 11 abdominal related diseases we used in the Berlin Model, but extend the symptom space from the only 11 symptoms in the Berlin Model to all symptoms relevant to these disease</w:t>
      </w:r>
    </w:p>
    <w:p w14:paraId="18388BCE" w14:textId="77777777" w:rsidR="00870F90" w:rsidRPr="00A5701D" w:rsidRDefault="00870F90" w:rsidP="00870F90">
      <w:pPr>
        <w:numPr>
          <w:ilvl w:val="0"/>
          <w:numId w:val="46"/>
        </w:numPr>
        <w:pBdr>
          <w:top w:val="nil"/>
          <w:left w:val="nil"/>
          <w:bottom w:val="nil"/>
          <w:right w:val="nil"/>
          <w:between w:val="nil"/>
        </w:pBdr>
        <w:rPr>
          <w:color w:val="000000"/>
        </w:rPr>
      </w:pPr>
      <w:r w:rsidRPr="00A5701D">
        <w:rPr>
          <w:color w:val="000000"/>
        </w:rPr>
        <w:t>As a next step all companies create full detailed case for these diseases and/or lookup the symptoms the consider relevant for any of these diseases.</w:t>
      </w:r>
    </w:p>
    <w:p w14:paraId="4C5828C4" w14:textId="77777777" w:rsidR="00870F90" w:rsidRPr="00A5701D" w:rsidRDefault="00870F90" w:rsidP="00870F90">
      <w:pPr>
        <w:numPr>
          <w:ilvl w:val="0"/>
          <w:numId w:val="46"/>
        </w:numPr>
        <w:pBdr>
          <w:top w:val="nil"/>
          <w:left w:val="nil"/>
          <w:bottom w:val="nil"/>
          <w:right w:val="nil"/>
          <w:between w:val="nil"/>
        </w:pBdr>
        <w:rPr>
          <w:color w:val="000000"/>
        </w:rPr>
      </w:pPr>
      <w:r w:rsidRPr="00A5701D">
        <w:rPr>
          <w:color w:val="000000"/>
        </w:rPr>
        <w:t>Based on these cases the symptoms and their attributes would be grouped/unified to identify the relevant information that needs to be encoded.</w:t>
      </w:r>
    </w:p>
    <w:p w14:paraId="6D20B341" w14:textId="77777777" w:rsidR="00870F90" w:rsidRPr="00A5701D" w:rsidRDefault="00870F90" w:rsidP="00870F90">
      <w:pPr>
        <w:numPr>
          <w:ilvl w:val="0"/>
          <w:numId w:val="46"/>
        </w:numPr>
        <w:pBdr>
          <w:top w:val="nil"/>
          <w:left w:val="nil"/>
          <w:bottom w:val="nil"/>
          <w:right w:val="nil"/>
          <w:between w:val="nil"/>
        </w:pBdr>
        <w:rPr>
          <w:color w:val="000000"/>
        </w:rPr>
      </w:pPr>
      <w:r w:rsidRPr="00A5701D">
        <w:rPr>
          <w:color w:val="000000"/>
        </w:rPr>
        <w:t>Based on this symptom/attribute set we would then meet again and try map them to SNOMED concepts and agree on the level of pre/post-coordination i.e. if it is “pain” + location “right lower quadrant of abdomen” or “abdominal pain” + location “right lower quadrant of abdomen” etc.</w:t>
      </w:r>
    </w:p>
    <w:p w14:paraId="1A89AC77" w14:textId="77777777" w:rsidR="00870F90" w:rsidRPr="00A5701D" w:rsidRDefault="00870F90" w:rsidP="00870F90"/>
    <w:p w14:paraId="2EAA21C8" w14:textId="77777777" w:rsidR="00870F90" w:rsidRPr="00A5701D" w:rsidRDefault="00870F90" w:rsidP="00870F90">
      <w:r w:rsidRPr="00A5701D">
        <w:t>Following the workshop, the doctors in the topic group then created the corresponding case vignettes. The grouping of the symptoms and first steps towards mapping them to SNOMED have then be performed in corresponding follow-up meetings – a process that will continue after the submitting the first draft of the TDD migration work.</w:t>
      </w:r>
    </w:p>
    <w:p w14:paraId="4FDEB33F" w14:textId="77777777" w:rsidR="00870F90" w:rsidRPr="00A5701D" w:rsidRDefault="00870F90" w:rsidP="00870F90">
      <w:r w:rsidRPr="00A5701D">
        <w:t>Beside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2D8F5D91" w14:textId="77777777" w:rsidR="00870F90" w:rsidRPr="00A5701D" w:rsidRDefault="00870F90" w:rsidP="00870F90">
      <w:r w:rsidRPr="00A5701D">
        <w:t xml:space="preserve">In reporting period the topic group also contributed to the creation of the new TDD template FGAI4H-J-105 refined since Meeting J. In reflects many of the learnings from writing the earlier versions of this TDD and the way it was necessary to deviate from the original TDD template submitted by this topic group as FGAI4H-C-105 to Meeting C. </w:t>
      </w:r>
    </w:p>
    <w:p w14:paraId="700549CE" w14:textId="77777777" w:rsidR="00870F90" w:rsidRPr="00A5701D" w:rsidRDefault="00870F90" w:rsidP="00870F90">
      <w:r w:rsidRPr="00A5701D">
        <w:t xml:space="preserve">Based on TDD templated that was then accepted by the Focus Group via the online approval process out topic group also started the migration of this TDD document to the new format. Given the vacation, the late final approval and the size of the TG-Symptom TDD (97 pages) the version submitted for Meeting K is a work in progress version. In particular the sections 4 on ethics, and on the theoretical background and the detailed descriptions of the latest benchmarking iterations could not be completed yet. The topic group also reviewed the ethics document FGAI4H-K-028, even though this took longer as requested. </w:t>
      </w:r>
    </w:p>
    <w:p w14:paraId="15ED64A4" w14:textId="77777777" w:rsidR="00870F90" w:rsidRPr="00A5701D" w:rsidRDefault="00870F90" w:rsidP="00870F90">
      <w:r w:rsidRPr="00A5701D">
        <w:t>The topic group also had some contact with the Open-Source initiative, however due to capacity limitations on both sides the original plan to implement a symptom-assessment benchmarking similar to the Berlin Model MMVB version was not realized until Meeting K.</w:t>
      </w:r>
    </w:p>
    <w:p w14:paraId="4F3AA458" w14:textId="77777777" w:rsidR="00870F90" w:rsidRPr="00A5701D" w:rsidRDefault="00870F90" w:rsidP="00870F90">
      <w:r w:rsidRPr="00A5701D">
        <w:t xml:space="preserve">All the work in the topic group was organized online. The following list shows all the online meetings since the since meeting J: </w:t>
      </w:r>
    </w:p>
    <w:p w14:paraId="17BFA9B9" w14:textId="77777777" w:rsidR="00870F90" w:rsidRPr="00A5701D" w:rsidRDefault="00870F90" w:rsidP="00870F90"/>
    <w:p w14:paraId="2EDEEB4F" w14:textId="77777777" w:rsidR="00870F90" w:rsidRPr="00A5701D" w:rsidRDefault="00870F90" w:rsidP="00870F90">
      <w:pPr>
        <w:numPr>
          <w:ilvl w:val="0"/>
          <w:numId w:val="36"/>
        </w:numPr>
      </w:pPr>
      <w:r w:rsidRPr="00A5701D">
        <w:rPr>
          <w:color w:val="000000"/>
        </w:rPr>
        <w:t xml:space="preserve">16.10.2020 – </w:t>
      </w:r>
      <w:r w:rsidRPr="00A5701D">
        <w:t xml:space="preserve">Meeting #34 – Telco </w:t>
      </w:r>
      <w:hyperlink r:id="rId106">
        <w:r w:rsidRPr="00A5701D">
          <w:rPr>
            <w:color w:val="0000FF"/>
            <w:u w:val="single"/>
          </w:rPr>
          <w:t>Minutes</w:t>
        </w:r>
      </w:hyperlink>
    </w:p>
    <w:p w14:paraId="38F60C04" w14:textId="77777777" w:rsidR="00870F90" w:rsidRPr="00A5701D" w:rsidRDefault="00870F90" w:rsidP="00870F90">
      <w:pPr>
        <w:numPr>
          <w:ilvl w:val="0"/>
          <w:numId w:val="36"/>
        </w:numPr>
      </w:pPr>
      <w:r w:rsidRPr="00A5701D">
        <w:rPr>
          <w:color w:val="000000"/>
        </w:rPr>
        <w:t xml:space="preserve">30.10.2020 </w:t>
      </w:r>
      <w:r w:rsidRPr="00A5701D">
        <w:t xml:space="preserve">– Meeting #35 – Telco </w:t>
      </w:r>
      <w:hyperlink r:id="rId107">
        <w:r w:rsidRPr="00A5701D">
          <w:rPr>
            <w:color w:val="0000FF"/>
            <w:u w:val="single"/>
          </w:rPr>
          <w:t>Minutes</w:t>
        </w:r>
      </w:hyperlink>
    </w:p>
    <w:p w14:paraId="5237D8E2" w14:textId="77777777" w:rsidR="00870F90" w:rsidRPr="00A5701D" w:rsidRDefault="00870F90" w:rsidP="00870F90">
      <w:pPr>
        <w:numPr>
          <w:ilvl w:val="0"/>
          <w:numId w:val="36"/>
        </w:numPr>
      </w:pPr>
      <w:r w:rsidRPr="00A5701D">
        <w:rPr>
          <w:color w:val="000000"/>
        </w:rPr>
        <w:lastRenderedPageBreak/>
        <w:t xml:space="preserve">12.-13.11.2020 </w:t>
      </w:r>
      <w:r w:rsidRPr="00A5701D">
        <w:t xml:space="preserve">– Meeting #36 – Workshop #3 </w:t>
      </w:r>
      <w:hyperlink r:id="rId108">
        <w:r w:rsidRPr="00A5701D">
          <w:rPr>
            <w:color w:val="0000FF"/>
            <w:u w:val="single"/>
          </w:rPr>
          <w:t>Minutes</w:t>
        </w:r>
      </w:hyperlink>
    </w:p>
    <w:p w14:paraId="4388315D" w14:textId="77777777" w:rsidR="00870F90" w:rsidRPr="00A5701D" w:rsidRDefault="00870F90" w:rsidP="00870F90">
      <w:pPr>
        <w:numPr>
          <w:ilvl w:val="0"/>
          <w:numId w:val="36"/>
        </w:numPr>
      </w:pPr>
      <w:r w:rsidRPr="00A5701D">
        <w:rPr>
          <w:color w:val="000000"/>
        </w:rPr>
        <w:t xml:space="preserve">25.11.2020 </w:t>
      </w:r>
      <w:r w:rsidRPr="00A5701D">
        <w:t xml:space="preserve">– Meeting #37 – Ontology Telco </w:t>
      </w:r>
      <w:hyperlink r:id="rId109">
        <w:r w:rsidRPr="00A5701D">
          <w:rPr>
            <w:color w:val="0000FF"/>
            <w:u w:val="single"/>
          </w:rPr>
          <w:t>Minutes</w:t>
        </w:r>
      </w:hyperlink>
    </w:p>
    <w:p w14:paraId="5ADA9FC4" w14:textId="77777777" w:rsidR="00870F90" w:rsidRPr="00A5701D" w:rsidRDefault="00870F90" w:rsidP="00870F90">
      <w:pPr>
        <w:numPr>
          <w:ilvl w:val="0"/>
          <w:numId w:val="36"/>
        </w:numPr>
      </w:pPr>
      <w:r w:rsidRPr="00A5701D">
        <w:rPr>
          <w:color w:val="000000"/>
        </w:rPr>
        <w:t xml:space="preserve">27.11.2020 </w:t>
      </w:r>
      <w:r w:rsidRPr="00A5701D">
        <w:t xml:space="preserve">– Meeting #38 – Telco </w:t>
      </w:r>
      <w:hyperlink r:id="rId110">
        <w:r w:rsidRPr="00A5701D">
          <w:rPr>
            <w:color w:val="0000FF"/>
            <w:u w:val="single"/>
          </w:rPr>
          <w:t>Minutes</w:t>
        </w:r>
      </w:hyperlink>
    </w:p>
    <w:p w14:paraId="102FFA06" w14:textId="77777777" w:rsidR="00870F90" w:rsidRPr="00A5701D" w:rsidRDefault="00870F90" w:rsidP="00870F90">
      <w:pPr>
        <w:numPr>
          <w:ilvl w:val="0"/>
          <w:numId w:val="36"/>
        </w:numPr>
      </w:pPr>
      <w:r w:rsidRPr="00A5701D">
        <w:t xml:space="preserve">11.12.2020 – Meeting #39 – TDD Telco </w:t>
      </w:r>
      <w:hyperlink r:id="rId111">
        <w:r w:rsidRPr="00A5701D">
          <w:rPr>
            <w:color w:val="0000FF"/>
            <w:u w:val="single"/>
          </w:rPr>
          <w:t>Minutes</w:t>
        </w:r>
      </w:hyperlink>
    </w:p>
    <w:p w14:paraId="1B97672A" w14:textId="77777777" w:rsidR="00870F90" w:rsidRPr="00A5701D" w:rsidRDefault="00870F90" w:rsidP="00870F90">
      <w:pPr>
        <w:numPr>
          <w:ilvl w:val="0"/>
          <w:numId w:val="36"/>
        </w:numPr>
      </w:pPr>
      <w:r w:rsidRPr="00A5701D">
        <w:t xml:space="preserve">14.12.2020 – Meeting #40 – Ontology Telco </w:t>
      </w:r>
      <w:hyperlink r:id="rId112">
        <w:r w:rsidRPr="00A5701D">
          <w:rPr>
            <w:color w:val="0000FF"/>
            <w:u w:val="single"/>
          </w:rPr>
          <w:t>Minutes</w:t>
        </w:r>
      </w:hyperlink>
    </w:p>
    <w:p w14:paraId="1A5D6577" w14:textId="77777777" w:rsidR="00870F90" w:rsidRPr="00A5701D" w:rsidRDefault="00870F90" w:rsidP="00870F90">
      <w:pPr>
        <w:numPr>
          <w:ilvl w:val="0"/>
          <w:numId w:val="36"/>
        </w:numPr>
      </w:pPr>
      <w:r w:rsidRPr="00A5701D">
        <w:t>22.12.2020 – Meeting #41 – Ontology Telco (continued meeting #40 notes)</w:t>
      </w:r>
    </w:p>
    <w:p w14:paraId="0C0A4A58" w14:textId="77777777" w:rsidR="00870F90" w:rsidRPr="00A5701D" w:rsidRDefault="00870F90" w:rsidP="00870F90">
      <w:pPr>
        <w:numPr>
          <w:ilvl w:val="0"/>
          <w:numId w:val="36"/>
        </w:numPr>
      </w:pPr>
      <w:r w:rsidRPr="00A5701D">
        <w:t xml:space="preserve">15.01.2020 – Meeting #42 – Telco </w:t>
      </w:r>
      <w:hyperlink r:id="rId113">
        <w:r w:rsidRPr="00A5701D">
          <w:rPr>
            <w:color w:val="0000FF"/>
            <w:u w:val="single"/>
          </w:rPr>
          <w:t>Minutes</w:t>
        </w:r>
      </w:hyperlink>
      <w:r w:rsidRPr="00A5701D">
        <w:t xml:space="preserve"> </w:t>
      </w:r>
    </w:p>
    <w:p w14:paraId="01D2C9B8" w14:textId="77777777" w:rsidR="00870F90" w:rsidRPr="00A5701D" w:rsidRDefault="00870F90" w:rsidP="00870F90"/>
    <w:p w14:paraId="0E9150B8" w14:textId="77777777" w:rsidR="00870F90" w:rsidRPr="00A5701D" w:rsidRDefault="00870F90" w:rsidP="00870F90">
      <w:r w:rsidRPr="00A5701D">
        <w:t xml:space="preserve">All the meeting notes can also be found in the official TG-Symptom SharePoint folder: </w:t>
      </w:r>
      <w:hyperlink r:id="rId114">
        <w:r w:rsidRPr="00A5701D">
          <w:rPr>
            <w:color w:val="0000FF"/>
            <w:u w:val="single"/>
          </w:rPr>
          <w:t>https://extranet.itu.int/sites/itu-t/focusgroups/ai4h/tg/SitePages/TG-Symptom.aspx</w:t>
        </w:r>
      </w:hyperlink>
    </w:p>
    <w:p w14:paraId="77D25126" w14:textId="77777777" w:rsidR="00870F90" w:rsidRPr="00A5701D" w:rsidRDefault="00870F90" w:rsidP="00870F90"/>
    <w:p w14:paraId="5A801963" w14:textId="77777777" w:rsidR="00870F90" w:rsidRPr="00A5701D" w:rsidRDefault="00870F90" w:rsidP="00870F90">
      <w:r w:rsidRPr="00A5701D">
        <w:t>Since Meeting J, we have been joined by:</w:t>
      </w:r>
    </w:p>
    <w:p w14:paraId="7F5ACB18" w14:textId="77777777" w:rsidR="00870F90" w:rsidRPr="00A5701D" w:rsidRDefault="00870F90" w:rsidP="00870F90"/>
    <w:p w14:paraId="592E59A5"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PnP (Opeoluwa Ashimi)</w:t>
      </w:r>
    </w:p>
    <w:p w14:paraId="6231E794" w14:textId="77777777" w:rsidR="00870F90" w:rsidRPr="00A5701D" w:rsidRDefault="00870F90" w:rsidP="00870F90">
      <w:pPr>
        <w:pBdr>
          <w:top w:val="nil"/>
          <w:left w:val="nil"/>
          <w:bottom w:val="nil"/>
          <w:right w:val="nil"/>
          <w:between w:val="nil"/>
        </w:pBdr>
        <w:ind w:left="720"/>
        <w:rPr>
          <w:color w:val="000000"/>
        </w:rPr>
      </w:pPr>
    </w:p>
    <w:p w14:paraId="2F8E1466" w14:textId="77777777" w:rsidR="00870F90" w:rsidRPr="00A5701D" w:rsidRDefault="00870F90" w:rsidP="00870F90">
      <w:r w:rsidRPr="00A5701D">
        <w:t>Currently, our topic group has the following 18 companies and 6 independent contributors:</w:t>
      </w:r>
    </w:p>
    <w:p w14:paraId="78B15BA7" w14:textId="77777777" w:rsidR="00870F90" w:rsidRPr="00A5701D" w:rsidRDefault="00870F90" w:rsidP="00870F90"/>
    <w:p w14:paraId="47160443" w14:textId="77777777" w:rsidR="00870F90" w:rsidRPr="00A5701D" w:rsidRDefault="00870F90" w:rsidP="00870F90">
      <w:pPr>
        <w:numPr>
          <w:ilvl w:val="0"/>
          <w:numId w:val="13"/>
        </w:numPr>
      </w:pPr>
      <w:r w:rsidRPr="00A5701D">
        <w:t>1Doc3 (Lina Porras and Maria Gonzalez)</w:t>
      </w:r>
    </w:p>
    <w:p w14:paraId="32AE5C14" w14:textId="77777777" w:rsidR="00870F90" w:rsidRPr="00A5701D" w:rsidRDefault="00870F90" w:rsidP="00870F90">
      <w:pPr>
        <w:numPr>
          <w:ilvl w:val="0"/>
          <w:numId w:val="13"/>
        </w:numPr>
      </w:pPr>
      <w:r w:rsidRPr="00A5701D">
        <w:t>Ada Health (Henry Hoffmann, Dr Shubs Upadhyay, Ivan Lebovka, Nils Strelow)</w:t>
      </w:r>
    </w:p>
    <w:p w14:paraId="660F27A8" w14:textId="77777777" w:rsidR="00870F90" w:rsidRPr="00A5701D" w:rsidRDefault="00870F90" w:rsidP="00870F90">
      <w:pPr>
        <w:numPr>
          <w:ilvl w:val="0"/>
          <w:numId w:val="13"/>
        </w:numPr>
      </w:pPr>
      <w:r w:rsidRPr="00A5701D">
        <w:t>Alejandro Orsonio (Independent Contributor)</w:t>
      </w:r>
    </w:p>
    <w:p w14:paraId="6E71414E" w14:textId="77777777" w:rsidR="00870F90" w:rsidRPr="00A5701D" w:rsidRDefault="00870F90" w:rsidP="00870F90">
      <w:pPr>
        <w:numPr>
          <w:ilvl w:val="0"/>
          <w:numId w:val="13"/>
        </w:numPr>
      </w:pPr>
      <w:r w:rsidRPr="00A5701D">
        <w:t>Babylon Health (Saurabh Johri, Adam Baker)</w:t>
      </w:r>
    </w:p>
    <w:p w14:paraId="09E32F0C" w14:textId="77777777" w:rsidR="00870F90" w:rsidRPr="00A5701D" w:rsidRDefault="00870F90" w:rsidP="00870F90">
      <w:pPr>
        <w:numPr>
          <w:ilvl w:val="0"/>
          <w:numId w:val="13"/>
        </w:numPr>
      </w:pPr>
      <w:r w:rsidRPr="00A5701D">
        <w:t>Baidu (Yanwu XU)</w:t>
      </w:r>
    </w:p>
    <w:p w14:paraId="6B908D70" w14:textId="77777777" w:rsidR="00870F90" w:rsidRPr="00A5701D" w:rsidRDefault="00870F90" w:rsidP="00870F90">
      <w:pPr>
        <w:numPr>
          <w:ilvl w:val="0"/>
          <w:numId w:val="13"/>
        </w:numPr>
      </w:pPr>
      <w:r w:rsidRPr="00A5701D">
        <w:t>Barkibu (Ernesto Hernandez)</w:t>
      </w:r>
    </w:p>
    <w:p w14:paraId="238EF6BA" w14:textId="77777777" w:rsidR="00870F90" w:rsidRPr="00A5701D" w:rsidRDefault="00870F90" w:rsidP="00870F90">
      <w:pPr>
        <w:numPr>
          <w:ilvl w:val="0"/>
          <w:numId w:val="13"/>
        </w:numPr>
      </w:pPr>
      <w:r w:rsidRPr="00A5701D">
        <w:t>Buoy (Eddie Reyes)</w:t>
      </w:r>
    </w:p>
    <w:p w14:paraId="3E9C0CEB" w14:textId="77777777" w:rsidR="00870F90" w:rsidRPr="00A5701D" w:rsidRDefault="00870F90" w:rsidP="00870F90">
      <w:pPr>
        <w:numPr>
          <w:ilvl w:val="0"/>
          <w:numId w:val="13"/>
        </w:numPr>
      </w:pPr>
      <w:r w:rsidRPr="00A5701D">
        <w:t>Deepcare.io (Hanh Nguyen)</w:t>
      </w:r>
    </w:p>
    <w:p w14:paraId="03A87AED" w14:textId="77777777" w:rsidR="00870F90" w:rsidRPr="00A5701D" w:rsidRDefault="00870F90" w:rsidP="00870F90">
      <w:pPr>
        <w:numPr>
          <w:ilvl w:val="0"/>
          <w:numId w:val="13"/>
        </w:numPr>
      </w:pPr>
      <w:r w:rsidRPr="00A5701D">
        <w:t>EQL (Yura Perov, who moved from Babylon to EQL)</w:t>
      </w:r>
    </w:p>
    <w:p w14:paraId="71808A9F" w14:textId="77777777" w:rsidR="00870F90" w:rsidRPr="00A5701D" w:rsidRDefault="00870F90" w:rsidP="00870F90">
      <w:pPr>
        <w:numPr>
          <w:ilvl w:val="0"/>
          <w:numId w:val="13"/>
        </w:numPr>
      </w:pPr>
      <w:r w:rsidRPr="00A5701D">
        <w:t>Infermedica (Piotr Orzechowski, Dr Irv Loh, Jakub Winter, Michal Kurtys)</w:t>
      </w:r>
    </w:p>
    <w:p w14:paraId="6B52DC43" w14:textId="77777777" w:rsidR="00870F90" w:rsidRPr="00A5701D" w:rsidRDefault="00870F90" w:rsidP="00870F90">
      <w:pPr>
        <w:numPr>
          <w:ilvl w:val="0"/>
          <w:numId w:val="13"/>
        </w:numPr>
      </w:pPr>
      <w:r w:rsidRPr="00A5701D">
        <w:t>Inspired Ideas (Megan Allen, Ally Salim Jnr)</w:t>
      </w:r>
    </w:p>
    <w:p w14:paraId="64D8E2C2" w14:textId="77777777" w:rsidR="00870F90" w:rsidRPr="00A5701D" w:rsidRDefault="00870F90" w:rsidP="00870F90">
      <w:pPr>
        <w:numPr>
          <w:ilvl w:val="0"/>
          <w:numId w:val="13"/>
        </w:numPr>
      </w:pPr>
      <w:r w:rsidRPr="00A5701D">
        <w:t>Isabel Healthcare (Jason Maude)</w:t>
      </w:r>
    </w:p>
    <w:p w14:paraId="6F802662" w14:textId="77777777" w:rsidR="00870F90" w:rsidRPr="00A5701D" w:rsidRDefault="00870F90" w:rsidP="00870F90">
      <w:pPr>
        <w:numPr>
          <w:ilvl w:val="0"/>
          <w:numId w:val="13"/>
        </w:numPr>
      </w:pPr>
      <w:r w:rsidRPr="00A5701D">
        <w:t>Dr Reza Jarral (Independent contributor)</w:t>
      </w:r>
    </w:p>
    <w:p w14:paraId="224D6BC0" w14:textId="77777777" w:rsidR="00870F90" w:rsidRPr="00A5701D" w:rsidRDefault="00870F90" w:rsidP="00870F90">
      <w:pPr>
        <w:numPr>
          <w:ilvl w:val="0"/>
          <w:numId w:val="13"/>
        </w:numPr>
      </w:pPr>
      <w:r w:rsidRPr="00A5701D">
        <w:t>Mfine (Dr Srinivas Gunda)</w:t>
      </w:r>
    </w:p>
    <w:p w14:paraId="0F2B58D4" w14:textId="77777777" w:rsidR="00870F90" w:rsidRPr="00A5701D" w:rsidRDefault="00870F90" w:rsidP="00870F90">
      <w:pPr>
        <w:numPr>
          <w:ilvl w:val="0"/>
          <w:numId w:val="13"/>
        </w:numPr>
      </w:pPr>
      <w:r w:rsidRPr="00A5701D">
        <w:t>Muhammad Murhaba (Independent Contributor)</w:t>
      </w:r>
    </w:p>
    <w:p w14:paraId="0CFB79B6" w14:textId="77777777" w:rsidR="00870F90" w:rsidRPr="00A5701D" w:rsidRDefault="00870F90" w:rsidP="00870F90">
      <w:pPr>
        <w:numPr>
          <w:ilvl w:val="0"/>
          <w:numId w:val="13"/>
        </w:numPr>
      </w:pPr>
      <w:r w:rsidRPr="00A5701D">
        <w:t>MyDoctor (Harsha Jayakody)</w:t>
      </w:r>
      <w:r w:rsidRPr="00A5701D">
        <w:tab/>
      </w:r>
    </w:p>
    <w:p w14:paraId="2678F38A" w14:textId="77777777" w:rsidR="00870F90" w:rsidRPr="00A5701D" w:rsidRDefault="00870F90" w:rsidP="00870F90">
      <w:pPr>
        <w:numPr>
          <w:ilvl w:val="0"/>
          <w:numId w:val="13"/>
        </w:numPr>
      </w:pPr>
      <w:r w:rsidRPr="00A5701D">
        <w:t>PnP (Opeoluwa Ashimi)</w:t>
      </w:r>
    </w:p>
    <w:p w14:paraId="0923C65C" w14:textId="77777777" w:rsidR="00870F90" w:rsidRPr="00A5701D" w:rsidRDefault="00870F90" w:rsidP="00870F90">
      <w:pPr>
        <w:numPr>
          <w:ilvl w:val="0"/>
          <w:numId w:val="13"/>
        </w:numPr>
      </w:pPr>
      <w:r w:rsidRPr="00A5701D">
        <w:t>Pritesh Mistry (Independent Contributor)</w:t>
      </w:r>
    </w:p>
    <w:p w14:paraId="3C7D6700" w14:textId="77777777" w:rsidR="00870F90" w:rsidRPr="00A5701D" w:rsidRDefault="00870F90" w:rsidP="00870F90">
      <w:pPr>
        <w:numPr>
          <w:ilvl w:val="0"/>
          <w:numId w:val="13"/>
        </w:numPr>
      </w:pPr>
      <w:r w:rsidRPr="00A5701D">
        <w:t>Dr Salman Razzaki (Independent Contributor)</w:t>
      </w:r>
    </w:p>
    <w:p w14:paraId="31E551F4" w14:textId="77777777" w:rsidR="00870F90" w:rsidRPr="00A5701D" w:rsidRDefault="00870F90" w:rsidP="00870F90">
      <w:pPr>
        <w:numPr>
          <w:ilvl w:val="0"/>
          <w:numId w:val="13"/>
        </w:numPr>
      </w:pPr>
      <w:r w:rsidRPr="00A5701D">
        <w:t>Symptify (Dr Jalil Thurber)</w:t>
      </w:r>
    </w:p>
    <w:p w14:paraId="4585C725" w14:textId="77777777" w:rsidR="00870F90" w:rsidRPr="00A5701D" w:rsidRDefault="00870F90" w:rsidP="00870F90">
      <w:pPr>
        <w:numPr>
          <w:ilvl w:val="0"/>
          <w:numId w:val="13"/>
        </w:numPr>
      </w:pPr>
      <w:r w:rsidRPr="00A5701D">
        <w:lastRenderedPageBreak/>
        <w:t>Thomas Neumark (Independent Contributor)</w:t>
      </w:r>
    </w:p>
    <w:p w14:paraId="3835B78D" w14:textId="77777777" w:rsidR="00870F90" w:rsidRPr="00A5701D" w:rsidRDefault="00870F90" w:rsidP="00870F90">
      <w:pPr>
        <w:numPr>
          <w:ilvl w:val="0"/>
          <w:numId w:val="13"/>
        </w:numPr>
      </w:pPr>
      <w:r w:rsidRPr="00A5701D">
        <w:t>Visiba Care (Anastacia Simonchik)</w:t>
      </w:r>
    </w:p>
    <w:p w14:paraId="7FCF5F48" w14:textId="77777777" w:rsidR="00870F90" w:rsidRPr="00A5701D" w:rsidRDefault="00870F90" w:rsidP="00870F90">
      <w:pPr>
        <w:numPr>
          <w:ilvl w:val="0"/>
          <w:numId w:val="13"/>
        </w:numPr>
      </w:pPr>
      <w:r w:rsidRPr="00A5701D">
        <w:t>XUND (Lukas Seper, Tamás Petrovics, Sophie Pingitzer)</w:t>
      </w:r>
    </w:p>
    <w:p w14:paraId="51873CCC" w14:textId="77777777" w:rsidR="00870F90" w:rsidRPr="00A5701D" w:rsidRDefault="00870F90" w:rsidP="00870F90">
      <w:pPr>
        <w:numPr>
          <w:ilvl w:val="0"/>
          <w:numId w:val="13"/>
        </w:numPr>
      </w:pPr>
      <w:r w:rsidRPr="00A5701D">
        <w:t>Your.MD (Jonathon Carr-Brown, Rex Cooper, Martin Cansdale, Dr Audrey Menezes)</w:t>
      </w:r>
    </w:p>
    <w:p w14:paraId="4C3450D3" w14:textId="77777777" w:rsidR="00870F90" w:rsidRPr="00A5701D" w:rsidRDefault="00870F90" w:rsidP="00870F90"/>
    <w:p w14:paraId="0E0D8C04" w14:textId="77777777" w:rsidR="00870F90" w:rsidRPr="00A5701D" w:rsidRDefault="00870F90" w:rsidP="00870F90">
      <w:r w:rsidRPr="00A5701D">
        <w:t xml:space="preserve">The topic group email reflector  </w:t>
      </w:r>
      <w:hyperlink r:id="rId115">
        <w:r w:rsidRPr="00A5701D">
          <w:rPr>
            <w:color w:val="0000FF"/>
            <w:u w:val="single"/>
          </w:rPr>
          <w:t>fgai4htgsymptom@lists.itu.int</w:t>
        </w:r>
      </w:hyperlink>
      <w:r w:rsidRPr="00A5701D">
        <w:t xml:space="preserve"> altogether has currently 104 (duplicates not counted) subscribers (5 more than for Meeting J). The latest meeting I version of this Topic Description Document lists 31 contributors (2 more).</w:t>
      </w:r>
    </w:p>
    <w:bookmarkStart w:id="28" w:name="_Toc113900751"/>
    <w:p w14:paraId="38C1355E" w14:textId="77777777" w:rsidR="00870F90" w:rsidRPr="00A5701D" w:rsidRDefault="00870F90" w:rsidP="00870F90">
      <w:pPr>
        <w:keepNext/>
        <w:numPr>
          <w:ilvl w:val="2"/>
          <w:numId w:val="14"/>
        </w:numPr>
        <w:spacing w:before="240" w:after="60"/>
        <w:outlineLvl w:val="2"/>
        <w:rPr>
          <w:rFonts w:eastAsia="MS Mincho" w:cs="Arial"/>
          <w:b/>
          <w:bCs/>
          <w:szCs w:val="26"/>
        </w:rPr>
      </w:pPr>
      <w:sdt>
        <w:sdtPr>
          <w:rPr>
            <w:rFonts w:eastAsia="MS Mincho" w:cs="Arial"/>
            <w:b/>
            <w:bCs/>
            <w:szCs w:val="26"/>
          </w:rPr>
          <w:tag w:val="goog_rdk_0"/>
          <w:id w:val="44874547"/>
        </w:sdtPr>
        <w:sdtContent/>
      </w:sdt>
      <w:r w:rsidRPr="00A5701D">
        <w:rPr>
          <w:rFonts w:eastAsia="MS Mincho" w:cs="Arial"/>
          <w:b/>
          <w:bCs/>
          <w:szCs w:val="26"/>
        </w:rPr>
        <w:t>Status update for meeting L (Online E Meeting)</w:t>
      </w:r>
      <w:bookmarkEnd w:id="28"/>
    </w:p>
    <w:p w14:paraId="67292EAA" w14:textId="77777777" w:rsidR="00870F90" w:rsidRPr="00A5701D" w:rsidRDefault="00870F90" w:rsidP="00870F90">
      <w:r w:rsidRPr="00A5701D">
        <w:t>Following Meeting K the topic group continued the work on defining a symptom ontology which had started back in workshop #3 from 12.11.2020 – 13.11.2020. After the doctors from the topic group created cases containing all symptoms (</w:t>
      </w:r>
      <w:r w:rsidRPr="00A5701D">
        <w:rPr>
          <w:color w:val="000000"/>
        </w:rPr>
        <w:fldChar w:fldCharType="begin"/>
      </w:r>
      <w:r w:rsidRPr="00A5701D">
        <w:instrText xml:space="preserve"> REF _Ref72241318 \h </w:instrText>
      </w:r>
      <w:r w:rsidRPr="00A5701D">
        <w:rPr>
          <w:color w:val="000000"/>
        </w:rPr>
      </w:r>
      <w:r w:rsidRPr="00A5701D">
        <w:rPr>
          <w:color w:val="000000"/>
        </w:rPr>
        <w:fldChar w:fldCharType="separate"/>
      </w:r>
      <w:r w:rsidRPr="00A5701D">
        <w:t>Figure 1</w:t>
      </w:r>
      <w:r w:rsidRPr="00A5701D">
        <w:rPr>
          <w:color w:val="000000"/>
        </w:rPr>
        <w:fldChar w:fldCharType="end"/>
      </w:r>
      <w:r w:rsidRPr="00A5701D">
        <w:rPr>
          <w:color w:val="000000"/>
        </w:rPr>
        <w:t xml:space="preserve"> </w:t>
      </w:r>
      <w:r w:rsidRPr="00A5701D">
        <w:t xml:space="preserve">shows some of these cases) and after the symptom’s different presentations had been clustered (See </w:t>
      </w:r>
      <w:r w:rsidRPr="00A5701D">
        <w:fldChar w:fldCharType="begin"/>
      </w:r>
      <w:r w:rsidRPr="00A5701D">
        <w:instrText xml:space="preserve"> REF _Ref72241488 \h </w:instrText>
      </w:r>
      <w:r w:rsidRPr="00A5701D">
        <w:fldChar w:fldCharType="separate"/>
      </w:r>
      <w:r w:rsidRPr="00A5701D">
        <w:t>Figure 2</w:t>
      </w:r>
      <w:r w:rsidRPr="00A5701D">
        <w:fldChar w:fldCharType="end"/>
      </w:r>
      <w:r w:rsidRPr="00A5701D">
        <w:t xml:space="preserve"> for an example), the group met again to review the results and discuss next steps.</w:t>
      </w:r>
    </w:p>
    <w:p w14:paraId="31F00F98" w14:textId="77777777" w:rsidR="00870F90" w:rsidRPr="00A5701D" w:rsidRDefault="00870F90" w:rsidP="00870F90"/>
    <w:p w14:paraId="6192F9E8" w14:textId="77777777" w:rsidR="00870F90" w:rsidRPr="00A5701D" w:rsidRDefault="00870F90" w:rsidP="00870F90">
      <w:pPr>
        <w:keepNext/>
      </w:pPr>
      <w:r w:rsidRPr="00A5701D">
        <w:rPr>
          <w:noProof/>
        </w:rPr>
        <w:drawing>
          <wp:inline distT="0" distB="0" distL="0" distR="0" wp14:anchorId="25FB4EA1" wp14:editId="35044D8E">
            <wp:extent cx="6301105" cy="4547870"/>
            <wp:effectExtent l="12700" t="12700" r="12700" b="12700"/>
            <wp:docPr id="169735712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6"/>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5E8A2241" w14:textId="77777777" w:rsidR="00870F90" w:rsidRPr="00A5701D" w:rsidRDefault="00870F90" w:rsidP="00870F90">
      <w:pPr>
        <w:pBdr>
          <w:top w:val="nil"/>
          <w:left w:val="nil"/>
          <w:bottom w:val="nil"/>
          <w:right w:val="nil"/>
          <w:between w:val="nil"/>
        </w:pBdr>
        <w:spacing w:after="200"/>
        <w:jc w:val="center"/>
        <w:rPr>
          <w:b/>
          <w:color w:val="000000"/>
        </w:rPr>
      </w:pPr>
      <w:bookmarkStart w:id="29" w:name="_Ref72241318"/>
      <w:bookmarkStart w:id="30" w:name="_Toc72267115"/>
      <w:bookmarkStart w:id="31" w:name="_Toc104461676"/>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w:t>
      </w:r>
      <w:r w:rsidRPr="00A5701D">
        <w:rPr>
          <w:b/>
          <w:noProof/>
          <w:color w:val="000000"/>
        </w:rPr>
        <w:fldChar w:fldCharType="end"/>
      </w:r>
      <w:bookmarkEnd w:id="29"/>
      <w:r w:rsidRPr="00A5701D">
        <w:rPr>
          <w:b/>
          <w:color w:val="000000"/>
        </w:rPr>
        <w:t xml:space="preserve"> – Some of the case vignettes created by the doctors after workshop #3</w:t>
      </w:r>
      <w:bookmarkEnd w:id="30"/>
      <w:bookmarkEnd w:id="31"/>
    </w:p>
    <w:p w14:paraId="745103CF" w14:textId="77777777" w:rsidR="00870F90" w:rsidRPr="00A5701D" w:rsidRDefault="00870F90" w:rsidP="00870F90">
      <w:bookmarkStart w:id="32" w:name="_heading=h.44sinio" w:colFirst="0" w:colLast="0"/>
      <w:bookmarkEnd w:id="32"/>
    </w:p>
    <w:p w14:paraId="630C0120" w14:textId="77777777" w:rsidR="00870F90" w:rsidRPr="00A5701D" w:rsidRDefault="00870F90" w:rsidP="00870F90">
      <w:pPr>
        <w:keepNext/>
        <w:pBdr>
          <w:top w:val="nil"/>
          <w:left w:val="nil"/>
          <w:bottom w:val="nil"/>
          <w:right w:val="nil"/>
          <w:between w:val="nil"/>
        </w:pBdr>
        <w:spacing w:after="200"/>
        <w:jc w:val="center"/>
        <w:rPr>
          <w:b/>
          <w:color w:val="000000"/>
        </w:rPr>
      </w:pPr>
      <w:r w:rsidRPr="00A5701D">
        <w:rPr>
          <w:b/>
          <w:noProof/>
          <w:color w:val="000000"/>
        </w:rPr>
        <w:lastRenderedPageBreak/>
        <w:drawing>
          <wp:inline distT="0" distB="0" distL="0" distR="0" wp14:anchorId="01201CFA" wp14:editId="480454DF">
            <wp:extent cx="6301105" cy="3881755"/>
            <wp:effectExtent l="12700" t="12700" r="10795" b="17145"/>
            <wp:docPr id="1697357128" name="image1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117"/>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5E941C3D" w14:textId="77777777" w:rsidR="00870F90" w:rsidRPr="00A5701D" w:rsidRDefault="00870F90" w:rsidP="00870F90">
      <w:pPr>
        <w:pBdr>
          <w:top w:val="nil"/>
          <w:left w:val="nil"/>
          <w:bottom w:val="nil"/>
          <w:right w:val="nil"/>
          <w:between w:val="nil"/>
        </w:pBdr>
        <w:spacing w:after="200"/>
        <w:jc w:val="center"/>
        <w:rPr>
          <w:b/>
          <w:color w:val="000000"/>
        </w:rPr>
      </w:pPr>
      <w:bookmarkStart w:id="33" w:name="_Ref72241488"/>
      <w:bookmarkStart w:id="34" w:name="_Toc72267116"/>
      <w:bookmarkStart w:id="35" w:name="_Toc104461677"/>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w:t>
      </w:r>
      <w:r w:rsidRPr="00A5701D">
        <w:rPr>
          <w:b/>
          <w:noProof/>
          <w:color w:val="000000"/>
        </w:rPr>
        <w:fldChar w:fldCharType="end"/>
      </w:r>
      <w:bookmarkEnd w:id="33"/>
      <w:r w:rsidRPr="00A5701D">
        <w:rPr>
          <w:b/>
          <w:color w:val="000000"/>
        </w:rPr>
        <w:t xml:space="preserve"> – Attributes of symptom "abdominal pain" collected from the workshop #3 case vignettes</w:t>
      </w:r>
      <w:bookmarkEnd w:id="34"/>
      <w:bookmarkEnd w:id="35"/>
      <w:r w:rsidRPr="00A5701D">
        <w:rPr>
          <w:b/>
          <w:color w:val="000000"/>
        </w:rPr>
        <w:t xml:space="preserve"> </w:t>
      </w:r>
      <w:bookmarkStart w:id="36" w:name="_heading=h.2jxsxqh" w:colFirst="0" w:colLast="0"/>
      <w:bookmarkEnd w:id="36"/>
    </w:p>
    <w:p w14:paraId="730C3469" w14:textId="77777777" w:rsidR="00870F90" w:rsidRPr="00A5701D" w:rsidRDefault="00870F90" w:rsidP="00870F90">
      <w:r w:rsidRPr="00A5701D">
        <w:t xml:space="preserve">One of the outcomes of this meeting was that as the next step the doctors would explore expressing the cases using SNOMED CT concepts. The focus was here on the symptoms and the attributes have therefore been ignored. </w:t>
      </w:r>
      <w:r w:rsidRPr="00A5701D">
        <w:fldChar w:fldCharType="begin"/>
      </w:r>
      <w:r w:rsidRPr="00A5701D">
        <w:instrText xml:space="preserve"> REF _Ref72241583 \h </w:instrText>
      </w:r>
      <w:r w:rsidRPr="00A5701D">
        <w:fldChar w:fldCharType="separate"/>
      </w:r>
      <w:r w:rsidRPr="00A5701D">
        <w:t xml:space="preserve">Figure </w:t>
      </w:r>
      <w:r w:rsidRPr="00A5701D">
        <w:rPr>
          <w:noProof/>
        </w:rPr>
        <w:t>3</w:t>
      </w:r>
      <w:r w:rsidRPr="00A5701D">
        <w:fldChar w:fldCharType="end"/>
      </w:r>
      <w:r w:rsidRPr="00A5701D">
        <w:rPr>
          <w:color w:val="000000"/>
        </w:rPr>
        <w:t xml:space="preserve"> </w:t>
      </w:r>
      <w:r w:rsidRPr="00A5701D">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3643A1B2" w14:textId="77777777" w:rsidR="00870F90" w:rsidRPr="00A5701D" w:rsidRDefault="00870F90" w:rsidP="00870F90"/>
    <w:p w14:paraId="5B9F05C0" w14:textId="77777777" w:rsidR="00870F90" w:rsidRPr="00A5701D" w:rsidRDefault="00870F90" w:rsidP="00870F90"/>
    <w:p w14:paraId="7EAC79A7" w14:textId="77777777" w:rsidR="00870F90" w:rsidRPr="00A5701D" w:rsidRDefault="00870F90" w:rsidP="00870F90">
      <w:pPr>
        <w:keepNext/>
      </w:pPr>
      <w:r w:rsidRPr="00A5701D">
        <w:rPr>
          <w:noProof/>
        </w:rPr>
        <w:lastRenderedPageBreak/>
        <w:drawing>
          <wp:inline distT="0" distB="0" distL="0" distR="0" wp14:anchorId="6938D5BD" wp14:editId="446C9A16">
            <wp:extent cx="6301105" cy="3923030"/>
            <wp:effectExtent l="12700" t="12700" r="12700" b="12700"/>
            <wp:docPr id="1697357131"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118"/>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39C3F2E1" w14:textId="77777777" w:rsidR="00870F90" w:rsidRPr="00A5701D" w:rsidRDefault="00870F90" w:rsidP="00870F90">
      <w:pPr>
        <w:pBdr>
          <w:top w:val="nil"/>
          <w:left w:val="nil"/>
          <w:bottom w:val="nil"/>
          <w:right w:val="nil"/>
          <w:between w:val="nil"/>
        </w:pBdr>
        <w:spacing w:after="200"/>
        <w:jc w:val="center"/>
        <w:rPr>
          <w:b/>
          <w:color w:val="000000"/>
        </w:rPr>
      </w:pPr>
      <w:bookmarkStart w:id="37" w:name="_Ref72241583"/>
      <w:bookmarkStart w:id="38" w:name="_Toc72267117"/>
      <w:bookmarkStart w:id="39" w:name="_Toc104461678"/>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w:t>
      </w:r>
      <w:r w:rsidRPr="00A5701D">
        <w:rPr>
          <w:b/>
          <w:noProof/>
          <w:color w:val="000000"/>
        </w:rPr>
        <w:fldChar w:fldCharType="end"/>
      </w:r>
      <w:bookmarkEnd w:id="37"/>
      <w:r w:rsidRPr="00A5701D">
        <w:rPr>
          <w:b/>
          <w:color w:val="000000"/>
        </w:rPr>
        <w:t xml:space="preserve"> – Example of workshop #3 symptoms phrases mapped to SNOMED CT (ignoring attributes)</w:t>
      </w:r>
      <w:bookmarkEnd w:id="38"/>
      <w:bookmarkEnd w:id="39"/>
    </w:p>
    <w:p w14:paraId="2D497B47" w14:textId="77777777" w:rsidR="00870F90" w:rsidRPr="00A5701D" w:rsidRDefault="00870F90" w:rsidP="00870F90">
      <w:bookmarkStart w:id="40" w:name="_heading=h.z337ya" w:colFirst="0" w:colLast="0"/>
      <w:bookmarkEnd w:id="40"/>
      <w:r w:rsidRPr="00A5701D">
        <w:t xml:space="preserve">In a subsequent meeting the topic group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770B2EF4" w14:textId="77777777" w:rsidR="00870F90" w:rsidRPr="00A5701D" w:rsidRDefault="00870F90" w:rsidP="00870F90">
      <w:r w:rsidRPr="00A5701D">
        <w:t xml:space="preserve">Based on this idea the topic group implemented the minimalistic SNOMED CT case creation tool depicted in </w:t>
      </w:r>
      <w:r w:rsidRPr="00A5701D">
        <w:rPr>
          <w:color w:val="000000"/>
        </w:rPr>
        <w:fldChar w:fldCharType="begin"/>
      </w:r>
      <w:r w:rsidRPr="00A5701D">
        <w:instrText xml:space="preserve"> REF _Ref72241640 \h </w:instrText>
      </w:r>
      <w:r w:rsidRPr="00A5701D">
        <w:rPr>
          <w:color w:val="000000"/>
        </w:rPr>
      </w:r>
      <w:r w:rsidRPr="00A5701D">
        <w:rPr>
          <w:color w:val="000000"/>
        </w:rPr>
        <w:fldChar w:fldCharType="separate"/>
      </w:r>
      <w:r w:rsidRPr="00A5701D">
        <w:t xml:space="preserve">Figure </w:t>
      </w:r>
      <w:r w:rsidRPr="00A5701D">
        <w:rPr>
          <w:noProof/>
        </w:rPr>
        <w:t>4</w:t>
      </w:r>
      <w:r w:rsidRPr="00A5701D">
        <w:rPr>
          <w:color w:val="000000"/>
        </w:rPr>
        <w:fldChar w:fldCharType="end"/>
      </w:r>
      <w:r w:rsidRPr="00A5701D">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03153085" w14:textId="77777777" w:rsidR="00870F90" w:rsidRPr="00A5701D" w:rsidRDefault="00870F90" w:rsidP="00870F90"/>
    <w:p w14:paraId="5EF304C1" w14:textId="77777777" w:rsidR="00870F90" w:rsidRPr="00A5701D" w:rsidRDefault="00870F90" w:rsidP="00870F90"/>
    <w:p w14:paraId="2C0A40ED" w14:textId="77777777" w:rsidR="00870F90" w:rsidRPr="00A5701D" w:rsidRDefault="00870F90" w:rsidP="00870F90">
      <w:pPr>
        <w:keepNext/>
      </w:pPr>
      <w:r w:rsidRPr="00A5701D">
        <w:rPr>
          <w:noProof/>
        </w:rPr>
        <w:lastRenderedPageBreak/>
        <w:drawing>
          <wp:inline distT="0" distB="0" distL="0" distR="0" wp14:anchorId="15602373" wp14:editId="243CA402">
            <wp:extent cx="6301105" cy="5586095"/>
            <wp:effectExtent l="12700" t="12700" r="12700" b="12700"/>
            <wp:docPr id="1697357130"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119"/>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2069824A" w14:textId="77777777" w:rsidR="00870F90" w:rsidRPr="00A5701D" w:rsidRDefault="00870F90" w:rsidP="00870F90">
      <w:pPr>
        <w:pBdr>
          <w:top w:val="nil"/>
          <w:left w:val="nil"/>
          <w:bottom w:val="nil"/>
          <w:right w:val="nil"/>
          <w:between w:val="nil"/>
        </w:pBdr>
        <w:spacing w:after="200"/>
        <w:jc w:val="center"/>
        <w:rPr>
          <w:b/>
          <w:color w:val="000000"/>
        </w:rPr>
      </w:pPr>
      <w:bookmarkStart w:id="41" w:name="_Ref72241640"/>
      <w:bookmarkStart w:id="42" w:name="_Toc72267118"/>
      <w:bookmarkStart w:id="43" w:name="_Toc104461679"/>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4</w:t>
      </w:r>
      <w:r w:rsidRPr="00A5701D">
        <w:rPr>
          <w:b/>
          <w:noProof/>
          <w:color w:val="000000"/>
        </w:rPr>
        <w:fldChar w:fldCharType="end"/>
      </w:r>
      <w:bookmarkEnd w:id="41"/>
      <w:r w:rsidRPr="00A5701D">
        <w:rPr>
          <w:b/>
          <w:color w:val="000000"/>
        </w:rPr>
        <w:t xml:space="preserve"> – Experimental first simple SNOMED CT based case creation tool</w:t>
      </w:r>
      <w:bookmarkStart w:id="44" w:name="_heading=h.3j2qqm3" w:colFirst="0" w:colLast="0"/>
      <w:bookmarkEnd w:id="42"/>
      <w:bookmarkEnd w:id="43"/>
      <w:bookmarkEnd w:id="44"/>
    </w:p>
    <w:p w14:paraId="0AB82196" w14:textId="77777777" w:rsidR="00870F90" w:rsidRPr="00A5701D" w:rsidRDefault="00870F90" w:rsidP="00870F90">
      <w:r w:rsidRPr="00A5701D">
        <w:t>The tool was then tested by the doctors in the group. While this testing is still ongoing some of the insights so far are:</w:t>
      </w:r>
    </w:p>
    <w:p w14:paraId="54ED1CA8" w14:textId="77777777" w:rsidR="00870F90" w:rsidRPr="00A5701D" w:rsidRDefault="00870F90" w:rsidP="00870F90"/>
    <w:p w14:paraId="27713678"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For a realistic assessment of the approach, we need to integrate a real search engine supporting synonyms, ids, fuzzy search, shorter-match-preference, start-of-word-preference, perfect-match-preference etc. Even if fuzzy search is not supported the search provided by Snowstorm servers will likely provide a good starting point for this.</w:t>
      </w:r>
    </w:p>
    <w:p w14:paraId="3D43607A"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 xml:space="preserve">We </w:t>
      </w:r>
      <w:r w:rsidRPr="00A5701D">
        <w:t>need to add</w:t>
      </w:r>
      <w:r w:rsidRPr="00A5701D">
        <w:rPr>
          <w:color w:val="000000"/>
        </w:rPr>
        <w:t xml:space="preserve"> a visualization of the hierarchies around the search concept to enable the selection of the right post-coordination level – especially for adding attribute details.</w:t>
      </w:r>
    </w:p>
    <w:p w14:paraId="5CD8FBB7"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We need to replace the plain tag-lists for the symptoms with a UI that allows to specify a few hand-picked attributes that apply to almost all findings.</w:t>
      </w:r>
    </w:p>
    <w:p w14:paraId="0B3D7BB1"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This might include a mechanism to visualize/edit the findings with attribute post-coordination of the same base finding together.</w:t>
      </w:r>
    </w:p>
    <w:p w14:paraId="50BEF178"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We need to encourage the user to add “not present” symptoms as high as possible in the hierarchy.</w:t>
      </w:r>
    </w:p>
    <w:p w14:paraId="48425CF6"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lastRenderedPageBreak/>
        <w:t xml:space="preserve">We need to provide easy means to </w:t>
      </w:r>
      <w:r w:rsidRPr="00A5701D">
        <w:t>negate</w:t>
      </w:r>
      <w:r w:rsidRPr="00A5701D">
        <w:rPr>
          <w:color w:val="000000"/>
        </w:rPr>
        <w:t xml:space="preserve"> common finding groups like “</w:t>
      </w:r>
      <w:r w:rsidRPr="00A5701D">
        <w:t xml:space="preserve">Urinary symptoms” which can consist of multiple concepts. </w:t>
      </w:r>
    </w:p>
    <w:p w14:paraId="34F53770"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 xml:space="preserve">We need to provide a </w:t>
      </w:r>
      <w:r w:rsidRPr="00A5701D">
        <w:t>built-in</w:t>
      </w:r>
      <w:r w:rsidRPr="00A5701D">
        <w:rPr>
          <w:color w:val="000000"/>
        </w:rPr>
        <w:t xml:space="preserve"> way to mark suggested findings as unappropriated for creating symptom-assessment cases for further improving the case creation tool.</w:t>
      </w:r>
    </w:p>
    <w:p w14:paraId="3E5C9702" w14:textId="77777777" w:rsidR="00870F90" w:rsidRPr="00A5701D" w:rsidRDefault="00870F90" w:rsidP="00870F90">
      <w:pPr>
        <w:pBdr>
          <w:top w:val="nil"/>
          <w:left w:val="nil"/>
          <w:bottom w:val="nil"/>
          <w:right w:val="nil"/>
          <w:between w:val="nil"/>
        </w:pBdr>
        <w:ind w:left="720"/>
        <w:rPr>
          <w:color w:val="000000"/>
        </w:rPr>
      </w:pPr>
    </w:p>
    <w:p w14:paraId="011A00F8" w14:textId="77777777" w:rsidR="00870F90" w:rsidRPr="00A5701D" w:rsidRDefault="00870F90" w:rsidP="00870F90">
      <w:pPr>
        <w:pBdr>
          <w:top w:val="nil"/>
          <w:left w:val="nil"/>
          <w:bottom w:val="nil"/>
          <w:right w:val="nil"/>
          <w:between w:val="nil"/>
        </w:pBdr>
        <w:rPr>
          <w:color w:val="000000"/>
        </w:rPr>
      </w:pPr>
      <w:r w:rsidRPr="00A5701D">
        <w:rPr>
          <w:color w:val="000000"/>
        </w:rPr>
        <w:t>Beside the work on the ontology workstream the group also continued the migration and extension of contents from our original TDD version into this new J-105 format. The main points added in in the submission for meeting L are:</w:t>
      </w:r>
    </w:p>
    <w:p w14:paraId="5DA3EA61" w14:textId="77777777" w:rsidR="00870F90" w:rsidRPr="00A5701D" w:rsidRDefault="00870F90" w:rsidP="00870F90">
      <w:pPr>
        <w:pBdr>
          <w:top w:val="nil"/>
          <w:left w:val="nil"/>
          <w:bottom w:val="nil"/>
          <w:right w:val="nil"/>
          <w:between w:val="nil"/>
        </w:pBdr>
        <w:ind w:left="360"/>
        <w:rPr>
          <w:color w:val="000000"/>
        </w:rPr>
      </w:pPr>
    </w:p>
    <w:p w14:paraId="74638598"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The migration and extension of the MMVB 2.0-2.2 descriptions summarized as the new section 6.1.2</w:t>
      </w:r>
    </w:p>
    <w:p w14:paraId="29091547"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The migration and extension of the chapter on ethical considerations as chapter 4</w:t>
      </w:r>
    </w:p>
    <w:p w14:paraId="5C81FE69" w14:textId="77777777" w:rsidR="00870F90" w:rsidRPr="00A5701D" w:rsidRDefault="00870F90" w:rsidP="00870F90">
      <w:pPr>
        <w:numPr>
          <w:ilvl w:val="0"/>
          <w:numId w:val="13"/>
        </w:numPr>
        <w:pBdr>
          <w:top w:val="nil"/>
          <w:left w:val="nil"/>
          <w:bottom w:val="nil"/>
          <w:right w:val="nil"/>
          <w:between w:val="nil"/>
        </w:pBdr>
        <w:rPr>
          <w:color w:val="000000"/>
        </w:rPr>
      </w:pPr>
      <w:r w:rsidRPr="00A5701D">
        <w:rPr>
          <w:color w:val="000000"/>
        </w:rPr>
        <w:t>The migration of the existing work on benchmarking as chapter 5</w:t>
      </w:r>
    </w:p>
    <w:p w14:paraId="0209F623" w14:textId="77777777" w:rsidR="00870F90" w:rsidRPr="00A5701D" w:rsidRDefault="00870F90" w:rsidP="00870F90"/>
    <w:p w14:paraId="53345715" w14:textId="77777777" w:rsidR="00870F90" w:rsidRPr="00A5701D" w:rsidRDefault="00870F90" w:rsidP="00870F90">
      <w:pPr>
        <w:spacing w:after="160" w:line="259" w:lineRule="auto"/>
      </w:pPr>
      <w:r w:rsidRPr="00A5701D">
        <w:t>Since meeting K there has also been some more exchange with the open-source initiative of the focus group, but so far the test-wise integration of symptom-assessment as demo use-case has not been started.</w:t>
      </w:r>
    </w:p>
    <w:p w14:paraId="19FDAD94" w14:textId="77777777" w:rsidR="00870F90" w:rsidRPr="00A5701D" w:rsidRDefault="00870F90" w:rsidP="00870F90">
      <w:r w:rsidRPr="00A5701D">
        <w:t xml:space="preserve">All the work in the topic group was organized online. The following list shows all the online meetings since the since meeting K: </w:t>
      </w:r>
    </w:p>
    <w:p w14:paraId="33F8D54B" w14:textId="77777777" w:rsidR="00870F90" w:rsidRPr="00A5701D" w:rsidRDefault="00870F90" w:rsidP="00870F90"/>
    <w:p w14:paraId="6C1B5F82" w14:textId="77777777" w:rsidR="00870F90" w:rsidRPr="00A5701D" w:rsidRDefault="00870F90" w:rsidP="00870F90">
      <w:pPr>
        <w:numPr>
          <w:ilvl w:val="0"/>
          <w:numId w:val="36"/>
        </w:numPr>
      </w:pPr>
      <w:r w:rsidRPr="00A5701D">
        <w:t xml:space="preserve">19.01.2020 – Meeting #43 – Telco </w:t>
      </w:r>
      <w:hyperlink r:id="rId120">
        <w:r w:rsidRPr="00A5701D">
          <w:rPr>
            <w:color w:val="0000FF"/>
            <w:u w:val="single"/>
          </w:rPr>
          <w:t>Minutes</w:t>
        </w:r>
      </w:hyperlink>
    </w:p>
    <w:p w14:paraId="712BE015" w14:textId="77777777" w:rsidR="00870F90" w:rsidRPr="00A5701D" w:rsidRDefault="00870F90" w:rsidP="00870F90">
      <w:pPr>
        <w:numPr>
          <w:ilvl w:val="0"/>
          <w:numId w:val="36"/>
        </w:numPr>
      </w:pPr>
      <w:r w:rsidRPr="00A5701D">
        <w:t xml:space="preserve">12.03.2020 – Meeting #44 – Telco </w:t>
      </w:r>
      <w:hyperlink r:id="rId121">
        <w:r w:rsidRPr="00A5701D">
          <w:rPr>
            <w:color w:val="0000FF"/>
            <w:u w:val="single"/>
          </w:rPr>
          <w:t>Minutes</w:t>
        </w:r>
      </w:hyperlink>
      <w:r w:rsidRPr="00A5701D">
        <w:t xml:space="preserve"> </w:t>
      </w:r>
    </w:p>
    <w:p w14:paraId="3B406829" w14:textId="77777777" w:rsidR="00870F90" w:rsidRPr="00A5701D" w:rsidRDefault="00870F90" w:rsidP="00870F90">
      <w:pPr>
        <w:numPr>
          <w:ilvl w:val="0"/>
          <w:numId w:val="36"/>
        </w:numPr>
      </w:pPr>
      <w:r w:rsidRPr="00A5701D">
        <w:t xml:space="preserve">26.03.2020 – Meeting #45 – Telco </w:t>
      </w:r>
      <w:hyperlink r:id="rId122">
        <w:r w:rsidRPr="00A5701D">
          <w:rPr>
            <w:color w:val="0000FF"/>
            <w:u w:val="single"/>
          </w:rPr>
          <w:t>Minutes</w:t>
        </w:r>
      </w:hyperlink>
      <w:r w:rsidRPr="00A5701D">
        <w:t xml:space="preserve"> </w:t>
      </w:r>
    </w:p>
    <w:p w14:paraId="30E8C157" w14:textId="77777777" w:rsidR="00870F90" w:rsidRPr="00A5701D" w:rsidRDefault="00870F90" w:rsidP="00870F90">
      <w:pPr>
        <w:numPr>
          <w:ilvl w:val="0"/>
          <w:numId w:val="36"/>
        </w:numPr>
      </w:pPr>
      <w:r w:rsidRPr="00A5701D">
        <w:t xml:space="preserve">16.04.2020 – Meeting #46 – Telco </w:t>
      </w:r>
      <w:hyperlink r:id="rId123">
        <w:r w:rsidRPr="00A5701D">
          <w:rPr>
            <w:color w:val="0000FF"/>
            <w:u w:val="single"/>
          </w:rPr>
          <w:t>Minutes</w:t>
        </w:r>
      </w:hyperlink>
      <w:r w:rsidRPr="00A5701D">
        <w:t xml:space="preserve"> </w:t>
      </w:r>
    </w:p>
    <w:p w14:paraId="6C4DF547" w14:textId="77777777" w:rsidR="00870F90" w:rsidRPr="00A5701D" w:rsidRDefault="00870F90" w:rsidP="00870F90">
      <w:pPr>
        <w:numPr>
          <w:ilvl w:val="0"/>
          <w:numId w:val="36"/>
        </w:numPr>
      </w:pPr>
      <w:r w:rsidRPr="00A5701D">
        <w:t xml:space="preserve">23.04.2020 – Meeting #47 – Telco </w:t>
      </w:r>
      <w:hyperlink r:id="rId124">
        <w:r w:rsidRPr="00A5701D">
          <w:rPr>
            <w:color w:val="0000FF"/>
            <w:u w:val="single"/>
          </w:rPr>
          <w:t>Minutes</w:t>
        </w:r>
      </w:hyperlink>
      <w:r w:rsidRPr="00A5701D">
        <w:t xml:space="preserve">  </w:t>
      </w:r>
    </w:p>
    <w:p w14:paraId="05C79A5C" w14:textId="77777777" w:rsidR="00870F90" w:rsidRPr="00A5701D" w:rsidRDefault="00870F90" w:rsidP="00870F90">
      <w:pPr>
        <w:numPr>
          <w:ilvl w:val="0"/>
          <w:numId w:val="36"/>
        </w:numPr>
      </w:pPr>
      <w:r w:rsidRPr="00A5701D">
        <w:t xml:space="preserve">07.05.2020 – Meeting #48 – Telco </w:t>
      </w:r>
      <w:hyperlink r:id="rId125">
        <w:r w:rsidRPr="00A5701D">
          <w:rPr>
            <w:color w:val="0000FF"/>
            <w:u w:val="single"/>
          </w:rPr>
          <w:t>Minutes</w:t>
        </w:r>
      </w:hyperlink>
      <w:r w:rsidRPr="00A5701D">
        <w:t xml:space="preserve"> </w:t>
      </w:r>
    </w:p>
    <w:p w14:paraId="55796EBF" w14:textId="77777777" w:rsidR="00870F90" w:rsidRPr="00A5701D" w:rsidRDefault="00870F90" w:rsidP="00870F90"/>
    <w:p w14:paraId="2E9A7F7D" w14:textId="77777777" w:rsidR="00870F90" w:rsidRPr="00A5701D" w:rsidRDefault="00870F90" w:rsidP="00870F90">
      <w:r w:rsidRPr="00A5701D">
        <w:t xml:space="preserve">All the meeting notes can also be found in the official TG-Symptom SharePoint folder: </w:t>
      </w:r>
      <w:hyperlink r:id="rId126">
        <w:r w:rsidRPr="00A5701D">
          <w:rPr>
            <w:color w:val="0000FF"/>
            <w:u w:val="single"/>
          </w:rPr>
          <w:t>https://extranet.itu.int/sites/itu-t/focusgroups/ai4h/tg/SitePages/TG-Symptom.aspx</w:t>
        </w:r>
      </w:hyperlink>
    </w:p>
    <w:p w14:paraId="781999AD" w14:textId="77777777" w:rsidR="00870F90" w:rsidRPr="00A5701D" w:rsidRDefault="00870F90" w:rsidP="00870F90"/>
    <w:p w14:paraId="092975B1" w14:textId="77777777" w:rsidR="00870F90" w:rsidRPr="00A5701D" w:rsidRDefault="00870F90" w:rsidP="00870F90">
      <w:r w:rsidRPr="00A5701D">
        <w:t>Since Meeting K, we have been joined by:</w:t>
      </w:r>
    </w:p>
    <w:p w14:paraId="1694B3E3" w14:textId="77777777" w:rsidR="00870F90" w:rsidRPr="00A5701D" w:rsidRDefault="00870F90" w:rsidP="00870F90">
      <w:pPr>
        <w:numPr>
          <w:ilvl w:val="0"/>
          <w:numId w:val="13"/>
        </w:numPr>
        <w:pBdr>
          <w:top w:val="nil"/>
          <w:left w:val="nil"/>
          <w:bottom w:val="nil"/>
          <w:right w:val="nil"/>
          <w:between w:val="nil"/>
        </w:pBdr>
        <w:spacing w:after="160" w:line="259" w:lineRule="auto"/>
        <w:rPr>
          <w:color w:val="000000"/>
        </w:rPr>
      </w:pPr>
      <w:r w:rsidRPr="00A5701D">
        <w:rPr>
          <w:color w:val="000000"/>
        </w:rPr>
        <w:t>Nivi (David Tresner-Kirsch)</w:t>
      </w:r>
    </w:p>
    <w:p w14:paraId="61C5C1DC" w14:textId="77777777" w:rsidR="00870F90" w:rsidRPr="00A5701D" w:rsidRDefault="00870F90" w:rsidP="00870F90">
      <w:pPr>
        <w:spacing w:after="160" w:line="259" w:lineRule="auto"/>
      </w:pPr>
      <w:r w:rsidRPr="00A5701D">
        <w:t>Yura Perov/EQL changed his role to “independent contributors”.</w:t>
      </w:r>
    </w:p>
    <w:p w14:paraId="7AAB102D" w14:textId="77777777" w:rsidR="00870F90" w:rsidRPr="00A5701D" w:rsidRDefault="00870F90" w:rsidP="00870F90">
      <w:r w:rsidRPr="00A5701D">
        <w:t>Currently, our topic group has the following 18 companies and 7 independent contributors:</w:t>
      </w:r>
    </w:p>
    <w:p w14:paraId="0F9886D6" w14:textId="77777777" w:rsidR="00870F90" w:rsidRPr="00A5701D" w:rsidRDefault="00870F90" w:rsidP="00870F90"/>
    <w:p w14:paraId="69797636" w14:textId="77777777" w:rsidR="00870F90" w:rsidRPr="00A5701D" w:rsidRDefault="00870F90" w:rsidP="00870F90">
      <w:pPr>
        <w:numPr>
          <w:ilvl w:val="0"/>
          <w:numId w:val="13"/>
        </w:numPr>
      </w:pPr>
      <w:r w:rsidRPr="00A5701D">
        <w:t>1Doc3 (Lina Porras and Maria Gonzalez)</w:t>
      </w:r>
    </w:p>
    <w:p w14:paraId="73B8F7D7" w14:textId="77777777" w:rsidR="00870F90" w:rsidRPr="00A5701D" w:rsidRDefault="00870F90" w:rsidP="00870F90">
      <w:pPr>
        <w:numPr>
          <w:ilvl w:val="0"/>
          <w:numId w:val="13"/>
        </w:numPr>
      </w:pPr>
      <w:r w:rsidRPr="00A5701D">
        <w:t>Ada Health (Henry Hoffmann, Dr Shubhanan Upadhyay, Ivan Lebovka)</w:t>
      </w:r>
    </w:p>
    <w:p w14:paraId="1A08E779" w14:textId="77777777" w:rsidR="00870F90" w:rsidRPr="00A5701D" w:rsidRDefault="00870F90" w:rsidP="00870F90">
      <w:pPr>
        <w:numPr>
          <w:ilvl w:val="0"/>
          <w:numId w:val="13"/>
        </w:numPr>
      </w:pPr>
      <w:r w:rsidRPr="00A5701D">
        <w:t>Alejandro Orsonio (Independent Contributor)</w:t>
      </w:r>
    </w:p>
    <w:p w14:paraId="62A4C3E1" w14:textId="77777777" w:rsidR="00870F90" w:rsidRPr="00A5701D" w:rsidRDefault="00870F90" w:rsidP="00870F90">
      <w:pPr>
        <w:numPr>
          <w:ilvl w:val="0"/>
          <w:numId w:val="13"/>
        </w:numPr>
      </w:pPr>
      <w:r w:rsidRPr="00A5701D">
        <w:t>Babylon Health (Saurabh Johri, Adam Baker)</w:t>
      </w:r>
    </w:p>
    <w:p w14:paraId="65FB6E0C" w14:textId="77777777" w:rsidR="00870F90" w:rsidRPr="00A5701D" w:rsidRDefault="00870F90" w:rsidP="00870F90">
      <w:pPr>
        <w:numPr>
          <w:ilvl w:val="0"/>
          <w:numId w:val="13"/>
        </w:numPr>
      </w:pPr>
      <w:r w:rsidRPr="00A5701D">
        <w:lastRenderedPageBreak/>
        <w:t>Baidu (Yanwu XU)</w:t>
      </w:r>
    </w:p>
    <w:p w14:paraId="79B99DFE" w14:textId="77777777" w:rsidR="00870F90" w:rsidRPr="00A5701D" w:rsidRDefault="00870F90" w:rsidP="00870F90">
      <w:pPr>
        <w:numPr>
          <w:ilvl w:val="0"/>
          <w:numId w:val="13"/>
        </w:numPr>
      </w:pPr>
      <w:r w:rsidRPr="00A5701D">
        <w:t>Barkibu (Ernesto Hernandez)</w:t>
      </w:r>
    </w:p>
    <w:p w14:paraId="60EF1F18" w14:textId="77777777" w:rsidR="00870F90" w:rsidRPr="00A5701D" w:rsidRDefault="00870F90" w:rsidP="00870F90">
      <w:pPr>
        <w:numPr>
          <w:ilvl w:val="0"/>
          <w:numId w:val="13"/>
        </w:numPr>
      </w:pPr>
      <w:r w:rsidRPr="00A5701D">
        <w:t>Buoy (Eddie Reyes)</w:t>
      </w:r>
    </w:p>
    <w:p w14:paraId="5088C571" w14:textId="77777777" w:rsidR="00870F90" w:rsidRPr="00A5701D" w:rsidRDefault="00870F90" w:rsidP="00870F90">
      <w:pPr>
        <w:numPr>
          <w:ilvl w:val="0"/>
          <w:numId w:val="13"/>
        </w:numPr>
      </w:pPr>
      <w:r w:rsidRPr="00A5701D">
        <w:t>Deepcare.io (Hanh Nguyen)</w:t>
      </w:r>
    </w:p>
    <w:p w14:paraId="2A0B6535" w14:textId="77777777" w:rsidR="00870F90" w:rsidRPr="00A5701D" w:rsidRDefault="00870F90" w:rsidP="00870F90">
      <w:pPr>
        <w:numPr>
          <w:ilvl w:val="0"/>
          <w:numId w:val="13"/>
        </w:numPr>
      </w:pPr>
      <w:r w:rsidRPr="00A5701D">
        <w:t>Infermedica (Piotr Orzechowski, Dr Irv Loh, Jakub Winter, Michal Kurtys)</w:t>
      </w:r>
    </w:p>
    <w:p w14:paraId="12365DFA" w14:textId="77777777" w:rsidR="00870F90" w:rsidRPr="00A5701D" w:rsidRDefault="00870F90" w:rsidP="00870F90">
      <w:pPr>
        <w:numPr>
          <w:ilvl w:val="0"/>
          <w:numId w:val="13"/>
        </w:numPr>
      </w:pPr>
      <w:r w:rsidRPr="00A5701D">
        <w:t>Inspired Ideas (Megan Allen, Ally Salim Jnr)</w:t>
      </w:r>
    </w:p>
    <w:p w14:paraId="4ABFEA61" w14:textId="77777777" w:rsidR="00870F90" w:rsidRPr="00A5701D" w:rsidRDefault="00870F90" w:rsidP="00870F90">
      <w:pPr>
        <w:numPr>
          <w:ilvl w:val="0"/>
          <w:numId w:val="13"/>
        </w:numPr>
      </w:pPr>
      <w:r w:rsidRPr="00A5701D">
        <w:t>Isabel Healthcare (Jason Maude)</w:t>
      </w:r>
    </w:p>
    <w:p w14:paraId="3F8F6BAC" w14:textId="77777777" w:rsidR="00870F90" w:rsidRPr="00A5701D" w:rsidRDefault="00870F90" w:rsidP="00870F90">
      <w:pPr>
        <w:numPr>
          <w:ilvl w:val="0"/>
          <w:numId w:val="13"/>
        </w:numPr>
      </w:pPr>
      <w:r w:rsidRPr="00A5701D">
        <w:t>Dr Reza Jarral (Independent contributor)</w:t>
      </w:r>
    </w:p>
    <w:p w14:paraId="7C22768E" w14:textId="77777777" w:rsidR="00870F90" w:rsidRPr="00A5701D" w:rsidRDefault="00870F90" w:rsidP="00870F90">
      <w:pPr>
        <w:numPr>
          <w:ilvl w:val="0"/>
          <w:numId w:val="13"/>
        </w:numPr>
      </w:pPr>
      <w:r w:rsidRPr="00A5701D">
        <w:t>Mfine (Dr Srinivas Gunda)</w:t>
      </w:r>
    </w:p>
    <w:p w14:paraId="512B13F4" w14:textId="77777777" w:rsidR="00870F90" w:rsidRPr="00A5701D" w:rsidRDefault="00870F90" w:rsidP="00870F90">
      <w:pPr>
        <w:numPr>
          <w:ilvl w:val="0"/>
          <w:numId w:val="13"/>
        </w:numPr>
      </w:pPr>
      <w:r w:rsidRPr="00A5701D">
        <w:t>Muhammad Murhaba (Independent Contributor)</w:t>
      </w:r>
    </w:p>
    <w:p w14:paraId="7CA966E8" w14:textId="77777777" w:rsidR="00870F90" w:rsidRPr="00A5701D" w:rsidRDefault="00870F90" w:rsidP="00870F90">
      <w:pPr>
        <w:numPr>
          <w:ilvl w:val="0"/>
          <w:numId w:val="13"/>
        </w:numPr>
      </w:pPr>
      <w:r w:rsidRPr="00A5701D">
        <w:t>MyDoctor (Harsha Jayakody)</w:t>
      </w:r>
    </w:p>
    <w:p w14:paraId="09DDC85F" w14:textId="77777777" w:rsidR="00870F90" w:rsidRPr="00A5701D" w:rsidRDefault="00870F90" w:rsidP="00870F90">
      <w:pPr>
        <w:numPr>
          <w:ilvl w:val="0"/>
          <w:numId w:val="13"/>
        </w:numPr>
      </w:pPr>
      <w:r w:rsidRPr="00A5701D">
        <w:t>Nivi (David Tresner-Kirsch)</w:t>
      </w:r>
    </w:p>
    <w:p w14:paraId="1C5CA22E" w14:textId="77777777" w:rsidR="00870F90" w:rsidRPr="00A5701D" w:rsidRDefault="00870F90" w:rsidP="00870F90">
      <w:pPr>
        <w:numPr>
          <w:ilvl w:val="0"/>
          <w:numId w:val="13"/>
        </w:numPr>
      </w:pPr>
      <w:r w:rsidRPr="00A5701D">
        <w:t>PnP (Opeoluwa Ashimi)</w:t>
      </w:r>
    </w:p>
    <w:p w14:paraId="28C684FF" w14:textId="77777777" w:rsidR="00870F90" w:rsidRPr="00A5701D" w:rsidRDefault="00870F90" w:rsidP="00870F90">
      <w:pPr>
        <w:numPr>
          <w:ilvl w:val="0"/>
          <w:numId w:val="13"/>
        </w:numPr>
      </w:pPr>
      <w:r w:rsidRPr="00A5701D">
        <w:t>Pritesh Mistry (Independent Contributor)</w:t>
      </w:r>
    </w:p>
    <w:p w14:paraId="62E8ECA6" w14:textId="77777777" w:rsidR="00870F90" w:rsidRPr="00A5701D" w:rsidRDefault="00870F90" w:rsidP="00870F90">
      <w:pPr>
        <w:numPr>
          <w:ilvl w:val="0"/>
          <w:numId w:val="13"/>
        </w:numPr>
      </w:pPr>
      <w:r w:rsidRPr="00A5701D">
        <w:t>Dr Salman Razzaki (Independent Contributor)</w:t>
      </w:r>
    </w:p>
    <w:p w14:paraId="1CCB771F" w14:textId="77777777" w:rsidR="00870F90" w:rsidRPr="00A5701D" w:rsidRDefault="00870F90" w:rsidP="00870F90">
      <w:pPr>
        <w:numPr>
          <w:ilvl w:val="0"/>
          <w:numId w:val="13"/>
        </w:numPr>
      </w:pPr>
      <w:r w:rsidRPr="00A5701D">
        <w:t>Symptify (Dr Jalil Thurber)</w:t>
      </w:r>
    </w:p>
    <w:p w14:paraId="44A5996F" w14:textId="77777777" w:rsidR="00870F90" w:rsidRPr="00A5701D" w:rsidRDefault="00870F90" w:rsidP="00870F90">
      <w:pPr>
        <w:numPr>
          <w:ilvl w:val="0"/>
          <w:numId w:val="13"/>
        </w:numPr>
      </w:pPr>
      <w:r w:rsidRPr="00A5701D">
        <w:t>Thomas Neumark (Independent Contributor)</w:t>
      </w:r>
    </w:p>
    <w:p w14:paraId="1FFC0181" w14:textId="77777777" w:rsidR="00870F90" w:rsidRPr="00A5701D" w:rsidRDefault="00870F90" w:rsidP="00870F90">
      <w:pPr>
        <w:numPr>
          <w:ilvl w:val="0"/>
          <w:numId w:val="13"/>
        </w:numPr>
      </w:pPr>
      <w:r w:rsidRPr="00A5701D">
        <w:t>Visiba Care (Anastacia Simonchik)</w:t>
      </w:r>
    </w:p>
    <w:p w14:paraId="21D284F6" w14:textId="77777777" w:rsidR="00870F90" w:rsidRPr="00A5701D" w:rsidRDefault="00870F90" w:rsidP="00870F90">
      <w:pPr>
        <w:numPr>
          <w:ilvl w:val="0"/>
          <w:numId w:val="13"/>
        </w:numPr>
      </w:pPr>
      <w:r w:rsidRPr="00A5701D">
        <w:t>XUND (Lukas Seper, Tamás Petrovics, Sophie Pingitzer)</w:t>
      </w:r>
    </w:p>
    <w:p w14:paraId="244395B4" w14:textId="77777777" w:rsidR="00870F90" w:rsidRPr="00A5701D" w:rsidRDefault="00870F90" w:rsidP="00870F90">
      <w:pPr>
        <w:numPr>
          <w:ilvl w:val="0"/>
          <w:numId w:val="13"/>
        </w:numPr>
      </w:pPr>
      <w:r w:rsidRPr="00A5701D">
        <w:t>Your.MD (Jonathon Carr-Brown, Rex Cooper, Martin Cansdale, Dr Audrey Menezes)</w:t>
      </w:r>
    </w:p>
    <w:p w14:paraId="4FD2E70B" w14:textId="77777777" w:rsidR="00870F90" w:rsidRPr="00A5701D" w:rsidRDefault="00870F90" w:rsidP="00870F90">
      <w:pPr>
        <w:numPr>
          <w:ilvl w:val="0"/>
          <w:numId w:val="13"/>
        </w:numPr>
      </w:pPr>
      <w:r w:rsidRPr="00A5701D">
        <w:t>Yura Perov (Babylon and EQL before)</w:t>
      </w:r>
    </w:p>
    <w:p w14:paraId="68F663DD" w14:textId="77777777" w:rsidR="00870F90" w:rsidRPr="00A5701D" w:rsidRDefault="00870F90" w:rsidP="00870F90"/>
    <w:p w14:paraId="4F621171" w14:textId="77777777" w:rsidR="00870F90" w:rsidRPr="00A5701D" w:rsidRDefault="00870F90" w:rsidP="00870F90">
      <w:r w:rsidRPr="00A5701D">
        <w:t xml:space="preserve">The topic group email reflector </w:t>
      </w:r>
      <w:hyperlink r:id="rId127">
        <w:r w:rsidRPr="00A5701D">
          <w:rPr>
            <w:color w:val="0000FF"/>
            <w:u w:val="single"/>
          </w:rPr>
          <w:t>fgai4htgsymptom@lists.itu.int</w:t>
        </w:r>
      </w:hyperlink>
      <w:r w:rsidRPr="00A5701D">
        <w:t xml:space="preserve"> altogether has currently 109 (duplicates not counted) subscribers (5 more than for Meeting K). The latest meeting L version of this Topic Description Document lists 31 contributors.</w:t>
      </w:r>
    </w:p>
    <w:p w14:paraId="0043F512"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45" w:name="_Toc113900752"/>
      <w:r w:rsidRPr="00A5701D">
        <w:rPr>
          <w:rFonts w:eastAsia="MS Mincho" w:cs="Arial"/>
          <w:b/>
          <w:bCs/>
          <w:szCs w:val="26"/>
        </w:rPr>
        <w:t>Status update for meeting M (Online E Meeting)</w:t>
      </w:r>
      <w:bookmarkEnd w:id="45"/>
    </w:p>
    <w:p w14:paraId="4A1D5EEC" w14:textId="77777777" w:rsidR="00870F90" w:rsidRPr="00A5701D" w:rsidRDefault="00870F90" w:rsidP="00870F90">
      <w:r w:rsidRPr="00A5701D">
        <w:t>Following meeting L, the work on the SNOMED annotation tool continued, starting with a meeting that structured the required next steps to address the learnings from meeting L. The focus was to improve the symptom search because it plays a central role in encoding test cases for benchmarking using SNOMED. To date, the search was implemented as a simple infix search over the normalized symptom name space. Testing this approach led to the conclusion that we need to improve the search by:</w:t>
      </w:r>
    </w:p>
    <w:p w14:paraId="63CF6417" w14:textId="77777777" w:rsidR="00870F90" w:rsidRPr="00A5701D" w:rsidRDefault="00870F90" w:rsidP="00870F90"/>
    <w:p w14:paraId="263FC536" w14:textId="77777777" w:rsidR="00870F90" w:rsidRPr="00A5701D" w:rsidRDefault="00870F90" w:rsidP="00870F90">
      <w:pPr>
        <w:numPr>
          <w:ilvl w:val="0"/>
          <w:numId w:val="58"/>
        </w:numPr>
        <w:contextualSpacing/>
      </w:pPr>
      <w:r w:rsidRPr="00A5701D">
        <w:t>supporting synonyms</w:t>
      </w:r>
    </w:p>
    <w:p w14:paraId="777D6FF2" w14:textId="77777777" w:rsidR="00870F90" w:rsidRPr="00A5701D" w:rsidRDefault="00870F90" w:rsidP="00870F90">
      <w:pPr>
        <w:numPr>
          <w:ilvl w:val="0"/>
          <w:numId w:val="58"/>
        </w:numPr>
        <w:contextualSpacing/>
      </w:pPr>
      <w:r w:rsidRPr="00A5701D">
        <w:t>have a fuzzier search tolerant (also against typos)</w:t>
      </w:r>
    </w:p>
    <w:p w14:paraId="223C941F" w14:textId="77777777" w:rsidR="00870F90" w:rsidRPr="00A5701D" w:rsidRDefault="00870F90" w:rsidP="00870F90">
      <w:pPr>
        <w:numPr>
          <w:ilvl w:val="0"/>
          <w:numId w:val="58"/>
        </w:numPr>
        <w:contextualSpacing/>
      </w:pPr>
      <w:r w:rsidRPr="00A5701D">
        <w:t>allowing search for identifiers</w:t>
      </w:r>
    </w:p>
    <w:p w14:paraId="090B30D2" w14:textId="77777777" w:rsidR="00870F90" w:rsidRPr="00A5701D" w:rsidRDefault="00870F90" w:rsidP="00870F90">
      <w:pPr>
        <w:numPr>
          <w:ilvl w:val="0"/>
          <w:numId w:val="58"/>
        </w:numPr>
        <w:contextualSpacing/>
      </w:pPr>
      <w:r w:rsidRPr="00A5701D">
        <w:t>shorter-match-preference</w:t>
      </w:r>
    </w:p>
    <w:p w14:paraId="0D5CADAD" w14:textId="77777777" w:rsidR="00870F90" w:rsidRPr="00A5701D" w:rsidRDefault="00870F90" w:rsidP="00870F90">
      <w:pPr>
        <w:numPr>
          <w:ilvl w:val="0"/>
          <w:numId w:val="58"/>
        </w:numPr>
        <w:contextualSpacing/>
      </w:pPr>
      <w:r w:rsidRPr="00A5701D">
        <w:t>start-of-word-preference</w:t>
      </w:r>
    </w:p>
    <w:p w14:paraId="377F80F8" w14:textId="77777777" w:rsidR="00870F90" w:rsidRPr="00A5701D" w:rsidRDefault="00870F90" w:rsidP="00870F90">
      <w:pPr>
        <w:numPr>
          <w:ilvl w:val="0"/>
          <w:numId w:val="58"/>
        </w:numPr>
        <w:contextualSpacing/>
      </w:pPr>
      <w:r w:rsidRPr="00A5701D">
        <w:t xml:space="preserve">perfect-match-preference </w:t>
      </w:r>
    </w:p>
    <w:p w14:paraId="318369A2" w14:textId="77777777" w:rsidR="00870F90" w:rsidRPr="00A5701D" w:rsidRDefault="00870F90" w:rsidP="00870F90">
      <w:pPr>
        <w:contextualSpacing/>
      </w:pPr>
    </w:p>
    <w:p w14:paraId="197846E4" w14:textId="77777777" w:rsidR="00870F90" w:rsidRPr="00A5701D" w:rsidRDefault="00870F90" w:rsidP="00870F90">
      <w:pPr>
        <w:contextualSpacing/>
      </w:pPr>
      <w:r w:rsidRPr="00A5701D">
        <w:lastRenderedPageBreak/>
        <w:t xml:space="preserve">The group agreed that even if fuzzy search is not supported, the best course of action would be to update the annotation tool to use Snowstorm – the most frequently used server for hosting a SNOMED instance that provides a flexible API for querying all relevant concepts. (The swagger API specification of a Snowstorm instance can be found here: </w:t>
      </w:r>
      <w:hyperlink r:id="rId128" w:history="1">
        <w:r w:rsidRPr="00A5701D">
          <w:rPr>
            <w:color w:val="0000FF"/>
            <w:u w:val="single"/>
          </w:rPr>
          <w:t>https://snowstorm-training.snomedtools.org/snowstorm/snomed-ct/swagger-ui.htm</w:t>
        </w:r>
      </w:hyperlink>
      <w:r w:rsidRPr="00A5701D">
        <w:t>).</w:t>
      </w:r>
    </w:p>
    <w:p w14:paraId="364466E8" w14:textId="77777777" w:rsidR="00870F90" w:rsidRPr="00A5701D" w:rsidRDefault="00870F90" w:rsidP="00870F90">
      <w:pPr>
        <w:contextualSpacing/>
      </w:pPr>
    </w:p>
    <w:p w14:paraId="792C9018" w14:textId="77777777" w:rsidR="00870F90" w:rsidRPr="00A5701D" w:rsidRDefault="00870F90" w:rsidP="00870F90">
      <w:pPr>
        <w:contextualSpacing/>
      </w:pPr>
      <w:r w:rsidRPr="00A5701D">
        <w:t xml:space="preserve">API access to the Snowstorm server has been implemented in the annotation tool backend. The corresponding search functionality was then provided via a new search API to the frontend application. </w:t>
      </w:r>
    </w:p>
    <w:p w14:paraId="3DA0E34D" w14:textId="77777777" w:rsidR="00870F90" w:rsidRPr="00A5701D" w:rsidRDefault="00870F90" w:rsidP="00870F90">
      <w:pPr>
        <w:contextualSpacing/>
      </w:pPr>
    </w:p>
    <w:p w14:paraId="603CE11B" w14:textId="77777777" w:rsidR="00870F90" w:rsidRPr="00A5701D" w:rsidRDefault="00870F90" w:rsidP="00870F90">
      <w:pPr>
        <w:contextualSpacing/>
      </w:pPr>
      <w:r w:rsidRPr="00A5701D">
        <w:t xml:space="preserve">In the previous version of the case editor, the search was integrated as one tag lists for each group of symptoms: presenting complaints, present symptoms absent symptoms. While this was sufficient to test adding symptoms “as is”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for the symptom search so that the search results could be added to any of the categories (see </w:t>
      </w:r>
      <w:r w:rsidRPr="00A5701D">
        <w:fldChar w:fldCharType="begin"/>
      </w:r>
      <w:r w:rsidRPr="00A5701D">
        <w:instrText xml:space="preserve"> REF _Ref82792510 \h  \* MERGEFORMAT </w:instrText>
      </w:r>
      <w:r w:rsidRPr="00A5701D">
        <w:fldChar w:fldCharType="separate"/>
      </w:r>
      <w:r w:rsidRPr="00A5701D">
        <w:t>Figure 5</w:t>
      </w:r>
      <w:r w:rsidRPr="00A5701D">
        <w:fldChar w:fldCharType="end"/>
      </w:r>
      <w:r w:rsidRPr="00A5701D">
        <w:t xml:space="preserve">) </w:t>
      </w:r>
    </w:p>
    <w:p w14:paraId="1A94A460" w14:textId="77777777" w:rsidR="00870F90" w:rsidRPr="00A5701D" w:rsidRDefault="00870F90" w:rsidP="00870F90">
      <w:pPr>
        <w:contextualSpacing/>
      </w:pPr>
    </w:p>
    <w:p w14:paraId="5372A900" w14:textId="77777777" w:rsidR="00870F90" w:rsidRPr="00A5701D" w:rsidRDefault="00870F90" w:rsidP="00870F90">
      <w:pPr>
        <w:keepNext/>
        <w:contextualSpacing/>
      </w:pPr>
      <w:r w:rsidRPr="00A5701D">
        <w:rPr>
          <w:noProof/>
        </w:rPr>
        <w:drawing>
          <wp:inline distT="0" distB="0" distL="0" distR="0" wp14:anchorId="456CA12A" wp14:editId="736FAA30">
            <wp:extent cx="6301105" cy="2410460"/>
            <wp:effectExtent l="12700" t="12700" r="10795" b="1524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9"/>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70CA52B1" w14:textId="77777777" w:rsidR="00870F90" w:rsidRPr="00A5701D" w:rsidRDefault="00870F90" w:rsidP="00870F90">
      <w:pPr>
        <w:pBdr>
          <w:top w:val="nil"/>
          <w:left w:val="nil"/>
          <w:bottom w:val="nil"/>
          <w:right w:val="nil"/>
          <w:between w:val="nil"/>
        </w:pBdr>
        <w:spacing w:after="200"/>
        <w:jc w:val="center"/>
        <w:rPr>
          <w:b/>
          <w:color w:val="000000"/>
        </w:rPr>
      </w:pPr>
      <w:bookmarkStart w:id="46" w:name="_Ref82792510"/>
      <w:bookmarkStart w:id="47" w:name="_Toc104461680"/>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5</w:t>
      </w:r>
      <w:r w:rsidRPr="00A5701D">
        <w:rPr>
          <w:b/>
          <w:color w:val="000000"/>
        </w:rPr>
        <w:fldChar w:fldCharType="end"/>
      </w:r>
      <w:bookmarkEnd w:id="46"/>
      <w:r w:rsidRPr="00A5701D">
        <w:rPr>
          <w:b/>
          <w:color w:val="000000"/>
        </w:rPr>
        <w:t xml:space="preserve"> – Case symptoms separated by category</w:t>
      </w:r>
      <w:r w:rsidRPr="00A5701D">
        <w:rPr>
          <w:b/>
          <w:color w:val="000000"/>
        </w:rPr>
        <w:t> </w:t>
      </w:r>
      <w:bookmarkEnd w:id="47"/>
    </w:p>
    <w:p w14:paraId="1CD34D82" w14:textId="77777777" w:rsidR="00870F90" w:rsidRPr="00A5701D" w:rsidRDefault="00870F90" w:rsidP="00870F90">
      <w:pPr>
        <w:contextualSpacing/>
      </w:pPr>
    </w:p>
    <w:p w14:paraId="71513BC8" w14:textId="77777777" w:rsidR="00870F90" w:rsidRPr="00A5701D" w:rsidRDefault="00870F90" w:rsidP="00870F90">
      <w:pPr>
        <w:contextualSpacing/>
      </w:pPr>
      <w:r w:rsidRPr="00A5701D">
        <w:t xml:space="preserve">The design was aligned with the official SNOMED browser, separating the search result window and a window that shows the details for the selected search results (in particular the concept hierarchy around it as in many cases the desired concept is one of parents or children of the selected search result). Search, search results and the ancestors and children for the selected search result can be seen in </w:t>
      </w:r>
      <w:r w:rsidRPr="00A5701D">
        <w:fldChar w:fldCharType="begin"/>
      </w:r>
      <w:r w:rsidRPr="00A5701D">
        <w:instrText xml:space="preserve"> REF _Ref83061088 \h  \* MERGEFORMAT </w:instrText>
      </w:r>
      <w:r w:rsidRPr="00A5701D">
        <w:fldChar w:fldCharType="separate"/>
      </w:r>
      <w:r w:rsidRPr="00A5701D">
        <w:rPr>
          <w:color w:val="000000"/>
        </w:rPr>
        <w:t>Figure 6</w:t>
      </w:r>
      <w:r w:rsidRPr="00A5701D">
        <w:fldChar w:fldCharType="end"/>
      </w:r>
      <w:r w:rsidRPr="00A5701D">
        <w:t>.</w:t>
      </w:r>
    </w:p>
    <w:p w14:paraId="546F5367" w14:textId="77777777" w:rsidR="00870F90" w:rsidRPr="00A5701D" w:rsidRDefault="00870F90" w:rsidP="00870F90">
      <w:pPr>
        <w:contextualSpacing/>
      </w:pPr>
    </w:p>
    <w:p w14:paraId="4DDF780D" w14:textId="77777777" w:rsidR="00870F90" w:rsidRPr="00A5701D" w:rsidRDefault="00870F90" w:rsidP="00870F90">
      <w:pPr>
        <w:keepNext/>
        <w:contextualSpacing/>
      </w:pPr>
      <w:r w:rsidRPr="00A5701D">
        <w:rPr>
          <w:noProof/>
        </w:rPr>
        <w:lastRenderedPageBreak/>
        <w:drawing>
          <wp:inline distT="0" distB="0" distL="0" distR="0" wp14:anchorId="1DE0DCCA" wp14:editId="5682F3D8">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0"/>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110D5834" w14:textId="77777777" w:rsidR="00870F90" w:rsidRPr="00A5701D" w:rsidRDefault="00870F90" w:rsidP="00870F90">
      <w:pPr>
        <w:spacing w:after="200"/>
        <w:jc w:val="center"/>
        <w:rPr>
          <w:i/>
          <w:color w:val="000000"/>
        </w:rPr>
      </w:pPr>
      <w:bookmarkStart w:id="48" w:name="_Ref83061088"/>
      <w:bookmarkStart w:id="49" w:name="_Toc104461681"/>
      <w:r w:rsidRPr="00A5701D">
        <w:rPr>
          <w:b/>
          <w:color w:val="000000"/>
        </w:rPr>
        <w:t xml:space="preserve">Figure </w:t>
      </w:r>
      <w:r w:rsidRPr="00A5701D">
        <w:rPr>
          <w:i/>
          <w:color w:val="000000"/>
        </w:rPr>
        <w:fldChar w:fldCharType="begin"/>
      </w:r>
      <w:r w:rsidRPr="00A5701D">
        <w:rPr>
          <w:b/>
          <w:color w:val="000000"/>
        </w:rPr>
        <w:instrText xml:space="preserve"> SEQ Figure \* ARABIC </w:instrText>
      </w:r>
      <w:r w:rsidRPr="00A5701D">
        <w:rPr>
          <w:i/>
          <w:color w:val="000000"/>
        </w:rPr>
        <w:fldChar w:fldCharType="separate"/>
      </w:r>
      <w:r w:rsidRPr="00A5701D">
        <w:rPr>
          <w:b/>
          <w:noProof/>
          <w:color w:val="000000"/>
        </w:rPr>
        <w:t>6</w:t>
      </w:r>
      <w:r w:rsidRPr="00A5701D">
        <w:rPr>
          <w:i/>
          <w:color w:val="000000"/>
        </w:rPr>
        <w:fldChar w:fldCharType="end"/>
      </w:r>
      <w:bookmarkEnd w:id="48"/>
      <w:r w:rsidRPr="00A5701D">
        <w:rPr>
          <w:b/>
          <w:color w:val="000000"/>
        </w:rPr>
        <w:t xml:space="preserve"> – SNOMED</w:t>
      </w:r>
      <w:r w:rsidRPr="00A5701D">
        <w:rPr>
          <w:b/>
          <w:iCs/>
          <w:color w:val="000000"/>
        </w:rPr>
        <w:t xml:space="preserve"> </w:t>
      </w:r>
      <w:r w:rsidRPr="00A5701D">
        <w:rPr>
          <w:b/>
          <w:color w:val="000000"/>
        </w:rPr>
        <w:t>search results for "headache" (left side) and the ancestors and children for the selected "Headache (finding)" concept.</w:t>
      </w:r>
      <w:bookmarkEnd w:id="49"/>
    </w:p>
    <w:p w14:paraId="47FD6F53" w14:textId="77777777" w:rsidR="00870F90" w:rsidRPr="00A5701D" w:rsidRDefault="00870F90" w:rsidP="00870F90">
      <w:pPr>
        <w:contextualSpacing/>
      </w:pPr>
      <w:r w:rsidRPr="00A5701D">
        <w:t>We moved the source code of the annotation tool to GitHub to work on the software in a cooperative way:</w:t>
      </w:r>
    </w:p>
    <w:p w14:paraId="60A491FA" w14:textId="77777777" w:rsidR="00870F90" w:rsidRPr="00A5701D" w:rsidRDefault="00870F90" w:rsidP="00870F90">
      <w:pPr>
        <w:contextualSpacing/>
      </w:pPr>
    </w:p>
    <w:p w14:paraId="248100F5" w14:textId="77777777" w:rsidR="00870F90" w:rsidRPr="00A5701D" w:rsidRDefault="00870F90" w:rsidP="00870F90">
      <w:pPr>
        <w:contextualSpacing/>
        <w:rPr>
          <w:color w:val="0000FF"/>
          <w:u w:val="single"/>
        </w:rPr>
      </w:pPr>
      <w:hyperlink r:id="rId131" w:history="1">
        <w:r w:rsidRPr="00A5701D">
          <w:rPr>
            <w:color w:val="0000FF"/>
            <w:u w:val="single"/>
          </w:rPr>
          <w:t>https://github.com/FG-AI4H-TG-Symptom/annotation_toy</w:t>
        </w:r>
      </w:hyperlink>
    </w:p>
    <w:p w14:paraId="040E8861" w14:textId="77777777" w:rsidR="00870F90" w:rsidRPr="00A5701D" w:rsidRDefault="00870F90" w:rsidP="00870F90">
      <w:pPr>
        <w:contextualSpacing/>
        <w:rPr>
          <w:color w:val="0000FF"/>
          <w:u w:val="single"/>
        </w:rPr>
      </w:pPr>
    </w:p>
    <w:p w14:paraId="3C92AEC1" w14:textId="77777777" w:rsidR="00870F90" w:rsidRPr="00A5701D" w:rsidRDefault="00870F90" w:rsidP="00870F90">
      <w:pPr>
        <w:ind w:left="360" w:hanging="360"/>
        <w:contextualSpacing/>
      </w:pPr>
      <w:r w:rsidRPr="00A5701D">
        <w:t>The topic group also started to use the GitHub ticket system to organize the tasks:</w:t>
      </w:r>
    </w:p>
    <w:p w14:paraId="624700D2" w14:textId="77777777" w:rsidR="00870F90" w:rsidRPr="00A5701D" w:rsidRDefault="00870F90" w:rsidP="00870F90">
      <w:pPr>
        <w:ind w:left="360" w:hanging="360"/>
        <w:contextualSpacing/>
      </w:pPr>
    </w:p>
    <w:p w14:paraId="58F768E8" w14:textId="77777777" w:rsidR="00870F90" w:rsidRPr="00A5701D" w:rsidRDefault="00870F90" w:rsidP="00870F90">
      <w:pPr>
        <w:ind w:left="360" w:hanging="360"/>
        <w:contextualSpacing/>
      </w:pPr>
      <w:hyperlink r:id="rId132" w:history="1">
        <w:r w:rsidRPr="00A5701D">
          <w:rPr>
            <w:color w:val="0000FF"/>
            <w:u w:val="single"/>
          </w:rPr>
          <w:t>https://github.com/FG-AI4H-TG-Symptom/annotation_toy/issues</w:t>
        </w:r>
      </w:hyperlink>
    </w:p>
    <w:p w14:paraId="26806659" w14:textId="77777777" w:rsidR="00870F90" w:rsidRPr="00A5701D" w:rsidRDefault="00870F90" w:rsidP="00870F90">
      <w:pPr>
        <w:ind w:left="360" w:hanging="360"/>
        <w:contextualSpacing/>
      </w:pPr>
    </w:p>
    <w:p w14:paraId="26E3248C" w14:textId="77777777" w:rsidR="00870F90" w:rsidRPr="00A5701D" w:rsidRDefault="00870F90" w:rsidP="00870F90">
      <w:pPr>
        <w:ind w:left="360" w:hanging="360"/>
        <w:contextualSpacing/>
      </w:pPr>
      <w:r w:rsidRPr="00A5701D">
        <w:t>Following meeting M, the next steps are to:</w:t>
      </w:r>
    </w:p>
    <w:p w14:paraId="72FDDBE2" w14:textId="77777777" w:rsidR="00870F90" w:rsidRPr="00A5701D" w:rsidRDefault="00870F90" w:rsidP="00870F90">
      <w:pPr>
        <w:numPr>
          <w:ilvl w:val="0"/>
          <w:numId w:val="58"/>
        </w:numPr>
        <w:contextualSpacing/>
      </w:pPr>
      <w:r w:rsidRPr="00A5701D">
        <w:t>implement an ECL based pre-filtering to filter better to concepts relevant for creating or annotating cases.</w:t>
      </w:r>
    </w:p>
    <w:p w14:paraId="0FE962D1" w14:textId="77777777" w:rsidR="00870F90" w:rsidRPr="00A5701D" w:rsidRDefault="00870F90" w:rsidP="00870F90">
      <w:pPr>
        <w:numPr>
          <w:ilvl w:val="0"/>
          <w:numId w:val="58"/>
        </w:numPr>
        <w:contextualSpacing/>
      </w:pPr>
      <w:r w:rsidRPr="00A5701D">
        <w:t>add an attribute editor for the symptoms.</w:t>
      </w:r>
    </w:p>
    <w:p w14:paraId="0780AD31" w14:textId="77777777" w:rsidR="00870F90" w:rsidRPr="00A5701D" w:rsidRDefault="00870F90" w:rsidP="00870F90">
      <w:pPr>
        <w:numPr>
          <w:ilvl w:val="0"/>
          <w:numId w:val="58"/>
        </w:numPr>
        <w:contextualSpacing/>
      </w:pPr>
      <w:r w:rsidRPr="00A5701D">
        <w:t>add mechanisms marking and visualizing findings that have been used in other cases and/or should not be used.</w:t>
      </w:r>
    </w:p>
    <w:p w14:paraId="6E80EC4B" w14:textId="77777777" w:rsidR="00870F90" w:rsidRPr="00A5701D" w:rsidRDefault="00870F90" w:rsidP="00870F90">
      <w:pPr>
        <w:numPr>
          <w:ilvl w:val="0"/>
          <w:numId w:val="58"/>
        </w:numPr>
        <w:contextualSpacing/>
      </w:pPr>
      <w:r w:rsidRPr="00A5701D">
        <w:t>refine the hierarchy view.</w:t>
      </w:r>
    </w:p>
    <w:p w14:paraId="62F5DBA0" w14:textId="77777777" w:rsidR="00870F90" w:rsidRPr="00A5701D" w:rsidRDefault="00870F90" w:rsidP="00870F90">
      <w:pPr>
        <w:numPr>
          <w:ilvl w:val="0"/>
          <w:numId w:val="58"/>
        </w:numPr>
        <w:contextualSpacing/>
      </w:pPr>
      <w:r w:rsidRPr="00A5701D">
        <w:t>implement/integrate case and case set handling from previous versions.</w:t>
      </w:r>
    </w:p>
    <w:p w14:paraId="0CF77600" w14:textId="77777777" w:rsidR="00870F90" w:rsidRPr="00A5701D" w:rsidRDefault="00870F90" w:rsidP="00870F90">
      <w:pPr>
        <w:numPr>
          <w:ilvl w:val="0"/>
          <w:numId w:val="58"/>
        </w:numPr>
        <w:contextualSpacing/>
      </w:pPr>
      <w:r w:rsidRPr="00A5701D">
        <w:t>create realistic cases using the tool.</w:t>
      </w:r>
    </w:p>
    <w:p w14:paraId="0C768E8F" w14:textId="77777777" w:rsidR="00870F90" w:rsidRPr="00A5701D" w:rsidRDefault="00870F90" w:rsidP="00870F90">
      <w:pPr>
        <w:ind w:left="720" w:hanging="360"/>
        <w:contextualSpacing/>
      </w:pPr>
    </w:p>
    <w:p w14:paraId="3B47AC09" w14:textId="77777777" w:rsidR="00870F90" w:rsidRPr="00A5701D" w:rsidRDefault="00870F90" w:rsidP="00870F90">
      <w:pPr>
        <w:contextualSpacing/>
      </w:pPr>
      <w:r w:rsidRPr="00A5701D">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479FB5ED" w14:textId="77777777" w:rsidR="00870F90" w:rsidRPr="00A5701D" w:rsidRDefault="00870F90" w:rsidP="00870F90">
      <w:pPr>
        <w:ind w:left="360" w:hanging="360"/>
        <w:contextualSpacing/>
      </w:pPr>
    </w:p>
    <w:p w14:paraId="55132B13" w14:textId="77777777" w:rsidR="00870F90" w:rsidRPr="00A5701D" w:rsidRDefault="00870F90" w:rsidP="00870F90">
      <w:pPr>
        <w:contextualSpacing/>
      </w:pPr>
      <w:r w:rsidRPr="00A5701D">
        <w:t xml:space="preserve">The end of this reporting period represented a milestone for the cooperation with the open-source initiative of the Focus Group.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5B6859E8" w14:textId="77777777" w:rsidR="00870F90" w:rsidRPr="00A5701D" w:rsidRDefault="00870F90" w:rsidP="00870F90">
      <w:pPr>
        <w:contextualSpacing/>
      </w:pPr>
    </w:p>
    <w:p w14:paraId="4D4E0999" w14:textId="77777777" w:rsidR="00870F90" w:rsidRPr="00A5701D" w:rsidRDefault="00870F90" w:rsidP="00870F90">
      <w:pPr>
        <w:contextualSpacing/>
      </w:pPr>
      <w:hyperlink r:id="rId133" w:anchor="gid=1198500177" w:history="1">
        <w:r w:rsidRPr="00A5701D">
          <w:rPr>
            <w:color w:val="0000FF"/>
            <w:u w:val="single"/>
          </w:rPr>
          <w:t>https://docs.google.com/spreadsheets/d/17gDoEVA8qe_SBPyMlddl0dVzyTc29Y5O/edit#gid=1198500177</w:t>
        </w:r>
      </w:hyperlink>
    </w:p>
    <w:p w14:paraId="45D31723" w14:textId="77777777" w:rsidR="00870F90" w:rsidRPr="00A5701D" w:rsidRDefault="00870F90" w:rsidP="00870F90">
      <w:pPr>
        <w:contextualSpacing/>
      </w:pPr>
    </w:p>
    <w:p w14:paraId="4E2B6A69" w14:textId="77777777" w:rsidR="00870F90" w:rsidRPr="00A5701D" w:rsidRDefault="00870F90" w:rsidP="00870F90">
      <w:pPr>
        <w:numPr>
          <w:ilvl w:val="0"/>
          <w:numId w:val="13"/>
        </w:numPr>
        <w:contextualSpacing/>
      </w:pPr>
      <w:r w:rsidRPr="00A5701D">
        <w:t xml:space="preserve">The first TG meeting #55 was already joined by a regulatory representative of this group (Carolin Prabhu) and further alignment meetings will likely take place soon after submitting this TDD iteration. </w:t>
      </w:r>
    </w:p>
    <w:p w14:paraId="729E3008" w14:textId="77777777" w:rsidR="00870F90" w:rsidRPr="00A5701D" w:rsidRDefault="00870F90" w:rsidP="00870F90"/>
    <w:p w14:paraId="39A5A6B5" w14:textId="77777777" w:rsidR="00870F90" w:rsidRPr="00A5701D" w:rsidRDefault="00870F90" w:rsidP="00870F90">
      <w:r w:rsidRPr="00A5701D">
        <w:t xml:space="preserve">All the work in the topic group was organized online. The following list shows all the online meetings since the since meeting L: </w:t>
      </w:r>
    </w:p>
    <w:p w14:paraId="22F934B7" w14:textId="77777777" w:rsidR="00870F90" w:rsidRPr="00A5701D" w:rsidRDefault="00870F90" w:rsidP="00870F90">
      <w:pPr>
        <w:rPr>
          <w:highlight w:val="yellow"/>
        </w:rPr>
      </w:pPr>
    </w:p>
    <w:p w14:paraId="4D68047B" w14:textId="77777777" w:rsidR="00870F90" w:rsidRPr="00A5701D" w:rsidRDefault="00870F90" w:rsidP="00870F90">
      <w:pPr>
        <w:numPr>
          <w:ilvl w:val="0"/>
          <w:numId w:val="36"/>
        </w:numPr>
      </w:pPr>
      <w:r w:rsidRPr="00A5701D">
        <w:t xml:space="preserve">11.06.2021 – Meeting #49 – Telco </w:t>
      </w:r>
      <w:hyperlink r:id="rId134">
        <w:r w:rsidRPr="00A5701D">
          <w:rPr>
            <w:color w:val="0000FF"/>
            <w:u w:val="single"/>
          </w:rPr>
          <w:t>Minutes</w:t>
        </w:r>
      </w:hyperlink>
    </w:p>
    <w:p w14:paraId="2A80BEC6" w14:textId="77777777" w:rsidR="00870F90" w:rsidRPr="00A5701D" w:rsidRDefault="00870F90" w:rsidP="00870F90">
      <w:pPr>
        <w:numPr>
          <w:ilvl w:val="0"/>
          <w:numId w:val="36"/>
        </w:numPr>
      </w:pPr>
      <w:r w:rsidRPr="00A5701D">
        <w:t xml:space="preserve">15.07.2021 – Meeting #50 – Telco </w:t>
      </w:r>
      <w:hyperlink r:id="rId135">
        <w:r w:rsidRPr="00A5701D">
          <w:rPr>
            <w:color w:val="0000FF"/>
            <w:u w:val="single"/>
          </w:rPr>
          <w:t>Minutes</w:t>
        </w:r>
      </w:hyperlink>
    </w:p>
    <w:p w14:paraId="28236E79" w14:textId="77777777" w:rsidR="00870F90" w:rsidRPr="00A5701D" w:rsidRDefault="00870F90" w:rsidP="00870F90">
      <w:pPr>
        <w:numPr>
          <w:ilvl w:val="0"/>
          <w:numId w:val="36"/>
        </w:numPr>
      </w:pPr>
      <w:r w:rsidRPr="00A5701D">
        <w:t xml:space="preserve">30.07.2021 – Meeting #51 – Telco </w:t>
      </w:r>
      <w:hyperlink r:id="rId136">
        <w:r w:rsidRPr="00A5701D">
          <w:rPr>
            <w:color w:val="0000FF"/>
            <w:u w:val="single"/>
          </w:rPr>
          <w:t>Minutes</w:t>
        </w:r>
      </w:hyperlink>
    </w:p>
    <w:p w14:paraId="7251E8CD" w14:textId="77777777" w:rsidR="00870F90" w:rsidRPr="00A5701D" w:rsidRDefault="00870F90" w:rsidP="00870F90">
      <w:pPr>
        <w:numPr>
          <w:ilvl w:val="0"/>
          <w:numId w:val="36"/>
        </w:numPr>
      </w:pPr>
      <w:r w:rsidRPr="00A5701D">
        <w:t xml:space="preserve">20.08.2021 – Meeting #52 – Telco </w:t>
      </w:r>
      <w:hyperlink r:id="rId137">
        <w:r w:rsidRPr="00A5701D">
          <w:rPr>
            <w:color w:val="0000FF"/>
            <w:u w:val="single"/>
          </w:rPr>
          <w:t>Minutes</w:t>
        </w:r>
      </w:hyperlink>
    </w:p>
    <w:p w14:paraId="4B5D004D" w14:textId="77777777" w:rsidR="00870F90" w:rsidRPr="00A5701D" w:rsidRDefault="00870F90" w:rsidP="00870F90">
      <w:pPr>
        <w:numPr>
          <w:ilvl w:val="0"/>
          <w:numId w:val="36"/>
        </w:numPr>
      </w:pPr>
      <w:r w:rsidRPr="00A5701D">
        <w:t xml:space="preserve">23.08.2021 – Meeting #53 – Telco </w:t>
      </w:r>
      <w:hyperlink r:id="rId138">
        <w:r w:rsidRPr="00A5701D">
          <w:rPr>
            <w:color w:val="0000FF"/>
            <w:u w:val="single"/>
          </w:rPr>
          <w:t>Minutes</w:t>
        </w:r>
      </w:hyperlink>
    </w:p>
    <w:p w14:paraId="49E15F51" w14:textId="77777777" w:rsidR="00870F90" w:rsidRPr="00A5701D" w:rsidRDefault="00870F90" w:rsidP="00870F90">
      <w:pPr>
        <w:numPr>
          <w:ilvl w:val="0"/>
          <w:numId w:val="36"/>
        </w:numPr>
      </w:pPr>
      <w:r w:rsidRPr="00A5701D">
        <w:t xml:space="preserve">03.09.2021 – Meeting #54 – Telco </w:t>
      </w:r>
      <w:hyperlink r:id="rId139">
        <w:r w:rsidRPr="00A5701D">
          <w:rPr>
            <w:color w:val="0000FF"/>
            <w:u w:val="single"/>
          </w:rPr>
          <w:t>Minutes</w:t>
        </w:r>
      </w:hyperlink>
    </w:p>
    <w:p w14:paraId="66127BFE" w14:textId="77777777" w:rsidR="00870F90" w:rsidRPr="00A5701D" w:rsidRDefault="00870F90" w:rsidP="00870F90">
      <w:pPr>
        <w:numPr>
          <w:ilvl w:val="0"/>
          <w:numId w:val="36"/>
        </w:numPr>
      </w:pPr>
      <w:r w:rsidRPr="00A5701D">
        <w:t xml:space="preserve">17.09.2021 – Meeting #55 – Telco </w:t>
      </w:r>
      <w:hyperlink r:id="rId140">
        <w:r w:rsidRPr="00A5701D">
          <w:rPr>
            <w:color w:val="0000FF"/>
            <w:u w:val="single"/>
          </w:rPr>
          <w:t>Minutes</w:t>
        </w:r>
      </w:hyperlink>
    </w:p>
    <w:p w14:paraId="6E2BA9BE" w14:textId="77777777" w:rsidR="00870F90" w:rsidRPr="00A5701D" w:rsidRDefault="00870F90" w:rsidP="00870F90">
      <w:pPr>
        <w:rPr>
          <w:highlight w:val="yellow"/>
        </w:rPr>
      </w:pPr>
    </w:p>
    <w:p w14:paraId="1C1BE280" w14:textId="77777777" w:rsidR="00870F90" w:rsidRPr="00A5701D" w:rsidRDefault="00870F90" w:rsidP="00870F90">
      <w:r w:rsidRPr="00A5701D">
        <w:t xml:space="preserve">All the meeting notes can also be found in the official TG-Symptom SharePoint folder: </w:t>
      </w:r>
      <w:hyperlink r:id="rId141">
        <w:r w:rsidRPr="00A5701D">
          <w:rPr>
            <w:color w:val="0000FF"/>
            <w:u w:val="single"/>
          </w:rPr>
          <w:t>https://extranet.itu.int/sites/itu-t/focusgroups/ai4h/tg/SitePages/TG-Symptom.aspx</w:t>
        </w:r>
      </w:hyperlink>
    </w:p>
    <w:p w14:paraId="74CD015E" w14:textId="77777777" w:rsidR="00870F90" w:rsidRPr="00A5701D" w:rsidRDefault="00870F90" w:rsidP="00870F90">
      <w:pPr>
        <w:rPr>
          <w:highlight w:val="yellow"/>
        </w:rPr>
      </w:pPr>
    </w:p>
    <w:p w14:paraId="77BA6E2D" w14:textId="77777777" w:rsidR="00870F90" w:rsidRPr="00A5701D" w:rsidRDefault="00870F90" w:rsidP="00870F90">
      <w:r w:rsidRPr="00A5701D">
        <w:t>Since Meeting L there have been no new joiners. Within the group, Alejandro Orsonio now works for SNOMED International which will help the topic group’s work, but in the meantime will continue his role as an Independent Contributor. Buoy’s representative changed from Eddie Reyes to Sarah Hassonjee.</w:t>
      </w:r>
    </w:p>
    <w:p w14:paraId="4621BE71" w14:textId="77777777" w:rsidR="00870F90" w:rsidRPr="00A5701D" w:rsidRDefault="00870F90" w:rsidP="00870F90">
      <w:pPr>
        <w:rPr>
          <w:highlight w:val="yellow"/>
        </w:rPr>
      </w:pPr>
    </w:p>
    <w:p w14:paraId="1793C5E7" w14:textId="77777777" w:rsidR="00870F90" w:rsidRPr="00A5701D" w:rsidRDefault="00870F90" w:rsidP="00870F90">
      <w:r w:rsidRPr="00A5701D">
        <w:t>Currently, our topic group has the following 18 companies and 7 independent contributors:</w:t>
      </w:r>
    </w:p>
    <w:p w14:paraId="1B1BE206" w14:textId="77777777" w:rsidR="00870F90" w:rsidRPr="00A5701D" w:rsidRDefault="00870F90" w:rsidP="00870F90">
      <w:pPr>
        <w:rPr>
          <w:highlight w:val="yellow"/>
        </w:rPr>
      </w:pPr>
    </w:p>
    <w:p w14:paraId="17BAAF03" w14:textId="77777777" w:rsidR="00870F90" w:rsidRPr="00A5701D" w:rsidRDefault="00870F90" w:rsidP="00870F90">
      <w:pPr>
        <w:numPr>
          <w:ilvl w:val="0"/>
          <w:numId w:val="13"/>
        </w:numPr>
      </w:pPr>
      <w:r w:rsidRPr="00A5701D">
        <w:t>1Doc3 (Lina Porras and Maria Gonzalez)</w:t>
      </w:r>
    </w:p>
    <w:p w14:paraId="6FD8CDB8" w14:textId="77777777" w:rsidR="00870F90" w:rsidRPr="00A5701D" w:rsidRDefault="00870F90" w:rsidP="00870F90">
      <w:pPr>
        <w:numPr>
          <w:ilvl w:val="0"/>
          <w:numId w:val="13"/>
        </w:numPr>
      </w:pPr>
      <w:r w:rsidRPr="00A5701D">
        <w:t>Ada Health (Henry Hoffmann, Dr Shubhanan Upadhyay, Ivan Lebovka, Milan Jovanovic)</w:t>
      </w:r>
    </w:p>
    <w:p w14:paraId="6B58FE8F" w14:textId="77777777" w:rsidR="00870F90" w:rsidRPr="00A5701D" w:rsidRDefault="00870F90" w:rsidP="00870F90">
      <w:pPr>
        <w:numPr>
          <w:ilvl w:val="0"/>
          <w:numId w:val="13"/>
        </w:numPr>
      </w:pPr>
      <w:r w:rsidRPr="00A5701D">
        <w:t>Alejandro Orsonio (Independen Contributor)</w:t>
      </w:r>
    </w:p>
    <w:p w14:paraId="502A9162" w14:textId="77777777" w:rsidR="00870F90" w:rsidRPr="00A5701D" w:rsidRDefault="00870F90" w:rsidP="00870F90">
      <w:pPr>
        <w:numPr>
          <w:ilvl w:val="0"/>
          <w:numId w:val="13"/>
        </w:numPr>
      </w:pPr>
      <w:r w:rsidRPr="00A5701D">
        <w:t>Babylon Health (Saurabh Johri, Adam Baker)</w:t>
      </w:r>
    </w:p>
    <w:p w14:paraId="0C1849ED" w14:textId="77777777" w:rsidR="00870F90" w:rsidRPr="00A5701D" w:rsidRDefault="00870F90" w:rsidP="00870F90">
      <w:pPr>
        <w:numPr>
          <w:ilvl w:val="0"/>
          <w:numId w:val="13"/>
        </w:numPr>
      </w:pPr>
      <w:r w:rsidRPr="00A5701D">
        <w:t>Baidu (Yanwu XU)</w:t>
      </w:r>
    </w:p>
    <w:p w14:paraId="1AD8BD1A" w14:textId="77777777" w:rsidR="00870F90" w:rsidRPr="00A5701D" w:rsidRDefault="00870F90" w:rsidP="00870F90">
      <w:pPr>
        <w:numPr>
          <w:ilvl w:val="0"/>
          <w:numId w:val="13"/>
        </w:numPr>
      </w:pPr>
      <w:r w:rsidRPr="00A5701D">
        <w:t>Barkibu (Ernesto Hernandez)</w:t>
      </w:r>
    </w:p>
    <w:p w14:paraId="07DB442C" w14:textId="77777777" w:rsidR="00870F90" w:rsidRPr="00A5701D" w:rsidRDefault="00870F90" w:rsidP="00870F90">
      <w:pPr>
        <w:numPr>
          <w:ilvl w:val="0"/>
          <w:numId w:val="13"/>
        </w:numPr>
      </w:pPr>
      <w:r w:rsidRPr="00A5701D">
        <w:t>Buoy (Sarah Hassonjee)</w:t>
      </w:r>
    </w:p>
    <w:p w14:paraId="01D30888" w14:textId="77777777" w:rsidR="00870F90" w:rsidRPr="00A5701D" w:rsidRDefault="00870F90" w:rsidP="00870F90">
      <w:pPr>
        <w:numPr>
          <w:ilvl w:val="0"/>
          <w:numId w:val="13"/>
        </w:numPr>
      </w:pPr>
      <w:r w:rsidRPr="00A5701D">
        <w:t>Deepcare.io (Hanh Nguyen)</w:t>
      </w:r>
    </w:p>
    <w:p w14:paraId="17FAF3E5" w14:textId="77777777" w:rsidR="00870F90" w:rsidRPr="00A5701D" w:rsidRDefault="00870F90" w:rsidP="00870F90">
      <w:pPr>
        <w:numPr>
          <w:ilvl w:val="0"/>
          <w:numId w:val="13"/>
        </w:numPr>
      </w:pPr>
      <w:r w:rsidRPr="00A5701D">
        <w:t>Infermedica (Piotr Orzechowski, Dr Irv Loh, Jakub Winter, Michal Kurtys)</w:t>
      </w:r>
    </w:p>
    <w:p w14:paraId="116B4B4C" w14:textId="77777777" w:rsidR="00870F90" w:rsidRPr="00A5701D" w:rsidRDefault="00870F90" w:rsidP="00870F90">
      <w:pPr>
        <w:numPr>
          <w:ilvl w:val="0"/>
          <w:numId w:val="13"/>
        </w:numPr>
      </w:pPr>
      <w:r w:rsidRPr="00A5701D">
        <w:t>Inspired Ideas (Megan Allen, Ally Salim Jnr)</w:t>
      </w:r>
    </w:p>
    <w:p w14:paraId="5C346871" w14:textId="77777777" w:rsidR="00870F90" w:rsidRPr="00A5701D" w:rsidRDefault="00870F90" w:rsidP="00870F90">
      <w:pPr>
        <w:numPr>
          <w:ilvl w:val="0"/>
          <w:numId w:val="13"/>
        </w:numPr>
      </w:pPr>
      <w:r w:rsidRPr="00A5701D">
        <w:t>Isabel Healthcare (Jason Maude)</w:t>
      </w:r>
    </w:p>
    <w:p w14:paraId="61979BFA" w14:textId="77777777" w:rsidR="00870F90" w:rsidRPr="00A5701D" w:rsidRDefault="00870F90" w:rsidP="00870F90">
      <w:pPr>
        <w:numPr>
          <w:ilvl w:val="0"/>
          <w:numId w:val="13"/>
        </w:numPr>
      </w:pPr>
      <w:r w:rsidRPr="00A5701D">
        <w:lastRenderedPageBreak/>
        <w:t>Dr Reza Jarral (Independent contributor)</w:t>
      </w:r>
    </w:p>
    <w:p w14:paraId="1047B95D" w14:textId="77777777" w:rsidR="00870F90" w:rsidRPr="00A5701D" w:rsidRDefault="00870F90" w:rsidP="00870F90">
      <w:pPr>
        <w:numPr>
          <w:ilvl w:val="0"/>
          <w:numId w:val="13"/>
        </w:numPr>
      </w:pPr>
      <w:r w:rsidRPr="00A5701D">
        <w:t>Mfine (Dr Srinivas Gunda)</w:t>
      </w:r>
    </w:p>
    <w:p w14:paraId="2A9EDBB6" w14:textId="77777777" w:rsidR="00870F90" w:rsidRPr="00A5701D" w:rsidRDefault="00870F90" w:rsidP="00870F90">
      <w:pPr>
        <w:numPr>
          <w:ilvl w:val="0"/>
          <w:numId w:val="13"/>
        </w:numPr>
      </w:pPr>
      <w:r w:rsidRPr="00A5701D">
        <w:t>Muhammad Murhaba (Independent Contributor)</w:t>
      </w:r>
    </w:p>
    <w:p w14:paraId="2B5F8E10" w14:textId="77777777" w:rsidR="00870F90" w:rsidRPr="00A5701D" w:rsidRDefault="00870F90" w:rsidP="00870F90">
      <w:pPr>
        <w:numPr>
          <w:ilvl w:val="0"/>
          <w:numId w:val="13"/>
        </w:numPr>
      </w:pPr>
      <w:r w:rsidRPr="00A5701D">
        <w:t>MyDoctor (Harsha Jayakody)</w:t>
      </w:r>
    </w:p>
    <w:p w14:paraId="0BD9D774" w14:textId="77777777" w:rsidR="00870F90" w:rsidRPr="00A5701D" w:rsidRDefault="00870F90" w:rsidP="00870F90">
      <w:pPr>
        <w:numPr>
          <w:ilvl w:val="0"/>
          <w:numId w:val="13"/>
        </w:numPr>
      </w:pPr>
      <w:r w:rsidRPr="00A5701D">
        <w:t>Nivi (David Tresner-Kirsch)</w:t>
      </w:r>
    </w:p>
    <w:p w14:paraId="3F2B363D" w14:textId="77777777" w:rsidR="00870F90" w:rsidRPr="00A5701D" w:rsidRDefault="00870F90" w:rsidP="00870F90">
      <w:pPr>
        <w:numPr>
          <w:ilvl w:val="0"/>
          <w:numId w:val="13"/>
        </w:numPr>
      </w:pPr>
      <w:r w:rsidRPr="00A5701D">
        <w:t>PnP (Opeoluwa Ashimi)</w:t>
      </w:r>
    </w:p>
    <w:p w14:paraId="77CC855E" w14:textId="77777777" w:rsidR="00870F90" w:rsidRPr="00A5701D" w:rsidRDefault="00870F90" w:rsidP="00870F90">
      <w:pPr>
        <w:numPr>
          <w:ilvl w:val="0"/>
          <w:numId w:val="13"/>
        </w:numPr>
      </w:pPr>
      <w:r w:rsidRPr="00A5701D">
        <w:t>Pritesh Mistry (Independent Contributor)</w:t>
      </w:r>
    </w:p>
    <w:p w14:paraId="7C2564BA" w14:textId="77777777" w:rsidR="00870F90" w:rsidRPr="00A5701D" w:rsidRDefault="00870F90" w:rsidP="00870F90">
      <w:pPr>
        <w:numPr>
          <w:ilvl w:val="0"/>
          <w:numId w:val="13"/>
        </w:numPr>
      </w:pPr>
      <w:r w:rsidRPr="00A5701D">
        <w:t>Dr Salman Razzaki (Independent Contributor)</w:t>
      </w:r>
    </w:p>
    <w:p w14:paraId="41961DE5" w14:textId="77777777" w:rsidR="00870F90" w:rsidRPr="00A5701D" w:rsidRDefault="00870F90" w:rsidP="00870F90">
      <w:pPr>
        <w:numPr>
          <w:ilvl w:val="0"/>
          <w:numId w:val="13"/>
        </w:numPr>
      </w:pPr>
      <w:r w:rsidRPr="00A5701D">
        <w:t>Symptify (Dr Jalil Thurber)</w:t>
      </w:r>
    </w:p>
    <w:p w14:paraId="3705AA71" w14:textId="77777777" w:rsidR="00870F90" w:rsidRPr="00A5701D" w:rsidRDefault="00870F90" w:rsidP="00870F90">
      <w:pPr>
        <w:numPr>
          <w:ilvl w:val="0"/>
          <w:numId w:val="13"/>
        </w:numPr>
      </w:pPr>
      <w:r w:rsidRPr="00A5701D">
        <w:t>Thomas Neumark (Independent Contributor)</w:t>
      </w:r>
    </w:p>
    <w:p w14:paraId="6F687921" w14:textId="77777777" w:rsidR="00870F90" w:rsidRPr="00A5701D" w:rsidRDefault="00870F90" w:rsidP="00870F90">
      <w:pPr>
        <w:numPr>
          <w:ilvl w:val="0"/>
          <w:numId w:val="13"/>
        </w:numPr>
      </w:pPr>
      <w:r w:rsidRPr="00A5701D">
        <w:t>Visiba Care (Anastacia Simonchik)</w:t>
      </w:r>
    </w:p>
    <w:p w14:paraId="15FBDD27" w14:textId="77777777" w:rsidR="00870F90" w:rsidRPr="00A5701D" w:rsidRDefault="00870F90" w:rsidP="00870F90">
      <w:pPr>
        <w:numPr>
          <w:ilvl w:val="0"/>
          <w:numId w:val="13"/>
        </w:numPr>
      </w:pPr>
      <w:r w:rsidRPr="00A5701D">
        <w:t>XUND (Lukas Seper, Tamás Petrovics, Sophie Pingitzer)</w:t>
      </w:r>
    </w:p>
    <w:p w14:paraId="7A5FE5E0" w14:textId="77777777" w:rsidR="00870F90" w:rsidRPr="00A5701D" w:rsidRDefault="00870F90" w:rsidP="00870F90">
      <w:pPr>
        <w:numPr>
          <w:ilvl w:val="0"/>
          <w:numId w:val="13"/>
        </w:numPr>
      </w:pPr>
      <w:r w:rsidRPr="00A5701D">
        <w:t>Your.MD (Jonathon Carr-Brown, Martin Cansdale, Dr Audrey Menezes)</w:t>
      </w:r>
    </w:p>
    <w:p w14:paraId="4C02B1DE" w14:textId="77777777" w:rsidR="00870F90" w:rsidRPr="00A5701D" w:rsidRDefault="00870F90" w:rsidP="00870F90">
      <w:pPr>
        <w:numPr>
          <w:ilvl w:val="0"/>
          <w:numId w:val="13"/>
        </w:numPr>
      </w:pPr>
      <w:r w:rsidRPr="00A5701D">
        <w:t>Yura Perov (Babylon)</w:t>
      </w:r>
    </w:p>
    <w:p w14:paraId="1E6E7648" w14:textId="77777777" w:rsidR="00870F90" w:rsidRPr="00A5701D" w:rsidRDefault="00870F90" w:rsidP="00870F90">
      <w:pPr>
        <w:rPr>
          <w:highlight w:val="yellow"/>
        </w:rPr>
      </w:pPr>
    </w:p>
    <w:p w14:paraId="0EBC5976" w14:textId="77777777" w:rsidR="00870F90" w:rsidRPr="00A5701D" w:rsidRDefault="00870F90" w:rsidP="00870F90">
      <w:r w:rsidRPr="00A5701D">
        <w:t xml:space="preserve">The topic group email reflector  </w:t>
      </w:r>
      <w:hyperlink r:id="rId142">
        <w:r w:rsidRPr="00A5701D">
          <w:rPr>
            <w:color w:val="0000FF"/>
            <w:u w:val="single"/>
          </w:rPr>
          <w:t>fgai4htgsymptom@lists.itu.int</w:t>
        </w:r>
      </w:hyperlink>
      <w:r w:rsidRPr="00A5701D">
        <w:t xml:space="preserve"> altogether has currently 109 (duplicates not counted). The latest meeting M version of this Topic Description Document lists 31 contributors.</w:t>
      </w:r>
    </w:p>
    <w:p w14:paraId="6AC0CB46" w14:textId="77777777" w:rsidR="00870F90" w:rsidRPr="00A5701D" w:rsidRDefault="00870F90" w:rsidP="00870F90"/>
    <w:p w14:paraId="01431A3E"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50" w:name="_Toc113900753"/>
      <w:r w:rsidRPr="00A5701D">
        <w:rPr>
          <w:rFonts w:eastAsia="MS Mincho" w:cs="Arial"/>
          <w:b/>
          <w:bCs/>
          <w:szCs w:val="26"/>
        </w:rPr>
        <w:t>Status update for meeting N (Online E Meeting)</w:t>
      </w:r>
      <w:bookmarkEnd w:id="50"/>
    </w:p>
    <w:p w14:paraId="06527FE3" w14:textId="77777777" w:rsidR="00870F90" w:rsidRPr="00A5701D" w:rsidRDefault="00870F90" w:rsidP="00870F90">
      <w:r w:rsidRPr="00A5701D">
        <w:t xml:space="preserve">The work following meeting M was split into five workstreams. The first workstream focused on continuing the work on the annotation tool with the goal of finding a way to create annotated cases for benchmarking AI-based symptom assessment systems. Following meeting M, the tool supported symptom and finding search  using the SNOMED ontology. Building on top of this,  additional work was done to support the annotation of symptom attributes (e.g. intensity or finding site). While SNOMED’s support for findings is adequate, the precision and quality of attributes is not suboptimal  to use for case encoding. Based on the approach </w:t>
      </w:r>
      <w:hyperlink r:id="rId143" w:history="1">
        <w:r w:rsidRPr="00A5701D">
          <w:rPr>
            <w:color w:val="0000FF"/>
            <w:u w:val="single"/>
          </w:rPr>
          <w:t>outlined</w:t>
        </w:r>
      </w:hyperlink>
      <w:r w:rsidRPr="00A5701D">
        <w:t xml:space="preserve"> by our topic group’s SNOMED expert, we implemented the following changes:</w:t>
      </w:r>
    </w:p>
    <w:p w14:paraId="2600E642" w14:textId="77777777" w:rsidR="00870F90" w:rsidRPr="00A5701D" w:rsidRDefault="00870F90" w:rsidP="00870F90">
      <w:pPr>
        <w:numPr>
          <w:ilvl w:val="0"/>
          <w:numId w:val="58"/>
        </w:numPr>
        <w:contextualSpacing/>
      </w:pPr>
      <w:r w:rsidRPr="00A5701D">
        <w:t>Refactoring the case editor’s tag-like symptom lists into tables to show more details for each symptom.</w:t>
      </w:r>
    </w:p>
    <w:p w14:paraId="0B8E3932" w14:textId="77777777" w:rsidR="00870F90" w:rsidRPr="00A5701D" w:rsidRDefault="00870F90" w:rsidP="00870F90">
      <w:pPr>
        <w:numPr>
          <w:ilvl w:val="0"/>
          <w:numId w:val="58"/>
        </w:numPr>
        <w:contextualSpacing/>
      </w:pPr>
      <w:r w:rsidRPr="00A5701D">
        <w:t xml:space="preserve">Implementing a dedicated modal symptom editor to annotate attributes supported the symptoms/findings according to the SNOMED ontology. </w:t>
      </w:r>
    </w:p>
    <w:p w14:paraId="6A34E4BA" w14:textId="77777777" w:rsidR="00870F90" w:rsidRPr="00A5701D" w:rsidRDefault="00870F90" w:rsidP="00870F90">
      <w:pPr>
        <w:numPr>
          <w:ilvl w:val="0"/>
          <w:numId w:val="58"/>
        </w:numPr>
        <w:contextualSpacing/>
      </w:pPr>
      <w:r w:rsidRPr="00A5701D">
        <w:t>Implementing a sub-component to select the attributes states still available for post-coordinating the symptoms/findings (e.g. a sub-structure of the abdomen if “abdominal pain” was selected).</w:t>
      </w:r>
    </w:p>
    <w:p w14:paraId="0A37A68D" w14:textId="77777777" w:rsidR="00870F90" w:rsidRPr="00A5701D" w:rsidRDefault="00870F90" w:rsidP="00870F90">
      <w:pPr>
        <w:numPr>
          <w:ilvl w:val="0"/>
          <w:numId w:val="58"/>
        </w:numPr>
        <w:contextualSpacing/>
      </w:pPr>
      <w:r w:rsidRPr="00A5701D">
        <w:t>An additional comment field allowing our doctors to provide feedback on how well the attribute encoding worked.</w:t>
      </w:r>
    </w:p>
    <w:p w14:paraId="13FD2B78" w14:textId="77777777" w:rsidR="00870F90" w:rsidRPr="00A5701D" w:rsidRDefault="00870F90" w:rsidP="00870F90">
      <w:pPr>
        <w:numPr>
          <w:ilvl w:val="0"/>
          <w:numId w:val="58"/>
        </w:numPr>
        <w:contextualSpacing/>
      </w:pPr>
      <w:r w:rsidRPr="00A5701D">
        <w:t>Implementing the necessary backend SnowStorm server API calls to query the pre-coordinated, post-coordinated attribute states and the attributes supported by symptoms/findings.</w:t>
      </w:r>
    </w:p>
    <w:p w14:paraId="72794F91" w14:textId="77777777" w:rsidR="00870F90" w:rsidRPr="00A5701D" w:rsidRDefault="00870F90" w:rsidP="00870F9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p>
    <w:p w14:paraId="32EE57A0" w14:textId="77777777" w:rsidR="00870F90" w:rsidRPr="00A5701D" w:rsidRDefault="00870F90" w:rsidP="00870F9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A5701D">
        <w:fldChar w:fldCharType="begin"/>
      </w:r>
      <w:r w:rsidRPr="00A5701D">
        <w:instrText xml:space="preserve"> REF _Ref95242508 \h </w:instrText>
      </w:r>
      <w:r w:rsidRPr="00A5701D">
        <w:fldChar w:fldCharType="separate"/>
      </w:r>
      <w:r w:rsidRPr="00A5701D">
        <w:t xml:space="preserve">Figure </w:t>
      </w:r>
      <w:r w:rsidRPr="00A5701D">
        <w:rPr>
          <w:noProof/>
        </w:rPr>
        <w:t>7</w:t>
      </w:r>
      <w:r w:rsidRPr="00A5701D">
        <w:fldChar w:fldCharType="end"/>
      </w:r>
      <w:r w:rsidRPr="00A5701D">
        <w:t xml:space="preserve"> shows the modal finding editor with the new attribute selection feature.</w:t>
      </w:r>
    </w:p>
    <w:p w14:paraId="7CA468F7" w14:textId="77777777" w:rsidR="00870F90" w:rsidRPr="00A5701D" w:rsidRDefault="00870F90" w:rsidP="00870F9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A5701D">
        <w:rPr>
          <w:noProof/>
        </w:rPr>
        <w:lastRenderedPageBreak/>
        <w:drawing>
          <wp:inline distT="0" distB="0" distL="0" distR="0" wp14:anchorId="78D183BA" wp14:editId="18B763BE">
            <wp:extent cx="6120765" cy="5163820"/>
            <wp:effectExtent l="12700" t="12700" r="13335" b="177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4"/>
                    <a:stretch>
                      <a:fillRect/>
                    </a:stretch>
                  </pic:blipFill>
                  <pic:spPr>
                    <a:xfrm>
                      <a:off x="0" y="0"/>
                      <a:ext cx="6120765" cy="5163820"/>
                    </a:xfrm>
                    <a:prstGeom prst="rect">
                      <a:avLst/>
                    </a:prstGeom>
                    <a:ln w="12700">
                      <a:solidFill>
                        <a:srgbClr val="000000"/>
                      </a:solidFill>
                      <a:prstDash val="solid"/>
                    </a:ln>
                  </pic:spPr>
                </pic:pic>
              </a:graphicData>
            </a:graphic>
          </wp:inline>
        </w:drawing>
      </w:r>
    </w:p>
    <w:p w14:paraId="4A5BD5C0" w14:textId="77777777" w:rsidR="00870F90" w:rsidRPr="00A5701D" w:rsidRDefault="00870F90" w:rsidP="00870F90">
      <w:pPr>
        <w:spacing w:after="200"/>
        <w:jc w:val="center"/>
        <w:rPr>
          <w:b/>
          <w:iCs/>
          <w:szCs w:val="18"/>
        </w:rPr>
      </w:pPr>
      <w:bookmarkStart w:id="51" w:name="_Ref95242508"/>
      <w:bookmarkStart w:id="52" w:name="_Toc104461682"/>
      <w:r w:rsidRPr="00A5701D">
        <w:rPr>
          <w:b/>
          <w:iCs/>
          <w:szCs w:val="18"/>
        </w:rPr>
        <w:t xml:space="preserve">Figure </w:t>
      </w:r>
      <w:r w:rsidRPr="00A5701D">
        <w:rPr>
          <w:b/>
          <w:iCs/>
          <w:szCs w:val="18"/>
        </w:rPr>
        <w:fldChar w:fldCharType="begin"/>
      </w:r>
      <w:r w:rsidRPr="00A5701D">
        <w:rPr>
          <w:b/>
          <w:iCs/>
          <w:szCs w:val="18"/>
        </w:rPr>
        <w:instrText xml:space="preserve"> SEQ Figure \* ARABIC </w:instrText>
      </w:r>
      <w:r w:rsidRPr="00A5701D">
        <w:rPr>
          <w:b/>
          <w:iCs/>
          <w:szCs w:val="18"/>
        </w:rPr>
        <w:fldChar w:fldCharType="separate"/>
      </w:r>
      <w:r w:rsidRPr="00A5701D">
        <w:rPr>
          <w:b/>
          <w:iCs/>
          <w:noProof/>
          <w:szCs w:val="18"/>
        </w:rPr>
        <w:t>7</w:t>
      </w:r>
      <w:r w:rsidRPr="00A5701D">
        <w:rPr>
          <w:b/>
          <w:iCs/>
          <w:szCs w:val="18"/>
        </w:rPr>
        <w:fldChar w:fldCharType="end"/>
      </w:r>
      <w:bookmarkEnd w:id="51"/>
      <w:r w:rsidRPr="00A5701D">
        <w:rPr>
          <w:b/>
          <w:iCs/>
          <w:szCs w:val="18"/>
        </w:rPr>
        <w:t xml:space="preserve"> – Editor that describes attributes severity, clinical course and finding site of an abdominal pain finding.</w:t>
      </w:r>
      <w:bookmarkEnd w:id="52"/>
    </w:p>
    <w:p w14:paraId="4023F0B4" w14:textId="77777777" w:rsidR="00870F90" w:rsidRPr="00A5701D" w:rsidRDefault="00870F90" w:rsidP="00870F90">
      <w:r w:rsidRPr="00A5701D">
        <w:t xml:space="preserve">We also implemented a feature that makes it easier for our doctors to identify the symptoms and findings that they most likely want to use in cases by highlighting the entities that have been used in other case vignettes. The feature also allows the explicitly marking of findings as inappropriated if they should be explicitly avoided (see </w:t>
      </w:r>
      <w:r w:rsidRPr="00A5701D">
        <w:fldChar w:fldCharType="begin"/>
      </w:r>
      <w:r w:rsidRPr="00A5701D">
        <w:instrText xml:space="preserve"> REF _Ref95242649 \h </w:instrText>
      </w:r>
      <w:r w:rsidRPr="00A5701D">
        <w:fldChar w:fldCharType="separate"/>
      </w:r>
      <w:r w:rsidRPr="00A5701D">
        <w:t xml:space="preserve">Figure </w:t>
      </w:r>
      <w:r w:rsidRPr="00A5701D">
        <w:rPr>
          <w:noProof/>
        </w:rPr>
        <w:t>8</w:t>
      </w:r>
      <w:r w:rsidRPr="00A5701D">
        <w:fldChar w:fldCharType="end"/>
      </w:r>
      <w:r w:rsidRPr="00A5701D">
        <w:t>).</w:t>
      </w:r>
    </w:p>
    <w:p w14:paraId="3DD60DF2" w14:textId="77777777" w:rsidR="00870F90" w:rsidRPr="00A5701D" w:rsidRDefault="00870F90" w:rsidP="00870F90">
      <w:pPr>
        <w:keepNext/>
      </w:pPr>
      <w:r w:rsidRPr="00A5701D">
        <w:rPr>
          <w:noProof/>
        </w:rPr>
        <w:lastRenderedPageBreak/>
        <w:drawing>
          <wp:inline distT="0" distB="0" distL="0" distR="0" wp14:anchorId="4E7A3C86" wp14:editId="4270CBFA">
            <wp:extent cx="6120765" cy="3496310"/>
            <wp:effectExtent l="12700" t="12700" r="13335"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5"/>
                    <a:stretch>
                      <a:fillRect/>
                    </a:stretch>
                  </pic:blipFill>
                  <pic:spPr>
                    <a:xfrm>
                      <a:off x="0" y="0"/>
                      <a:ext cx="6120765" cy="3496310"/>
                    </a:xfrm>
                    <a:prstGeom prst="rect">
                      <a:avLst/>
                    </a:prstGeom>
                    <a:ln w="12700">
                      <a:solidFill>
                        <a:srgbClr val="000000"/>
                      </a:solidFill>
                      <a:prstDash val="solid"/>
                    </a:ln>
                  </pic:spPr>
                </pic:pic>
              </a:graphicData>
            </a:graphic>
          </wp:inline>
        </w:drawing>
      </w:r>
    </w:p>
    <w:p w14:paraId="57E1CD9C" w14:textId="77777777" w:rsidR="00870F90" w:rsidRPr="00A5701D" w:rsidRDefault="00870F90" w:rsidP="00870F90">
      <w:pPr>
        <w:spacing w:after="200"/>
        <w:jc w:val="center"/>
        <w:rPr>
          <w:b/>
          <w:iCs/>
          <w:szCs w:val="18"/>
        </w:rPr>
      </w:pPr>
      <w:bookmarkStart w:id="53" w:name="_Ref95242649"/>
      <w:bookmarkStart w:id="54" w:name="_Toc104461683"/>
      <w:r w:rsidRPr="00A5701D">
        <w:rPr>
          <w:b/>
          <w:iCs/>
          <w:szCs w:val="18"/>
        </w:rPr>
        <w:t xml:space="preserve">Figure </w:t>
      </w:r>
      <w:r w:rsidRPr="00A5701D">
        <w:rPr>
          <w:b/>
          <w:iCs/>
          <w:szCs w:val="18"/>
        </w:rPr>
        <w:fldChar w:fldCharType="begin"/>
      </w:r>
      <w:r w:rsidRPr="00A5701D">
        <w:rPr>
          <w:b/>
          <w:iCs/>
          <w:szCs w:val="18"/>
        </w:rPr>
        <w:instrText xml:space="preserve"> SEQ Figure \* ARABIC </w:instrText>
      </w:r>
      <w:r w:rsidRPr="00A5701D">
        <w:rPr>
          <w:b/>
          <w:iCs/>
          <w:szCs w:val="18"/>
        </w:rPr>
        <w:fldChar w:fldCharType="separate"/>
      </w:r>
      <w:r w:rsidRPr="00A5701D">
        <w:rPr>
          <w:b/>
          <w:iCs/>
          <w:noProof/>
          <w:szCs w:val="18"/>
        </w:rPr>
        <w:t>8</w:t>
      </w:r>
      <w:r w:rsidRPr="00A5701D">
        <w:rPr>
          <w:b/>
          <w:iCs/>
          <w:szCs w:val="18"/>
        </w:rPr>
        <w:fldChar w:fldCharType="end"/>
      </w:r>
      <w:bookmarkEnd w:id="53"/>
      <w:r w:rsidRPr="00A5701D">
        <w:rPr>
          <w:b/>
          <w:iCs/>
          <w:szCs w:val="18"/>
        </w:rPr>
        <w:t xml:space="preserve"> – SNOMED concept browser with the new feature showing how often concepts have been used in cases and if they are appropriate for use in case vignettes.</w:t>
      </w:r>
      <w:bookmarkEnd w:id="54"/>
    </w:p>
    <w:p w14:paraId="0C99CB91" w14:textId="77777777" w:rsidR="00870F90" w:rsidRPr="00A5701D" w:rsidRDefault="00870F90" w:rsidP="00870F90">
      <w:pPr>
        <w:spacing w:after="200"/>
        <w:rPr>
          <w:bCs/>
          <w:iCs/>
          <w:szCs w:val="18"/>
        </w:rPr>
      </w:pPr>
      <w:r w:rsidRPr="00A5701D">
        <w:rPr>
          <w:bCs/>
          <w:iCs/>
          <w:szCs w:val="18"/>
        </w:rPr>
        <w:t>The technical work on the annotation tool was complemented by extending the clinical vignettes database that will be used for testing the annotation tool and performing a first benchmarking with the real AIs. The medical doctors of the topic group used two approaches to further enrich the database. First they reached out to the medical community to ask for support to create new clinical vignettes. The second approach consisted of internet search for high quality clinical vignettes that are freely available.</w:t>
      </w:r>
    </w:p>
    <w:p w14:paraId="032330C1" w14:textId="77777777" w:rsidR="00870F90" w:rsidRPr="00A5701D" w:rsidRDefault="00870F90" w:rsidP="00870F90">
      <w:pPr>
        <w:spacing w:after="200"/>
        <w:rPr>
          <w:bCs/>
          <w:iCs/>
          <w:szCs w:val="18"/>
        </w:rPr>
      </w:pPr>
      <w:r w:rsidRPr="00A5701D">
        <w:rPr>
          <w:bCs/>
          <w:iCs/>
          <w:szCs w:val="18"/>
        </w:rPr>
        <w:t>In the third workstream we explored the feasibility of integrating the TG-Symptom annotation tool with the recent developments on the “annotation package” developed by the focus group’s open-code initiative. The topic group reached out to the group and discussed how the annotation tool could be registered and called as an external case editor. This included investigating how annotated TG-Symptom cases could be stored in the annotation package system. In preparation of calling our editor “stand-alone”, the annotation tool was refactored to separate the case editor components from the case list and to accept case data via URL encoded parameters. </w:t>
      </w:r>
    </w:p>
    <w:p w14:paraId="7811FCA1" w14:textId="77777777" w:rsidR="00870F90" w:rsidRPr="00A5701D" w:rsidRDefault="00870F90" w:rsidP="00870F90">
      <w:pPr>
        <w:spacing w:after="200"/>
        <w:rPr>
          <w:bCs/>
          <w:iCs/>
          <w:szCs w:val="18"/>
        </w:rPr>
      </w:pPr>
      <w:r w:rsidRPr="00A5701D">
        <w:rPr>
          <w:bCs/>
          <w:iCs/>
          <w:szCs w:val="18"/>
        </w:rPr>
        <w:t xml:space="preserve">Shortly before meeting M, the TG-Symptom agreed to engage in the audit trial initiative as another showcase. While it was clearly stated that we will not be able to follow the proposed timeline and are unlikely to have the evaluation ready for publication before meeting N, we worked together with the corresponding TG-Symptom audit group on both an audit benchmarking script and on the audit process itself. As part of the work to implementan evaluation script we created an initial version published in the GitHub-repo that the audit group created for us: </w:t>
      </w:r>
    </w:p>
    <w:p w14:paraId="6515A63F" w14:textId="77777777" w:rsidR="00870F90" w:rsidRPr="00A5701D" w:rsidRDefault="00870F90" w:rsidP="00870F90">
      <w:pPr>
        <w:numPr>
          <w:ilvl w:val="0"/>
          <w:numId w:val="58"/>
        </w:numPr>
        <w:contextualSpacing/>
      </w:pPr>
      <w:hyperlink r:id="rId146" w:history="1">
        <w:r w:rsidRPr="00A5701D">
          <w:rPr>
            <w:color w:val="0000FF"/>
            <w:u w:val="single"/>
          </w:rPr>
          <w:t>https://github.com/aiaudit-org/trial-audits-team-a-tg-symptoms</w:t>
        </w:r>
      </w:hyperlink>
    </w:p>
    <w:p w14:paraId="0A97B61A" w14:textId="77777777" w:rsidR="00870F90" w:rsidRPr="00A5701D" w:rsidRDefault="00870F90" w:rsidP="00870F90"/>
    <w:p w14:paraId="7931B68B" w14:textId="77777777" w:rsidR="00870F90" w:rsidRPr="00A5701D" w:rsidRDefault="00870F90" w:rsidP="00870F90">
      <w:r w:rsidRPr="00A5701D">
        <w:t xml:space="preserve">Any real audit trial would require the work on SNOMED-based encoding of cases to be completed. Here we focused on applying the audit framework on the MMVB 2.2 system using synthetic cases sampled from the Berlin model with 11 abdominal conditions and corresponding toy-AIs. Since these toy-AIs are hosted in the cloud to use them directly, the docker-based benchmarking approach + internet access would be needed, which was not available when the development was started. </w:t>
      </w:r>
      <w:r w:rsidRPr="00A5701D">
        <w:lastRenderedPageBreak/>
        <w:t xml:space="preserve">Therefore, as an intermediate step, we implemented benchmarking based on the submission of solution files. To facilitate this approach, we created a helper script taking a dataset exported from the </w:t>
      </w:r>
      <w:hyperlink r:id="rId147" w:history="1">
        <w:r w:rsidRPr="00A5701D">
          <w:rPr>
            <w:color w:val="0000FF"/>
            <w:u w:val="single"/>
          </w:rPr>
          <w:t>MMVB 2.2. system’s case-set page</w:t>
        </w:r>
      </w:hyperlink>
      <w:r w:rsidRPr="00A5701D">
        <w:t xml:space="preserve"> and converting into audit annotation files and AI input-files. We also implemented a script iterating all cloud hosted AI-systems and recording their response to the AI input cases in audit submission files that could then be used for manual solution upload and local offline testing. To evaluate the solutions, we extended the evaluation script to use the same TG-Symptom specific metrics also supported by the MMVB 2.2 system. The work reached the point where the scripts successfully run locally. We expect to present the benchmarking results in the audit system during meeting N. The general background and usage are described in detail in the corresponding </w:t>
      </w:r>
      <w:hyperlink r:id="rId148" w:history="1">
        <w:r w:rsidRPr="00A5701D">
          <w:rPr>
            <w:color w:val="0000FF"/>
            <w:u w:val="single"/>
          </w:rPr>
          <w:t>readme file</w:t>
        </w:r>
      </w:hyperlink>
      <w:r w:rsidRPr="00A5701D">
        <w:t>.</w:t>
      </w:r>
    </w:p>
    <w:p w14:paraId="0334EE0F" w14:textId="77777777" w:rsidR="00870F90" w:rsidRPr="00A5701D" w:rsidRDefault="00870F90" w:rsidP="00870F90">
      <w:r w:rsidRPr="00A5701D">
        <w:t xml:space="preserve">Independent of the technical audit work, we also worked with the TG-Symptom audit group on the formal side of the audit benchmark. We focused on the audit-checklist. Given that the TG-Symptom AIs  largely apply non-ML AI-techniques, adapting the checklist to TG-Symptom needs was more challenging than expected. The current master is expected to be merged the week before meeting N. It is a combination of a more specific version of the original default checklist and technical points chosen from a list of TG-Symptom specific aspects relevant to understand the performance of systems for AI-based symptom assessment. The latest version of the merged checklist can be found </w:t>
      </w:r>
      <w:hyperlink r:id="rId149" w:history="1">
        <w:r w:rsidRPr="00A5701D">
          <w:rPr>
            <w:color w:val="0000FF"/>
            <w:u w:val="single"/>
          </w:rPr>
          <w:t>here</w:t>
        </w:r>
      </w:hyperlink>
      <w:r w:rsidRPr="00A5701D">
        <w:t xml:space="preserve">. The list of TG-Symptom specific technical details can be found </w:t>
      </w:r>
      <w:hyperlink r:id="rId150" w:anchor="gid=0" w:history="1">
        <w:r w:rsidRPr="00A5701D">
          <w:rPr>
            <w:color w:val="0000FF"/>
            <w:u w:val="single"/>
          </w:rPr>
          <w:t>here</w:t>
        </w:r>
      </w:hyperlink>
      <w:r w:rsidRPr="00A5701D">
        <w:t>. </w:t>
      </w:r>
    </w:p>
    <w:p w14:paraId="209D56CB" w14:textId="77777777" w:rsidR="00870F90" w:rsidRPr="00A5701D" w:rsidRDefault="00870F90" w:rsidP="00870F90">
      <w:r w:rsidRPr="00A5701D">
        <w:t xml:space="preserve">All the work in the topic group was organized online. The following list shows all the online meetings since the since meeting M: </w:t>
      </w:r>
    </w:p>
    <w:p w14:paraId="4F177D11" w14:textId="77777777" w:rsidR="00870F90" w:rsidRPr="00A5701D" w:rsidRDefault="00870F90" w:rsidP="00870F90"/>
    <w:p w14:paraId="5325E56B" w14:textId="77777777" w:rsidR="00870F90" w:rsidRPr="00A5701D" w:rsidRDefault="00870F90" w:rsidP="00870F90">
      <w:pPr>
        <w:numPr>
          <w:ilvl w:val="0"/>
          <w:numId w:val="36"/>
        </w:numPr>
      </w:pPr>
      <w:r w:rsidRPr="00A5701D">
        <w:t xml:space="preserve">12.10.2021 – Meeting #56 – Telco </w:t>
      </w:r>
      <w:hyperlink r:id="rId151">
        <w:r w:rsidRPr="00A5701D">
          <w:rPr>
            <w:color w:val="0000FF"/>
            <w:u w:val="single"/>
          </w:rPr>
          <w:t>Minutes</w:t>
        </w:r>
      </w:hyperlink>
    </w:p>
    <w:p w14:paraId="6FDF1774" w14:textId="77777777" w:rsidR="00870F90" w:rsidRPr="00A5701D" w:rsidRDefault="00870F90" w:rsidP="00870F90">
      <w:pPr>
        <w:numPr>
          <w:ilvl w:val="0"/>
          <w:numId w:val="36"/>
        </w:numPr>
      </w:pPr>
      <w:r w:rsidRPr="00A5701D">
        <w:t xml:space="preserve">15.10.2021 – Meeting #57 – Telco </w:t>
      </w:r>
      <w:hyperlink r:id="rId152">
        <w:r w:rsidRPr="00A5701D">
          <w:rPr>
            <w:color w:val="0000FF"/>
            <w:u w:val="single"/>
          </w:rPr>
          <w:t>Minutes</w:t>
        </w:r>
      </w:hyperlink>
    </w:p>
    <w:p w14:paraId="5C93B852" w14:textId="77777777" w:rsidR="00870F90" w:rsidRPr="00A5701D" w:rsidRDefault="00870F90" w:rsidP="00870F90">
      <w:pPr>
        <w:numPr>
          <w:ilvl w:val="0"/>
          <w:numId w:val="36"/>
        </w:numPr>
      </w:pPr>
      <w:r w:rsidRPr="00A5701D">
        <w:t xml:space="preserve">29.10.2021 – Meeting #58 – Telco </w:t>
      </w:r>
      <w:hyperlink r:id="rId153">
        <w:r w:rsidRPr="00A5701D">
          <w:rPr>
            <w:color w:val="0000FF"/>
            <w:u w:val="single"/>
          </w:rPr>
          <w:t>Minutes</w:t>
        </w:r>
      </w:hyperlink>
    </w:p>
    <w:p w14:paraId="2A13134F" w14:textId="77777777" w:rsidR="00870F90" w:rsidRPr="00A5701D" w:rsidRDefault="00870F90" w:rsidP="00870F90">
      <w:pPr>
        <w:numPr>
          <w:ilvl w:val="0"/>
          <w:numId w:val="36"/>
        </w:numPr>
      </w:pPr>
      <w:r w:rsidRPr="00A5701D">
        <w:t xml:space="preserve">03.11.2021 – Meeting #59 – Telco </w:t>
      </w:r>
      <w:hyperlink r:id="rId154">
        <w:r w:rsidRPr="00A5701D">
          <w:rPr>
            <w:color w:val="0000FF"/>
            <w:u w:val="single"/>
          </w:rPr>
          <w:t>Minutes</w:t>
        </w:r>
      </w:hyperlink>
    </w:p>
    <w:p w14:paraId="38D8784B" w14:textId="77777777" w:rsidR="00870F90" w:rsidRPr="00A5701D" w:rsidRDefault="00870F90" w:rsidP="00870F90">
      <w:pPr>
        <w:numPr>
          <w:ilvl w:val="0"/>
          <w:numId w:val="36"/>
        </w:numPr>
      </w:pPr>
      <w:r w:rsidRPr="00A5701D">
        <w:t xml:space="preserve">12.11.2021 – Meeting #60 – Telco </w:t>
      </w:r>
      <w:hyperlink r:id="rId155">
        <w:r w:rsidRPr="00A5701D">
          <w:rPr>
            <w:color w:val="0000FF"/>
            <w:u w:val="single"/>
          </w:rPr>
          <w:t>Minutes</w:t>
        </w:r>
      </w:hyperlink>
    </w:p>
    <w:p w14:paraId="638BB0BB" w14:textId="77777777" w:rsidR="00870F90" w:rsidRPr="00A5701D" w:rsidRDefault="00870F90" w:rsidP="00870F90">
      <w:pPr>
        <w:numPr>
          <w:ilvl w:val="0"/>
          <w:numId w:val="36"/>
        </w:numPr>
      </w:pPr>
      <w:r w:rsidRPr="00A5701D">
        <w:t xml:space="preserve">26.11.2021 – Meeting #61 – Telco </w:t>
      </w:r>
      <w:hyperlink r:id="rId156">
        <w:r w:rsidRPr="00A5701D">
          <w:rPr>
            <w:color w:val="0000FF"/>
            <w:u w:val="single"/>
          </w:rPr>
          <w:t>Minutes</w:t>
        </w:r>
      </w:hyperlink>
    </w:p>
    <w:p w14:paraId="0107EDD3" w14:textId="77777777" w:rsidR="00870F90" w:rsidRPr="00A5701D" w:rsidRDefault="00870F90" w:rsidP="00870F90">
      <w:pPr>
        <w:numPr>
          <w:ilvl w:val="0"/>
          <w:numId w:val="36"/>
        </w:numPr>
      </w:pPr>
      <w:r w:rsidRPr="00A5701D">
        <w:t xml:space="preserve">02.12.2021 – Meeting #62 – Telco </w:t>
      </w:r>
      <w:hyperlink r:id="rId157">
        <w:r w:rsidRPr="00A5701D">
          <w:rPr>
            <w:color w:val="0000FF"/>
            <w:u w:val="single"/>
          </w:rPr>
          <w:t>Minutes</w:t>
        </w:r>
      </w:hyperlink>
    </w:p>
    <w:p w14:paraId="283B5CBE" w14:textId="77777777" w:rsidR="00870F90" w:rsidRPr="00A5701D" w:rsidRDefault="00870F90" w:rsidP="00870F90">
      <w:pPr>
        <w:numPr>
          <w:ilvl w:val="0"/>
          <w:numId w:val="36"/>
        </w:numPr>
      </w:pPr>
      <w:r w:rsidRPr="00A5701D">
        <w:t xml:space="preserve">10.12.2021 – Meeting #63 – Telco </w:t>
      </w:r>
      <w:hyperlink r:id="rId158">
        <w:r w:rsidRPr="00A5701D">
          <w:rPr>
            <w:color w:val="0000FF"/>
            <w:u w:val="single"/>
          </w:rPr>
          <w:t>Minutes</w:t>
        </w:r>
      </w:hyperlink>
    </w:p>
    <w:p w14:paraId="0861BB7F" w14:textId="77777777" w:rsidR="00870F90" w:rsidRPr="00A5701D" w:rsidRDefault="00870F90" w:rsidP="00870F90">
      <w:pPr>
        <w:numPr>
          <w:ilvl w:val="0"/>
          <w:numId w:val="36"/>
        </w:numPr>
      </w:pPr>
      <w:r w:rsidRPr="00A5701D">
        <w:t xml:space="preserve">21.01.2022 – Meeting #64 – Telco </w:t>
      </w:r>
      <w:hyperlink r:id="rId159">
        <w:r w:rsidRPr="00A5701D">
          <w:rPr>
            <w:color w:val="0000FF"/>
            <w:u w:val="single"/>
          </w:rPr>
          <w:t>Minutes</w:t>
        </w:r>
      </w:hyperlink>
    </w:p>
    <w:p w14:paraId="2862A748" w14:textId="77777777" w:rsidR="00870F90" w:rsidRPr="00A5701D" w:rsidRDefault="00870F90" w:rsidP="00870F90">
      <w:pPr>
        <w:numPr>
          <w:ilvl w:val="0"/>
          <w:numId w:val="36"/>
        </w:numPr>
      </w:pPr>
      <w:r w:rsidRPr="00A5701D">
        <w:t xml:space="preserve">04.02.2022 – Meeting #65 – Telco </w:t>
      </w:r>
      <w:hyperlink r:id="rId160">
        <w:r w:rsidRPr="00A5701D">
          <w:rPr>
            <w:color w:val="0000FF"/>
            <w:u w:val="single"/>
          </w:rPr>
          <w:t>Minutes</w:t>
        </w:r>
      </w:hyperlink>
    </w:p>
    <w:p w14:paraId="6BB83076" w14:textId="77777777" w:rsidR="00870F90" w:rsidRPr="00A5701D" w:rsidRDefault="00870F90" w:rsidP="00870F90">
      <w:pPr>
        <w:rPr>
          <w:highlight w:val="yellow"/>
        </w:rPr>
      </w:pPr>
    </w:p>
    <w:p w14:paraId="14280303" w14:textId="77777777" w:rsidR="00870F90" w:rsidRPr="00A5701D" w:rsidRDefault="00870F90" w:rsidP="00870F90">
      <w:r w:rsidRPr="00A5701D">
        <w:t xml:space="preserve">All the meeting notes can also be found in the official TG-Symptom SharePoint folder: </w:t>
      </w:r>
    </w:p>
    <w:p w14:paraId="5E0847C1" w14:textId="77777777" w:rsidR="00870F90" w:rsidRPr="00D87554" w:rsidRDefault="00870F90" w:rsidP="00870F90">
      <w:pPr>
        <w:rPr>
          <w:color w:val="0000FF"/>
          <w:u w:val="single"/>
        </w:rPr>
      </w:pPr>
      <w:hyperlink r:id="rId161" w:history="1">
        <w:r w:rsidRPr="00A5701D">
          <w:rPr>
            <w:color w:val="0000FF"/>
            <w:u w:val="single"/>
          </w:rPr>
          <w:t>https://extranet.itu.int/sites/itu-t/focusgroups/ai4h/tg/SitePages/TG-Symptom.aspx</w:t>
        </w:r>
      </w:hyperlink>
      <w:r w:rsidRPr="00A5701D">
        <w:rPr>
          <w:color w:val="0000FF"/>
          <w:u w:val="single"/>
        </w:rPr>
        <w:t xml:space="preserve"> </w:t>
      </w:r>
    </w:p>
    <w:p w14:paraId="7EB5A3C1" w14:textId="77777777" w:rsidR="00870F90" w:rsidRPr="00D87554" w:rsidRDefault="00870F90" w:rsidP="00870F90">
      <w:r w:rsidRPr="00A5701D">
        <w:t>In addition to the regular bi-weekly TG-Symptom meetings there have been weekly informal developer stand-ups to sync on technical details as well as informal management syncs. TG-Symptom also participated in several meetings of the TG-Symptom audit group.</w:t>
      </w:r>
    </w:p>
    <w:p w14:paraId="195831DB" w14:textId="77777777" w:rsidR="00870F90" w:rsidRPr="00A5701D" w:rsidRDefault="00870F90" w:rsidP="00870F90">
      <w:r w:rsidRPr="00A5701D">
        <w:t>Since meeting M, the topic group has been joined by:</w:t>
      </w:r>
    </w:p>
    <w:p w14:paraId="677D5315" w14:textId="77777777" w:rsidR="00870F90" w:rsidRPr="00A5701D" w:rsidRDefault="00870F90" w:rsidP="00870F90"/>
    <w:p w14:paraId="4DE93321" w14:textId="77777777" w:rsidR="00870F90" w:rsidRPr="00A5701D" w:rsidRDefault="00870F90" w:rsidP="00870F90">
      <w:pPr>
        <w:numPr>
          <w:ilvl w:val="0"/>
          <w:numId w:val="58"/>
        </w:numPr>
        <w:contextualSpacing/>
      </w:pPr>
      <w:r w:rsidRPr="00A5701D">
        <w:t>Flo (Anna Klepchukova, Saddif Ahmed)</w:t>
      </w:r>
    </w:p>
    <w:p w14:paraId="065B656A" w14:textId="77777777" w:rsidR="00870F90" w:rsidRPr="00D87554" w:rsidRDefault="00870F90" w:rsidP="00870F90">
      <w:pPr>
        <w:numPr>
          <w:ilvl w:val="0"/>
          <w:numId w:val="58"/>
        </w:numPr>
        <w:contextualSpacing/>
      </w:pPr>
      <w:r w:rsidRPr="00A5701D">
        <w:t>Kahun (Michal Tzuchman Katz)</w:t>
      </w:r>
    </w:p>
    <w:p w14:paraId="7B4E409D" w14:textId="77777777" w:rsidR="00870F90" w:rsidRPr="00A5701D" w:rsidRDefault="00870F90" w:rsidP="00870F90">
      <w:r w:rsidRPr="00A5701D">
        <w:t>Currently, our topic group has the following 20 (+2) companies and 7 independent contributors:</w:t>
      </w:r>
    </w:p>
    <w:p w14:paraId="0411AE37" w14:textId="77777777" w:rsidR="00870F90" w:rsidRPr="00A5701D" w:rsidRDefault="00870F90" w:rsidP="00870F90">
      <w:pPr>
        <w:rPr>
          <w:highlight w:val="yellow"/>
        </w:rPr>
      </w:pPr>
    </w:p>
    <w:p w14:paraId="35552C1A" w14:textId="77777777" w:rsidR="00870F90" w:rsidRPr="00A5701D" w:rsidRDefault="00870F90" w:rsidP="00870F90">
      <w:pPr>
        <w:numPr>
          <w:ilvl w:val="0"/>
          <w:numId w:val="13"/>
        </w:numPr>
      </w:pPr>
      <w:r w:rsidRPr="00A5701D">
        <w:lastRenderedPageBreak/>
        <w:t>1Doc3 (Lina Porras and Maria Gonzalez)</w:t>
      </w:r>
    </w:p>
    <w:p w14:paraId="1F89BD29" w14:textId="77777777" w:rsidR="00870F90" w:rsidRPr="00A5701D" w:rsidRDefault="00870F90" w:rsidP="00870F90">
      <w:pPr>
        <w:numPr>
          <w:ilvl w:val="0"/>
          <w:numId w:val="13"/>
        </w:numPr>
      </w:pPr>
      <w:r w:rsidRPr="00A5701D">
        <w:t>Ada Health (Henry Hoffmann, Dr Shubhanan Upadhyay, Ivan Lebovka, Milan Jovanovic)</w:t>
      </w:r>
    </w:p>
    <w:p w14:paraId="022A8DF6" w14:textId="77777777" w:rsidR="00870F90" w:rsidRPr="00A5701D" w:rsidRDefault="00870F90" w:rsidP="00870F90">
      <w:pPr>
        <w:numPr>
          <w:ilvl w:val="0"/>
          <w:numId w:val="13"/>
        </w:numPr>
      </w:pPr>
      <w:r w:rsidRPr="00A5701D">
        <w:t>Alejandro Orsonio (Independent Contributor)</w:t>
      </w:r>
    </w:p>
    <w:p w14:paraId="3594D575" w14:textId="77777777" w:rsidR="00870F90" w:rsidRPr="00A5701D" w:rsidRDefault="00870F90" w:rsidP="00870F90">
      <w:pPr>
        <w:numPr>
          <w:ilvl w:val="0"/>
          <w:numId w:val="13"/>
        </w:numPr>
      </w:pPr>
      <w:r w:rsidRPr="00A5701D">
        <w:t>Babylon Health (Saurabh Johri, Adam Baker)</w:t>
      </w:r>
    </w:p>
    <w:p w14:paraId="29CDC119" w14:textId="77777777" w:rsidR="00870F90" w:rsidRPr="00A5701D" w:rsidRDefault="00870F90" w:rsidP="00870F90">
      <w:pPr>
        <w:numPr>
          <w:ilvl w:val="0"/>
          <w:numId w:val="13"/>
        </w:numPr>
      </w:pPr>
      <w:r w:rsidRPr="00A5701D">
        <w:t>Baidu (Yanwu XU)</w:t>
      </w:r>
    </w:p>
    <w:p w14:paraId="5575B386" w14:textId="77777777" w:rsidR="00870F90" w:rsidRPr="00A5701D" w:rsidRDefault="00870F90" w:rsidP="00870F90">
      <w:pPr>
        <w:numPr>
          <w:ilvl w:val="0"/>
          <w:numId w:val="13"/>
        </w:numPr>
      </w:pPr>
      <w:r w:rsidRPr="00A5701D">
        <w:t>Barkibu (Ernesto Hernandez)</w:t>
      </w:r>
    </w:p>
    <w:p w14:paraId="1F74F48C" w14:textId="77777777" w:rsidR="00870F90" w:rsidRPr="00A5701D" w:rsidRDefault="00870F90" w:rsidP="00870F90">
      <w:pPr>
        <w:numPr>
          <w:ilvl w:val="0"/>
          <w:numId w:val="13"/>
        </w:numPr>
      </w:pPr>
      <w:r w:rsidRPr="00A5701D">
        <w:t>Buoy (Sarah Hassonjee)</w:t>
      </w:r>
    </w:p>
    <w:p w14:paraId="64D662AB" w14:textId="77777777" w:rsidR="00870F90" w:rsidRPr="00A5701D" w:rsidRDefault="00870F90" w:rsidP="00870F90">
      <w:pPr>
        <w:numPr>
          <w:ilvl w:val="0"/>
          <w:numId w:val="13"/>
        </w:numPr>
      </w:pPr>
      <w:r w:rsidRPr="00A5701D">
        <w:t>Deepcare.io (Hanh Nguyen)</w:t>
      </w:r>
    </w:p>
    <w:p w14:paraId="0F9422B9" w14:textId="77777777" w:rsidR="00870F90" w:rsidRPr="00A5701D" w:rsidRDefault="00870F90" w:rsidP="00870F90">
      <w:pPr>
        <w:numPr>
          <w:ilvl w:val="0"/>
          <w:numId w:val="13"/>
        </w:numPr>
        <w:contextualSpacing/>
      </w:pPr>
      <w:r w:rsidRPr="00A5701D">
        <w:t>Flo (Anna Klepchukova, Saddif Ahmed)</w:t>
      </w:r>
    </w:p>
    <w:p w14:paraId="4104DC90" w14:textId="77777777" w:rsidR="00870F90" w:rsidRPr="00A5701D" w:rsidRDefault="00870F90" w:rsidP="00870F90">
      <w:pPr>
        <w:numPr>
          <w:ilvl w:val="0"/>
          <w:numId w:val="13"/>
        </w:numPr>
      </w:pPr>
      <w:r w:rsidRPr="00A5701D">
        <w:t>Infermedica (Piotr Orzechowski, Dr Irv Loh, Jakub Winter, Michal Kurtys)</w:t>
      </w:r>
    </w:p>
    <w:p w14:paraId="728E537B" w14:textId="77777777" w:rsidR="00870F90" w:rsidRPr="00A5701D" w:rsidRDefault="00870F90" w:rsidP="00870F90">
      <w:pPr>
        <w:numPr>
          <w:ilvl w:val="0"/>
          <w:numId w:val="13"/>
        </w:numPr>
      </w:pPr>
      <w:r w:rsidRPr="00A5701D">
        <w:t>Inspired Ideas (Megan Allen, Ally Salim Jnr)</w:t>
      </w:r>
    </w:p>
    <w:p w14:paraId="59258759" w14:textId="77777777" w:rsidR="00870F90" w:rsidRPr="00A5701D" w:rsidRDefault="00870F90" w:rsidP="00870F90">
      <w:pPr>
        <w:numPr>
          <w:ilvl w:val="0"/>
          <w:numId w:val="13"/>
        </w:numPr>
      </w:pPr>
      <w:r w:rsidRPr="00A5701D">
        <w:t>Isabel Healthcare (Jason Maude)</w:t>
      </w:r>
    </w:p>
    <w:p w14:paraId="0FC6504E" w14:textId="77777777" w:rsidR="00870F90" w:rsidRPr="00A5701D" w:rsidRDefault="00870F90" w:rsidP="00870F90">
      <w:pPr>
        <w:numPr>
          <w:ilvl w:val="0"/>
          <w:numId w:val="13"/>
        </w:numPr>
        <w:contextualSpacing/>
      </w:pPr>
      <w:r w:rsidRPr="00A5701D">
        <w:t>Kahun (Michal Tzuchman Katz)</w:t>
      </w:r>
    </w:p>
    <w:p w14:paraId="46037430" w14:textId="77777777" w:rsidR="00870F90" w:rsidRPr="00A5701D" w:rsidRDefault="00870F90" w:rsidP="00870F90">
      <w:pPr>
        <w:numPr>
          <w:ilvl w:val="0"/>
          <w:numId w:val="13"/>
        </w:numPr>
      </w:pPr>
      <w:r w:rsidRPr="00A5701D">
        <w:t>Dr Reza Jarral (Independent contributor)</w:t>
      </w:r>
    </w:p>
    <w:p w14:paraId="0D8D2397" w14:textId="77777777" w:rsidR="00870F90" w:rsidRPr="00A5701D" w:rsidRDefault="00870F90" w:rsidP="00870F90">
      <w:pPr>
        <w:numPr>
          <w:ilvl w:val="0"/>
          <w:numId w:val="13"/>
        </w:numPr>
      </w:pPr>
      <w:r w:rsidRPr="00A5701D">
        <w:t>Mfine (Dr Srinivas Gunda)</w:t>
      </w:r>
    </w:p>
    <w:p w14:paraId="7A9B1CA3" w14:textId="77777777" w:rsidR="00870F90" w:rsidRPr="00A5701D" w:rsidRDefault="00870F90" w:rsidP="00870F90">
      <w:pPr>
        <w:numPr>
          <w:ilvl w:val="0"/>
          <w:numId w:val="13"/>
        </w:numPr>
      </w:pPr>
      <w:r w:rsidRPr="00A5701D">
        <w:t>Muhammad Murhaba (Independent Contributor)</w:t>
      </w:r>
    </w:p>
    <w:p w14:paraId="2BA68FAE" w14:textId="77777777" w:rsidR="00870F90" w:rsidRPr="00A5701D" w:rsidRDefault="00870F90" w:rsidP="00870F90">
      <w:pPr>
        <w:numPr>
          <w:ilvl w:val="0"/>
          <w:numId w:val="13"/>
        </w:numPr>
      </w:pPr>
      <w:r w:rsidRPr="00A5701D">
        <w:t>MyDoctor (Harsha Jayakody)</w:t>
      </w:r>
    </w:p>
    <w:p w14:paraId="2FE2C06E" w14:textId="77777777" w:rsidR="00870F90" w:rsidRPr="00A5701D" w:rsidRDefault="00870F90" w:rsidP="00870F90">
      <w:pPr>
        <w:numPr>
          <w:ilvl w:val="0"/>
          <w:numId w:val="13"/>
        </w:numPr>
      </w:pPr>
      <w:r w:rsidRPr="00A5701D">
        <w:t>Nivi (David Tresner-Kirsch)</w:t>
      </w:r>
    </w:p>
    <w:p w14:paraId="28FD1AF9" w14:textId="77777777" w:rsidR="00870F90" w:rsidRPr="00A5701D" w:rsidRDefault="00870F90" w:rsidP="00870F90">
      <w:pPr>
        <w:numPr>
          <w:ilvl w:val="0"/>
          <w:numId w:val="13"/>
        </w:numPr>
      </w:pPr>
      <w:r w:rsidRPr="00A5701D">
        <w:t>PnP (Opeoluwa Ashimi)</w:t>
      </w:r>
    </w:p>
    <w:p w14:paraId="11008239" w14:textId="77777777" w:rsidR="00870F90" w:rsidRPr="00A5701D" w:rsidRDefault="00870F90" w:rsidP="00870F90">
      <w:pPr>
        <w:numPr>
          <w:ilvl w:val="0"/>
          <w:numId w:val="13"/>
        </w:numPr>
      </w:pPr>
      <w:r w:rsidRPr="00A5701D">
        <w:t>Pritesh Mistry (Independent Contributor)</w:t>
      </w:r>
    </w:p>
    <w:p w14:paraId="5B908E49" w14:textId="77777777" w:rsidR="00870F90" w:rsidRPr="00A5701D" w:rsidRDefault="00870F90" w:rsidP="00870F90">
      <w:pPr>
        <w:numPr>
          <w:ilvl w:val="0"/>
          <w:numId w:val="13"/>
        </w:numPr>
      </w:pPr>
      <w:r w:rsidRPr="00A5701D">
        <w:t>Dr Salman Razzaki (Independent Contributor)</w:t>
      </w:r>
    </w:p>
    <w:p w14:paraId="53AF6E98" w14:textId="77777777" w:rsidR="00870F90" w:rsidRPr="00A5701D" w:rsidRDefault="00870F90" w:rsidP="00870F90">
      <w:pPr>
        <w:numPr>
          <w:ilvl w:val="0"/>
          <w:numId w:val="13"/>
        </w:numPr>
      </w:pPr>
      <w:r w:rsidRPr="00A5701D">
        <w:t>Symptify (Dr Jalil Thurber)</w:t>
      </w:r>
    </w:p>
    <w:p w14:paraId="0C32A286" w14:textId="77777777" w:rsidR="00870F90" w:rsidRPr="00A5701D" w:rsidRDefault="00870F90" w:rsidP="00870F90">
      <w:pPr>
        <w:numPr>
          <w:ilvl w:val="0"/>
          <w:numId w:val="13"/>
        </w:numPr>
      </w:pPr>
      <w:r w:rsidRPr="00A5701D">
        <w:t>Thomas Neumark (Independent Contributor)</w:t>
      </w:r>
    </w:p>
    <w:p w14:paraId="0D91B856" w14:textId="77777777" w:rsidR="00870F90" w:rsidRPr="00A5701D" w:rsidRDefault="00870F90" w:rsidP="00870F90">
      <w:pPr>
        <w:numPr>
          <w:ilvl w:val="0"/>
          <w:numId w:val="13"/>
        </w:numPr>
      </w:pPr>
      <w:r w:rsidRPr="00A5701D">
        <w:t>Visiba Care (Anastacia Simonchik)</w:t>
      </w:r>
    </w:p>
    <w:p w14:paraId="2A5983ED" w14:textId="77777777" w:rsidR="00870F90" w:rsidRPr="00A5701D" w:rsidRDefault="00870F90" w:rsidP="00870F90">
      <w:pPr>
        <w:numPr>
          <w:ilvl w:val="0"/>
          <w:numId w:val="13"/>
        </w:numPr>
      </w:pPr>
      <w:r w:rsidRPr="00A5701D">
        <w:t>XUND (Lukas Seper, Tamás Petrovics, Sophie Pingitzer)</w:t>
      </w:r>
    </w:p>
    <w:p w14:paraId="4726D5EB" w14:textId="77777777" w:rsidR="00870F90" w:rsidRPr="00A5701D" w:rsidRDefault="00870F90" w:rsidP="00870F90">
      <w:pPr>
        <w:numPr>
          <w:ilvl w:val="0"/>
          <w:numId w:val="13"/>
        </w:numPr>
      </w:pPr>
      <w:r w:rsidRPr="00A5701D">
        <w:t>Your.MD (Jonathon Carr-Brown, Martin Cansdale, Dr Audrey Menezes)</w:t>
      </w:r>
    </w:p>
    <w:p w14:paraId="37E96267" w14:textId="77777777" w:rsidR="00870F90" w:rsidRPr="00A5701D" w:rsidRDefault="00870F90" w:rsidP="00870F90">
      <w:pPr>
        <w:numPr>
          <w:ilvl w:val="0"/>
          <w:numId w:val="13"/>
        </w:numPr>
      </w:pPr>
      <w:r w:rsidRPr="00A5701D">
        <w:t>Yura Perov (Babylon)</w:t>
      </w:r>
    </w:p>
    <w:p w14:paraId="0F70CE94" w14:textId="77777777" w:rsidR="00870F90" w:rsidRPr="00A5701D" w:rsidRDefault="00870F90" w:rsidP="00870F90">
      <w:pPr>
        <w:rPr>
          <w:highlight w:val="yellow"/>
        </w:rPr>
      </w:pPr>
    </w:p>
    <w:p w14:paraId="75B1D057" w14:textId="77777777" w:rsidR="00870F90" w:rsidRPr="00A5701D" w:rsidRDefault="00870F90" w:rsidP="00870F90">
      <w:r w:rsidRPr="00A5701D">
        <w:t xml:space="preserve">The topic group email reflector  </w:t>
      </w:r>
      <w:hyperlink r:id="rId162">
        <w:r w:rsidRPr="00A5701D">
          <w:rPr>
            <w:color w:val="0000FF"/>
            <w:u w:val="single"/>
          </w:rPr>
          <w:t>fgai4htgsymptom@lists.itu.int</w:t>
        </w:r>
      </w:hyperlink>
      <w:r w:rsidRPr="00A5701D">
        <w:t xml:space="preserve"> altogether has currently 117 (+8) (duplicates not counted) subscribers. The latest meeting N version of this Topic Description Document lists 34 (+3) contributors.</w:t>
      </w:r>
    </w:p>
    <w:p w14:paraId="41928BDF"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55" w:name="_Toc113900754"/>
      <w:r w:rsidRPr="00A5701D">
        <w:rPr>
          <w:rFonts w:eastAsia="MS Mincho" w:cs="Arial"/>
          <w:b/>
          <w:bCs/>
          <w:szCs w:val="26"/>
        </w:rPr>
        <w:t>Status update for meeting O (Berlin)</w:t>
      </w:r>
      <w:bookmarkEnd w:id="55"/>
    </w:p>
    <w:p w14:paraId="2E0CC401" w14:textId="77777777" w:rsidR="00870F90" w:rsidRPr="00A5701D" w:rsidRDefault="00870F90" w:rsidP="00870F90">
      <w:r w:rsidRPr="00A5701D">
        <w:t>In the reporting period between meeting N and meeting O we continued the work on the five active workstreams introduced in the pre</w:t>
      </w:r>
      <w:r>
        <w:t>vious report</w:t>
      </w:r>
      <w:r w:rsidRPr="00A5701D">
        <w:t xml:space="preserve">. After adding the new features for SNOMED-based symptom attribute specification, the work in the first workstream focused on testing </w:t>
      </w:r>
      <w:r>
        <w:t>these new features</w:t>
      </w:r>
      <w:r w:rsidRPr="00A5701D">
        <w:t xml:space="preserve">. </w:t>
      </w:r>
      <w:r>
        <w:t>For this t</w:t>
      </w:r>
      <w:r w:rsidRPr="00A5701D">
        <w:t xml:space="preserve">he topic group doctors encoded about 30 cases and collected </w:t>
      </w:r>
      <w:r>
        <w:t xml:space="preserve">all observed </w:t>
      </w:r>
      <w:r w:rsidRPr="00A5701D">
        <w:t>bugs and usability</w:t>
      </w:r>
      <w:r>
        <w:t xml:space="preserve"> issues, which</w:t>
      </w:r>
      <w:r w:rsidRPr="00A5701D">
        <w:t xml:space="preserve"> </w:t>
      </w:r>
      <w:r>
        <w:t xml:space="preserve">then </w:t>
      </w:r>
      <w:r w:rsidRPr="00A5701D">
        <w:t xml:space="preserve">have been </w:t>
      </w:r>
      <w:r>
        <w:t>translated</w:t>
      </w:r>
      <w:r w:rsidRPr="00A5701D">
        <w:t xml:space="preserve"> in</w:t>
      </w:r>
      <w:r>
        <w:t>to</w:t>
      </w:r>
      <w:r w:rsidRPr="00A5701D">
        <w:t xml:space="preserve"> corresponding tickets and discussed with the engineer responsible for the annotation tool. </w:t>
      </w:r>
      <w:r>
        <w:t xml:space="preserve">So far </w:t>
      </w:r>
      <w:r w:rsidRPr="00A5701D">
        <w:t xml:space="preserve">50% of the issued have been resolved. The work is expected to be finished shortly after meeting O.  </w:t>
      </w:r>
    </w:p>
    <w:p w14:paraId="3AC8139C" w14:textId="77777777" w:rsidR="00870F90" w:rsidRPr="00A5701D" w:rsidRDefault="00870F90" w:rsidP="00870F90">
      <w:r w:rsidRPr="00A5701D">
        <w:lastRenderedPageBreak/>
        <w:t xml:space="preserve">In preparation of the upcoming test-encoding </w:t>
      </w:r>
      <w:r>
        <w:t xml:space="preserve">of </w:t>
      </w:r>
      <w:r w:rsidRPr="00A5701D">
        <w:t xml:space="preserve">benchmarking cases, the topic group doctors also started </w:t>
      </w:r>
      <w:r>
        <w:t>to</w:t>
      </w:r>
      <w:r w:rsidRPr="00A5701D">
        <w:t xml:space="preserve"> reach </w:t>
      </w:r>
      <w:r>
        <w:t xml:space="preserve">out </w:t>
      </w:r>
      <w:r w:rsidRPr="00A5701D">
        <w:t xml:space="preserve">to other doctors </w:t>
      </w:r>
      <w:r>
        <w:t>interested in</w:t>
      </w:r>
      <w:r w:rsidRPr="00A5701D">
        <w:t xml:space="preserve"> contribut</w:t>
      </w:r>
      <w:r>
        <w:t>ing</w:t>
      </w:r>
      <w:r w:rsidRPr="00A5701D">
        <w:t>. This included both English native speakers as well as non-English native speakers to assess the robustness of the case annotation and process in this respect. In preparation of this work</w:t>
      </w:r>
      <w:r>
        <w:t>,</w:t>
      </w:r>
      <w:r w:rsidRPr="00A5701D">
        <w:t xml:space="preserve"> </w:t>
      </w:r>
      <w:r>
        <w:t xml:space="preserve">we also started </w:t>
      </w:r>
      <w:r w:rsidRPr="00A5701D">
        <w:t xml:space="preserve">the revision of the necessary annotation guidelines. </w:t>
      </w:r>
    </w:p>
    <w:p w14:paraId="28A518D2" w14:textId="77777777" w:rsidR="00870F90" w:rsidRPr="00A5701D" w:rsidRDefault="00870F90" w:rsidP="00870F90">
      <w:r w:rsidRPr="00A5701D">
        <w:t>In workstream three we continued the</w:t>
      </w:r>
      <w:r w:rsidRPr="00C11892">
        <w:t xml:space="preserve"> </w:t>
      </w:r>
      <w:r w:rsidRPr="00A5701D">
        <w:t xml:space="preserve">work </w:t>
      </w:r>
      <w:r w:rsidRPr="00C11892">
        <w:t xml:space="preserve">on integrating TG-Symptom annotation tool with the annotation package developed by the focus group’s open-code initiative. The topic group's project plan now includes migrating the annotation tool unchanged to </w:t>
      </w:r>
      <w:r w:rsidRPr="00A5701D">
        <w:t>the</w:t>
      </w:r>
      <w:r w:rsidRPr="00C11892">
        <w:t xml:space="preserve"> infrastructure</w:t>
      </w:r>
      <w:r w:rsidRPr="00A5701D">
        <w:t xml:space="preserve"> of the open code initiative</w:t>
      </w:r>
      <w:r w:rsidRPr="00C11892">
        <w:t>, integrating with the annotation package API, and migrating storage of cases to the annotation package. Remaining tasks include specifying and implementing user roles, case creation and testing workflows, and reporting of statistics.</w:t>
      </w:r>
    </w:p>
    <w:p w14:paraId="60B5FF43" w14:textId="77777777" w:rsidR="00870F90" w:rsidRPr="00A5701D" w:rsidRDefault="00870F90" w:rsidP="00870F90">
      <w:r w:rsidRPr="00A5701D">
        <w:rPr>
          <w:noProof/>
        </w:rPr>
        <w:drawing>
          <wp:inline distT="0" distB="0" distL="0" distR="0" wp14:anchorId="7C4E13DA" wp14:editId="5A5C90D3">
            <wp:extent cx="5791200" cy="3886200"/>
            <wp:effectExtent l="12700" t="12700" r="12700" b="1270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3"/>
                    <a:stretch>
                      <a:fillRect/>
                    </a:stretch>
                  </pic:blipFill>
                  <pic:spPr>
                    <a:xfrm>
                      <a:off x="0" y="0"/>
                      <a:ext cx="5791200" cy="3886200"/>
                    </a:xfrm>
                    <a:prstGeom prst="rect">
                      <a:avLst/>
                    </a:prstGeom>
                    <a:ln w="12700">
                      <a:solidFill>
                        <a:srgbClr val="000000"/>
                      </a:solidFill>
                      <a:prstDash val="solid"/>
                    </a:ln>
                  </pic:spPr>
                </pic:pic>
              </a:graphicData>
            </a:graphic>
          </wp:inline>
        </w:drawing>
      </w:r>
    </w:p>
    <w:p w14:paraId="410E986A" w14:textId="77777777" w:rsidR="00870F90" w:rsidRPr="00A5701D" w:rsidRDefault="00870F90" w:rsidP="00870F90">
      <w:pPr>
        <w:pStyle w:val="Caption"/>
        <w:rPr>
          <w:rFonts w:eastAsia="MS Mincho" w:cs="Arial"/>
          <w:szCs w:val="26"/>
        </w:rPr>
      </w:pPr>
      <w:bookmarkStart w:id="56" w:name="_Ref104319454"/>
      <w:bookmarkStart w:id="57" w:name="_Toc104461684"/>
      <w:r w:rsidRPr="00A5701D">
        <w:t xml:space="preserve">Figure </w:t>
      </w:r>
      <w:r w:rsidRPr="00A5701D">
        <w:fldChar w:fldCharType="begin"/>
      </w:r>
      <w:r w:rsidRPr="00A5701D">
        <w:instrText xml:space="preserve"> SEQ Figure \* ARABIC </w:instrText>
      </w:r>
      <w:r w:rsidRPr="00A5701D">
        <w:fldChar w:fldCharType="separate"/>
      </w:r>
      <w:r w:rsidRPr="00A5701D">
        <w:rPr>
          <w:noProof/>
        </w:rPr>
        <w:t>9</w:t>
      </w:r>
      <w:r w:rsidRPr="00A5701D">
        <w:fldChar w:fldCharType="end"/>
      </w:r>
      <w:bookmarkEnd w:id="56"/>
      <w:r w:rsidRPr="00A5701D">
        <w:t xml:space="preserve"> – Screenshot of the first benchmarking results in the audit benchmarking system</w:t>
      </w:r>
      <w:bookmarkEnd w:id="57"/>
    </w:p>
    <w:p w14:paraId="67F9E3A3" w14:textId="77777777" w:rsidR="00870F90" w:rsidRPr="00A5701D" w:rsidRDefault="00870F90" w:rsidP="00870F90">
      <w:r>
        <w:t xml:space="preserve">In the time since </w:t>
      </w:r>
      <w:r w:rsidRPr="00A5701D">
        <w:t>meeting N we also continued the cooperation with the audit trial initiative and the corresponding TG-Symptom audit group. As part of this work</w:t>
      </w:r>
      <w:r>
        <w:t>,</w:t>
      </w:r>
      <w:r w:rsidRPr="00A5701D">
        <w:t xml:space="preserve"> we could see first benchmarking results for the challenge we setup inside the audit benchmarking platform. </w:t>
      </w:r>
      <w:r w:rsidRPr="00A5701D">
        <w:fldChar w:fldCharType="begin"/>
      </w:r>
      <w:r w:rsidRPr="00A5701D">
        <w:instrText xml:space="preserve"> REF _Ref104319454 \h </w:instrText>
      </w:r>
      <w:r w:rsidRPr="00A5701D">
        <w:fldChar w:fldCharType="separate"/>
      </w:r>
      <w:r w:rsidRPr="00A5701D">
        <w:t xml:space="preserve">Figure </w:t>
      </w:r>
      <w:r w:rsidRPr="00A5701D">
        <w:rPr>
          <w:noProof/>
        </w:rPr>
        <w:t>9</w:t>
      </w:r>
      <w:r w:rsidRPr="00A5701D">
        <w:fldChar w:fldCharType="end"/>
      </w:r>
      <w:r w:rsidRPr="00A5701D">
        <w:t xml:space="preserve"> shows the results with the expected performance </w:t>
      </w:r>
      <w:r>
        <w:t xml:space="preserve">scores </w:t>
      </w:r>
      <w:r w:rsidRPr="00A5701D">
        <w:t xml:space="preserve">already measured by the MMVB 2.0 benchmarking system </w:t>
      </w:r>
      <w:r>
        <w:t xml:space="preserve">previously </w:t>
      </w:r>
      <w:r w:rsidRPr="00A5701D">
        <w:t>developed by the topic group.</w:t>
      </w:r>
    </w:p>
    <w:p w14:paraId="789EC8D7" w14:textId="77777777" w:rsidR="00870F90" w:rsidRPr="00A5701D" w:rsidRDefault="00870F90" w:rsidP="00870F90">
      <w:r w:rsidRPr="00A5701D">
        <w:t>The cooperation with the audit group also covered the finalization of the audit questionnaire for TG-Symptom systems. Until early June the questionnaire will be implemented in the audit platform. In parallel we now investigate the score</w:t>
      </w:r>
      <w:r>
        <w:t xml:space="preserve">s and metrics for </w:t>
      </w:r>
      <w:r w:rsidRPr="00A5701D">
        <w:t>both</w:t>
      </w:r>
      <w:r>
        <w:t>,</w:t>
      </w:r>
      <w:r w:rsidRPr="00A5701D">
        <w:t xml:space="preserve"> the qualitative results from the questionnaire and the quantitative results from the benchmarking. In contrast to the other topic groups participating in the audit trial we do not plan to publish any paper before the actual benchmarking mid 2023.</w:t>
      </w:r>
    </w:p>
    <w:p w14:paraId="7E8BDE22" w14:textId="77777777" w:rsidR="00870F90" w:rsidRPr="00A5701D" w:rsidRDefault="00870F90" w:rsidP="00870F90">
      <w:r w:rsidRPr="00A5701D">
        <w:t>From 7.4.2022 to 8.4.2022 the topic group held its fourth workshop. The focus was here to plan out the remaining time until the final document submission deadline set by the focus group to mid 2023. As output of the workshop</w:t>
      </w:r>
      <w:r>
        <w:t>,</w:t>
      </w:r>
      <w:r w:rsidRPr="00A5701D">
        <w:t xml:space="preserve"> we created a roadmap outlining all relevant foreseeable tasks. The main points are shown in </w:t>
      </w:r>
      <w:r w:rsidRPr="00A5701D">
        <w:fldChar w:fldCharType="begin"/>
      </w:r>
      <w:r w:rsidRPr="00A5701D">
        <w:instrText xml:space="preserve"> REF _Ref104319421 \h </w:instrText>
      </w:r>
      <w:r w:rsidRPr="00A5701D">
        <w:fldChar w:fldCharType="separate"/>
      </w:r>
      <w:r w:rsidRPr="00A5701D">
        <w:t xml:space="preserve">Figure </w:t>
      </w:r>
      <w:r w:rsidRPr="00A5701D">
        <w:rPr>
          <w:noProof/>
        </w:rPr>
        <w:t>10</w:t>
      </w:r>
      <w:r w:rsidRPr="00A5701D">
        <w:fldChar w:fldCharType="end"/>
      </w:r>
      <w:r w:rsidRPr="00A5701D">
        <w:t xml:space="preserve">. </w:t>
      </w:r>
    </w:p>
    <w:p w14:paraId="56D5AC45" w14:textId="77777777" w:rsidR="00870F90" w:rsidRPr="00A5701D" w:rsidRDefault="00870F90" w:rsidP="00870F90">
      <w:r w:rsidRPr="00A5701D">
        <w:rPr>
          <w:noProof/>
        </w:rPr>
        <w:lastRenderedPageBreak/>
        <w:drawing>
          <wp:inline distT="0" distB="0" distL="0" distR="0" wp14:anchorId="2C2CC798" wp14:editId="4CF1DCFF">
            <wp:extent cx="6120765" cy="3823970"/>
            <wp:effectExtent l="12700" t="12700" r="13335" b="1143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164"/>
                    <a:stretch>
                      <a:fillRect/>
                    </a:stretch>
                  </pic:blipFill>
                  <pic:spPr>
                    <a:xfrm>
                      <a:off x="0" y="0"/>
                      <a:ext cx="6120765" cy="3823970"/>
                    </a:xfrm>
                    <a:prstGeom prst="rect">
                      <a:avLst/>
                    </a:prstGeom>
                    <a:ln w="12700">
                      <a:solidFill>
                        <a:srgbClr val="000000"/>
                      </a:solidFill>
                      <a:prstDash val="solid"/>
                    </a:ln>
                  </pic:spPr>
                </pic:pic>
              </a:graphicData>
            </a:graphic>
          </wp:inline>
        </w:drawing>
      </w:r>
    </w:p>
    <w:p w14:paraId="5E3EBEE3" w14:textId="77777777" w:rsidR="00870F90" w:rsidRPr="00A5701D" w:rsidRDefault="00870F90" w:rsidP="00870F90">
      <w:pPr>
        <w:pStyle w:val="Caption"/>
        <w:rPr>
          <w:rFonts w:eastAsia="MS Mincho" w:cs="Arial"/>
          <w:szCs w:val="26"/>
        </w:rPr>
      </w:pPr>
      <w:bookmarkStart w:id="58" w:name="_Ref104319421"/>
      <w:bookmarkStart w:id="59" w:name="_Toc104461685"/>
      <w:r w:rsidRPr="00A5701D">
        <w:t xml:space="preserve">Figure </w:t>
      </w:r>
      <w:r w:rsidRPr="00A5701D">
        <w:fldChar w:fldCharType="begin"/>
      </w:r>
      <w:r w:rsidRPr="00A5701D">
        <w:instrText xml:space="preserve"> SEQ Figure \* ARABIC </w:instrText>
      </w:r>
      <w:r w:rsidRPr="00A5701D">
        <w:fldChar w:fldCharType="separate"/>
      </w:r>
      <w:r w:rsidRPr="00A5701D">
        <w:rPr>
          <w:noProof/>
        </w:rPr>
        <w:t>10</w:t>
      </w:r>
      <w:r w:rsidRPr="00A5701D">
        <w:fldChar w:fldCharType="end"/>
      </w:r>
      <w:bookmarkEnd w:id="58"/>
      <w:r w:rsidRPr="00A5701D">
        <w:t xml:space="preserve"> – Main roadmap items for the remaining time of the topic group.</w:t>
      </w:r>
      <w:bookmarkEnd w:id="59"/>
    </w:p>
    <w:p w14:paraId="282DF2EB" w14:textId="77777777" w:rsidR="00870F90" w:rsidRPr="00A5701D" w:rsidRDefault="00870F90" w:rsidP="00870F90">
      <w:r w:rsidRPr="00A5701D">
        <w:t xml:space="preserve">The tickets identified during the workshop have been added to a </w:t>
      </w:r>
      <w:r>
        <w:t xml:space="preserve">new </w:t>
      </w:r>
      <w:r w:rsidRPr="00A5701D">
        <w:t xml:space="preserve">Jira instance </w:t>
      </w:r>
      <w:r>
        <w:t>setup for this purpose</w:t>
      </w:r>
      <w:r w:rsidRPr="00A5701D">
        <w:t>. With this transition we will stop using the github issue tracking that did not meet all requirements. According to the plan</w:t>
      </w:r>
      <w:r>
        <w:t>,</w:t>
      </w:r>
      <w:r w:rsidRPr="00A5701D">
        <w:t xml:space="preserve"> in meeting #69 we also started reviewing the AI benchmarking interface. Different than expected we decided to investigate FHIR as format for encoding the benchmarking cases to send to the participating AIs which will increase the interoperability of the benchmarking cases.</w:t>
      </w:r>
    </w:p>
    <w:p w14:paraId="05CCDCCB" w14:textId="77777777" w:rsidR="00870F90" w:rsidRPr="00A5701D" w:rsidRDefault="00870F90" w:rsidP="00870F90">
      <w:r w:rsidRPr="00A5701D">
        <w:t xml:space="preserve">During workshop #4 the topic group also agreed to nominate Martin Cansdale from Healthily (former Your.MD) as co-driver of the topic group to facilitate the implementation of the outlined roadmap. </w:t>
      </w:r>
    </w:p>
    <w:p w14:paraId="1F3F0CCC" w14:textId="77777777" w:rsidR="00870F90" w:rsidRPr="00A5701D" w:rsidRDefault="00870F90" w:rsidP="00870F90">
      <w:r w:rsidRPr="00A5701D">
        <w:t xml:space="preserve">All the work in the topic group was organized online. The following list shows all the online meetings since the since meeting N: </w:t>
      </w:r>
    </w:p>
    <w:p w14:paraId="50DAB8AA" w14:textId="77777777" w:rsidR="00870F90" w:rsidRPr="00A5701D" w:rsidRDefault="00870F90" w:rsidP="00870F90"/>
    <w:p w14:paraId="71EB2154" w14:textId="77777777" w:rsidR="00870F90" w:rsidRPr="00A5701D" w:rsidRDefault="00870F90" w:rsidP="00870F90">
      <w:pPr>
        <w:pStyle w:val="ListParagraph"/>
        <w:numPr>
          <w:ilvl w:val="0"/>
          <w:numId w:val="58"/>
        </w:numPr>
      </w:pPr>
      <w:r w:rsidRPr="00A5701D">
        <w:t xml:space="preserve">18.02.2022 – Meeting #66 – Telco </w:t>
      </w:r>
      <w:hyperlink r:id="rId165" w:history="1">
        <w:r w:rsidRPr="00A5701D">
          <w:rPr>
            <w:rStyle w:val="Hyperlink"/>
          </w:rPr>
          <w:t>Minutes</w:t>
        </w:r>
      </w:hyperlink>
    </w:p>
    <w:p w14:paraId="646A8FF8" w14:textId="77777777" w:rsidR="00870F90" w:rsidRPr="00A5701D" w:rsidRDefault="00870F90" w:rsidP="00870F90">
      <w:pPr>
        <w:pStyle w:val="ListParagraph"/>
        <w:numPr>
          <w:ilvl w:val="0"/>
          <w:numId w:val="58"/>
        </w:numPr>
      </w:pPr>
      <w:r w:rsidRPr="00A5701D">
        <w:t xml:space="preserve">01.04.2022 – Meeting #67 – Telco </w:t>
      </w:r>
      <w:hyperlink r:id="rId166" w:history="1">
        <w:r w:rsidRPr="00A5701D">
          <w:rPr>
            <w:rStyle w:val="Hyperlink"/>
          </w:rPr>
          <w:t>Minutes</w:t>
        </w:r>
      </w:hyperlink>
    </w:p>
    <w:p w14:paraId="6722120E" w14:textId="77777777" w:rsidR="00870F90" w:rsidRPr="00A5701D" w:rsidRDefault="00870F90" w:rsidP="00870F90">
      <w:pPr>
        <w:pStyle w:val="ListParagraph"/>
        <w:numPr>
          <w:ilvl w:val="0"/>
          <w:numId w:val="58"/>
        </w:numPr>
      </w:pPr>
      <w:r w:rsidRPr="00A5701D">
        <w:t xml:space="preserve">07.04.2022 – 08.04.2022 – Meeting #68 –  Workshop #4 </w:t>
      </w:r>
      <w:hyperlink r:id="rId167" w:history="1">
        <w:r w:rsidRPr="00A5701D">
          <w:rPr>
            <w:rStyle w:val="Hyperlink"/>
          </w:rPr>
          <w:t>Minutes</w:t>
        </w:r>
      </w:hyperlink>
    </w:p>
    <w:p w14:paraId="211B91AF" w14:textId="77777777" w:rsidR="00870F90" w:rsidRPr="00A5701D" w:rsidRDefault="00870F90" w:rsidP="00870F90">
      <w:pPr>
        <w:pStyle w:val="ListParagraph"/>
        <w:numPr>
          <w:ilvl w:val="0"/>
          <w:numId w:val="58"/>
        </w:numPr>
      </w:pPr>
      <w:r w:rsidRPr="00A5701D">
        <w:t xml:space="preserve">20.05.2022 – Meeting #69 – Telco </w:t>
      </w:r>
      <w:hyperlink r:id="rId168" w:history="1">
        <w:r w:rsidRPr="00A5701D">
          <w:rPr>
            <w:rStyle w:val="Hyperlink"/>
          </w:rPr>
          <w:t>Minutes</w:t>
        </w:r>
      </w:hyperlink>
    </w:p>
    <w:p w14:paraId="39B09DF2" w14:textId="77777777" w:rsidR="00870F90" w:rsidRPr="00A5701D" w:rsidRDefault="00870F90" w:rsidP="00870F90">
      <w:pPr>
        <w:rPr>
          <w:highlight w:val="yellow"/>
        </w:rPr>
      </w:pPr>
    </w:p>
    <w:p w14:paraId="47A82FAB" w14:textId="77777777" w:rsidR="00870F90" w:rsidRPr="00A5701D" w:rsidRDefault="00870F90" w:rsidP="00870F90">
      <w:r w:rsidRPr="00A5701D">
        <w:t xml:space="preserve">All the meeting notes can also be found in the official TG-Symptom SharePoint folder: </w:t>
      </w:r>
    </w:p>
    <w:p w14:paraId="1A399C66" w14:textId="77777777" w:rsidR="00870F90" w:rsidRPr="0042712B" w:rsidRDefault="00870F90" w:rsidP="00870F90">
      <w:pPr>
        <w:rPr>
          <w:color w:val="0000FF"/>
          <w:u w:val="single"/>
        </w:rPr>
      </w:pPr>
      <w:hyperlink r:id="rId169" w:history="1">
        <w:r w:rsidRPr="00A5701D">
          <w:rPr>
            <w:color w:val="0000FF"/>
            <w:u w:val="single"/>
          </w:rPr>
          <w:t>https://extranet.itu.int/sites/itu-t/focusgroups/ai4h/tg/SitePages/TG-Symptom.aspx</w:t>
        </w:r>
      </w:hyperlink>
      <w:r w:rsidRPr="00A5701D">
        <w:rPr>
          <w:color w:val="0000FF"/>
          <w:u w:val="single"/>
        </w:rPr>
        <w:t xml:space="preserve"> </w:t>
      </w:r>
    </w:p>
    <w:p w14:paraId="2F31B066" w14:textId="77777777" w:rsidR="00870F90" w:rsidRPr="00A5701D" w:rsidRDefault="00870F90" w:rsidP="00870F90">
      <w:r w:rsidRPr="00A5701D">
        <w:t>In addition to the regular bi-weekly TG-Symptom meetings there have been weekly informal developer stand-ups to sync on technical details as well as informal management syncs. TG-Symptom also participated in several meetings of the TG-Symptom audit group. We also introduced a weekly management call.</w:t>
      </w:r>
    </w:p>
    <w:p w14:paraId="20490D80" w14:textId="77777777" w:rsidR="00870F90" w:rsidRPr="00A5701D" w:rsidRDefault="00870F90" w:rsidP="00870F90">
      <w:pPr>
        <w:rPr>
          <w:highlight w:val="yellow"/>
        </w:rPr>
      </w:pPr>
    </w:p>
    <w:p w14:paraId="2D97B62D" w14:textId="77777777" w:rsidR="00870F90" w:rsidRPr="00A5701D" w:rsidRDefault="00870F90" w:rsidP="00870F90">
      <w:r w:rsidRPr="00A5701D">
        <w:lastRenderedPageBreak/>
        <w:t>Currently, our topic group has the following 22 companies and 7 independent contributors:</w:t>
      </w:r>
    </w:p>
    <w:p w14:paraId="3034AB8C" w14:textId="77777777" w:rsidR="00870F90" w:rsidRPr="00A5701D" w:rsidRDefault="00870F90" w:rsidP="00870F90"/>
    <w:p w14:paraId="6FA5F379" w14:textId="77777777" w:rsidR="00870F90" w:rsidRPr="00A5701D" w:rsidRDefault="00870F90" w:rsidP="00870F90">
      <w:pPr>
        <w:numPr>
          <w:ilvl w:val="0"/>
          <w:numId w:val="13"/>
        </w:numPr>
      </w:pPr>
      <w:r w:rsidRPr="00A5701D">
        <w:t>1Doc3 (Lina Porras and Maria Gonzalez)</w:t>
      </w:r>
    </w:p>
    <w:p w14:paraId="4C7A4C16" w14:textId="77777777" w:rsidR="00870F90" w:rsidRPr="00A5701D" w:rsidRDefault="00870F90" w:rsidP="00870F90">
      <w:pPr>
        <w:numPr>
          <w:ilvl w:val="0"/>
          <w:numId w:val="13"/>
        </w:numPr>
      </w:pPr>
      <w:r w:rsidRPr="00A5701D">
        <w:t>Ada Health (Henry Hoffmann, Dr Shubhanan Upadhyay, Ivan Lebovka, Milan Jovanovic)</w:t>
      </w:r>
    </w:p>
    <w:p w14:paraId="0AC5CDD3" w14:textId="77777777" w:rsidR="00870F90" w:rsidRPr="00A5701D" w:rsidRDefault="00870F90" w:rsidP="00870F90">
      <w:pPr>
        <w:numPr>
          <w:ilvl w:val="0"/>
          <w:numId w:val="13"/>
        </w:numPr>
      </w:pPr>
      <w:r w:rsidRPr="00A5701D">
        <w:t>Alejandro Orsonio (Independent Contributor)</w:t>
      </w:r>
    </w:p>
    <w:p w14:paraId="6175C55B" w14:textId="77777777" w:rsidR="00870F90" w:rsidRPr="00A5701D" w:rsidRDefault="00870F90" w:rsidP="00870F90">
      <w:pPr>
        <w:numPr>
          <w:ilvl w:val="0"/>
          <w:numId w:val="13"/>
        </w:numPr>
      </w:pPr>
      <w:r w:rsidRPr="00A5701D">
        <w:t>Babylon Health (Saurabh Johri, Adam Baker)</w:t>
      </w:r>
    </w:p>
    <w:p w14:paraId="7E212C9D" w14:textId="77777777" w:rsidR="00870F90" w:rsidRPr="00A5701D" w:rsidRDefault="00870F90" w:rsidP="00870F90">
      <w:pPr>
        <w:numPr>
          <w:ilvl w:val="0"/>
          <w:numId w:val="13"/>
        </w:numPr>
      </w:pPr>
      <w:r w:rsidRPr="00A5701D">
        <w:t>Baidu (Yanwu XU)</w:t>
      </w:r>
    </w:p>
    <w:p w14:paraId="59B98D34" w14:textId="77777777" w:rsidR="00870F90" w:rsidRPr="00A5701D" w:rsidRDefault="00870F90" w:rsidP="00870F90">
      <w:pPr>
        <w:numPr>
          <w:ilvl w:val="0"/>
          <w:numId w:val="13"/>
        </w:numPr>
      </w:pPr>
      <w:r w:rsidRPr="00A5701D">
        <w:t>Barkibu (Ernesto Hernandez)</w:t>
      </w:r>
    </w:p>
    <w:p w14:paraId="3E6ADBA2" w14:textId="77777777" w:rsidR="00870F90" w:rsidRPr="00A5701D" w:rsidRDefault="00870F90" w:rsidP="00870F90">
      <w:pPr>
        <w:numPr>
          <w:ilvl w:val="0"/>
          <w:numId w:val="13"/>
        </w:numPr>
      </w:pPr>
      <w:r w:rsidRPr="00A5701D">
        <w:t>Buoy (Sarah Hassonjee)</w:t>
      </w:r>
    </w:p>
    <w:p w14:paraId="2478A43B" w14:textId="77777777" w:rsidR="00870F90" w:rsidRPr="00A5701D" w:rsidRDefault="00870F90" w:rsidP="00870F90">
      <w:pPr>
        <w:numPr>
          <w:ilvl w:val="0"/>
          <w:numId w:val="13"/>
        </w:numPr>
      </w:pPr>
      <w:r w:rsidRPr="00A5701D">
        <w:t>Deepcare.io (Hanh Nguyen)</w:t>
      </w:r>
    </w:p>
    <w:p w14:paraId="43411EC2" w14:textId="77777777" w:rsidR="00870F90" w:rsidRPr="00A5701D" w:rsidRDefault="00870F90" w:rsidP="00870F90">
      <w:pPr>
        <w:numPr>
          <w:ilvl w:val="0"/>
          <w:numId w:val="13"/>
        </w:numPr>
        <w:contextualSpacing/>
      </w:pPr>
      <w:r w:rsidRPr="00A5701D">
        <w:t>Flo (Anna Klepchukova, Saddif Ahmed)</w:t>
      </w:r>
    </w:p>
    <w:p w14:paraId="3445E293" w14:textId="77777777" w:rsidR="00870F90" w:rsidRPr="00A5701D" w:rsidRDefault="00870F90" w:rsidP="00870F90">
      <w:pPr>
        <w:numPr>
          <w:ilvl w:val="0"/>
          <w:numId w:val="13"/>
        </w:numPr>
      </w:pPr>
      <w:r w:rsidRPr="00A5701D">
        <w:t>Healthily (Jonathon Carr-Brown, Martin Cansdale, Dr Audrey Menezes)</w:t>
      </w:r>
    </w:p>
    <w:p w14:paraId="78120308" w14:textId="77777777" w:rsidR="00870F90" w:rsidRPr="00A5701D" w:rsidRDefault="00870F90" w:rsidP="00870F90">
      <w:pPr>
        <w:numPr>
          <w:ilvl w:val="0"/>
          <w:numId w:val="13"/>
        </w:numPr>
      </w:pPr>
      <w:r w:rsidRPr="00A5701D">
        <w:t>Infermedica (Piotr Orzechowski, Dr Irv Loh, Jakub Winter, Michal Kurtys)</w:t>
      </w:r>
    </w:p>
    <w:p w14:paraId="660B3DBE" w14:textId="77777777" w:rsidR="00870F90" w:rsidRPr="00A5701D" w:rsidRDefault="00870F90" w:rsidP="00870F90">
      <w:pPr>
        <w:numPr>
          <w:ilvl w:val="0"/>
          <w:numId w:val="13"/>
        </w:numPr>
      </w:pPr>
      <w:r w:rsidRPr="00A5701D">
        <w:t>Inspired Ideas (Megan Allen, Ally Salim Jnr)</w:t>
      </w:r>
    </w:p>
    <w:p w14:paraId="584C9B55" w14:textId="77777777" w:rsidR="00870F90" w:rsidRPr="00A5701D" w:rsidRDefault="00870F90" w:rsidP="00870F90">
      <w:pPr>
        <w:numPr>
          <w:ilvl w:val="0"/>
          <w:numId w:val="13"/>
        </w:numPr>
      </w:pPr>
      <w:r w:rsidRPr="00A5701D">
        <w:t>Isabel Healthcare (Jason Maude)</w:t>
      </w:r>
    </w:p>
    <w:p w14:paraId="0DEFE8A5" w14:textId="77777777" w:rsidR="00870F90" w:rsidRPr="00A5701D" w:rsidRDefault="00870F90" w:rsidP="00870F90">
      <w:pPr>
        <w:numPr>
          <w:ilvl w:val="0"/>
          <w:numId w:val="13"/>
        </w:numPr>
        <w:contextualSpacing/>
      </w:pPr>
      <w:r w:rsidRPr="00A5701D">
        <w:t>Kahun (Michal Tzuchman Katz)</w:t>
      </w:r>
    </w:p>
    <w:p w14:paraId="47BCB079" w14:textId="77777777" w:rsidR="00870F90" w:rsidRPr="00A5701D" w:rsidRDefault="00870F90" w:rsidP="00870F90">
      <w:pPr>
        <w:numPr>
          <w:ilvl w:val="0"/>
          <w:numId w:val="13"/>
        </w:numPr>
      </w:pPr>
      <w:r w:rsidRPr="00A5701D">
        <w:t>Dr Reza Jarral (Independent contributor)</w:t>
      </w:r>
    </w:p>
    <w:p w14:paraId="2CCAE414" w14:textId="77777777" w:rsidR="00870F90" w:rsidRPr="00A5701D" w:rsidRDefault="00870F90" w:rsidP="00870F90">
      <w:pPr>
        <w:numPr>
          <w:ilvl w:val="0"/>
          <w:numId w:val="13"/>
        </w:numPr>
      </w:pPr>
      <w:r w:rsidRPr="00A5701D">
        <w:t>Mfine (Dr Srinivas Gunda)</w:t>
      </w:r>
    </w:p>
    <w:p w14:paraId="7E9CB019" w14:textId="77777777" w:rsidR="00870F90" w:rsidRPr="00A5701D" w:rsidRDefault="00870F90" w:rsidP="00870F90">
      <w:pPr>
        <w:numPr>
          <w:ilvl w:val="0"/>
          <w:numId w:val="13"/>
        </w:numPr>
      </w:pPr>
      <w:r w:rsidRPr="00A5701D">
        <w:t>Muhammad Murhaba (Independent Contributor)</w:t>
      </w:r>
    </w:p>
    <w:p w14:paraId="5C1CB14E" w14:textId="77777777" w:rsidR="00870F90" w:rsidRPr="00A5701D" w:rsidRDefault="00870F90" w:rsidP="00870F90">
      <w:pPr>
        <w:numPr>
          <w:ilvl w:val="0"/>
          <w:numId w:val="13"/>
        </w:numPr>
      </w:pPr>
      <w:r w:rsidRPr="00A5701D">
        <w:t>MyDoctor (Harsha Jayakody)</w:t>
      </w:r>
    </w:p>
    <w:p w14:paraId="53CAF1D9" w14:textId="77777777" w:rsidR="00870F90" w:rsidRPr="00A5701D" w:rsidRDefault="00870F90" w:rsidP="00870F90">
      <w:pPr>
        <w:numPr>
          <w:ilvl w:val="0"/>
          <w:numId w:val="13"/>
        </w:numPr>
      </w:pPr>
      <w:r w:rsidRPr="00A5701D">
        <w:t>Nivi (David Tresner-Kirsch)</w:t>
      </w:r>
    </w:p>
    <w:p w14:paraId="2BACFCFB" w14:textId="77777777" w:rsidR="00870F90" w:rsidRPr="00A5701D" w:rsidRDefault="00870F90" w:rsidP="00870F90">
      <w:pPr>
        <w:numPr>
          <w:ilvl w:val="0"/>
          <w:numId w:val="13"/>
        </w:numPr>
      </w:pPr>
      <w:r w:rsidRPr="00A5701D">
        <w:t>PnP (Opeoluwa Ashimi)</w:t>
      </w:r>
    </w:p>
    <w:p w14:paraId="2671F949" w14:textId="77777777" w:rsidR="00870F90" w:rsidRPr="00A5701D" w:rsidRDefault="00870F90" w:rsidP="00870F90">
      <w:pPr>
        <w:numPr>
          <w:ilvl w:val="0"/>
          <w:numId w:val="13"/>
        </w:numPr>
      </w:pPr>
      <w:r w:rsidRPr="00A5701D">
        <w:t>Pritesh Mistry (Independent Contributor)</w:t>
      </w:r>
    </w:p>
    <w:p w14:paraId="7D751FA9" w14:textId="77777777" w:rsidR="00870F90" w:rsidRPr="00A5701D" w:rsidRDefault="00870F90" w:rsidP="00870F90">
      <w:pPr>
        <w:numPr>
          <w:ilvl w:val="0"/>
          <w:numId w:val="13"/>
        </w:numPr>
      </w:pPr>
      <w:r w:rsidRPr="00A5701D">
        <w:t>Dr Salman Razzaki (Independent Contributor)</w:t>
      </w:r>
    </w:p>
    <w:p w14:paraId="114C94CD" w14:textId="77777777" w:rsidR="00870F90" w:rsidRPr="00A5701D" w:rsidRDefault="00870F90" w:rsidP="00870F90">
      <w:pPr>
        <w:numPr>
          <w:ilvl w:val="0"/>
          <w:numId w:val="13"/>
        </w:numPr>
      </w:pPr>
      <w:r w:rsidRPr="00A5701D">
        <w:t>Symptify (Dr Jalil Thurber)</w:t>
      </w:r>
    </w:p>
    <w:p w14:paraId="41F5406F" w14:textId="77777777" w:rsidR="00870F90" w:rsidRPr="00A5701D" w:rsidRDefault="00870F90" w:rsidP="00870F90">
      <w:pPr>
        <w:numPr>
          <w:ilvl w:val="0"/>
          <w:numId w:val="13"/>
        </w:numPr>
      </w:pPr>
      <w:r w:rsidRPr="00A5701D">
        <w:t>Thomas Neumark (Independent Contributor)</w:t>
      </w:r>
    </w:p>
    <w:p w14:paraId="78B5B27F" w14:textId="77777777" w:rsidR="00870F90" w:rsidRPr="00A5701D" w:rsidRDefault="00870F90" w:rsidP="00870F90">
      <w:pPr>
        <w:numPr>
          <w:ilvl w:val="0"/>
          <w:numId w:val="13"/>
        </w:numPr>
      </w:pPr>
      <w:r w:rsidRPr="00A5701D">
        <w:t>Visiba Care (Anastacia Simonchik)</w:t>
      </w:r>
    </w:p>
    <w:p w14:paraId="6D8D999C" w14:textId="77777777" w:rsidR="00870F90" w:rsidRPr="00A5701D" w:rsidRDefault="00870F90" w:rsidP="00870F90">
      <w:pPr>
        <w:numPr>
          <w:ilvl w:val="0"/>
          <w:numId w:val="13"/>
        </w:numPr>
      </w:pPr>
      <w:r w:rsidRPr="00A5701D">
        <w:t>XUND (Lukas Seper, Tamás Petrovics, Sophie Pingitzer)</w:t>
      </w:r>
    </w:p>
    <w:p w14:paraId="6C4AF007" w14:textId="77777777" w:rsidR="00870F90" w:rsidRPr="00A5701D" w:rsidRDefault="00870F90" w:rsidP="00870F90">
      <w:pPr>
        <w:numPr>
          <w:ilvl w:val="0"/>
          <w:numId w:val="13"/>
        </w:numPr>
      </w:pPr>
      <w:r w:rsidRPr="00A5701D">
        <w:t>Yura Perov (Babylon)</w:t>
      </w:r>
    </w:p>
    <w:p w14:paraId="11E72E36" w14:textId="77777777" w:rsidR="00870F90" w:rsidRPr="00A5701D" w:rsidRDefault="00870F90" w:rsidP="00870F90">
      <w:pPr>
        <w:rPr>
          <w:highlight w:val="yellow"/>
        </w:rPr>
      </w:pPr>
    </w:p>
    <w:p w14:paraId="6CE49638" w14:textId="77777777" w:rsidR="00870F90" w:rsidRPr="00A5701D" w:rsidRDefault="00870F90" w:rsidP="00870F90">
      <w:r w:rsidRPr="00A5701D">
        <w:t xml:space="preserve">The topic group email reflector  </w:t>
      </w:r>
      <w:hyperlink r:id="rId170">
        <w:r w:rsidRPr="00A5701D">
          <w:rPr>
            <w:color w:val="0000FF"/>
            <w:u w:val="single"/>
          </w:rPr>
          <w:t>fgai4htgsymptom@lists.itu.int</w:t>
        </w:r>
      </w:hyperlink>
      <w:r w:rsidRPr="00A5701D">
        <w:t xml:space="preserve"> altogether has currently 121 (+4) (duplicates not counted) subscribers. The latest meeting </w:t>
      </w:r>
      <w:r>
        <w:t>O</w:t>
      </w:r>
      <w:r w:rsidRPr="00A5701D">
        <w:t xml:space="preserve"> version of this Topic Description Document lists 37 contributors.</w:t>
      </w:r>
    </w:p>
    <w:p w14:paraId="1863E2EC" w14:textId="77777777" w:rsidR="00870F90" w:rsidRPr="00A5701D" w:rsidRDefault="00870F90" w:rsidP="00870F90"/>
    <w:p w14:paraId="4B0545E2" w14:textId="77777777" w:rsidR="00870F90" w:rsidRPr="00D44F04" w:rsidRDefault="00870F90" w:rsidP="00870F90">
      <w:pPr>
        <w:keepNext/>
        <w:numPr>
          <w:ilvl w:val="2"/>
          <w:numId w:val="14"/>
        </w:numPr>
        <w:spacing w:before="240" w:after="60"/>
        <w:outlineLvl w:val="2"/>
        <w:rPr>
          <w:rFonts w:eastAsia="MS Mincho" w:cs="Arial"/>
          <w:b/>
          <w:bCs/>
          <w:szCs w:val="26"/>
        </w:rPr>
      </w:pPr>
      <w:bookmarkStart w:id="60" w:name="_Toc113900755"/>
      <w:r w:rsidRPr="00D44F04">
        <w:rPr>
          <w:rFonts w:eastAsia="MS Mincho" w:cs="Arial"/>
          <w:b/>
          <w:bCs/>
          <w:szCs w:val="26"/>
        </w:rPr>
        <w:lastRenderedPageBreak/>
        <w:t xml:space="preserve">Status update for meeting </w:t>
      </w:r>
      <w:r w:rsidRPr="0086638B">
        <w:rPr>
          <w:rFonts w:eastAsia="MS Mincho" w:cs="Arial"/>
          <w:b/>
          <w:bCs/>
          <w:szCs w:val="26"/>
        </w:rPr>
        <w:t>P</w:t>
      </w:r>
      <w:r w:rsidRPr="00D44F04">
        <w:rPr>
          <w:rFonts w:eastAsia="MS Mincho" w:cs="Arial"/>
          <w:b/>
          <w:bCs/>
          <w:szCs w:val="26"/>
        </w:rPr>
        <w:t xml:space="preserve"> (</w:t>
      </w:r>
      <w:r w:rsidRPr="0086638B">
        <w:rPr>
          <w:rFonts w:eastAsia="MS Mincho" w:cs="Arial"/>
          <w:b/>
          <w:bCs/>
          <w:szCs w:val="26"/>
        </w:rPr>
        <w:t>Helsinki</w:t>
      </w:r>
      <w:r w:rsidRPr="00D44F04">
        <w:rPr>
          <w:rFonts w:eastAsia="MS Mincho" w:cs="Arial"/>
          <w:b/>
          <w:bCs/>
          <w:szCs w:val="26"/>
        </w:rPr>
        <w:t>)</w:t>
      </w:r>
      <w:bookmarkEnd w:id="60"/>
    </w:p>
    <w:p w14:paraId="2456DA40" w14:textId="77777777" w:rsidR="00870F90" w:rsidRDefault="00870F90" w:rsidP="00870F90">
      <w:pPr>
        <w:keepNext/>
        <w:spacing w:after="60"/>
        <w:outlineLvl w:val="1"/>
        <w:rPr>
          <w:rFonts w:eastAsia="MS Mincho" w:cs="Arial"/>
          <w:b/>
          <w:bCs/>
          <w:iCs/>
          <w:szCs w:val="28"/>
        </w:rPr>
      </w:pPr>
    </w:p>
    <w:p w14:paraId="32FF9959" w14:textId="77777777" w:rsidR="00870F90" w:rsidRDefault="00870F90" w:rsidP="00870F90">
      <w:pPr>
        <w:rPr>
          <w:rFonts w:eastAsia="MS Mincho"/>
        </w:rPr>
      </w:pPr>
      <w:r>
        <w:rPr>
          <w:rFonts w:eastAsia="MS Mincho"/>
        </w:rPr>
        <w:t>According to the plan outlined in the previous report</w:t>
      </w:r>
      <w:r w:rsidRPr="00A30CB4">
        <w:rPr>
          <w:rFonts w:eastAsia="MS Mincho"/>
        </w:rPr>
        <w:t>, the work after meeting</w:t>
      </w:r>
      <w:r>
        <w:rPr>
          <w:rFonts w:eastAsia="MS Mincho"/>
        </w:rPr>
        <w:t xml:space="preserve"> O continued with implementing the necessary annotation tool changes requested by the Topic Group doctors, followed by an additional round of re-testing. </w:t>
      </w:r>
    </w:p>
    <w:p w14:paraId="12AACBD8" w14:textId="77777777" w:rsidR="00870F90" w:rsidRDefault="00870F90" w:rsidP="00870F90">
      <w:pPr>
        <w:rPr>
          <w:rFonts w:eastAsia="MS Mincho"/>
          <w:lang w:val="en-US"/>
        </w:rPr>
      </w:pPr>
      <w:r w:rsidRPr="00FE7C06">
        <w:rPr>
          <w:rFonts w:eastAsia="MS Mincho"/>
        </w:rPr>
        <w:t xml:space="preserve">Based on the Annotation Tool the doctors started to revise and extend the step-by-step </w:t>
      </w:r>
      <w:r>
        <w:rPr>
          <w:rFonts w:eastAsia="MS Mincho"/>
        </w:rPr>
        <w:t xml:space="preserve">annotation </w:t>
      </w:r>
      <w:r w:rsidRPr="00A30CB4">
        <w:rPr>
          <w:rFonts w:eastAsia="MS Mincho"/>
        </w:rPr>
        <w:t>guidelines on how to use the tool</w:t>
      </w:r>
      <w:r w:rsidRPr="00FE7C06">
        <w:rPr>
          <w:rFonts w:eastAsia="MS Mincho"/>
          <w:lang w:val="en-US"/>
        </w:rPr>
        <w:t xml:space="preserve"> </w:t>
      </w:r>
      <w:r>
        <w:rPr>
          <w:rFonts w:eastAsia="MS Mincho"/>
          <w:lang w:val="en-US"/>
        </w:rPr>
        <w:t xml:space="preserve">to create cases. The work showed how crucial the quality of this document will be for the quality of the datasets for the benchmarking. Accordingly, we will give it more priority. </w:t>
      </w:r>
    </w:p>
    <w:p w14:paraId="3D5ACF26" w14:textId="77777777" w:rsidR="00870F90" w:rsidRPr="00EA2EFE" w:rsidRDefault="00870F90" w:rsidP="00870F90">
      <w:pPr>
        <w:rPr>
          <w:rFonts w:eastAsia="MS Mincho"/>
        </w:rPr>
      </w:pPr>
      <w:r w:rsidRPr="00EA2EFE">
        <w:rPr>
          <w:rFonts w:eastAsia="MS Mincho"/>
        </w:rPr>
        <w:t>In parallel to writing the guidelines the doctors involved in the annotation tool development</w:t>
      </w:r>
    </w:p>
    <w:p w14:paraId="5FC9A8B0" w14:textId="77777777" w:rsidR="00870F90" w:rsidRPr="00FE7C06" w:rsidRDefault="00870F90" w:rsidP="00870F90">
      <w:pPr>
        <w:rPr>
          <w:rFonts w:eastAsia="MS Mincho"/>
          <w:lang w:val="en-US"/>
        </w:rPr>
      </w:pPr>
      <w:r>
        <w:rPr>
          <w:rFonts w:eastAsia="MS Mincho"/>
          <w:lang w:val="en-US"/>
        </w:rPr>
        <w:t>reached out to other doctors among the Topic Group members to ask for additional feedback on the usability of the annotation tool and in preparation to the upcoming first round of benchmarking test case creation. As part of this we had several meetings where we introduced doctors to the status of the Topic Group as well as the details on testing the annotation tool and creating benchmarking cases.</w:t>
      </w:r>
    </w:p>
    <w:p w14:paraId="56595781" w14:textId="77777777" w:rsidR="00870F90" w:rsidRDefault="00870F90" w:rsidP="00870F90">
      <w:pPr>
        <w:rPr>
          <w:rFonts w:eastAsia="MS Mincho"/>
          <w:b/>
          <w:bCs/>
        </w:rPr>
      </w:pPr>
    </w:p>
    <w:p w14:paraId="3C7EDB76" w14:textId="77777777" w:rsidR="00870F90" w:rsidRDefault="00870F90" w:rsidP="00870F90">
      <w:pPr>
        <w:rPr>
          <w:rFonts w:eastAsia="MS Mincho"/>
        </w:rPr>
      </w:pPr>
      <w:r>
        <w:rPr>
          <w:rFonts w:eastAsia="MS Mincho"/>
        </w:rPr>
        <w:t xml:space="preserve">Beside finishing the annotation tool, the technical work since the last meeting focused on continuing the evaluation of FHIR as format for storing benchmarking cases. In several workshops we analysed the different structures provided by the FHIR specification and agreed on a first version of a FHIR encoded benchmarking case using SNOMED as the reference ontology. To make sure that the specified FHIR documents are valid, we implemented test code for generating cases by using the FHIR HAPI via Kotlin and the Python FHIR resources project. The current fully self-contained FHIR case use a top-level bundle containing observation resources for all the symptoms as well as the expected conditions and expected triage result. The format specifies means to represent present, non-present and skipped symptoms, attribute expressions and the representation of age and sex </w:t>
      </w:r>
      <w:r w:rsidRPr="00212EF4">
        <w:rPr>
          <w:rFonts w:eastAsia="MS Mincho"/>
        </w:rPr>
        <w:t>(which will explicitly no</w:t>
      </w:r>
      <w:r>
        <w:rPr>
          <w:rFonts w:eastAsia="MS Mincho"/>
        </w:rPr>
        <w:t>t</w:t>
      </w:r>
      <w:r w:rsidRPr="00212EF4">
        <w:rPr>
          <w:rFonts w:eastAsia="MS Mincho"/>
        </w:rPr>
        <w:t xml:space="preserve"> use a patient resource). We also planned out the next technical steps which will involve:</w:t>
      </w:r>
    </w:p>
    <w:p w14:paraId="69B61169" w14:textId="77777777" w:rsidR="00870F90" w:rsidRDefault="00870F90" w:rsidP="00870F90">
      <w:pPr>
        <w:rPr>
          <w:rFonts w:eastAsia="MS Mincho"/>
        </w:rPr>
      </w:pPr>
    </w:p>
    <w:p w14:paraId="08C6D74B" w14:textId="77777777" w:rsidR="00870F90" w:rsidRPr="00B246A6" w:rsidRDefault="00870F90" w:rsidP="00870F90">
      <w:pPr>
        <w:pStyle w:val="ListParagraph"/>
        <w:numPr>
          <w:ilvl w:val="0"/>
          <w:numId w:val="62"/>
        </w:numPr>
        <w:rPr>
          <w:rFonts w:eastAsia="MS Mincho"/>
        </w:rPr>
      </w:pPr>
      <w:r w:rsidRPr="00B246A6">
        <w:rPr>
          <w:rFonts w:eastAsia="MS Mincho"/>
        </w:rPr>
        <w:t>Finalisation of the FHIR python script generating a case according to the agreed upon schema (done)</w:t>
      </w:r>
    </w:p>
    <w:p w14:paraId="4F3E0C2C" w14:textId="77777777" w:rsidR="00870F90" w:rsidRDefault="00870F90" w:rsidP="00870F90">
      <w:pPr>
        <w:pStyle w:val="ListParagraph"/>
        <w:numPr>
          <w:ilvl w:val="0"/>
          <w:numId w:val="62"/>
        </w:numPr>
        <w:rPr>
          <w:rFonts w:eastAsia="MS Mincho"/>
        </w:rPr>
      </w:pPr>
      <w:r w:rsidRPr="00B246A6">
        <w:rPr>
          <w:rFonts w:eastAsia="MS Mincho"/>
        </w:rPr>
        <w:t>Test-wise automated conversion of existing MMVB 2.2 cases to FHIR</w:t>
      </w:r>
    </w:p>
    <w:p w14:paraId="1A65C91B" w14:textId="77777777" w:rsidR="00870F90" w:rsidRPr="00B246A6" w:rsidRDefault="00870F90" w:rsidP="00870F90">
      <w:pPr>
        <w:pStyle w:val="ListParagraph"/>
        <w:numPr>
          <w:ilvl w:val="0"/>
          <w:numId w:val="62"/>
        </w:numPr>
        <w:rPr>
          <w:rFonts w:eastAsia="MS Mincho"/>
        </w:rPr>
      </w:pPr>
      <w:r w:rsidRPr="00B246A6">
        <w:rPr>
          <w:rFonts w:eastAsia="MS Mincho"/>
        </w:rPr>
        <w:t>Implementation of AI endpoints accepting FHIR cases by TG members</w:t>
      </w:r>
    </w:p>
    <w:p w14:paraId="4DE0D179" w14:textId="77777777" w:rsidR="00870F90" w:rsidRPr="00B246A6" w:rsidRDefault="00870F90" w:rsidP="00870F90">
      <w:pPr>
        <w:pStyle w:val="ListParagraph"/>
        <w:numPr>
          <w:ilvl w:val="0"/>
          <w:numId w:val="62"/>
        </w:numPr>
        <w:rPr>
          <w:rFonts w:eastAsia="MS Mincho"/>
        </w:rPr>
      </w:pPr>
      <w:r w:rsidRPr="00B246A6">
        <w:rPr>
          <w:rFonts w:eastAsia="MS Mincho"/>
        </w:rPr>
        <w:t>Update and test of the audit benchmark script to use the FHIR endpoints and FHIR cases</w:t>
      </w:r>
    </w:p>
    <w:p w14:paraId="44D0DF6E" w14:textId="77777777" w:rsidR="00870F90" w:rsidRPr="00B246A6" w:rsidRDefault="00870F90" w:rsidP="00870F90">
      <w:pPr>
        <w:pStyle w:val="ListParagraph"/>
        <w:numPr>
          <w:ilvl w:val="0"/>
          <w:numId w:val="62"/>
        </w:numPr>
        <w:rPr>
          <w:rFonts w:eastAsia="MS Mincho"/>
        </w:rPr>
      </w:pPr>
      <w:r w:rsidRPr="00B246A6">
        <w:rPr>
          <w:rFonts w:eastAsia="MS Mincho"/>
        </w:rPr>
        <w:t>Update AIs to use FHIR as output</w:t>
      </w:r>
    </w:p>
    <w:p w14:paraId="1C185BF3" w14:textId="77777777" w:rsidR="00870F90" w:rsidRPr="00B246A6" w:rsidRDefault="00870F90" w:rsidP="00870F90">
      <w:pPr>
        <w:pStyle w:val="ListParagraph"/>
        <w:numPr>
          <w:ilvl w:val="0"/>
          <w:numId w:val="62"/>
        </w:numPr>
        <w:rPr>
          <w:rFonts w:eastAsia="MS Mincho"/>
        </w:rPr>
      </w:pPr>
      <w:r w:rsidRPr="00B246A6">
        <w:rPr>
          <w:rFonts w:eastAsia="MS Mincho"/>
        </w:rPr>
        <w:t>Update and test the audit benchmark to use the FHIR outputs</w:t>
      </w:r>
    </w:p>
    <w:p w14:paraId="6D8C3CB6" w14:textId="77777777" w:rsidR="00870F90" w:rsidRPr="00B246A6" w:rsidRDefault="00870F90" w:rsidP="00870F90">
      <w:pPr>
        <w:pStyle w:val="ListParagraph"/>
        <w:numPr>
          <w:ilvl w:val="0"/>
          <w:numId w:val="62"/>
        </w:numPr>
        <w:rPr>
          <w:rFonts w:eastAsia="MS Mincho"/>
        </w:rPr>
      </w:pPr>
      <w:r w:rsidRPr="00B246A6">
        <w:rPr>
          <w:rFonts w:eastAsia="MS Mincho"/>
        </w:rPr>
        <w:t>Update the annotation tool to directly read/write FHIR cases</w:t>
      </w:r>
    </w:p>
    <w:p w14:paraId="3801FE3D" w14:textId="77777777" w:rsidR="00870F90" w:rsidRDefault="00870F90" w:rsidP="00870F90">
      <w:pPr>
        <w:rPr>
          <w:rFonts w:eastAsia="MS Mincho"/>
        </w:rPr>
      </w:pPr>
    </w:p>
    <w:p w14:paraId="3F834832" w14:textId="77777777" w:rsidR="00870F90" w:rsidRPr="00212EF4" w:rsidRDefault="00870F90" w:rsidP="00870F90">
      <w:pPr>
        <w:rPr>
          <w:rFonts w:eastAsia="MS Mincho"/>
        </w:rPr>
      </w:pPr>
      <w:r w:rsidRPr="00212EF4">
        <w:rPr>
          <w:rFonts w:eastAsia="MS Mincho"/>
        </w:rPr>
        <w:t xml:space="preserve">In </w:t>
      </w:r>
      <w:r>
        <w:rPr>
          <w:rFonts w:eastAsia="MS Mincho"/>
        </w:rPr>
        <w:t>this</w:t>
      </w:r>
      <w:r w:rsidRPr="00212EF4">
        <w:rPr>
          <w:rFonts w:eastAsia="MS Mincho"/>
        </w:rPr>
        <w:t xml:space="preserve"> past reporting period, the Topic Group also continued the cooperation with the TG-Symptom audit</w:t>
      </w:r>
      <w:r>
        <w:rPr>
          <w:rFonts w:eastAsia="MS Mincho"/>
        </w:rPr>
        <w:t xml:space="preserve"> group. The work focused here on further refining the audit questionnaire and test </w:t>
      </w:r>
      <w:r w:rsidRPr="00EC4F88">
        <w:rPr>
          <w:rFonts w:eastAsia="MS Mincho"/>
        </w:rPr>
        <w:t>wise filling of it by Ada and Healthily. The filling was conducted in documents shared only between each company and the audit-group</w:t>
      </w:r>
      <w:r>
        <w:rPr>
          <w:rFonts w:eastAsia="MS Mincho"/>
        </w:rPr>
        <w:t xml:space="preserve"> so that for instance the criticality of certain IP details can be discussed without already sharing them outside the audit-group. As next steps the questionnaires will now be evaluated as soon as the audio group agreed on the scoring metrics. Filling the questionnaires already showed that some of the questions likely need to be rephrased and some of the answers that might be necessary to interpret the benchmarking results are difficult to share because of business constraints and IP considerations. </w:t>
      </w:r>
    </w:p>
    <w:p w14:paraId="2A757E6E" w14:textId="77777777" w:rsidR="00870F90" w:rsidRPr="00D44F04" w:rsidRDefault="00870F90" w:rsidP="00870F90">
      <w:pPr>
        <w:rPr>
          <w:rFonts w:eastAsia="MS Mincho"/>
        </w:rPr>
      </w:pPr>
    </w:p>
    <w:p w14:paraId="78801ABF" w14:textId="77777777" w:rsidR="00870F90" w:rsidRDefault="00870F90" w:rsidP="00870F90">
      <w:r w:rsidRPr="007D0213">
        <w:lastRenderedPageBreak/>
        <w:t>All the work in the topic group was organized online. For the past reporting period</w:t>
      </w:r>
      <w:r>
        <w:t xml:space="preserve"> we switched from having bi-weekly meetings to shorter but weekly calls to coordinate the work in the different workstreams. The notes of the meetings of the corresponding 8 online-meetings notes have been published as one single document:</w:t>
      </w:r>
    </w:p>
    <w:p w14:paraId="658F1AF4" w14:textId="77777777" w:rsidR="00870F90" w:rsidRPr="007D0213" w:rsidRDefault="00870F90" w:rsidP="00870F90"/>
    <w:p w14:paraId="3E09EF5D" w14:textId="77777777" w:rsidR="00870F90" w:rsidRPr="00DE1BC5" w:rsidRDefault="00870F90" w:rsidP="00870F90">
      <w:pPr>
        <w:pStyle w:val="ListParagraph"/>
        <w:numPr>
          <w:ilvl w:val="0"/>
          <w:numId w:val="58"/>
        </w:numPr>
      </w:pPr>
      <w:r w:rsidRPr="00DE1BC5">
        <w:rPr>
          <w:lang w:val="de-DE"/>
        </w:rPr>
        <w:t>07</w:t>
      </w:r>
      <w:r w:rsidRPr="00DE1BC5">
        <w:t>.0</w:t>
      </w:r>
      <w:r w:rsidRPr="00DE1BC5">
        <w:rPr>
          <w:lang w:val="de-DE"/>
        </w:rPr>
        <w:t>6</w:t>
      </w:r>
      <w:r w:rsidRPr="00DE1BC5">
        <w:t xml:space="preserve">.2022 – </w:t>
      </w:r>
      <w:r w:rsidRPr="00DE1BC5">
        <w:rPr>
          <w:lang w:val="de-DE"/>
        </w:rPr>
        <w:t>06.09.2022</w:t>
      </w:r>
      <w:r w:rsidRPr="00DE1BC5">
        <w:t xml:space="preserve"> – Telco </w:t>
      </w:r>
      <w:hyperlink r:id="rId171" w:history="1">
        <w:r w:rsidRPr="00DE1BC5">
          <w:rPr>
            <w:rStyle w:val="Hyperlink"/>
          </w:rPr>
          <w:t>Minutes</w:t>
        </w:r>
      </w:hyperlink>
    </w:p>
    <w:p w14:paraId="1E308BC5" w14:textId="77777777" w:rsidR="00870F90" w:rsidRPr="00A5701D" w:rsidRDefault="00870F90" w:rsidP="00870F90">
      <w:pPr>
        <w:rPr>
          <w:highlight w:val="yellow"/>
        </w:rPr>
      </w:pPr>
    </w:p>
    <w:p w14:paraId="476EB4E5" w14:textId="77777777" w:rsidR="00870F90" w:rsidRPr="00A5701D" w:rsidRDefault="00870F90" w:rsidP="00870F90">
      <w:r w:rsidRPr="00A5701D">
        <w:t xml:space="preserve">All the meeting notes can be found in the official TG-Symptom SharePoint folder: </w:t>
      </w:r>
    </w:p>
    <w:p w14:paraId="7D1E9519" w14:textId="77777777" w:rsidR="00870F90" w:rsidRPr="0042712B" w:rsidRDefault="00870F90" w:rsidP="00870F90">
      <w:pPr>
        <w:rPr>
          <w:color w:val="0000FF"/>
          <w:u w:val="single"/>
        </w:rPr>
      </w:pPr>
      <w:hyperlink r:id="rId172" w:history="1">
        <w:r w:rsidRPr="00A5701D">
          <w:rPr>
            <w:color w:val="0000FF"/>
            <w:u w:val="single"/>
          </w:rPr>
          <w:t>https://extranet.itu.int/sites/itu-t/focusgroups/ai4h/tg/SitePages/TG-Symptom.aspx</w:t>
        </w:r>
      </w:hyperlink>
      <w:r w:rsidRPr="00A5701D">
        <w:rPr>
          <w:color w:val="0000FF"/>
          <w:u w:val="single"/>
        </w:rPr>
        <w:t xml:space="preserve"> </w:t>
      </w:r>
    </w:p>
    <w:p w14:paraId="194ACD1B" w14:textId="77777777" w:rsidR="00870F90" w:rsidRDefault="00870F90" w:rsidP="00870F90"/>
    <w:p w14:paraId="65AB435F" w14:textId="77777777" w:rsidR="00870F90" w:rsidRPr="00A5701D" w:rsidRDefault="00870F90" w:rsidP="00870F90">
      <w:r w:rsidRPr="00A5701D">
        <w:t xml:space="preserve">TG-Symptom also participated in several meetings of the TG-Symptom audit group. </w:t>
      </w:r>
    </w:p>
    <w:p w14:paraId="7644870C" w14:textId="77777777" w:rsidR="00870F90" w:rsidRPr="00A5701D" w:rsidRDefault="00870F90" w:rsidP="00870F90">
      <w:pPr>
        <w:rPr>
          <w:highlight w:val="yellow"/>
        </w:rPr>
      </w:pPr>
    </w:p>
    <w:p w14:paraId="3DFDDB02" w14:textId="77777777" w:rsidR="00870F90" w:rsidRPr="00F157BD" w:rsidRDefault="00870F90" w:rsidP="00870F90">
      <w:r w:rsidRPr="00A5701D">
        <w:t>Currently, our topic</w:t>
      </w:r>
      <w:r w:rsidRPr="00F157BD">
        <w:t xml:space="preserve"> group has the following 22 companies and 7 independent contributors (new contributors </w:t>
      </w:r>
      <w:r>
        <w:t>inside the companies are marked bold)</w:t>
      </w:r>
      <w:r w:rsidRPr="00F157BD">
        <w:t>:</w:t>
      </w:r>
    </w:p>
    <w:p w14:paraId="4EC7BB1C" w14:textId="77777777" w:rsidR="00870F90" w:rsidRPr="00F157BD" w:rsidRDefault="00870F90" w:rsidP="00870F90"/>
    <w:p w14:paraId="5F6203C7" w14:textId="77777777" w:rsidR="00870F90" w:rsidRPr="00752468" w:rsidRDefault="00870F90" w:rsidP="00870F90">
      <w:pPr>
        <w:numPr>
          <w:ilvl w:val="0"/>
          <w:numId w:val="13"/>
        </w:numPr>
        <w:rPr>
          <w:lang w:val="fr-CH"/>
        </w:rPr>
      </w:pPr>
      <w:r w:rsidRPr="00752468">
        <w:rPr>
          <w:lang w:val="fr-CH"/>
        </w:rPr>
        <w:t xml:space="preserve">1Doc3 (Lina Porras, Maria Gonzalez, </w:t>
      </w:r>
      <w:r w:rsidRPr="00752468">
        <w:rPr>
          <w:b/>
          <w:bCs/>
          <w:lang w:val="fr-CH"/>
        </w:rPr>
        <w:t>Jhon Lince</w:t>
      </w:r>
      <w:r w:rsidRPr="00752468">
        <w:rPr>
          <w:lang w:val="fr-CH"/>
        </w:rPr>
        <w:t>)</w:t>
      </w:r>
    </w:p>
    <w:p w14:paraId="4E37C4A1" w14:textId="77777777" w:rsidR="00870F90" w:rsidRPr="00A5701D" w:rsidRDefault="00870F90" w:rsidP="00870F90">
      <w:pPr>
        <w:numPr>
          <w:ilvl w:val="0"/>
          <w:numId w:val="13"/>
        </w:numPr>
      </w:pPr>
      <w:r w:rsidRPr="00F157BD">
        <w:t xml:space="preserve">Ada Health </w:t>
      </w:r>
      <w:r w:rsidRPr="00A5701D">
        <w:t>(Henry Hoffmann, Dr Shubhanan Upadhyay, Ivan Lebovka, Milan Jovanovic)</w:t>
      </w:r>
    </w:p>
    <w:p w14:paraId="4C7F3E70" w14:textId="77777777" w:rsidR="00870F90" w:rsidRPr="00A5701D" w:rsidRDefault="00870F90" w:rsidP="00870F90">
      <w:pPr>
        <w:numPr>
          <w:ilvl w:val="0"/>
          <w:numId w:val="13"/>
        </w:numPr>
      </w:pPr>
      <w:r w:rsidRPr="00A5701D">
        <w:t>Alejandro Orsonio (Independent Contributor)</w:t>
      </w:r>
    </w:p>
    <w:p w14:paraId="488B2262" w14:textId="77777777" w:rsidR="00870F90" w:rsidRPr="00A5701D" w:rsidRDefault="00870F90" w:rsidP="00870F90">
      <w:pPr>
        <w:numPr>
          <w:ilvl w:val="0"/>
          <w:numId w:val="13"/>
        </w:numPr>
      </w:pPr>
      <w:r w:rsidRPr="00A5701D">
        <w:t>Babylon Health (Saurabh Johri, Adam Baker)</w:t>
      </w:r>
    </w:p>
    <w:p w14:paraId="1CB2DF52" w14:textId="77777777" w:rsidR="00870F90" w:rsidRPr="00A5701D" w:rsidRDefault="00870F90" w:rsidP="00870F90">
      <w:pPr>
        <w:numPr>
          <w:ilvl w:val="0"/>
          <w:numId w:val="13"/>
        </w:numPr>
      </w:pPr>
      <w:r w:rsidRPr="00A5701D">
        <w:t>Baidu (Yanwu XU)</w:t>
      </w:r>
    </w:p>
    <w:p w14:paraId="152E1ED7" w14:textId="77777777" w:rsidR="00870F90" w:rsidRPr="00A5701D" w:rsidRDefault="00870F90" w:rsidP="00870F90">
      <w:pPr>
        <w:numPr>
          <w:ilvl w:val="0"/>
          <w:numId w:val="13"/>
        </w:numPr>
      </w:pPr>
      <w:r w:rsidRPr="00A5701D">
        <w:t>Barkibu (Ernesto Hernandez)</w:t>
      </w:r>
    </w:p>
    <w:p w14:paraId="2561CD9D" w14:textId="77777777" w:rsidR="00870F90" w:rsidRPr="00A5701D" w:rsidRDefault="00870F90" w:rsidP="00870F90">
      <w:pPr>
        <w:numPr>
          <w:ilvl w:val="0"/>
          <w:numId w:val="13"/>
        </w:numPr>
      </w:pPr>
      <w:r w:rsidRPr="00A5701D">
        <w:t>Buoy (Sarah Hassonjee)</w:t>
      </w:r>
    </w:p>
    <w:p w14:paraId="3419B9A8" w14:textId="77777777" w:rsidR="00870F90" w:rsidRPr="00A5701D" w:rsidRDefault="00870F90" w:rsidP="00870F90">
      <w:pPr>
        <w:numPr>
          <w:ilvl w:val="0"/>
          <w:numId w:val="13"/>
        </w:numPr>
      </w:pPr>
      <w:r w:rsidRPr="00A5701D">
        <w:t>Deepcare.io (Hanh Nguyen)</w:t>
      </w:r>
    </w:p>
    <w:p w14:paraId="59F42FA8" w14:textId="77777777" w:rsidR="00870F90" w:rsidRPr="00A5701D" w:rsidRDefault="00870F90" w:rsidP="00870F90">
      <w:pPr>
        <w:numPr>
          <w:ilvl w:val="0"/>
          <w:numId w:val="13"/>
        </w:numPr>
        <w:contextualSpacing/>
      </w:pPr>
      <w:r w:rsidRPr="00A5701D">
        <w:t>Flo (Anna Klepchukova, Saddif Ahmed)</w:t>
      </w:r>
    </w:p>
    <w:p w14:paraId="07D520C4" w14:textId="77777777" w:rsidR="00870F90" w:rsidRPr="00A5701D" w:rsidRDefault="00870F90" w:rsidP="00870F90">
      <w:pPr>
        <w:numPr>
          <w:ilvl w:val="0"/>
          <w:numId w:val="13"/>
        </w:numPr>
      </w:pPr>
      <w:r w:rsidRPr="00A5701D">
        <w:t>Healthily (Jonathon Carr-Brown, Martin Cansdale, Dr Audrey Menezes)</w:t>
      </w:r>
    </w:p>
    <w:p w14:paraId="1656C5CA" w14:textId="77777777" w:rsidR="00870F90" w:rsidRPr="00F157BD" w:rsidRDefault="00870F90" w:rsidP="00870F90">
      <w:pPr>
        <w:numPr>
          <w:ilvl w:val="0"/>
          <w:numId w:val="13"/>
        </w:numPr>
      </w:pPr>
      <w:r w:rsidRPr="00F157BD">
        <w:t>Infermedica (Piotr Orzechowski, Dr Irv Loh, Jakub Winter, Michal Kurtys</w:t>
      </w:r>
      <w:r w:rsidRPr="00A30CB4">
        <w:t xml:space="preserve">, </w:t>
      </w:r>
      <w:r w:rsidRPr="00F157BD">
        <w:br/>
      </w:r>
      <w:r w:rsidRPr="00A30CB4">
        <w:rPr>
          <w:b/>
          <w:bCs/>
        </w:rPr>
        <w:t>M</w:t>
      </w:r>
      <w:r w:rsidRPr="00F157BD">
        <w:rPr>
          <w:b/>
          <w:bCs/>
        </w:rPr>
        <w:t>ateusz</w:t>
      </w:r>
      <w:r w:rsidRPr="00A30CB4">
        <w:rPr>
          <w:b/>
          <w:bCs/>
        </w:rPr>
        <w:t xml:space="preserve"> P</w:t>
      </w:r>
      <w:r w:rsidRPr="00F157BD">
        <w:rPr>
          <w:b/>
          <w:bCs/>
        </w:rPr>
        <w:t>alczewski</w:t>
      </w:r>
      <w:r w:rsidRPr="00A30CB4">
        <w:rPr>
          <w:b/>
          <w:bCs/>
        </w:rPr>
        <w:t>, J</w:t>
      </w:r>
      <w:r w:rsidRPr="00F157BD">
        <w:rPr>
          <w:b/>
          <w:bCs/>
        </w:rPr>
        <w:t>akub</w:t>
      </w:r>
      <w:r w:rsidRPr="00A30CB4">
        <w:rPr>
          <w:b/>
          <w:bCs/>
        </w:rPr>
        <w:t xml:space="preserve"> J</w:t>
      </w:r>
      <w:r w:rsidRPr="00F157BD">
        <w:rPr>
          <w:b/>
          <w:bCs/>
        </w:rPr>
        <w:t>aszczak</w:t>
      </w:r>
      <w:r w:rsidRPr="00F157BD">
        <w:t>)</w:t>
      </w:r>
    </w:p>
    <w:p w14:paraId="19EE8DE8" w14:textId="77777777" w:rsidR="00870F90" w:rsidRPr="00A5701D" w:rsidRDefault="00870F90" w:rsidP="00870F90">
      <w:pPr>
        <w:numPr>
          <w:ilvl w:val="0"/>
          <w:numId w:val="13"/>
        </w:numPr>
      </w:pPr>
      <w:r w:rsidRPr="00A5701D">
        <w:t>Inspired Ideas (Megan Allen, Ally Salim Jnr)</w:t>
      </w:r>
    </w:p>
    <w:p w14:paraId="6FC6C79C" w14:textId="77777777" w:rsidR="00870F90" w:rsidRPr="00A5701D" w:rsidRDefault="00870F90" w:rsidP="00870F90">
      <w:pPr>
        <w:numPr>
          <w:ilvl w:val="0"/>
          <w:numId w:val="13"/>
        </w:numPr>
      </w:pPr>
      <w:r w:rsidRPr="00A5701D">
        <w:t>Isabel Healthcare (Jason Maude)</w:t>
      </w:r>
    </w:p>
    <w:p w14:paraId="37E48CB4" w14:textId="77777777" w:rsidR="00870F90" w:rsidRPr="00A5701D" w:rsidRDefault="00870F90" w:rsidP="00870F90">
      <w:pPr>
        <w:numPr>
          <w:ilvl w:val="0"/>
          <w:numId w:val="13"/>
        </w:numPr>
        <w:contextualSpacing/>
      </w:pPr>
      <w:r w:rsidRPr="00A5701D">
        <w:t>Kahun (Michal Tzuchman Katz)</w:t>
      </w:r>
    </w:p>
    <w:p w14:paraId="55F6B7EC" w14:textId="77777777" w:rsidR="00870F90" w:rsidRPr="00A5701D" w:rsidRDefault="00870F90" w:rsidP="00870F90">
      <w:pPr>
        <w:numPr>
          <w:ilvl w:val="0"/>
          <w:numId w:val="13"/>
        </w:numPr>
      </w:pPr>
      <w:r w:rsidRPr="00A5701D">
        <w:t>Dr Reza Jarral (Independent contributor)</w:t>
      </w:r>
    </w:p>
    <w:p w14:paraId="74FAAD1A" w14:textId="77777777" w:rsidR="00870F90" w:rsidRPr="00A5701D" w:rsidRDefault="00870F90" w:rsidP="00870F90">
      <w:pPr>
        <w:numPr>
          <w:ilvl w:val="0"/>
          <w:numId w:val="13"/>
        </w:numPr>
      </w:pPr>
      <w:r w:rsidRPr="00A5701D">
        <w:t>Mfine (Dr Srinivas Gunda)</w:t>
      </w:r>
    </w:p>
    <w:p w14:paraId="4FCFAC84" w14:textId="77777777" w:rsidR="00870F90" w:rsidRPr="00A5701D" w:rsidRDefault="00870F90" w:rsidP="00870F90">
      <w:pPr>
        <w:numPr>
          <w:ilvl w:val="0"/>
          <w:numId w:val="13"/>
        </w:numPr>
      </w:pPr>
      <w:r w:rsidRPr="00A5701D">
        <w:t>Muhammad Murhaba (Independent Contributor)</w:t>
      </w:r>
    </w:p>
    <w:p w14:paraId="6D1A1759" w14:textId="77777777" w:rsidR="00870F90" w:rsidRPr="00A5701D" w:rsidRDefault="00870F90" w:rsidP="00870F90">
      <w:pPr>
        <w:numPr>
          <w:ilvl w:val="0"/>
          <w:numId w:val="13"/>
        </w:numPr>
      </w:pPr>
      <w:r w:rsidRPr="00A5701D">
        <w:t>MyDoctor (Harsha Jayakody)</w:t>
      </w:r>
    </w:p>
    <w:p w14:paraId="1CFE918B" w14:textId="77777777" w:rsidR="00870F90" w:rsidRPr="00A5701D" w:rsidRDefault="00870F90" w:rsidP="00870F90">
      <w:pPr>
        <w:numPr>
          <w:ilvl w:val="0"/>
          <w:numId w:val="13"/>
        </w:numPr>
      </w:pPr>
      <w:r w:rsidRPr="00A5701D">
        <w:t>Nivi (David Tresner-Kirsch)</w:t>
      </w:r>
    </w:p>
    <w:p w14:paraId="6D223DA9" w14:textId="77777777" w:rsidR="00870F90" w:rsidRPr="00A5701D" w:rsidRDefault="00870F90" w:rsidP="00870F90">
      <w:pPr>
        <w:numPr>
          <w:ilvl w:val="0"/>
          <w:numId w:val="13"/>
        </w:numPr>
      </w:pPr>
      <w:r w:rsidRPr="00A5701D">
        <w:t>PnP (Opeoluwa Ashimi)</w:t>
      </w:r>
    </w:p>
    <w:p w14:paraId="55A47720" w14:textId="77777777" w:rsidR="00870F90" w:rsidRPr="00A5701D" w:rsidRDefault="00870F90" w:rsidP="00870F90">
      <w:pPr>
        <w:numPr>
          <w:ilvl w:val="0"/>
          <w:numId w:val="13"/>
        </w:numPr>
      </w:pPr>
      <w:r w:rsidRPr="00A5701D">
        <w:t>Pritesh Mistry (Independent Contributor)</w:t>
      </w:r>
    </w:p>
    <w:p w14:paraId="217AF4D9" w14:textId="77777777" w:rsidR="00870F90" w:rsidRPr="00A5701D" w:rsidRDefault="00870F90" w:rsidP="00870F90">
      <w:pPr>
        <w:numPr>
          <w:ilvl w:val="0"/>
          <w:numId w:val="13"/>
        </w:numPr>
      </w:pPr>
      <w:r w:rsidRPr="00A5701D">
        <w:t>Dr Salman Razzaki (Independent Contributor)</w:t>
      </w:r>
    </w:p>
    <w:p w14:paraId="050FE3BB" w14:textId="77777777" w:rsidR="00870F90" w:rsidRPr="00A5701D" w:rsidRDefault="00870F90" w:rsidP="00870F90">
      <w:pPr>
        <w:numPr>
          <w:ilvl w:val="0"/>
          <w:numId w:val="13"/>
        </w:numPr>
      </w:pPr>
      <w:r w:rsidRPr="00A5701D">
        <w:lastRenderedPageBreak/>
        <w:t>Symptify (Dr Jalil Thurber)</w:t>
      </w:r>
    </w:p>
    <w:p w14:paraId="4DA02791" w14:textId="77777777" w:rsidR="00870F90" w:rsidRPr="00A5701D" w:rsidRDefault="00870F90" w:rsidP="00870F90">
      <w:pPr>
        <w:numPr>
          <w:ilvl w:val="0"/>
          <w:numId w:val="13"/>
        </w:numPr>
      </w:pPr>
      <w:r w:rsidRPr="00A5701D">
        <w:t>Thomas Neumark (Independent Contributor)</w:t>
      </w:r>
    </w:p>
    <w:p w14:paraId="141ACD14" w14:textId="77777777" w:rsidR="00870F90" w:rsidRPr="00A5701D" w:rsidRDefault="00870F90" w:rsidP="00870F90">
      <w:pPr>
        <w:numPr>
          <w:ilvl w:val="0"/>
          <w:numId w:val="13"/>
        </w:numPr>
      </w:pPr>
      <w:r w:rsidRPr="00A5701D">
        <w:t>Visiba Care (Anastacia Simonchik)</w:t>
      </w:r>
    </w:p>
    <w:p w14:paraId="633A4537" w14:textId="77777777" w:rsidR="00870F90" w:rsidRPr="00A5701D" w:rsidRDefault="00870F90" w:rsidP="00870F90">
      <w:pPr>
        <w:numPr>
          <w:ilvl w:val="0"/>
          <w:numId w:val="13"/>
        </w:numPr>
      </w:pPr>
      <w:r w:rsidRPr="00A5701D">
        <w:t>XUND (Lukas Seper, Tamás Petrovics, Sophie Pingitzer)</w:t>
      </w:r>
    </w:p>
    <w:p w14:paraId="4D7E3DB9" w14:textId="77777777" w:rsidR="00870F90" w:rsidRPr="00A5701D" w:rsidRDefault="00870F90" w:rsidP="00870F90">
      <w:pPr>
        <w:numPr>
          <w:ilvl w:val="0"/>
          <w:numId w:val="13"/>
        </w:numPr>
      </w:pPr>
      <w:r w:rsidRPr="00A5701D">
        <w:t>Yura Perov (Babylon)</w:t>
      </w:r>
    </w:p>
    <w:p w14:paraId="7F12CDE0" w14:textId="77777777" w:rsidR="00870F90" w:rsidRPr="001055B7" w:rsidRDefault="00870F90" w:rsidP="00870F90"/>
    <w:p w14:paraId="0F710B41" w14:textId="77777777" w:rsidR="00870F90" w:rsidRPr="00D44F04" w:rsidRDefault="00870F90" w:rsidP="00870F90">
      <w:r w:rsidRPr="001055B7">
        <w:t xml:space="preserve">The topic group email reflector  </w:t>
      </w:r>
      <w:hyperlink r:id="rId173">
        <w:r w:rsidRPr="001055B7">
          <w:rPr>
            <w:color w:val="0000FF"/>
            <w:u w:val="single"/>
          </w:rPr>
          <w:t>fgai4htgsymptom@lists.itu.int</w:t>
        </w:r>
      </w:hyperlink>
      <w:r w:rsidRPr="001055B7">
        <w:t xml:space="preserve"> altogether has currently 12</w:t>
      </w:r>
      <w:r w:rsidRPr="001055B7">
        <w:rPr>
          <w:lang w:val="en-US"/>
        </w:rPr>
        <w:t>6</w:t>
      </w:r>
      <w:r w:rsidRPr="001055B7">
        <w:t xml:space="preserve"> (+</w:t>
      </w:r>
      <w:r w:rsidRPr="001055B7">
        <w:rPr>
          <w:lang w:val="en-US"/>
        </w:rPr>
        <w:t>5</w:t>
      </w:r>
      <w:r w:rsidRPr="001055B7">
        <w:t xml:space="preserve">) (duplicates not counted) subscribers. The latest meeting </w:t>
      </w:r>
      <w:r w:rsidRPr="001055B7">
        <w:rPr>
          <w:lang w:val="en-US"/>
        </w:rPr>
        <w:t>P</w:t>
      </w:r>
      <w:r w:rsidRPr="001055B7">
        <w:t xml:space="preserve"> version of this Topic Description Document lists 37 contributors.</w:t>
      </w:r>
    </w:p>
    <w:p w14:paraId="7EC98045" w14:textId="77777777" w:rsidR="00870F90" w:rsidRDefault="00870F90" w:rsidP="00870F90">
      <w:pPr>
        <w:keepNext/>
        <w:spacing w:after="60"/>
        <w:outlineLvl w:val="1"/>
        <w:rPr>
          <w:rFonts w:eastAsia="MS Mincho" w:cs="Arial"/>
          <w:b/>
          <w:bCs/>
          <w:iCs/>
          <w:szCs w:val="28"/>
        </w:rPr>
      </w:pPr>
    </w:p>
    <w:p w14:paraId="134AD819" w14:textId="77777777" w:rsidR="00870F90" w:rsidRPr="00A5701D" w:rsidRDefault="00870F90" w:rsidP="00870F90">
      <w:pPr>
        <w:keepNext/>
        <w:numPr>
          <w:ilvl w:val="1"/>
          <w:numId w:val="14"/>
        </w:numPr>
        <w:spacing w:after="60"/>
        <w:outlineLvl w:val="1"/>
        <w:rPr>
          <w:rFonts w:eastAsia="MS Mincho" w:cs="Arial"/>
          <w:b/>
          <w:bCs/>
          <w:iCs/>
          <w:szCs w:val="28"/>
        </w:rPr>
      </w:pPr>
      <w:bookmarkStart w:id="61" w:name="_Toc113900756"/>
      <w:r w:rsidRPr="00A5701D">
        <w:rPr>
          <w:rFonts w:eastAsia="MS Mincho" w:cs="Arial"/>
          <w:b/>
          <w:bCs/>
          <w:iCs/>
          <w:szCs w:val="28"/>
        </w:rPr>
        <w:t>Topic group participation</w:t>
      </w:r>
      <w:bookmarkEnd w:id="61"/>
      <w:r w:rsidRPr="00A5701D">
        <w:rPr>
          <w:rFonts w:eastAsia="MS Mincho" w:cs="Arial"/>
          <w:b/>
          <w:bCs/>
          <w:iCs/>
          <w:szCs w:val="28"/>
        </w:rPr>
        <w:t xml:space="preserve"> </w:t>
      </w:r>
    </w:p>
    <w:p w14:paraId="3950E277" w14:textId="77777777" w:rsidR="00870F90" w:rsidRPr="00A5701D" w:rsidRDefault="00870F90" w:rsidP="00870F90">
      <w:r w:rsidRPr="00A5701D">
        <w:t>The participation in both, the Focus Group on AI for Health and in a TG is generally open to anyone (with a free ITU account). For this TG, the corresponding ‘Call for TG participation’ (CfTGP) can be found here:</w:t>
      </w:r>
    </w:p>
    <w:p w14:paraId="6F0CCF96" w14:textId="77777777" w:rsidR="00870F90" w:rsidRPr="0042712B" w:rsidRDefault="00870F90" w:rsidP="00870F90">
      <w:pPr>
        <w:numPr>
          <w:ilvl w:val="0"/>
          <w:numId w:val="13"/>
        </w:numPr>
        <w:pBdr>
          <w:top w:val="nil"/>
          <w:left w:val="nil"/>
          <w:bottom w:val="nil"/>
          <w:right w:val="nil"/>
          <w:between w:val="nil"/>
        </w:pBdr>
        <w:rPr>
          <w:color w:val="000000"/>
        </w:rPr>
      </w:pPr>
      <w:hyperlink r:id="rId174">
        <w:r w:rsidRPr="00A5701D">
          <w:rPr>
            <w:color w:val="0000FF"/>
            <w:u w:val="single"/>
          </w:rPr>
          <w:t>https://www.itu.int/en/ITU-T/focusgroups/ai4h/Documents/tg/CfP-TG-Symptom.pdf</w:t>
        </w:r>
      </w:hyperlink>
    </w:p>
    <w:p w14:paraId="59849DF5" w14:textId="77777777" w:rsidR="00870F90" w:rsidRPr="00A5701D" w:rsidRDefault="00870F90" w:rsidP="00870F90">
      <w:r w:rsidRPr="00A5701D">
        <w:t>Each topic group also has a corresponding subpage on the ITU collaboration site. The subpage for this topic group can be found here:</w:t>
      </w:r>
    </w:p>
    <w:p w14:paraId="4FACB292" w14:textId="77777777" w:rsidR="00870F90" w:rsidRPr="0042712B" w:rsidRDefault="00870F90" w:rsidP="00870F90">
      <w:pPr>
        <w:numPr>
          <w:ilvl w:val="0"/>
          <w:numId w:val="51"/>
        </w:numPr>
        <w:pBdr>
          <w:top w:val="nil"/>
          <w:left w:val="nil"/>
          <w:bottom w:val="nil"/>
          <w:right w:val="nil"/>
          <w:between w:val="nil"/>
        </w:pBdr>
        <w:rPr>
          <w:color w:val="000000"/>
        </w:rPr>
      </w:pPr>
      <w:hyperlink r:id="rId175">
        <w:r w:rsidRPr="00A5701D">
          <w:rPr>
            <w:color w:val="0000FF"/>
            <w:u w:val="single"/>
          </w:rPr>
          <w:t>https://www.itu.int/en/ITU-T/focusgroups/ai4h/Pages/symptom.aspx</w:t>
        </w:r>
      </w:hyperlink>
    </w:p>
    <w:p w14:paraId="2F4B5A77" w14:textId="77777777" w:rsidR="00870F90" w:rsidRPr="00A5701D" w:rsidRDefault="00870F90" w:rsidP="00870F90">
      <w:r w:rsidRPr="00A5701D">
        <w:t>For participation in this topic group, interested parties can also join the regular online meetings. For all TGs, the link will be the standard ITU-TG ‘zoom’ link:</w:t>
      </w:r>
    </w:p>
    <w:p w14:paraId="78DA4F62" w14:textId="77777777" w:rsidR="00870F90" w:rsidRPr="00A5701D" w:rsidRDefault="00870F90" w:rsidP="00870F90">
      <w:pPr>
        <w:numPr>
          <w:ilvl w:val="0"/>
          <w:numId w:val="51"/>
        </w:numPr>
      </w:pPr>
      <w:hyperlink r:id="rId176">
        <w:r w:rsidRPr="00A5701D">
          <w:rPr>
            <w:color w:val="0000FF"/>
            <w:u w:val="single"/>
          </w:rPr>
          <w:t>https://itu.zoom.us/my/fgai4h</w:t>
        </w:r>
      </w:hyperlink>
    </w:p>
    <w:p w14:paraId="6A245FBB" w14:textId="77777777" w:rsidR="00870F90" w:rsidRPr="00A5701D" w:rsidRDefault="00870F90" w:rsidP="00870F90"/>
    <w:p w14:paraId="10796FF7" w14:textId="77777777" w:rsidR="00870F90" w:rsidRPr="00A5701D" w:rsidRDefault="00870F90" w:rsidP="00870F90">
      <w:r w:rsidRPr="00A5701D">
        <w:t xml:space="preserve">All relevant administrative information about FG-AI4H—like upcoming meetings or document deadlines—will be announced via the general FG-AI4H mailing list </w:t>
      </w:r>
      <w:hyperlink r:id="rId177">
        <w:r w:rsidRPr="00A5701D">
          <w:rPr>
            <w:color w:val="0000FF"/>
            <w:u w:val="single"/>
          </w:rPr>
          <w:t>fgai4h@lists.itu.int</w:t>
        </w:r>
      </w:hyperlink>
      <w:r w:rsidRPr="00A5701D">
        <w:t>.</w:t>
      </w:r>
    </w:p>
    <w:p w14:paraId="1DC900D8" w14:textId="77777777" w:rsidR="00870F90" w:rsidRPr="00A5701D" w:rsidRDefault="00870F90" w:rsidP="00870F90"/>
    <w:p w14:paraId="43321517" w14:textId="77777777" w:rsidR="00870F90" w:rsidRPr="00A5701D" w:rsidRDefault="00870F90" w:rsidP="00870F90">
      <w:r w:rsidRPr="00A5701D">
        <w:t>All TG members should subscribe to this mailing list as part of the registration process for their ITU user account by following the instructions in the ‘Call for topic group participation’ and this link:</w:t>
      </w:r>
    </w:p>
    <w:p w14:paraId="735FFD27" w14:textId="77777777" w:rsidR="00870F90" w:rsidRPr="00A5701D" w:rsidRDefault="00870F90" w:rsidP="00870F90">
      <w:pPr>
        <w:numPr>
          <w:ilvl w:val="0"/>
          <w:numId w:val="51"/>
        </w:numPr>
      </w:pPr>
      <w:hyperlink r:id="rId178">
        <w:r w:rsidRPr="00A5701D">
          <w:rPr>
            <w:color w:val="0000FF"/>
            <w:u w:val="single"/>
          </w:rPr>
          <w:t>https://itu.int/go/fgai4h/join</w:t>
        </w:r>
      </w:hyperlink>
    </w:p>
    <w:p w14:paraId="447FAD4A" w14:textId="77777777" w:rsidR="00870F90" w:rsidRPr="00A5701D" w:rsidRDefault="00870F90" w:rsidP="00870F90">
      <w:pPr>
        <w:rPr>
          <w:i/>
        </w:rPr>
      </w:pPr>
      <w:r w:rsidRPr="00A5701D">
        <w:t xml:space="preserve">In addition to the general FG-AI4H mailing list, the topic group on AI-based symptom assessment has an </w:t>
      </w:r>
      <w:r w:rsidRPr="00A5701D">
        <w:rPr>
          <w:i/>
        </w:rPr>
        <w:t>individual mailing list:</w:t>
      </w:r>
    </w:p>
    <w:p w14:paraId="7127CDEA" w14:textId="77777777" w:rsidR="00870F90" w:rsidRPr="0042712B" w:rsidRDefault="00870F90" w:rsidP="00870F90">
      <w:pPr>
        <w:numPr>
          <w:ilvl w:val="0"/>
          <w:numId w:val="51"/>
        </w:numPr>
        <w:rPr>
          <w:color w:val="000000"/>
        </w:rPr>
      </w:pPr>
      <w:hyperlink r:id="rId179">
        <w:r w:rsidRPr="00A5701D">
          <w:rPr>
            <w:color w:val="0000FF"/>
            <w:u w:val="single"/>
          </w:rPr>
          <w:t>fgai4htgsymptom@lists.itu.int</w:t>
        </w:r>
      </w:hyperlink>
    </w:p>
    <w:p w14:paraId="1F1388A4" w14:textId="77777777" w:rsidR="00870F90" w:rsidRPr="00A5701D" w:rsidRDefault="00870F90" w:rsidP="00870F90">
      <w:r w:rsidRPr="00A5701D">
        <w:rPr>
          <w:color w:val="000000"/>
        </w:rPr>
        <w:t>Regular</w:t>
      </w:r>
      <w:r w:rsidRPr="00A5701D">
        <w:t xml:space="preserve"> FG-AI4H workshops and meetings proceed about every two months at changing locations around the globe or remotely. More information can be found on the official FG-AI4H website:</w:t>
      </w:r>
    </w:p>
    <w:p w14:paraId="4B6DAE28" w14:textId="77777777" w:rsidR="00870F90" w:rsidRPr="00A5701D" w:rsidRDefault="00870F90" w:rsidP="00870F90">
      <w:pPr>
        <w:numPr>
          <w:ilvl w:val="0"/>
          <w:numId w:val="51"/>
        </w:numPr>
      </w:pPr>
      <w:hyperlink r:id="rId180">
        <w:r w:rsidRPr="00A5701D">
          <w:rPr>
            <w:color w:val="0000FF"/>
            <w:u w:val="single"/>
          </w:rPr>
          <w:t>https://itu.int/go/fgai4h</w:t>
        </w:r>
      </w:hyperlink>
      <w:r w:rsidRPr="00A5701D">
        <w:t xml:space="preserve"> </w:t>
      </w:r>
    </w:p>
    <w:p w14:paraId="49BEFF4F" w14:textId="77777777" w:rsidR="00870F90" w:rsidRPr="00A5701D" w:rsidRDefault="00870F90" w:rsidP="00870F90">
      <w:pPr>
        <w:ind w:left="720"/>
      </w:pPr>
    </w:p>
    <w:p w14:paraId="3F555E2E" w14:textId="77777777" w:rsidR="00870F90" w:rsidRPr="00A5701D" w:rsidRDefault="00870F90" w:rsidP="00870F90">
      <w:pPr>
        <w:keepNext/>
        <w:numPr>
          <w:ilvl w:val="0"/>
          <w:numId w:val="14"/>
        </w:numPr>
        <w:spacing w:after="60"/>
        <w:outlineLvl w:val="0"/>
        <w:rPr>
          <w:rFonts w:eastAsia="MS Mincho" w:cs="Arial"/>
          <w:b/>
          <w:bCs/>
          <w:kern w:val="32"/>
          <w:szCs w:val="32"/>
        </w:rPr>
      </w:pPr>
      <w:bookmarkStart w:id="62" w:name="_Toc113900757"/>
      <w:r w:rsidRPr="00A5701D">
        <w:rPr>
          <w:rFonts w:eastAsia="MS Mincho" w:cs="Arial"/>
          <w:b/>
          <w:bCs/>
          <w:kern w:val="32"/>
          <w:szCs w:val="32"/>
        </w:rPr>
        <w:t>Topic description</w:t>
      </w:r>
      <w:bookmarkEnd w:id="62"/>
      <w:r w:rsidRPr="00A5701D">
        <w:rPr>
          <w:rFonts w:eastAsia="MS Mincho" w:cs="Arial"/>
          <w:b/>
          <w:bCs/>
          <w:kern w:val="32"/>
          <w:szCs w:val="32"/>
        </w:rPr>
        <w:t xml:space="preserve"> </w:t>
      </w:r>
    </w:p>
    <w:sdt>
      <w:sdtPr>
        <w:tag w:val="goog_rdk_2"/>
        <w:id w:val="-574667738"/>
      </w:sdtPr>
      <w:sdtContent>
        <w:p w14:paraId="490AD471" w14:textId="77777777" w:rsidR="00870F90" w:rsidRPr="00A5701D" w:rsidRDefault="00870F90" w:rsidP="00870F90">
          <w:r w:rsidRPr="00A5701D">
            <w:t>This section contains a detailed description and background information of the specific health topic for the benchmarking of AI-based symptom assessment and how this can help to solve a relevant ‘real-world’ problem.</w:t>
          </w:r>
          <w:sdt>
            <w:sdtPr>
              <w:tag w:val="goog_rdk_1"/>
              <w:id w:val="-625924750"/>
            </w:sdtPr>
            <w:sdtContent/>
          </w:sdt>
        </w:p>
      </w:sdtContent>
    </w:sdt>
    <w:p w14:paraId="3F84C2B3" w14:textId="77777777" w:rsidR="00870F90" w:rsidRPr="00A5701D" w:rsidRDefault="00870F90" w:rsidP="00870F90">
      <w:r w:rsidRPr="00A5701D">
        <w:lastRenderedPageBreak/>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w:t>
      </w:r>
    </w:p>
    <w:p w14:paraId="632E2A16" w14:textId="77777777" w:rsidR="00870F90" w:rsidRPr="00A5701D" w:rsidRDefault="00870F90" w:rsidP="00870F90">
      <w:r w:rsidRPr="00A5701D">
        <w:t>The AISA topic group originally started without separate subtopic groups. With Baidu joining in meeting D in Shanghai, the topic group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w:t>
      </w:r>
    </w:p>
    <w:p w14:paraId="7D117EC2"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63" w:name="_Toc113900758"/>
      <w:r w:rsidRPr="00A5701D">
        <w:rPr>
          <w:rFonts w:eastAsia="MS Mincho" w:cs="Arial"/>
          <w:b/>
          <w:bCs/>
          <w:iCs/>
          <w:szCs w:val="28"/>
        </w:rPr>
        <w:t>Definition of the AI task</w:t>
      </w:r>
      <w:bookmarkEnd w:id="63"/>
    </w:p>
    <w:p w14:paraId="2338C07B" w14:textId="77777777" w:rsidR="00870F90" w:rsidRPr="00A5701D" w:rsidRDefault="00870F90" w:rsidP="00870F90">
      <w:r w:rsidRPr="00A5701D">
        <w:t xml:space="preserve">This section provides a detailed description of the specific task the AI systems of this TG are expected to solve. It is </w:t>
      </w:r>
      <w:r w:rsidRPr="00A5701D">
        <w:rPr>
          <w:i/>
        </w:rPr>
        <w:t>not</w:t>
      </w:r>
      <w:r w:rsidRPr="00A5701D">
        <w:t xml:space="preserve"> about the benchmarking process (this will be discussed more detailed in chapter 4). This section corresponds to </w:t>
      </w:r>
      <w:hyperlink r:id="rId181">
        <w:r w:rsidRPr="00A5701D">
          <w:rPr>
            <w:rFonts w:ascii="Times" w:eastAsia="Times" w:hAnsi="Times" w:cs="Times"/>
            <w:color w:val="0000FF"/>
            <w:u w:val="single"/>
          </w:rPr>
          <w:t>DEL03</w:t>
        </w:r>
      </w:hyperlink>
      <w:r w:rsidRPr="00A5701D">
        <w:t xml:space="preserve"> </w:t>
      </w:r>
      <w:r w:rsidRPr="00A5701D">
        <w:rPr>
          <w:i/>
        </w:rPr>
        <w:t>“AI requirements specifications</w:t>
      </w:r>
      <w:r w:rsidRPr="00A5701D">
        <w:t>,” which describes the functional, behavioural, and operational aspects of an AI system.</w:t>
      </w:r>
    </w:p>
    <w:p w14:paraId="533CE6A7" w14:textId="77777777" w:rsidR="00870F90" w:rsidRPr="00A5701D" w:rsidRDefault="00870F90" w:rsidP="00870F90">
      <w:r w:rsidRPr="00A5701D">
        <w:t xml:space="preserve">The exact definition of Artificial Intelligence (AI) is controversial. In the context of this document it refers to a field of computer science working on machine learning and knowledge based technology that allows the user to </w:t>
      </w:r>
      <w:r w:rsidRPr="00A5701D">
        <w:rPr>
          <w:i/>
        </w:rPr>
        <w:t>understand</w:t>
      </w:r>
      <w:r w:rsidRPr="00A5701D">
        <w:t xml:space="preserve"> complex (health related) problems and situations at or above human (doctor) level performance and providing corresponding insights (differential diagnosis, triage) or solutions (next step advice).</w:t>
      </w:r>
    </w:p>
    <w:p w14:paraId="626988CE" w14:textId="77777777" w:rsidR="00870F90" w:rsidRPr="00A5701D" w:rsidRDefault="00870F90" w:rsidP="00870F90">
      <w:r w:rsidRPr="00A5701D">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an interactive questioning approach, or passively, allowing the user to enter additional symptoms. Finally, the applications provide an assessment that contains different output components ranging from a general classification of severity (triage), possible differential diagnoses (DD), and advice on what to do next.</w:t>
      </w:r>
    </w:p>
    <w:p w14:paraId="05B23582"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64" w:name="_Toc113900759"/>
      <w:r w:rsidRPr="00A5701D">
        <w:rPr>
          <w:rFonts w:eastAsia="MS Mincho" w:cs="Arial"/>
          <w:b/>
          <w:bCs/>
          <w:iCs/>
          <w:szCs w:val="28"/>
        </w:rPr>
        <w:t>Current gold standard</w:t>
      </w:r>
      <w:bookmarkEnd w:id="64"/>
      <w:r w:rsidRPr="00A5701D">
        <w:rPr>
          <w:rFonts w:eastAsia="MS Mincho" w:cs="Arial"/>
          <w:b/>
          <w:bCs/>
          <w:iCs/>
          <w:szCs w:val="28"/>
        </w:rPr>
        <w:t xml:space="preserve"> </w:t>
      </w:r>
    </w:p>
    <w:sdt>
      <w:sdtPr>
        <w:tag w:val="goog_rdk_4"/>
        <w:id w:val="-1221508813"/>
      </w:sdtPr>
      <w:sdtContent>
        <w:p w14:paraId="20BB7A92" w14:textId="77777777" w:rsidR="00870F90" w:rsidRPr="00A5701D" w:rsidRDefault="00870F90" w:rsidP="00870F90">
          <w:r w:rsidRPr="00A5701D">
            <w:t xml:space="preserve">This section provides a description of the established gold standard of the addressed health topic. </w:t>
          </w:r>
          <w:sdt>
            <w:sdtPr>
              <w:tag w:val="goog_rdk_3"/>
              <w:id w:val="-1364509045"/>
            </w:sdtPr>
            <w:sdtContent/>
          </w:sdt>
        </w:p>
      </w:sdtContent>
    </w:sdt>
    <w:p w14:paraId="5359EB4F" w14:textId="77777777" w:rsidR="00870F90" w:rsidRPr="00A5701D" w:rsidRDefault="00870F90" w:rsidP="00870F90"/>
    <w:p w14:paraId="3BA51F59" w14:textId="77777777" w:rsidR="00870F90" w:rsidRPr="00A5701D" w:rsidRDefault="00870F90" w:rsidP="00870F90">
      <w:r w:rsidRPr="00A5701D">
        <w:t>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internet or other experts.</w:t>
      </w:r>
    </w:p>
    <w:p w14:paraId="48B07784" w14:textId="77777777" w:rsidR="00870F90" w:rsidRDefault="00870F90" w:rsidP="00870F90">
      <w:r w:rsidRPr="00A5701D">
        <w:t xml:space="preserve">In recent years, individuals have increasingly begun to use the internet to find advice. Recent publications show that one in four Britons use the web to search their symptoms instead of seeing a </w:t>
      </w:r>
      <w:sdt>
        <w:sdtPr>
          <w:tag w:val="goog_rdk_5"/>
          <w:id w:val="-2056836909"/>
        </w:sdtPr>
        <w:sdtContent/>
      </w:sdt>
      <w:r w:rsidRPr="00A5701D">
        <w:t>doctor [Push Doctor 2015]. Meanwhile, other studies show that internet self-searches are more likely to incorrectly suggest conditions that may cause inappropriate worry (e.g. cancers for innocuous symptoms).</w:t>
      </w:r>
    </w:p>
    <w:p w14:paraId="34E5E928" w14:textId="77777777" w:rsidR="00870F90" w:rsidRPr="00A5701D" w:rsidRDefault="00870F90" w:rsidP="00870F90"/>
    <w:p w14:paraId="732E7414" w14:textId="77777777" w:rsidR="00870F90" w:rsidRPr="00A5701D" w:rsidRDefault="00870F90" w:rsidP="00870F90">
      <w:pPr>
        <w:keepNext/>
        <w:numPr>
          <w:ilvl w:val="1"/>
          <w:numId w:val="14"/>
        </w:numPr>
        <w:spacing w:after="60"/>
        <w:outlineLvl w:val="1"/>
        <w:rPr>
          <w:rFonts w:eastAsia="MS Mincho" w:cs="Arial"/>
          <w:b/>
          <w:bCs/>
          <w:iCs/>
          <w:szCs w:val="28"/>
        </w:rPr>
      </w:pPr>
      <w:bookmarkStart w:id="65" w:name="_Toc113900760"/>
      <w:r w:rsidRPr="00A5701D">
        <w:rPr>
          <w:rFonts w:eastAsia="MS Mincho" w:cs="Arial"/>
          <w:b/>
          <w:bCs/>
          <w:iCs/>
          <w:szCs w:val="28"/>
        </w:rPr>
        <w:t>Relevance and impact of an AI solution</w:t>
      </w:r>
      <w:bookmarkEnd w:id="65"/>
    </w:p>
    <w:p w14:paraId="58280738" w14:textId="77777777" w:rsidR="00870F90" w:rsidRPr="00A5701D" w:rsidRDefault="00870F90" w:rsidP="00870F90">
      <w:r w:rsidRPr="00A5701D">
        <w:t xml:space="preserve">This section addresses the relevance and impact of the AI solution (e.g., on the health system or the patient outcome) and describes how solving the task with AI improves a health issue. </w:t>
      </w:r>
    </w:p>
    <w:p w14:paraId="12A9D52D" w14:textId="77777777" w:rsidR="00870F90" w:rsidRPr="00A5701D" w:rsidRDefault="00870F90" w:rsidP="00870F90">
      <w:r w:rsidRPr="00A5701D">
        <w:lastRenderedPageBreak/>
        <w:t xml:space="preserve">Whilst the shortage of health workers in low- and middle-income countries (LMICs)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w:t>
      </w:r>
      <w:sdt>
        <w:sdtPr>
          <w:tag w:val="goog_rdk_8"/>
          <w:id w:val="209007926"/>
        </w:sdtPr>
        <w:sdtContent/>
      </w:sdt>
      <w:r w:rsidRPr="00A5701D">
        <w:t>injuries [Pillay2010].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1863CD0F" w14:textId="77777777" w:rsidR="00870F90" w:rsidRPr="00A5701D" w:rsidRDefault="00870F90" w:rsidP="00870F90">
      <w:r w:rsidRPr="00A5701D">
        <w:t>The challenge is to provide high-quality care and prompt, adequate treatment, if necessary, develop mechanisms to avoid overdiagnosis and focus the health system resources for the patients in need.</w:t>
      </w:r>
    </w:p>
    <w:p w14:paraId="47BE6448" w14:textId="77777777" w:rsidR="00870F90" w:rsidRPr="00A5701D" w:rsidRDefault="00870F90" w:rsidP="00870F90">
      <w:r w:rsidRPr="00A5701D">
        <w:t>Very few papers on AI-based symptom assessment exist, which are usually based on limited retrospective studies or use case vignettes instead of real cases. Therefore, there is a lack of scientific evidence available that assesses the impact of applying such technologies in a healthcare setting.</w:t>
      </w:r>
    </w:p>
    <w:p w14:paraId="6E1A01F5" w14:textId="77777777" w:rsidR="00870F90" w:rsidRPr="00A5701D" w:rsidRDefault="00870F90" w:rsidP="00870F90">
      <w:r w:rsidRPr="00A5701D">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76CA121B" w14:textId="77777777" w:rsidR="00870F90" w:rsidRPr="00A5701D" w:rsidRDefault="00870F90" w:rsidP="00870F90">
      <w:r w:rsidRPr="00A5701D">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Content/>
      </w:sdt>
      <w:r w:rsidRPr="00A5701D">
        <w:t>number 3 [UN SDG 3].</w:t>
      </w:r>
    </w:p>
    <w:p w14:paraId="41258A9F" w14:textId="77777777" w:rsidR="00870F90" w:rsidRPr="00A5701D" w:rsidRDefault="00870F90" w:rsidP="00870F90"/>
    <w:p w14:paraId="5843D67E" w14:textId="77777777" w:rsidR="00870F90" w:rsidRPr="00A5701D" w:rsidRDefault="00870F90" w:rsidP="00870F90">
      <w:pPr>
        <w:keepNext/>
        <w:numPr>
          <w:ilvl w:val="1"/>
          <w:numId w:val="14"/>
        </w:numPr>
        <w:spacing w:after="60"/>
        <w:outlineLvl w:val="1"/>
        <w:rPr>
          <w:rFonts w:eastAsia="MS Mincho" w:cs="Arial"/>
          <w:b/>
          <w:bCs/>
          <w:iCs/>
          <w:szCs w:val="28"/>
        </w:rPr>
      </w:pPr>
      <w:bookmarkStart w:id="66" w:name="_Toc113900761"/>
      <w:r w:rsidRPr="00A5701D">
        <w:rPr>
          <w:rFonts w:eastAsia="MS Mincho" w:cs="Arial"/>
          <w:b/>
          <w:bCs/>
          <w:iCs/>
          <w:szCs w:val="28"/>
        </w:rPr>
        <w:t>Existing AI solutions</w:t>
      </w:r>
      <w:bookmarkEnd w:id="66"/>
    </w:p>
    <w:p w14:paraId="3D888CB8" w14:textId="77777777" w:rsidR="00870F90" w:rsidRPr="00A5701D" w:rsidRDefault="00870F90" w:rsidP="00870F90">
      <w:r w:rsidRPr="00A5701D">
        <w:t xml:space="preserve">This section presents the AI providers currently available and known to the topic group. The tables summarize the inputs and outputs relevant for benchmarking. It also presents relevant details concerning the scope of the systems that will affect the definition of categories for benchmarking reports, metrics and scores. Because the field is rapidly changing, this table will be updated before every Focus Group meeting and is currently a draft. </w:t>
      </w:r>
    </w:p>
    <w:p w14:paraId="3A8B4CBB"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67" w:name="_Ref95147323"/>
      <w:bookmarkStart w:id="68" w:name="_Ref95147353"/>
      <w:bookmarkStart w:id="69" w:name="_Ref95147392"/>
      <w:bookmarkStart w:id="70" w:name="_Ref95147683"/>
      <w:bookmarkStart w:id="71" w:name="_Ref95147720"/>
      <w:bookmarkStart w:id="72" w:name="_Toc113900762"/>
      <w:r w:rsidRPr="00A5701D">
        <w:rPr>
          <w:rFonts w:eastAsia="MS Mincho" w:cs="Arial"/>
          <w:b/>
          <w:bCs/>
          <w:szCs w:val="26"/>
        </w:rPr>
        <w:t>Topic group member Systems for AI-based Symptom Assessment</w:t>
      </w:r>
      <w:bookmarkEnd w:id="67"/>
      <w:bookmarkEnd w:id="68"/>
      <w:bookmarkEnd w:id="69"/>
      <w:bookmarkEnd w:id="70"/>
      <w:bookmarkEnd w:id="71"/>
      <w:bookmarkEnd w:id="72"/>
    </w:p>
    <w:p w14:paraId="0D0B6C44" w14:textId="77777777" w:rsidR="00870F90" w:rsidRPr="00A5701D" w:rsidRDefault="00870F90" w:rsidP="00870F90">
      <w:r w:rsidRPr="00A5701D">
        <w:rPr>
          <w:b/>
        </w:rPr>
        <w:fldChar w:fldCharType="begin"/>
      </w:r>
      <w:r w:rsidRPr="00A5701D">
        <w:rPr>
          <w:b/>
        </w:rPr>
        <w:instrText xml:space="preserve"> REF _Ref72241771 \h </w:instrText>
      </w:r>
      <w:r w:rsidRPr="00A5701D">
        <w:rPr>
          <w:b/>
        </w:rPr>
      </w:r>
      <w:r w:rsidRPr="00A5701D">
        <w:rPr>
          <w:b/>
        </w:rPr>
        <w:fldChar w:fldCharType="separate"/>
      </w:r>
      <w:r w:rsidRPr="00A5701D">
        <w:t xml:space="preserve">Table </w:t>
      </w:r>
      <w:r w:rsidRPr="00A5701D">
        <w:rPr>
          <w:noProof/>
        </w:rPr>
        <w:t>2</w:t>
      </w:r>
      <w:r w:rsidRPr="00A5701D">
        <w:rPr>
          <w:b/>
        </w:rPr>
        <w:fldChar w:fldCharType="end"/>
      </w:r>
      <w:r w:rsidRPr="00A5701D">
        <w:rPr>
          <w:b/>
        </w:rPr>
        <w:t xml:space="preserve"> </w:t>
      </w:r>
      <w:r w:rsidRPr="00A5701D">
        <w:t>provides an overview of the AI systems of the topic group members. The initial benchmarking will most likely start with the AI providers that joined the topic group and hence focus on the benchmarking relevant technical dimensions found in this group before increasing the complexity to cover all other aspects.</w:t>
      </w:r>
    </w:p>
    <w:p w14:paraId="0A452760"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3" w:name="_Ref72241771"/>
      <w:bookmarkStart w:id="74" w:name="_Ref72241749"/>
      <w:bookmarkStart w:id="75" w:name="_Toc72267119"/>
      <w:bookmarkStart w:id="76" w:name="_Toc104461659"/>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2</w:t>
      </w:r>
      <w:r w:rsidRPr="00A5701D">
        <w:rPr>
          <w:b/>
          <w:noProof/>
          <w:szCs w:val="20"/>
        </w:rPr>
        <w:fldChar w:fldCharType="end"/>
      </w:r>
      <w:bookmarkEnd w:id="73"/>
      <w:r w:rsidRPr="00A5701D">
        <w:rPr>
          <w:b/>
          <w:szCs w:val="20"/>
        </w:rPr>
        <w:t xml:space="preserve"> – Symptom assessment systems inside the topic group</w:t>
      </w:r>
      <w:bookmarkEnd w:id="74"/>
      <w:bookmarkEnd w:id="75"/>
      <w:bookmarkEnd w:id="7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277"/>
        <w:gridCol w:w="2268"/>
        <w:gridCol w:w="2410"/>
        <w:gridCol w:w="2415"/>
      </w:tblGrid>
      <w:tr w:rsidR="00870F90" w:rsidRPr="00A5701D" w14:paraId="5E697B6F" w14:textId="77777777" w:rsidTr="00134F94">
        <w:trPr>
          <w:jc w:val="center"/>
        </w:trPr>
        <w:tc>
          <w:tcPr>
            <w:tcW w:w="1260" w:type="dxa"/>
            <w:tcBorders>
              <w:top w:val="single" w:sz="12" w:space="0" w:color="000000"/>
              <w:bottom w:val="single" w:sz="12" w:space="0" w:color="000000"/>
            </w:tcBorders>
            <w:shd w:val="clear" w:color="auto" w:fill="auto"/>
          </w:tcPr>
          <w:p w14:paraId="1A0449F8"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Provider</w:t>
            </w:r>
          </w:p>
        </w:tc>
        <w:tc>
          <w:tcPr>
            <w:tcW w:w="1277" w:type="dxa"/>
            <w:tcBorders>
              <w:top w:val="single" w:sz="12" w:space="0" w:color="000000"/>
              <w:bottom w:val="single" w:sz="12" w:space="0" w:color="000000"/>
            </w:tcBorders>
            <w:shd w:val="clear" w:color="auto" w:fill="auto"/>
          </w:tcPr>
          <w:p w14:paraId="31967C7F"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System</w:t>
            </w:r>
          </w:p>
        </w:tc>
        <w:tc>
          <w:tcPr>
            <w:tcW w:w="2268" w:type="dxa"/>
            <w:tcBorders>
              <w:top w:val="single" w:sz="12" w:space="0" w:color="000000"/>
              <w:bottom w:val="single" w:sz="12" w:space="0" w:color="000000"/>
            </w:tcBorders>
            <w:shd w:val="clear" w:color="auto" w:fill="auto"/>
          </w:tcPr>
          <w:p w14:paraId="7532DFF6"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Input</w:t>
            </w:r>
          </w:p>
        </w:tc>
        <w:tc>
          <w:tcPr>
            <w:tcW w:w="2410" w:type="dxa"/>
            <w:tcBorders>
              <w:top w:val="single" w:sz="12" w:space="0" w:color="000000"/>
              <w:bottom w:val="single" w:sz="12" w:space="0" w:color="000000"/>
            </w:tcBorders>
            <w:shd w:val="clear" w:color="auto" w:fill="auto"/>
          </w:tcPr>
          <w:p w14:paraId="3BC6D9AD"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Output</w:t>
            </w:r>
          </w:p>
        </w:tc>
        <w:tc>
          <w:tcPr>
            <w:tcW w:w="2415" w:type="dxa"/>
            <w:tcBorders>
              <w:top w:val="single" w:sz="12" w:space="0" w:color="000000"/>
              <w:bottom w:val="single" w:sz="12" w:space="0" w:color="000000"/>
            </w:tcBorders>
            <w:shd w:val="clear" w:color="auto" w:fill="auto"/>
          </w:tcPr>
          <w:p w14:paraId="56999EAF"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Scope/Comments</w:t>
            </w:r>
          </w:p>
        </w:tc>
      </w:tr>
      <w:tr w:rsidR="00870F90" w:rsidRPr="00A5701D" w14:paraId="24139E31" w14:textId="77777777" w:rsidTr="00134F94">
        <w:trPr>
          <w:jc w:val="center"/>
        </w:trPr>
        <w:tc>
          <w:tcPr>
            <w:tcW w:w="1260" w:type="dxa"/>
            <w:tcBorders>
              <w:top w:val="single" w:sz="12" w:space="0" w:color="000000"/>
            </w:tcBorders>
            <w:shd w:val="clear" w:color="auto" w:fill="auto"/>
          </w:tcPr>
          <w:p w14:paraId="0FB145B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2">
              <w:r w:rsidRPr="00A5701D">
                <w:rPr>
                  <w:color w:val="0000FF"/>
                  <w:sz w:val="20"/>
                  <w:szCs w:val="20"/>
                  <w:u w:val="single"/>
                </w:rPr>
                <w:t>1DOC3</w:t>
              </w:r>
            </w:hyperlink>
          </w:p>
        </w:tc>
        <w:tc>
          <w:tcPr>
            <w:tcW w:w="1277" w:type="dxa"/>
            <w:tcBorders>
              <w:top w:val="single" w:sz="12" w:space="0" w:color="000000"/>
            </w:tcBorders>
            <w:shd w:val="clear" w:color="auto" w:fill="auto"/>
          </w:tcPr>
          <w:p w14:paraId="1ECB4E2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1DOC3 platform</w:t>
            </w:r>
          </w:p>
        </w:tc>
        <w:tc>
          <w:tcPr>
            <w:tcW w:w="2268" w:type="dxa"/>
            <w:tcBorders>
              <w:top w:val="single" w:sz="12" w:space="0" w:color="000000"/>
            </w:tcBorders>
            <w:shd w:val="clear" w:color="auto" w:fill="auto"/>
          </w:tcPr>
          <w:p w14:paraId="7881E02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w:t>
            </w:r>
          </w:p>
          <w:p w14:paraId="2980CB3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Free text</w:t>
            </w:r>
          </w:p>
          <w:p w14:paraId="4D0042C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1E0E078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1B42E9C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Possible Causes – differentials.</w:t>
            </w:r>
          </w:p>
          <w:p w14:paraId="71106D0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1E33CD0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Worldwide</w:t>
            </w:r>
          </w:p>
          <w:p w14:paraId="444C9E5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Spanish</w:t>
            </w:r>
          </w:p>
          <w:p w14:paraId="4A64516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More than 750 conditions</w:t>
            </w:r>
          </w:p>
          <w:p w14:paraId="0594447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Web and App for iOS and Android</w:t>
            </w:r>
          </w:p>
        </w:tc>
      </w:tr>
      <w:tr w:rsidR="00870F90" w:rsidRPr="00A5701D" w14:paraId="52767C48" w14:textId="77777777" w:rsidTr="00134F94">
        <w:trPr>
          <w:jc w:val="center"/>
        </w:trPr>
        <w:tc>
          <w:tcPr>
            <w:tcW w:w="1260" w:type="dxa"/>
            <w:shd w:val="clear" w:color="auto" w:fill="auto"/>
          </w:tcPr>
          <w:p w14:paraId="1FA8752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3">
              <w:r w:rsidRPr="00A5701D">
                <w:rPr>
                  <w:color w:val="0000FF"/>
                  <w:sz w:val="20"/>
                  <w:szCs w:val="20"/>
                  <w:u w:val="single"/>
                </w:rPr>
                <w:t>Ada Health GmbH</w:t>
              </w:r>
            </w:hyperlink>
          </w:p>
        </w:tc>
        <w:tc>
          <w:tcPr>
            <w:tcW w:w="1277" w:type="dxa"/>
            <w:shd w:val="clear" w:color="auto" w:fill="auto"/>
          </w:tcPr>
          <w:p w14:paraId="1CA3FBB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Ada app</w:t>
            </w:r>
          </w:p>
        </w:tc>
        <w:tc>
          <w:tcPr>
            <w:tcW w:w="2268" w:type="dxa"/>
            <w:shd w:val="clear" w:color="auto" w:fill="auto"/>
          </w:tcPr>
          <w:p w14:paraId="59FD6AE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 risk factors</w:t>
            </w:r>
          </w:p>
          <w:p w14:paraId="69FC348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Free text PC search</w:t>
            </w:r>
          </w:p>
          <w:p w14:paraId="0B7819D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Discrete answers to dialog questions for additional symptoms including attribute details like intensity</w:t>
            </w:r>
          </w:p>
        </w:tc>
        <w:tc>
          <w:tcPr>
            <w:tcW w:w="2410" w:type="dxa"/>
            <w:shd w:val="clear" w:color="auto" w:fill="auto"/>
          </w:tcPr>
          <w:p w14:paraId="19848ED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Pre-clinical triage</w:t>
            </w:r>
          </w:p>
          <w:p w14:paraId="0D69D03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Differentials for PC</w:t>
            </w:r>
          </w:p>
          <w:p w14:paraId="2F65813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Shortcuts in case of immediate danger</w:t>
            </w:r>
          </w:p>
        </w:tc>
        <w:tc>
          <w:tcPr>
            <w:tcW w:w="2415" w:type="dxa"/>
            <w:shd w:val="clear" w:color="auto" w:fill="auto"/>
          </w:tcPr>
          <w:p w14:paraId="641B979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Worldwide</w:t>
            </w:r>
          </w:p>
          <w:p w14:paraId="1192551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English (US/UK), German, Spanish, Portuguese, French. Swahili, Romania</w:t>
            </w:r>
          </w:p>
          <w:p w14:paraId="35D63A4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Top 1300 conditions</w:t>
            </w:r>
          </w:p>
          <w:p w14:paraId="76868C1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For smartphone users</w:t>
            </w:r>
          </w:p>
          <w:p w14:paraId="22B9F19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Android/iOS</w:t>
            </w:r>
          </w:p>
        </w:tc>
      </w:tr>
      <w:tr w:rsidR="00870F90" w:rsidRPr="00A5701D" w14:paraId="0849177C" w14:textId="77777777" w:rsidTr="00134F94">
        <w:trPr>
          <w:trHeight w:val="600"/>
          <w:jc w:val="center"/>
        </w:trPr>
        <w:tc>
          <w:tcPr>
            <w:tcW w:w="1260" w:type="dxa"/>
            <w:shd w:val="clear" w:color="auto" w:fill="auto"/>
          </w:tcPr>
          <w:p w14:paraId="268AC01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4">
              <w:r w:rsidRPr="00A5701D">
                <w:rPr>
                  <w:color w:val="0000FF"/>
                  <w:sz w:val="20"/>
                  <w:szCs w:val="20"/>
                  <w:u w:val="single"/>
                </w:rPr>
                <w:t>Babylon Health</w:t>
              </w:r>
            </w:hyperlink>
          </w:p>
        </w:tc>
        <w:tc>
          <w:tcPr>
            <w:tcW w:w="1277" w:type="dxa"/>
            <w:shd w:val="clear" w:color="auto" w:fill="auto"/>
          </w:tcPr>
          <w:p w14:paraId="33F89F8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Babylon App</w:t>
            </w:r>
          </w:p>
        </w:tc>
        <w:tc>
          <w:tcPr>
            <w:tcW w:w="2268" w:type="dxa"/>
            <w:shd w:val="clear" w:color="auto" w:fill="auto"/>
          </w:tcPr>
          <w:p w14:paraId="640BED9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 risk factors, country</w:t>
            </w:r>
          </w:p>
          <w:p w14:paraId="38A63F2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Chatbot free text input and free text search (multiple inputs are allowed)</w:t>
            </w:r>
          </w:p>
          <w:p w14:paraId="5CD2773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Answers to dialog questions for additional symptoms and risk factors including duration of symptoms, intensity</w:t>
            </w:r>
          </w:p>
        </w:tc>
        <w:tc>
          <w:tcPr>
            <w:tcW w:w="2410" w:type="dxa"/>
            <w:shd w:val="clear" w:color="auto" w:fill="auto"/>
          </w:tcPr>
          <w:p w14:paraId="113458F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2045C95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Possible causes ("differentials")</w:t>
            </w:r>
          </w:p>
          <w:p w14:paraId="304A88C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Condition information</w:t>
            </w:r>
          </w:p>
          <w:p w14:paraId="366E9A5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Recommendation of appropriate local services and products</w:t>
            </w:r>
          </w:p>
          <w:p w14:paraId="4C23666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Text information about treatments or next steps</w:t>
            </w:r>
          </w:p>
          <w:p w14:paraId="051C47C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Shortcuts in case of immediate danger</w:t>
            </w:r>
          </w:p>
        </w:tc>
        <w:tc>
          <w:tcPr>
            <w:tcW w:w="2415" w:type="dxa"/>
            <w:shd w:val="clear" w:color="auto" w:fill="auto"/>
          </w:tcPr>
          <w:p w14:paraId="28F94B6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Worldwide</w:t>
            </w:r>
          </w:p>
          <w:p w14:paraId="7ECF2A5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English</w:t>
            </w:r>
          </w:p>
          <w:p w14:paraId="6C97A5E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80% of medical conditions</w:t>
            </w:r>
          </w:p>
          <w:p w14:paraId="10C4F44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For smartphone/web users</w:t>
            </w:r>
          </w:p>
          <w:p w14:paraId="6EDBFB6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Android/iOS/Web</w:t>
            </w:r>
          </w:p>
        </w:tc>
      </w:tr>
      <w:tr w:rsidR="00870F90" w:rsidRPr="00A5701D" w14:paraId="5434F853" w14:textId="77777777" w:rsidTr="00134F94">
        <w:trPr>
          <w:jc w:val="center"/>
        </w:trPr>
        <w:tc>
          <w:tcPr>
            <w:tcW w:w="1260" w:type="dxa"/>
            <w:shd w:val="clear" w:color="auto" w:fill="auto"/>
          </w:tcPr>
          <w:p w14:paraId="77169AD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Baidu</w:t>
            </w:r>
          </w:p>
        </w:tc>
        <w:tc>
          <w:tcPr>
            <w:tcW w:w="1277" w:type="dxa"/>
            <w:shd w:val="clear" w:color="auto" w:fill="auto"/>
          </w:tcPr>
          <w:p w14:paraId="393EAC5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Baidu’s Clinical Decision Support System</w:t>
            </w:r>
          </w:p>
        </w:tc>
        <w:tc>
          <w:tcPr>
            <w:tcW w:w="2268" w:type="dxa"/>
            <w:shd w:val="clear" w:color="auto" w:fill="auto"/>
          </w:tcPr>
          <w:p w14:paraId="3466E3EB"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Age</w:t>
            </w:r>
            <w:r w:rsidRPr="00A5701D">
              <w:rPr>
                <w:sz w:val="20"/>
                <w:szCs w:val="20"/>
                <w:vertAlign w:val="superscript"/>
              </w:rPr>
              <w:t>*</w:t>
            </w:r>
            <w:r w:rsidRPr="00A5701D">
              <w:rPr>
                <w:sz w:val="20"/>
                <w:szCs w:val="20"/>
              </w:rPr>
              <w:t>, sex</w:t>
            </w:r>
            <w:r w:rsidRPr="00A5701D">
              <w:rPr>
                <w:sz w:val="20"/>
                <w:szCs w:val="20"/>
                <w:vertAlign w:val="superscript"/>
              </w:rPr>
              <w:t>*</w:t>
            </w:r>
            <w:r w:rsidRPr="00A5701D">
              <w:rPr>
                <w:sz w:val="20"/>
                <w:szCs w:val="20"/>
              </w:rPr>
              <w:t>, birthplace, occupation, residence, height, weight</w:t>
            </w:r>
          </w:p>
          <w:p w14:paraId="6A42856F"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 xml:space="preserve">Free text of </w:t>
            </w:r>
            <w:r w:rsidRPr="00A5701D">
              <w:br/>
            </w:r>
            <w:r w:rsidRPr="00A5701D">
              <w:rPr>
                <w:sz w:val="20"/>
                <w:szCs w:val="20"/>
              </w:rPr>
              <w:t>PC</w:t>
            </w:r>
            <w:r w:rsidRPr="00A5701D">
              <w:rPr>
                <w:sz w:val="20"/>
                <w:szCs w:val="20"/>
                <w:vertAlign w:val="superscript"/>
              </w:rPr>
              <w:t>*</w:t>
            </w:r>
            <w:r w:rsidRPr="00A5701D">
              <w:rPr>
                <w:sz w:val="20"/>
                <w:szCs w:val="20"/>
              </w:rPr>
              <w:t>, CC</w:t>
            </w:r>
            <w:r w:rsidRPr="00A5701D">
              <w:rPr>
                <w:sz w:val="20"/>
                <w:szCs w:val="20"/>
                <w:vertAlign w:val="superscript"/>
              </w:rPr>
              <w:t>*</w:t>
            </w:r>
            <w:r w:rsidRPr="00A5701D">
              <w:rPr>
                <w:sz w:val="20"/>
                <w:szCs w:val="20"/>
              </w:rPr>
              <w:t xml:space="preserve">, </w:t>
            </w:r>
            <w:r w:rsidRPr="00A5701D">
              <w:br/>
            </w:r>
            <w:r w:rsidRPr="00A5701D">
              <w:rPr>
                <w:sz w:val="20"/>
                <w:szCs w:val="20"/>
              </w:rPr>
              <w:t>Past Medical History, Family History, Allergic History, Menstrual History</w:t>
            </w:r>
            <w:r w:rsidRPr="00A5701D">
              <w:rPr>
                <w:sz w:val="20"/>
                <w:szCs w:val="20"/>
                <w:vertAlign w:val="superscript"/>
              </w:rPr>
              <w:t>*</w:t>
            </w:r>
            <w:r w:rsidRPr="00A5701D">
              <w:rPr>
                <w:sz w:val="20"/>
                <w:szCs w:val="20"/>
              </w:rPr>
              <w:t>, Marital and Reproductive History for female</w:t>
            </w:r>
          </w:p>
          <w:p w14:paraId="1505F614"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Semi-structure text of medical exam report and test report</w:t>
            </w:r>
          </w:p>
          <w:p w14:paraId="20BE0F52" w14:textId="77777777" w:rsidR="00870F90" w:rsidRPr="00A5701D" w:rsidRDefault="00870F90" w:rsidP="00870F90">
            <w:pPr>
              <w:widowControl w:val="0"/>
              <w:numPr>
                <w:ilvl w:val="0"/>
                <w:numId w:val="41"/>
              </w:numPr>
              <w:pBdr>
                <w:top w:val="nil"/>
                <w:left w:val="nil"/>
                <w:bottom w:val="nil"/>
                <w:right w:val="nil"/>
                <w:between w:val="nil"/>
              </w:pBdr>
              <w:ind w:left="14" w:right="14" w:hanging="288"/>
              <w:rPr>
                <w:sz w:val="20"/>
                <w:szCs w:val="20"/>
              </w:rPr>
            </w:pPr>
          </w:p>
          <w:p w14:paraId="365E7D27" w14:textId="77777777" w:rsidR="00870F90" w:rsidRPr="00A5701D" w:rsidRDefault="00870F90" w:rsidP="00870F90">
            <w:pPr>
              <w:widowControl w:val="0"/>
              <w:numPr>
                <w:ilvl w:val="0"/>
                <w:numId w:val="41"/>
              </w:numPr>
              <w:pBdr>
                <w:top w:val="nil"/>
                <w:left w:val="nil"/>
                <w:bottom w:val="nil"/>
                <w:right w:val="nil"/>
                <w:between w:val="nil"/>
              </w:pBdr>
              <w:ind w:left="14" w:right="14" w:hanging="288"/>
              <w:rPr>
                <w:sz w:val="20"/>
                <w:szCs w:val="20"/>
              </w:rPr>
            </w:pPr>
            <w:r w:rsidRPr="00A5701D">
              <w:rPr>
                <w:sz w:val="20"/>
                <w:szCs w:val="20"/>
                <w:vertAlign w:val="superscript"/>
              </w:rPr>
              <w:t xml:space="preserve">* </w:t>
            </w:r>
            <w:r w:rsidRPr="00A5701D">
              <w:rPr>
                <w:sz w:val="20"/>
                <w:szCs w:val="20"/>
              </w:rPr>
              <w:t>these details must be provided</w:t>
            </w:r>
          </w:p>
        </w:tc>
        <w:tc>
          <w:tcPr>
            <w:tcW w:w="2410" w:type="dxa"/>
            <w:shd w:val="clear" w:color="auto" w:fill="auto"/>
          </w:tcPr>
          <w:p w14:paraId="61F41C21"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Pre-clinical triage</w:t>
            </w:r>
          </w:p>
          <w:p w14:paraId="6CE80B75"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Diagnosis recommendation with explanation (structure or free text)</w:t>
            </w:r>
          </w:p>
          <w:p w14:paraId="1D0C6FCE"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Next steps, such as medical exam, test</w:t>
            </w:r>
          </w:p>
          <w:p w14:paraId="012A05AF" w14:textId="77777777" w:rsidR="00870F90" w:rsidRPr="00A5701D" w:rsidRDefault="00870F90" w:rsidP="00870F90">
            <w:pPr>
              <w:widowControl w:val="0"/>
              <w:numPr>
                <w:ilvl w:val="0"/>
                <w:numId w:val="41"/>
              </w:numPr>
              <w:pBdr>
                <w:top w:val="nil"/>
                <w:left w:val="nil"/>
                <w:bottom w:val="nil"/>
                <w:right w:val="nil"/>
                <w:between w:val="nil"/>
              </w:pBdr>
              <w:ind w:left="302" w:right="14" w:hanging="288"/>
              <w:rPr>
                <w:sz w:val="20"/>
                <w:szCs w:val="20"/>
              </w:rPr>
            </w:pPr>
            <w:r w:rsidRPr="00A5701D">
              <w:rPr>
                <w:sz w:val="20"/>
                <w:szCs w:val="20"/>
              </w:rPr>
              <w:t>Treatment recommendation with explanation, such as drug, operations recommendation</w:t>
            </w:r>
          </w:p>
          <w:p w14:paraId="4428C7D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6B88597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China</w:t>
            </w:r>
          </w:p>
          <w:p w14:paraId="68DC993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Chinese</w:t>
            </w:r>
          </w:p>
          <w:p w14:paraId="71EEF0B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General practice, 4000+ diagnoses</w:t>
            </w:r>
          </w:p>
          <w:p w14:paraId="769510C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For Clinicians / Web users</w:t>
            </w:r>
          </w:p>
          <w:p w14:paraId="4FB208B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CS SDK / BS SDK / API for HIT Companies integration</w:t>
            </w:r>
          </w:p>
          <w:p w14:paraId="7C04837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Web / mini program apps for Web users</w:t>
            </w:r>
          </w:p>
        </w:tc>
      </w:tr>
      <w:tr w:rsidR="00870F90" w:rsidRPr="00A5701D" w14:paraId="614C4CC5" w14:textId="77777777" w:rsidTr="00134F94">
        <w:trPr>
          <w:jc w:val="center"/>
        </w:trPr>
        <w:tc>
          <w:tcPr>
            <w:tcW w:w="1260" w:type="dxa"/>
            <w:shd w:val="clear" w:color="auto" w:fill="auto"/>
          </w:tcPr>
          <w:p w14:paraId="0F275EB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Deepcare</w:t>
            </w:r>
          </w:p>
          <w:p w14:paraId="7468A4A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277" w:type="dxa"/>
            <w:shd w:val="clear" w:color="auto" w:fill="auto"/>
          </w:tcPr>
          <w:p w14:paraId="6D80D01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Deepcare Symptom Checker</w:t>
            </w:r>
          </w:p>
        </w:tc>
        <w:tc>
          <w:tcPr>
            <w:tcW w:w="2268" w:type="dxa"/>
            <w:shd w:val="clear" w:color="auto" w:fill="auto"/>
          </w:tcPr>
          <w:p w14:paraId="01BCCCB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43065CC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6621FF0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Users: Doctor and Patient</w:t>
            </w:r>
          </w:p>
          <w:p w14:paraId="4141C45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Platforms: iOS, Android</w:t>
            </w:r>
          </w:p>
          <w:p w14:paraId="1316807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Language: Vietnamese</w:t>
            </w:r>
          </w:p>
        </w:tc>
      </w:tr>
      <w:tr w:rsidR="00870F90" w:rsidRPr="00A5701D" w14:paraId="0CB80D76" w14:textId="77777777" w:rsidTr="00134F94">
        <w:trPr>
          <w:jc w:val="center"/>
        </w:trPr>
        <w:tc>
          <w:tcPr>
            <w:tcW w:w="1260" w:type="dxa"/>
            <w:shd w:val="clear" w:color="auto" w:fill="auto"/>
          </w:tcPr>
          <w:p w14:paraId="472A0A1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5" w:history="1">
              <w:r w:rsidRPr="00A5701D">
                <w:rPr>
                  <w:color w:val="1155CC"/>
                  <w:sz w:val="20"/>
                  <w:szCs w:val="20"/>
                  <w:u w:val="single"/>
                </w:rPr>
                <w:t>Flo Health</w:t>
              </w:r>
            </w:hyperlink>
          </w:p>
        </w:tc>
        <w:tc>
          <w:tcPr>
            <w:tcW w:w="1277" w:type="dxa"/>
            <w:shd w:val="clear" w:color="auto" w:fill="auto"/>
          </w:tcPr>
          <w:p w14:paraId="32D1FD1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Flo App</w:t>
            </w:r>
          </w:p>
        </w:tc>
        <w:tc>
          <w:tcPr>
            <w:tcW w:w="2268" w:type="dxa"/>
            <w:shd w:val="clear" w:color="auto" w:fill="auto"/>
          </w:tcPr>
          <w:p w14:paraId="3CE7CC1A"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assumes female sex</w:t>
            </w:r>
          </w:p>
          <w:p w14:paraId="238DCC60"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Symptoms, risk factors, menstrual cycle history</w:t>
            </w:r>
          </w:p>
          <w:p w14:paraId="11E64AEE"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Answers to discrete dialog questions </w:t>
            </w:r>
          </w:p>
        </w:tc>
        <w:tc>
          <w:tcPr>
            <w:tcW w:w="2410" w:type="dxa"/>
            <w:shd w:val="clear" w:color="auto" w:fill="auto"/>
          </w:tcPr>
          <w:p w14:paraId="4AD54DF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Differential suggestions with explanation</w:t>
            </w:r>
          </w:p>
          <w:p w14:paraId="741C33A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78F749DD"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Worldwide - women only</w:t>
            </w:r>
          </w:p>
          <w:p w14:paraId="41D99135"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English and 21 other languages </w:t>
            </w:r>
          </w:p>
          <w:p w14:paraId="52A463B6" w14:textId="77777777" w:rsidR="00870F90" w:rsidRPr="00A5701D" w:rsidRDefault="00870F90" w:rsidP="00870F90">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Women only</w:t>
            </w:r>
          </w:p>
          <w:p w14:paraId="0792259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App (iOS and Android) and web based </w:t>
            </w:r>
          </w:p>
        </w:tc>
      </w:tr>
      <w:tr w:rsidR="00870F90" w:rsidRPr="00A5701D" w14:paraId="2A24D839" w14:textId="77777777" w:rsidTr="00134F94">
        <w:trPr>
          <w:jc w:val="center"/>
        </w:trPr>
        <w:tc>
          <w:tcPr>
            <w:tcW w:w="1260" w:type="dxa"/>
            <w:shd w:val="clear" w:color="auto" w:fill="auto"/>
          </w:tcPr>
          <w:p w14:paraId="0BE91CE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Infermedica</w:t>
            </w:r>
          </w:p>
        </w:tc>
        <w:tc>
          <w:tcPr>
            <w:tcW w:w="1277" w:type="dxa"/>
            <w:shd w:val="clear" w:color="auto" w:fill="auto"/>
          </w:tcPr>
          <w:p w14:paraId="09072DE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Infermedica API, Symptomate</w:t>
            </w:r>
          </w:p>
        </w:tc>
        <w:tc>
          <w:tcPr>
            <w:tcW w:w="2268" w:type="dxa"/>
            <w:shd w:val="clear" w:color="auto" w:fill="auto"/>
          </w:tcPr>
          <w:p w14:paraId="7379ACA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w:t>
            </w:r>
          </w:p>
          <w:p w14:paraId="1DE2189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Risk factors</w:t>
            </w:r>
          </w:p>
          <w:p w14:paraId="05D5B45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Free text input of multiple symptoms</w:t>
            </w:r>
          </w:p>
          <w:p w14:paraId="7275426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Region/Travel history</w:t>
            </w:r>
          </w:p>
          <w:p w14:paraId="178060F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Answers to discrete dialog questions</w:t>
            </w:r>
          </w:p>
          <w:p w14:paraId="3315134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Lab test results</w:t>
            </w:r>
          </w:p>
        </w:tc>
        <w:tc>
          <w:tcPr>
            <w:tcW w:w="2410" w:type="dxa"/>
            <w:shd w:val="clear" w:color="auto" w:fill="auto"/>
          </w:tcPr>
          <w:p w14:paraId="4A91C7C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Differentials for PC</w:t>
            </w:r>
          </w:p>
          <w:p w14:paraId="55A9616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5E0B676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Shortcuts in case of immediate danger</w:t>
            </w:r>
          </w:p>
          <w:p w14:paraId="768B3F0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Explanation of differentials</w:t>
            </w:r>
          </w:p>
          <w:p w14:paraId="56FDAA2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Recommended further lab testing</w:t>
            </w:r>
          </w:p>
          <w:p w14:paraId="5C74DC5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0A36482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Worldwide</w:t>
            </w:r>
          </w:p>
          <w:p w14:paraId="5F7AE9B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Top 1000 conditions</w:t>
            </w:r>
          </w:p>
          <w:p w14:paraId="0965F53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15 language versions</w:t>
            </w:r>
          </w:p>
          <w:p w14:paraId="277E0F7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Web, mobile, chatbot, voice</w:t>
            </w:r>
          </w:p>
        </w:tc>
      </w:tr>
      <w:tr w:rsidR="00870F90" w:rsidRPr="00A5701D" w14:paraId="265C6C1F" w14:textId="77777777" w:rsidTr="00134F94">
        <w:trPr>
          <w:jc w:val="center"/>
        </w:trPr>
        <w:tc>
          <w:tcPr>
            <w:tcW w:w="1260" w:type="dxa"/>
            <w:shd w:val="clear" w:color="auto" w:fill="auto"/>
          </w:tcPr>
          <w:p w14:paraId="6287C3D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Inspired Ideas</w:t>
            </w:r>
          </w:p>
        </w:tc>
        <w:tc>
          <w:tcPr>
            <w:tcW w:w="1277" w:type="dxa"/>
            <w:shd w:val="clear" w:color="auto" w:fill="auto"/>
          </w:tcPr>
          <w:p w14:paraId="0D70233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Dr. Elsa</w:t>
            </w:r>
          </w:p>
        </w:tc>
        <w:tc>
          <w:tcPr>
            <w:tcW w:w="2268" w:type="dxa"/>
            <w:shd w:val="clear" w:color="auto" w:fill="auto"/>
          </w:tcPr>
          <w:p w14:paraId="220392E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gender</w:t>
            </w:r>
          </w:p>
          <w:p w14:paraId="7E26876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Risk factors</w:t>
            </w:r>
          </w:p>
          <w:p w14:paraId="2726113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Region/ time of year</w:t>
            </w:r>
          </w:p>
          <w:p w14:paraId="7A6FB38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Multiple symptoms</w:t>
            </w:r>
          </w:p>
          <w:p w14:paraId="2A487ED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Travel history</w:t>
            </w:r>
          </w:p>
          <w:p w14:paraId="3A35FA2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Answers to discrete dialog questions</w:t>
            </w:r>
          </w:p>
          <w:p w14:paraId="43CAAF6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Lab test results</w:t>
            </w:r>
          </w:p>
          <w:p w14:paraId="51B7678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 xml:space="preserve">Clinicians hypothesis </w:t>
            </w:r>
          </w:p>
        </w:tc>
        <w:tc>
          <w:tcPr>
            <w:tcW w:w="2410" w:type="dxa"/>
            <w:shd w:val="clear" w:color="auto" w:fill="auto"/>
          </w:tcPr>
          <w:p w14:paraId="040B2B2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List of possible differentials</w:t>
            </w:r>
          </w:p>
          <w:p w14:paraId="3B82C50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Condition explanations</w:t>
            </w:r>
          </w:p>
          <w:p w14:paraId="22CDFCF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Referral &amp; lab test recommendations</w:t>
            </w:r>
          </w:p>
          <w:p w14:paraId="536EF5A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Recommended next steps</w:t>
            </w:r>
          </w:p>
          <w:p w14:paraId="62D425D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Clinical triage</w:t>
            </w:r>
          </w:p>
        </w:tc>
        <w:tc>
          <w:tcPr>
            <w:tcW w:w="2415" w:type="dxa"/>
            <w:shd w:val="clear" w:color="auto" w:fill="auto"/>
          </w:tcPr>
          <w:p w14:paraId="7FBDBA0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Tanzania, East Africa</w:t>
            </w:r>
          </w:p>
          <w:p w14:paraId="2C9736A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Languages: English and Swahili</w:t>
            </w:r>
          </w:p>
          <w:p w14:paraId="4017711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Android/iOS/Web/API</w:t>
            </w:r>
          </w:p>
          <w:p w14:paraId="5E5963F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Users: healthcare workers/ clinicians</w:t>
            </w:r>
          </w:p>
        </w:tc>
      </w:tr>
      <w:tr w:rsidR="00870F90" w:rsidRPr="00A5701D" w14:paraId="56D4B454" w14:textId="77777777" w:rsidTr="00134F94">
        <w:trPr>
          <w:jc w:val="center"/>
        </w:trPr>
        <w:tc>
          <w:tcPr>
            <w:tcW w:w="1260" w:type="dxa"/>
            <w:shd w:val="clear" w:color="auto" w:fill="auto"/>
          </w:tcPr>
          <w:p w14:paraId="42ACAAF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6">
              <w:r w:rsidRPr="00A5701D">
                <w:rPr>
                  <w:color w:val="0000FF"/>
                  <w:sz w:val="20"/>
                  <w:szCs w:val="20"/>
                  <w:u w:val="single"/>
                </w:rPr>
                <w:t>Isabel Healthcare</w:t>
              </w:r>
            </w:hyperlink>
          </w:p>
        </w:tc>
        <w:tc>
          <w:tcPr>
            <w:tcW w:w="1277" w:type="dxa"/>
            <w:shd w:val="clear" w:color="auto" w:fill="auto"/>
          </w:tcPr>
          <w:p w14:paraId="7528A1E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Isabel Symptom Checker</w:t>
            </w:r>
          </w:p>
        </w:tc>
        <w:tc>
          <w:tcPr>
            <w:tcW w:w="2268" w:type="dxa"/>
            <w:shd w:val="clear" w:color="auto" w:fill="auto"/>
          </w:tcPr>
          <w:p w14:paraId="32D8B7C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w:t>
            </w:r>
          </w:p>
          <w:p w14:paraId="3F0FD7A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Gender</w:t>
            </w:r>
          </w:p>
          <w:p w14:paraId="5DD1645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Pregnancy Status</w:t>
            </w:r>
          </w:p>
          <w:p w14:paraId="4502E6F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Region/Travel History</w:t>
            </w:r>
          </w:p>
          <w:p w14:paraId="1B63ACF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Free text input of multiple symptoms all at once</w:t>
            </w:r>
          </w:p>
        </w:tc>
        <w:tc>
          <w:tcPr>
            <w:tcW w:w="2410" w:type="dxa"/>
            <w:shd w:val="clear" w:color="auto" w:fill="auto"/>
          </w:tcPr>
          <w:p w14:paraId="59F000C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List of possible diagnoses</w:t>
            </w:r>
          </w:p>
          <w:p w14:paraId="675BE70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Diagnoses can be sorted by 'common' or 'Red flag'</w:t>
            </w:r>
          </w:p>
          <w:p w14:paraId="4BBBE67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Each diagnosis linked to multiple reference resources</w:t>
            </w:r>
          </w:p>
          <w:p w14:paraId="0285500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 xml:space="preserve">If triage function selected, patient answers 7 questions to obtain advice on appropriate venue of care </w:t>
            </w:r>
          </w:p>
        </w:tc>
        <w:tc>
          <w:tcPr>
            <w:tcW w:w="2415" w:type="dxa"/>
            <w:shd w:val="clear" w:color="auto" w:fill="auto"/>
          </w:tcPr>
          <w:p w14:paraId="4F5BEC7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6,000 medical conditions covered</w:t>
            </w:r>
          </w:p>
          <w:p w14:paraId="148C705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Unlimited number of symptoms</w:t>
            </w:r>
          </w:p>
          <w:p w14:paraId="6ABED74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Responsive design means website adjusts to all devices</w:t>
            </w:r>
          </w:p>
          <w:p w14:paraId="3654B90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APIs available allowing integration into other systems</w:t>
            </w:r>
          </w:p>
          <w:p w14:paraId="6B4BD26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Currently English only but professional site available in Spanish and Chinese and model developed to make available in most languages</w:t>
            </w:r>
          </w:p>
        </w:tc>
      </w:tr>
      <w:tr w:rsidR="00870F90" w:rsidRPr="00A5701D" w14:paraId="0B6BC193" w14:textId="77777777" w:rsidTr="00134F94">
        <w:trPr>
          <w:jc w:val="center"/>
        </w:trPr>
        <w:tc>
          <w:tcPr>
            <w:tcW w:w="1260" w:type="dxa"/>
            <w:shd w:val="clear" w:color="auto" w:fill="auto"/>
          </w:tcPr>
          <w:p w14:paraId="3916E9C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0"/>
              </w:rPr>
            </w:pPr>
            <w:r w:rsidRPr="00A5701D">
              <w:rPr>
                <w:sz w:val="20"/>
                <w:szCs w:val="20"/>
              </w:rPr>
              <w:t>Kahun</w:t>
            </w:r>
          </w:p>
        </w:tc>
        <w:tc>
          <w:tcPr>
            <w:tcW w:w="1277" w:type="dxa"/>
            <w:shd w:val="clear" w:color="auto" w:fill="auto"/>
          </w:tcPr>
          <w:p w14:paraId="3F1393B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Kahun decision support, Patient1st</w:t>
            </w:r>
          </w:p>
        </w:tc>
        <w:tc>
          <w:tcPr>
            <w:tcW w:w="2268" w:type="dxa"/>
            <w:shd w:val="clear" w:color="auto" w:fill="auto"/>
          </w:tcPr>
          <w:p w14:paraId="6D17C40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w:t>
            </w:r>
          </w:p>
          <w:p w14:paraId="43C9135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Risk factors</w:t>
            </w:r>
          </w:p>
          <w:p w14:paraId="13F8E5A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Pregnancy Status</w:t>
            </w:r>
          </w:p>
          <w:p w14:paraId="4E8FE03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Answers to discrete dialog questions</w:t>
            </w:r>
          </w:p>
          <w:p w14:paraId="009A351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Lab test results</w:t>
            </w:r>
          </w:p>
        </w:tc>
        <w:tc>
          <w:tcPr>
            <w:tcW w:w="2410" w:type="dxa"/>
            <w:shd w:val="clear" w:color="auto" w:fill="auto"/>
          </w:tcPr>
          <w:p w14:paraId="36F37E4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3640829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Differentials for PC</w:t>
            </w:r>
          </w:p>
          <w:p w14:paraId="63DE0E5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Shortcuts in case of immediate danger</w:t>
            </w:r>
          </w:p>
        </w:tc>
        <w:tc>
          <w:tcPr>
            <w:tcW w:w="2415" w:type="dxa"/>
            <w:shd w:val="clear" w:color="auto" w:fill="auto"/>
          </w:tcPr>
          <w:p w14:paraId="58D9817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Worldwide</w:t>
            </w:r>
          </w:p>
          <w:p w14:paraId="2B47915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Multilingual</w:t>
            </w:r>
          </w:p>
          <w:p w14:paraId="73A050E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Over 6000 medical conditions</w:t>
            </w:r>
          </w:p>
          <w:p w14:paraId="684DCAD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Android/iOS/Web/API</w:t>
            </w:r>
          </w:p>
        </w:tc>
      </w:tr>
      <w:tr w:rsidR="00870F90" w:rsidRPr="00A5701D" w14:paraId="5ECB839D" w14:textId="77777777" w:rsidTr="00134F94">
        <w:trPr>
          <w:jc w:val="center"/>
        </w:trPr>
        <w:tc>
          <w:tcPr>
            <w:tcW w:w="1260" w:type="dxa"/>
            <w:shd w:val="clear" w:color="auto" w:fill="auto"/>
          </w:tcPr>
          <w:p w14:paraId="3FEDD69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Visiba Group AB</w:t>
            </w:r>
          </w:p>
        </w:tc>
        <w:tc>
          <w:tcPr>
            <w:tcW w:w="1277" w:type="dxa"/>
            <w:shd w:val="clear" w:color="auto" w:fill="auto"/>
          </w:tcPr>
          <w:p w14:paraId="224EC69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Visiba Care app</w:t>
            </w:r>
          </w:p>
        </w:tc>
        <w:tc>
          <w:tcPr>
            <w:tcW w:w="2268" w:type="dxa"/>
            <w:shd w:val="clear" w:color="auto" w:fill="auto"/>
          </w:tcPr>
          <w:p w14:paraId="4326216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w:t>
            </w:r>
          </w:p>
          <w:p w14:paraId="28DBE78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Gender</w:t>
            </w:r>
          </w:p>
          <w:p w14:paraId="174EC71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Chatbot free text input</w:t>
            </w:r>
          </w:p>
          <w:p w14:paraId="44399AE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Region/ time of year</w:t>
            </w:r>
          </w:p>
          <w:p w14:paraId="70F82A9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Discrete answers</w:t>
            </w:r>
          </w:p>
          <w:p w14:paraId="7B86D62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Lab results, inputs from devices enabled</w:t>
            </w:r>
          </w:p>
        </w:tc>
        <w:tc>
          <w:tcPr>
            <w:tcW w:w="2410" w:type="dxa"/>
            <w:shd w:val="clear" w:color="auto" w:fill="auto"/>
          </w:tcPr>
          <w:p w14:paraId="7ED31E7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List of possible diagnoses</w:t>
            </w:r>
          </w:p>
          <w:p w14:paraId="0443A16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 including format of meeting (digital or physical)</w:t>
            </w:r>
          </w:p>
          <w:p w14:paraId="3193C9D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Next-step advice</w:t>
            </w:r>
          </w:p>
          <w:p w14:paraId="0DB39D7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condition information</w:t>
            </w:r>
          </w:p>
        </w:tc>
        <w:tc>
          <w:tcPr>
            <w:tcW w:w="2415" w:type="dxa"/>
            <w:shd w:val="clear" w:color="auto" w:fill="auto"/>
          </w:tcPr>
          <w:p w14:paraId="3EABCB7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Language: Swedish</w:t>
            </w:r>
          </w:p>
          <w:p w14:paraId="5FA8B49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Android/iOS/Web</w:t>
            </w:r>
          </w:p>
          <w:p w14:paraId="66261A4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Users: Doctor and Patient</w:t>
            </w:r>
          </w:p>
        </w:tc>
      </w:tr>
      <w:tr w:rsidR="00870F90" w:rsidRPr="00A5701D" w14:paraId="7AC7031C" w14:textId="77777777" w:rsidTr="00134F94">
        <w:trPr>
          <w:jc w:val="center"/>
        </w:trPr>
        <w:tc>
          <w:tcPr>
            <w:tcW w:w="1260" w:type="dxa"/>
            <w:shd w:val="clear" w:color="auto" w:fill="auto"/>
          </w:tcPr>
          <w:p w14:paraId="40850C1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7">
              <w:r w:rsidRPr="00A5701D">
                <w:rPr>
                  <w:color w:val="0000FF"/>
                  <w:sz w:val="20"/>
                  <w:szCs w:val="20"/>
                  <w:u w:val="single"/>
                </w:rPr>
                <w:t>XUND Solutions</w:t>
              </w:r>
            </w:hyperlink>
          </w:p>
        </w:tc>
        <w:tc>
          <w:tcPr>
            <w:tcW w:w="1277" w:type="dxa"/>
            <w:shd w:val="clear" w:color="auto" w:fill="auto"/>
          </w:tcPr>
          <w:p w14:paraId="4B2E3B2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XUND App</w:t>
            </w:r>
          </w:p>
        </w:tc>
        <w:tc>
          <w:tcPr>
            <w:tcW w:w="2268" w:type="dxa"/>
            <w:shd w:val="clear" w:color="auto" w:fill="auto"/>
          </w:tcPr>
          <w:p w14:paraId="479F3A3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w:t>
            </w:r>
          </w:p>
          <w:p w14:paraId="4289A9B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Gender</w:t>
            </w:r>
          </w:p>
          <w:p w14:paraId="3640F23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Risk factors</w:t>
            </w:r>
          </w:p>
          <w:p w14:paraId="7498801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Guided dialogue</w:t>
            </w:r>
          </w:p>
          <w:p w14:paraId="1977E6D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Standardised answers</w:t>
            </w:r>
          </w:p>
          <w:p w14:paraId="27DF041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31ACE59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50F06F4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In-depth explanations</w:t>
            </w:r>
          </w:p>
          <w:p w14:paraId="32EAC59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 xml:space="preserve">Recommendations </w:t>
            </w:r>
          </w:p>
          <w:p w14:paraId="73AA61C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Navigation within healthcare system</w:t>
            </w:r>
          </w:p>
          <w:p w14:paraId="6A7522A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2ABF05C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Europe (CEE &amp; CIS)</w:t>
            </w:r>
          </w:p>
          <w:p w14:paraId="7D4CB9F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Primary healthcare (350 conditions); up to 500 planned</w:t>
            </w:r>
          </w:p>
          <w:p w14:paraId="038643E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German, English, Hungarian</w:t>
            </w:r>
          </w:p>
          <w:p w14:paraId="50E8617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Patient-centered</w:t>
            </w:r>
          </w:p>
          <w:p w14:paraId="7DEFFCE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Mobile &amp; API</w:t>
            </w:r>
          </w:p>
        </w:tc>
      </w:tr>
      <w:tr w:rsidR="00870F90" w:rsidRPr="00A5701D" w14:paraId="6FA2B126" w14:textId="77777777" w:rsidTr="00134F94">
        <w:trPr>
          <w:jc w:val="center"/>
        </w:trPr>
        <w:tc>
          <w:tcPr>
            <w:tcW w:w="1260" w:type="dxa"/>
            <w:shd w:val="clear" w:color="auto" w:fill="auto"/>
          </w:tcPr>
          <w:p w14:paraId="3FCF427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8">
              <w:r w:rsidRPr="00A5701D">
                <w:rPr>
                  <w:color w:val="0000FF"/>
                  <w:sz w:val="20"/>
                  <w:szCs w:val="20"/>
                  <w:u w:val="single"/>
                </w:rPr>
                <w:t>Your.MD Ltd</w:t>
              </w:r>
            </w:hyperlink>
          </w:p>
        </w:tc>
        <w:tc>
          <w:tcPr>
            <w:tcW w:w="1277" w:type="dxa"/>
            <w:shd w:val="clear" w:color="auto" w:fill="auto"/>
          </w:tcPr>
          <w:p w14:paraId="0D36458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A5701D">
              <w:rPr>
                <w:color w:val="000000"/>
                <w:sz w:val="20"/>
                <w:szCs w:val="20"/>
              </w:rPr>
              <w:t>Your.MD app</w:t>
            </w:r>
          </w:p>
        </w:tc>
        <w:tc>
          <w:tcPr>
            <w:tcW w:w="2268" w:type="dxa"/>
            <w:shd w:val="clear" w:color="auto" w:fill="auto"/>
          </w:tcPr>
          <w:p w14:paraId="7615DB2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Age, sex, medical risk factors,</w:t>
            </w:r>
          </w:p>
          <w:p w14:paraId="3F8641B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Chatbot free text input</w:t>
            </w:r>
          </w:p>
          <w:p w14:paraId="1C93C06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User consultation output (report)</w:t>
            </w:r>
          </w:p>
        </w:tc>
        <w:tc>
          <w:tcPr>
            <w:tcW w:w="2410" w:type="dxa"/>
            <w:shd w:val="clear" w:color="auto" w:fill="auto"/>
          </w:tcPr>
          <w:p w14:paraId="6B490EB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Differentials for PC</w:t>
            </w:r>
          </w:p>
          <w:p w14:paraId="6CC6D13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Pre-clinical triage</w:t>
            </w:r>
          </w:p>
          <w:p w14:paraId="2254BDC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Shortcuts in case of immediate danger</w:t>
            </w:r>
          </w:p>
          <w:p w14:paraId="2801B8A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Condition information</w:t>
            </w:r>
          </w:p>
          <w:p w14:paraId="65151F4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Recommendation of appropriate local services and products</w:t>
            </w:r>
          </w:p>
          <w:p w14:paraId="765DCD5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Medical factors</w:t>
            </w:r>
          </w:p>
        </w:tc>
        <w:tc>
          <w:tcPr>
            <w:tcW w:w="2415" w:type="dxa"/>
            <w:shd w:val="clear" w:color="auto" w:fill="auto"/>
          </w:tcPr>
          <w:p w14:paraId="079C828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Worldwide</w:t>
            </w:r>
          </w:p>
          <w:p w14:paraId="1A48B77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English,</w:t>
            </w:r>
          </w:p>
          <w:p w14:paraId="72B3D13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lastRenderedPageBreak/>
              <w:t>&gt;630 conditions</w:t>
            </w:r>
          </w:p>
          <w:p w14:paraId="776EC5A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A5701D">
              <w:rPr>
                <w:color w:val="000000"/>
                <w:sz w:val="20"/>
                <w:szCs w:val="20"/>
              </w:rPr>
              <w:t>For smartphone users Android /iOS and web and messaging groups Skype etc</w:t>
            </w:r>
          </w:p>
        </w:tc>
      </w:tr>
    </w:tbl>
    <w:p w14:paraId="4F72F245" w14:textId="77777777" w:rsidR="00870F90" w:rsidRPr="00A5701D" w:rsidRDefault="00870F90" w:rsidP="00870F90">
      <w:pPr>
        <w:rPr>
          <w:color w:val="808080"/>
        </w:rPr>
      </w:pPr>
    </w:p>
    <w:p w14:paraId="07C51776"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77" w:name="_Toc113900763"/>
      <w:r w:rsidRPr="00A5701D">
        <w:rPr>
          <w:rFonts w:eastAsia="MS Mincho" w:cs="Arial"/>
          <w:b/>
          <w:bCs/>
          <w:szCs w:val="26"/>
        </w:rPr>
        <w:t>Other Systems for AI-based Symptom Assessment</w:t>
      </w:r>
      <w:bookmarkEnd w:id="77"/>
    </w:p>
    <w:p w14:paraId="2F21CDE7" w14:textId="77777777" w:rsidR="00870F90" w:rsidRPr="00A5701D" w:rsidRDefault="00870F90" w:rsidP="00870F90">
      <w:r w:rsidRPr="00A5701D">
        <w:rPr>
          <w:b/>
        </w:rPr>
        <w:fldChar w:fldCharType="begin"/>
      </w:r>
      <w:r w:rsidRPr="00A5701D">
        <w:rPr>
          <w:b/>
        </w:rPr>
        <w:instrText xml:space="preserve"> REF _Ref72241864 \h </w:instrText>
      </w:r>
      <w:r w:rsidRPr="00A5701D">
        <w:rPr>
          <w:b/>
        </w:rPr>
      </w:r>
      <w:r w:rsidRPr="00A5701D">
        <w:rPr>
          <w:b/>
        </w:rPr>
        <w:fldChar w:fldCharType="separate"/>
      </w:r>
      <w:r w:rsidRPr="00A5701D">
        <w:t xml:space="preserve">Table </w:t>
      </w:r>
      <w:r w:rsidRPr="00A5701D">
        <w:rPr>
          <w:noProof/>
        </w:rPr>
        <w:t>3</w:t>
      </w:r>
      <w:r w:rsidRPr="00A5701D">
        <w:rPr>
          <w:b/>
        </w:rPr>
        <w:fldChar w:fldCharType="end"/>
      </w:r>
      <w:r w:rsidRPr="00A5701D">
        <w:rPr>
          <w:b/>
        </w:rPr>
        <w:t xml:space="preserve"> </w:t>
      </w:r>
      <w:r w:rsidRPr="00A5701D">
        <w:t xml:space="preserve">lists the providers of AI symptom assessment systems who have not joined the topic group yet. The list is most likely incomplete and suggestions for systems to add are appreciated. The list is limited to systems that actually have some kind of AI that could be benchmarked. Systems that e.g. show a static list of conditions for a given finding or pure tele-health services have not been included. </w:t>
      </w:r>
    </w:p>
    <w:p w14:paraId="3EE4EE0F"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8" w:name="_Ref72241864"/>
      <w:bookmarkStart w:id="79" w:name="_Toc72267120"/>
      <w:bookmarkStart w:id="80" w:name="_Toc104461660"/>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3</w:t>
      </w:r>
      <w:r w:rsidRPr="00A5701D">
        <w:rPr>
          <w:b/>
          <w:noProof/>
          <w:szCs w:val="20"/>
        </w:rPr>
        <w:fldChar w:fldCharType="end"/>
      </w:r>
      <w:bookmarkEnd w:id="78"/>
      <w:r w:rsidRPr="00A5701D">
        <w:rPr>
          <w:b/>
          <w:szCs w:val="20"/>
        </w:rPr>
        <w:t xml:space="preserve"> – Symptom assessment systems outside the topic group</w:t>
      </w:r>
      <w:bookmarkEnd w:id="79"/>
      <w:bookmarkEnd w:id="80"/>
    </w:p>
    <w:tbl>
      <w:tblPr>
        <w:tblW w:w="95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45"/>
        <w:gridCol w:w="1559"/>
        <w:gridCol w:w="1441"/>
        <w:gridCol w:w="2055"/>
        <w:gridCol w:w="2955"/>
      </w:tblGrid>
      <w:tr w:rsidR="00870F90" w:rsidRPr="00A5701D" w14:paraId="34F775D6" w14:textId="77777777" w:rsidTr="00134F94">
        <w:trPr>
          <w:jc w:val="center"/>
        </w:trPr>
        <w:tc>
          <w:tcPr>
            <w:tcW w:w="1545" w:type="dxa"/>
            <w:tcBorders>
              <w:top w:val="single" w:sz="12" w:space="0" w:color="000000"/>
              <w:bottom w:val="single" w:sz="12" w:space="0" w:color="000000"/>
            </w:tcBorders>
            <w:shd w:val="clear" w:color="auto" w:fill="auto"/>
          </w:tcPr>
          <w:p w14:paraId="6F8D98CD"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Provider</w:t>
            </w:r>
          </w:p>
        </w:tc>
        <w:tc>
          <w:tcPr>
            <w:tcW w:w="1559" w:type="dxa"/>
            <w:tcBorders>
              <w:top w:val="single" w:sz="12" w:space="0" w:color="000000"/>
              <w:bottom w:val="single" w:sz="12" w:space="0" w:color="000000"/>
            </w:tcBorders>
            <w:shd w:val="clear" w:color="auto" w:fill="auto"/>
          </w:tcPr>
          <w:p w14:paraId="262BEB22"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System</w:t>
            </w:r>
          </w:p>
        </w:tc>
        <w:tc>
          <w:tcPr>
            <w:tcW w:w="1441" w:type="dxa"/>
            <w:tcBorders>
              <w:top w:val="single" w:sz="12" w:space="0" w:color="000000"/>
              <w:bottom w:val="single" w:sz="12" w:space="0" w:color="000000"/>
            </w:tcBorders>
            <w:shd w:val="clear" w:color="auto" w:fill="auto"/>
          </w:tcPr>
          <w:p w14:paraId="7DE83829"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Input</w:t>
            </w:r>
          </w:p>
        </w:tc>
        <w:tc>
          <w:tcPr>
            <w:tcW w:w="2055" w:type="dxa"/>
            <w:tcBorders>
              <w:top w:val="single" w:sz="12" w:space="0" w:color="000000"/>
              <w:bottom w:val="single" w:sz="12" w:space="0" w:color="000000"/>
            </w:tcBorders>
            <w:shd w:val="clear" w:color="auto" w:fill="auto"/>
          </w:tcPr>
          <w:p w14:paraId="50BF81AB"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Output</w:t>
            </w:r>
          </w:p>
        </w:tc>
        <w:tc>
          <w:tcPr>
            <w:tcW w:w="2955" w:type="dxa"/>
            <w:tcBorders>
              <w:top w:val="single" w:sz="12" w:space="0" w:color="000000"/>
              <w:bottom w:val="single" w:sz="12" w:space="0" w:color="000000"/>
            </w:tcBorders>
            <w:shd w:val="clear" w:color="auto" w:fill="auto"/>
          </w:tcPr>
          <w:p w14:paraId="5DDE51DD"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Scope/Comments</w:t>
            </w:r>
          </w:p>
        </w:tc>
      </w:tr>
      <w:tr w:rsidR="00870F90" w:rsidRPr="00A5701D" w14:paraId="1AD94AD1" w14:textId="77777777" w:rsidTr="00134F94">
        <w:trPr>
          <w:jc w:val="center"/>
        </w:trPr>
        <w:tc>
          <w:tcPr>
            <w:tcW w:w="1545" w:type="dxa"/>
            <w:tcBorders>
              <w:top w:val="single" w:sz="12" w:space="0" w:color="000000"/>
            </w:tcBorders>
            <w:shd w:val="clear" w:color="auto" w:fill="auto"/>
          </w:tcPr>
          <w:p w14:paraId="1470517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9">
              <w:r w:rsidRPr="00A5701D">
                <w:rPr>
                  <w:color w:val="0000FF"/>
                  <w:sz w:val="22"/>
                  <w:szCs w:val="22"/>
                  <w:u w:val="single"/>
                </w:rPr>
                <w:t>Aetna</w:t>
              </w:r>
            </w:hyperlink>
          </w:p>
        </w:tc>
        <w:tc>
          <w:tcPr>
            <w:tcW w:w="1559" w:type="dxa"/>
            <w:tcBorders>
              <w:top w:val="single" w:sz="12" w:space="0" w:color="000000"/>
            </w:tcBorders>
            <w:shd w:val="clear" w:color="auto" w:fill="auto"/>
          </w:tcPr>
          <w:p w14:paraId="33F1D09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0">
              <w:r w:rsidRPr="00A5701D">
                <w:rPr>
                  <w:color w:val="0000FF"/>
                  <w:sz w:val="22"/>
                  <w:szCs w:val="22"/>
                  <w:u w:val="single"/>
                </w:rPr>
                <w:t>Symptom checker</w:t>
              </w:r>
            </w:hyperlink>
          </w:p>
        </w:tc>
        <w:tc>
          <w:tcPr>
            <w:tcW w:w="1441" w:type="dxa"/>
            <w:tcBorders>
              <w:top w:val="single" w:sz="12" w:space="0" w:color="000000"/>
            </w:tcBorders>
            <w:shd w:val="clear" w:color="auto" w:fill="auto"/>
          </w:tcPr>
          <w:p w14:paraId="5EDD127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tcBorders>
              <w:top w:val="single" w:sz="12" w:space="0" w:color="000000"/>
            </w:tcBorders>
            <w:shd w:val="clear" w:color="auto" w:fill="auto"/>
          </w:tcPr>
          <w:p w14:paraId="6219591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tcBorders>
              <w:top w:val="single" w:sz="12" w:space="0" w:color="000000"/>
            </w:tcBorders>
            <w:shd w:val="clear" w:color="auto" w:fill="auto"/>
          </w:tcPr>
          <w:p w14:paraId="017C5BC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01E4DEDE" w14:textId="77777777" w:rsidTr="00134F94">
        <w:trPr>
          <w:jc w:val="center"/>
        </w:trPr>
        <w:tc>
          <w:tcPr>
            <w:tcW w:w="1545" w:type="dxa"/>
            <w:shd w:val="clear" w:color="auto" w:fill="auto"/>
          </w:tcPr>
          <w:p w14:paraId="1D17FAE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AHEAD Research</w:t>
            </w:r>
          </w:p>
        </w:tc>
        <w:tc>
          <w:tcPr>
            <w:tcW w:w="1559" w:type="dxa"/>
            <w:shd w:val="clear" w:color="auto" w:fill="auto"/>
          </w:tcPr>
          <w:p w14:paraId="3C0095F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1">
              <w:r w:rsidRPr="00A5701D">
                <w:rPr>
                  <w:color w:val="0000FF"/>
                  <w:sz w:val="22"/>
                  <w:szCs w:val="22"/>
                  <w:u w:val="single"/>
                </w:rPr>
                <w:t>Symcat</w:t>
              </w:r>
            </w:hyperlink>
          </w:p>
        </w:tc>
        <w:tc>
          <w:tcPr>
            <w:tcW w:w="1441" w:type="dxa"/>
            <w:shd w:val="clear" w:color="auto" w:fill="auto"/>
          </w:tcPr>
          <w:p w14:paraId="7D860F7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B0C2B9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CF0EDF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5467012B" w14:textId="77777777" w:rsidTr="00134F94">
        <w:trPr>
          <w:jc w:val="center"/>
        </w:trPr>
        <w:tc>
          <w:tcPr>
            <w:tcW w:w="1545" w:type="dxa"/>
            <w:shd w:val="clear" w:color="auto" w:fill="auto"/>
          </w:tcPr>
          <w:p w14:paraId="4446937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2">
              <w:r w:rsidRPr="00A5701D">
                <w:rPr>
                  <w:color w:val="0000FF"/>
                  <w:sz w:val="22"/>
                  <w:szCs w:val="22"/>
                  <w:u w:val="single"/>
                </w:rPr>
                <w:t>Curai</w:t>
              </w:r>
            </w:hyperlink>
          </w:p>
        </w:tc>
        <w:tc>
          <w:tcPr>
            <w:tcW w:w="1559" w:type="dxa"/>
            <w:shd w:val="clear" w:color="auto" w:fill="auto"/>
          </w:tcPr>
          <w:p w14:paraId="6294D5A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3">
              <w:r w:rsidRPr="00A5701D">
                <w:rPr>
                  <w:color w:val="0000FF"/>
                  <w:sz w:val="22"/>
                  <w:szCs w:val="22"/>
                  <w:u w:val="single"/>
                </w:rPr>
                <w:t>Patient-facing DDSS</w:t>
              </w:r>
            </w:hyperlink>
            <w:r w:rsidRPr="00A5701D">
              <w:rPr>
                <w:color w:val="000000"/>
                <w:sz w:val="22"/>
                <w:szCs w:val="22"/>
              </w:rPr>
              <w:t xml:space="preserve"> / </w:t>
            </w:r>
            <w:hyperlink r:id="rId194">
              <w:r w:rsidRPr="00A5701D">
                <w:rPr>
                  <w:color w:val="0000FF"/>
                  <w:sz w:val="22"/>
                  <w:szCs w:val="22"/>
                  <w:u w:val="single"/>
                </w:rPr>
                <w:t>Chatbot</w:t>
              </w:r>
            </w:hyperlink>
          </w:p>
        </w:tc>
        <w:tc>
          <w:tcPr>
            <w:tcW w:w="1441" w:type="dxa"/>
            <w:shd w:val="clear" w:color="auto" w:fill="auto"/>
          </w:tcPr>
          <w:p w14:paraId="02D5AE8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A954DB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CD3CCD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7B5C184A" w14:textId="77777777" w:rsidTr="00134F94">
        <w:trPr>
          <w:jc w:val="center"/>
        </w:trPr>
        <w:tc>
          <w:tcPr>
            <w:tcW w:w="1545" w:type="dxa"/>
            <w:shd w:val="clear" w:color="auto" w:fill="auto"/>
          </w:tcPr>
          <w:p w14:paraId="0EA4A20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5">
              <w:r w:rsidRPr="00A5701D">
                <w:rPr>
                  <w:color w:val="0000FF"/>
                  <w:sz w:val="22"/>
                  <w:szCs w:val="22"/>
                  <w:u w:val="single"/>
                </w:rPr>
                <w:t>DocResponse</w:t>
              </w:r>
            </w:hyperlink>
          </w:p>
        </w:tc>
        <w:tc>
          <w:tcPr>
            <w:tcW w:w="1559" w:type="dxa"/>
            <w:shd w:val="clear" w:color="auto" w:fill="auto"/>
          </w:tcPr>
          <w:p w14:paraId="5CE853A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6">
              <w:r w:rsidRPr="00A5701D">
                <w:rPr>
                  <w:color w:val="0000FF"/>
                  <w:sz w:val="22"/>
                  <w:szCs w:val="22"/>
                  <w:u w:val="single"/>
                </w:rPr>
                <w:t>DocResponse</w:t>
              </w:r>
            </w:hyperlink>
          </w:p>
        </w:tc>
        <w:tc>
          <w:tcPr>
            <w:tcW w:w="1441" w:type="dxa"/>
            <w:shd w:val="clear" w:color="auto" w:fill="auto"/>
          </w:tcPr>
          <w:p w14:paraId="57DE5CE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89FC47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440F74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for doctors</w:t>
            </w:r>
          </w:p>
        </w:tc>
      </w:tr>
      <w:tr w:rsidR="00870F90" w:rsidRPr="00A5701D" w14:paraId="057E947E" w14:textId="77777777" w:rsidTr="00134F94">
        <w:trPr>
          <w:jc w:val="center"/>
        </w:trPr>
        <w:tc>
          <w:tcPr>
            <w:tcW w:w="1545" w:type="dxa"/>
            <w:shd w:val="clear" w:color="auto" w:fill="auto"/>
          </w:tcPr>
          <w:p w14:paraId="171CCE7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559" w:type="dxa"/>
            <w:shd w:val="clear" w:color="auto" w:fill="auto"/>
          </w:tcPr>
          <w:p w14:paraId="472A51C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Doctor Diagnose</w:t>
            </w:r>
          </w:p>
        </w:tc>
        <w:tc>
          <w:tcPr>
            <w:tcW w:w="1441" w:type="dxa"/>
            <w:shd w:val="clear" w:color="auto" w:fill="auto"/>
          </w:tcPr>
          <w:p w14:paraId="3D8FF3E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68C5F4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230CEE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Android</w:t>
            </w:r>
          </w:p>
        </w:tc>
      </w:tr>
      <w:tr w:rsidR="00870F90" w:rsidRPr="00A5701D" w14:paraId="725F7D9E" w14:textId="77777777" w:rsidTr="00134F94">
        <w:trPr>
          <w:jc w:val="center"/>
        </w:trPr>
        <w:tc>
          <w:tcPr>
            <w:tcW w:w="1545" w:type="dxa"/>
            <w:shd w:val="clear" w:color="auto" w:fill="auto"/>
          </w:tcPr>
          <w:p w14:paraId="6413631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7">
              <w:r w:rsidRPr="00A5701D">
                <w:rPr>
                  <w:color w:val="0000FF"/>
                  <w:sz w:val="22"/>
                  <w:szCs w:val="22"/>
                  <w:u w:val="single"/>
                </w:rPr>
                <w:t>Drugs.com</w:t>
              </w:r>
            </w:hyperlink>
          </w:p>
        </w:tc>
        <w:tc>
          <w:tcPr>
            <w:tcW w:w="1559" w:type="dxa"/>
            <w:shd w:val="clear" w:color="auto" w:fill="auto"/>
          </w:tcPr>
          <w:p w14:paraId="56CC4CF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8">
              <w:r w:rsidRPr="00A5701D">
                <w:rPr>
                  <w:color w:val="0000FF"/>
                  <w:sz w:val="22"/>
                  <w:szCs w:val="22"/>
                  <w:u w:val="single"/>
                </w:rPr>
                <w:t>Symptom Checker</w:t>
              </w:r>
            </w:hyperlink>
          </w:p>
        </w:tc>
        <w:tc>
          <w:tcPr>
            <w:tcW w:w="1441" w:type="dxa"/>
            <w:shd w:val="clear" w:color="auto" w:fill="auto"/>
          </w:tcPr>
          <w:p w14:paraId="76B20FC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815046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957215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Triage</w:t>
            </w:r>
          </w:p>
          <w:p w14:paraId="2EA7B1D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Note: Harvard Health decision guide used</w:t>
            </w:r>
          </w:p>
        </w:tc>
      </w:tr>
      <w:tr w:rsidR="00870F90" w:rsidRPr="00A5701D" w14:paraId="0895909E" w14:textId="77777777" w:rsidTr="00134F94">
        <w:trPr>
          <w:jc w:val="center"/>
        </w:trPr>
        <w:tc>
          <w:tcPr>
            <w:tcW w:w="1545" w:type="dxa"/>
            <w:shd w:val="clear" w:color="auto" w:fill="auto"/>
          </w:tcPr>
          <w:p w14:paraId="54630CC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9">
              <w:r w:rsidRPr="00A5701D">
                <w:rPr>
                  <w:color w:val="0000FF"/>
                  <w:sz w:val="22"/>
                  <w:szCs w:val="22"/>
                  <w:u w:val="single"/>
                </w:rPr>
                <w:t>EarlyDoc</w:t>
              </w:r>
            </w:hyperlink>
          </w:p>
        </w:tc>
        <w:tc>
          <w:tcPr>
            <w:tcW w:w="1559" w:type="dxa"/>
            <w:shd w:val="clear" w:color="auto" w:fill="auto"/>
          </w:tcPr>
          <w:p w14:paraId="76EE548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302ECE1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EA5F23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F4942D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Web</w:t>
            </w:r>
          </w:p>
        </w:tc>
      </w:tr>
      <w:tr w:rsidR="00870F90" w:rsidRPr="00A5701D" w14:paraId="0B100EBD" w14:textId="77777777" w:rsidTr="00134F94">
        <w:trPr>
          <w:jc w:val="center"/>
        </w:trPr>
        <w:tc>
          <w:tcPr>
            <w:tcW w:w="1545" w:type="dxa"/>
            <w:shd w:val="clear" w:color="auto" w:fill="auto"/>
          </w:tcPr>
          <w:p w14:paraId="6CD9A97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0">
              <w:r w:rsidRPr="00A5701D">
                <w:rPr>
                  <w:color w:val="0000FF"/>
                  <w:sz w:val="22"/>
                  <w:szCs w:val="22"/>
                  <w:u w:val="single"/>
                </w:rPr>
                <w:t>FamilyDoctor.org</w:t>
              </w:r>
            </w:hyperlink>
          </w:p>
        </w:tc>
        <w:tc>
          <w:tcPr>
            <w:tcW w:w="1559" w:type="dxa"/>
            <w:shd w:val="clear" w:color="auto" w:fill="auto"/>
          </w:tcPr>
          <w:p w14:paraId="7546BFD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1">
              <w:r w:rsidRPr="00A5701D">
                <w:rPr>
                  <w:color w:val="0000FF"/>
                  <w:sz w:val="22"/>
                  <w:szCs w:val="22"/>
                  <w:u w:val="single"/>
                </w:rPr>
                <w:t>Symptom Checker</w:t>
              </w:r>
            </w:hyperlink>
          </w:p>
        </w:tc>
        <w:tc>
          <w:tcPr>
            <w:tcW w:w="1441" w:type="dxa"/>
            <w:shd w:val="clear" w:color="auto" w:fill="auto"/>
          </w:tcPr>
          <w:p w14:paraId="363AD9A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ABC8BD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E4DD5C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Web</w:t>
            </w:r>
          </w:p>
        </w:tc>
      </w:tr>
      <w:tr w:rsidR="00870F90" w:rsidRPr="00A5701D" w14:paraId="5D27A2CC" w14:textId="77777777" w:rsidTr="00134F94">
        <w:trPr>
          <w:jc w:val="center"/>
        </w:trPr>
        <w:tc>
          <w:tcPr>
            <w:tcW w:w="1545" w:type="dxa"/>
            <w:shd w:val="clear" w:color="auto" w:fill="auto"/>
          </w:tcPr>
          <w:p w14:paraId="0212267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2">
              <w:r w:rsidRPr="00A5701D">
                <w:rPr>
                  <w:color w:val="0000FF"/>
                  <w:sz w:val="22"/>
                  <w:szCs w:val="22"/>
                  <w:u w:val="single"/>
                </w:rPr>
                <w:t>Healthline</w:t>
              </w:r>
            </w:hyperlink>
          </w:p>
        </w:tc>
        <w:tc>
          <w:tcPr>
            <w:tcW w:w="1559" w:type="dxa"/>
            <w:shd w:val="clear" w:color="auto" w:fill="auto"/>
          </w:tcPr>
          <w:p w14:paraId="0D5AEA8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3">
              <w:r w:rsidRPr="00A5701D">
                <w:rPr>
                  <w:color w:val="0000FF"/>
                  <w:sz w:val="22"/>
                  <w:szCs w:val="22"/>
                  <w:u w:val="single"/>
                </w:rPr>
                <w:t>Symptom Checker</w:t>
              </w:r>
            </w:hyperlink>
          </w:p>
        </w:tc>
        <w:tc>
          <w:tcPr>
            <w:tcW w:w="1441" w:type="dxa"/>
            <w:shd w:val="clear" w:color="auto" w:fill="auto"/>
          </w:tcPr>
          <w:p w14:paraId="73E4904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27F734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E75ED9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16AAE40D" w14:textId="77777777" w:rsidTr="00134F94">
        <w:trPr>
          <w:jc w:val="center"/>
        </w:trPr>
        <w:tc>
          <w:tcPr>
            <w:tcW w:w="1545" w:type="dxa"/>
            <w:shd w:val="clear" w:color="auto" w:fill="auto"/>
          </w:tcPr>
          <w:p w14:paraId="549D651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4">
              <w:r w:rsidRPr="00A5701D">
                <w:rPr>
                  <w:color w:val="0000FF"/>
                  <w:sz w:val="22"/>
                  <w:szCs w:val="22"/>
                  <w:u w:val="single"/>
                </w:rPr>
                <w:t>Healthtap</w:t>
              </w:r>
            </w:hyperlink>
          </w:p>
        </w:tc>
        <w:tc>
          <w:tcPr>
            <w:tcW w:w="1559" w:type="dxa"/>
            <w:shd w:val="clear" w:color="auto" w:fill="auto"/>
          </w:tcPr>
          <w:p w14:paraId="353D172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5">
              <w:r w:rsidRPr="00A5701D">
                <w:rPr>
                  <w:color w:val="0000FF"/>
                  <w:sz w:val="22"/>
                  <w:szCs w:val="22"/>
                  <w:u w:val="single"/>
                </w:rPr>
                <w:t>Symptom Checker</w:t>
              </w:r>
            </w:hyperlink>
            <w:r w:rsidRPr="00A5701D">
              <w:rPr>
                <w:color w:val="000000"/>
                <w:sz w:val="22"/>
                <w:szCs w:val="22"/>
              </w:rPr>
              <w:t xml:space="preserve"> (for members) </w:t>
            </w:r>
          </w:p>
        </w:tc>
        <w:tc>
          <w:tcPr>
            <w:tcW w:w="1441" w:type="dxa"/>
            <w:shd w:val="clear" w:color="auto" w:fill="auto"/>
          </w:tcPr>
          <w:p w14:paraId="03ADF23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330C5B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11D289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6F09EC74" w14:textId="77777777" w:rsidTr="00134F94">
        <w:trPr>
          <w:jc w:val="center"/>
        </w:trPr>
        <w:tc>
          <w:tcPr>
            <w:tcW w:w="1545" w:type="dxa"/>
            <w:shd w:val="clear" w:color="auto" w:fill="auto"/>
          </w:tcPr>
          <w:p w14:paraId="34FB8D3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6">
              <w:r w:rsidRPr="00A5701D">
                <w:rPr>
                  <w:color w:val="0000FF"/>
                  <w:sz w:val="22"/>
                  <w:szCs w:val="22"/>
                  <w:u w:val="single"/>
                </w:rPr>
                <w:t>K Health</w:t>
              </w:r>
            </w:hyperlink>
          </w:p>
        </w:tc>
        <w:tc>
          <w:tcPr>
            <w:tcW w:w="1559" w:type="dxa"/>
            <w:shd w:val="clear" w:color="auto" w:fill="auto"/>
          </w:tcPr>
          <w:p w14:paraId="3165E75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K app chatbot</w:t>
            </w:r>
          </w:p>
        </w:tc>
        <w:tc>
          <w:tcPr>
            <w:tcW w:w="1441" w:type="dxa"/>
            <w:shd w:val="clear" w:color="auto" w:fill="auto"/>
          </w:tcPr>
          <w:p w14:paraId="2D69362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84F0A1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B43470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0E2F1BAE" w14:textId="77777777" w:rsidTr="00134F94">
        <w:trPr>
          <w:trHeight w:val="640"/>
          <w:jc w:val="center"/>
        </w:trPr>
        <w:tc>
          <w:tcPr>
            <w:tcW w:w="1545" w:type="dxa"/>
            <w:shd w:val="clear" w:color="auto" w:fill="auto"/>
          </w:tcPr>
          <w:p w14:paraId="6AC10E7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7">
              <w:r w:rsidRPr="00A5701D">
                <w:rPr>
                  <w:color w:val="0000FF"/>
                  <w:sz w:val="22"/>
                  <w:szCs w:val="22"/>
                  <w:u w:val="single"/>
                </w:rPr>
                <w:t>Mayo Clinic</w:t>
              </w:r>
            </w:hyperlink>
          </w:p>
        </w:tc>
        <w:tc>
          <w:tcPr>
            <w:tcW w:w="1559" w:type="dxa"/>
            <w:shd w:val="clear" w:color="auto" w:fill="auto"/>
          </w:tcPr>
          <w:p w14:paraId="0B54832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8">
              <w:r w:rsidRPr="00A5701D">
                <w:rPr>
                  <w:color w:val="0000FF"/>
                  <w:sz w:val="22"/>
                  <w:szCs w:val="22"/>
                  <w:u w:val="single"/>
                </w:rPr>
                <w:t>Symptom Checker</w:t>
              </w:r>
            </w:hyperlink>
          </w:p>
        </w:tc>
        <w:tc>
          <w:tcPr>
            <w:tcW w:w="1441" w:type="dxa"/>
            <w:shd w:val="clear" w:color="auto" w:fill="auto"/>
          </w:tcPr>
          <w:p w14:paraId="4437870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143923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84D728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19A63FD1" w14:textId="77777777" w:rsidTr="00134F94">
        <w:trPr>
          <w:jc w:val="center"/>
        </w:trPr>
        <w:tc>
          <w:tcPr>
            <w:tcW w:w="1545" w:type="dxa"/>
            <w:shd w:val="clear" w:color="auto" w:fill="auto"/>
          </w:tcPr>
          <w:p w14:paraId="4045A10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9">
              <w:r w:rsidRPr="00A5701D">
                <w:rPr>
                  <w:color w:val="0000FF"/>
                  <w:sz w:val="22"/>
                  <w:szCs w:val="22"/>
                  <w:u w:val="single"/>
                </w:rPr>
                <w:t>MDLive</w:t>
              </w:r>
            </w:hyperlink>
          </w:p>
        </w:tc>
        <w:tc>
          <w:tcPr>
            <w:tcW w:w="1559" w:type="dxa"/>
            <w:shd w:val="clear" w:color="auto" w:fill="auto"/>
          </w:tcPr>
          <w:p w14:paraId="4A3E5F1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Symptom checker on MDLive app</w:t>
            </w:r>
          </w:p>
        </w:tc>
        <w:tc>
          <w:tcPr>
            <w:tcW w:w="1441" w:type="dxa"/>
            <w:shd w:val="clear" w:color="auto" w:fill="auto"/>
          </w:tcPr>
          <w:p w14:paraId="55D2798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68DF6A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F3C5C1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155B3CB3" w14:textId="77777777" w:rsidTr="00134F94">
        <w:trPr>
          <w:jc w:val="center"/>
        </w:trPr>
        <w:tc>
          <w:tcPr>
            <w:tcW w:w="1545" w:type="dxa"/>
            <w:shd w:val="clear" w:color="auto" w:fill="auto"/>
          </w:tcPr>
          <w:p w14:paraId="19EAFDC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0">
              <w:r w:rsidRPr="00A5701D">
                <w:rPr>
                  <w:color w:val="0000FF"/>
                  <w:sz w:val="22"/>
                  <w:szCs w:val="22"/>
                  <w:u w:val="single"/>
                </w:rPr>
                <w:t>MEDoctor</w:t>
              </w:r>
            </w:hyperlink>
          </w:p>
        </w:tc>
        <w:tc>
          <w:tcPr>
            <w:tcW w:w="1559" w:type="dxa"/>
            <w:shd w:val="clear" w:color="auto" w:fill="auto"/>
          </w:tcPr>
          <w:p w14:paraId="6715C43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1">
              <w:r w:rsidRPr="00A5701D">
                <w:rPr>
                  <w:color w:val="0000FF"/>
                  <w:sz w:val="22"/>
                  <w:szCs w:val="22"/>
                  <w:u w:val="single"/>
                </w:rPr>
                <w:t>Symptom Checker</w:t>
              </w:r>
            </w:hyperlink>
          </w:p>
        </w:tc>
        <w:tc>
          <w:tcPr>
            <w:tcW w:w="1441" w:type="dxa"/>
            <w:shd w:val="clear" w:color="auto" w:fill="auto"/>
          </w:tcPr>
          <w:p w14:paraId="4915F39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A2E876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60D3FF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037066D0" w14:textId="77777777" w:rsidTr="00134F94">
        <w:trPr>
          <w:jc w:val="center"/>
        </w:trPr>
        <w:tc>
          <w:tcPr>
            <w:tcW w:w="1545" w:type="dxa"/>
            <w:shd w:val="clear" w:color="auto" w:fill="auto"/>
          </w:tcPr>
          <w:p w14:paraId="6834565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2">
              <w:r w:rsidRPr="00A5701D">
                <w:rPr>
                  <w:color w:val="0000FF"/>
                  <w:sz w:val="22"/>
                  <w:szCs w:val="22"/>
                  <w:u w:val="single"/>
                </w:rPr>
                <w:t>Mediktor</w:t>
              </w:r>
            </w:hyperlink>
          </w:p>
        </w:tc>
        <w:tc>
          <w:tcPr>
            <w:tcW w:w="1559" w:type="dxa"/>
            <w:shd w:val="clear" w:color="auto" w:fill="auto"/>
          </w:tcPr>
          <w:p w14:paraId="3AE089F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3">
              <w:r w:rsidRPr="00A5701D">
                <w:rPr>
                  <w:color w:val="0000FF"/>
                  <w:sz w:val="22"/>
                  <w:szCs w:val="22"/>
                  <w:u w:val="single"/>
                </w:rPr>
                <w:t>Web-based symptom checker,</w:t>
              </w:r>
            </w:hyperlink>
            <w:r w:rsidRPr="00A5701D">
              <w:rPr>
                <w:color w:val="000000"/>
                <w:sz w:val="22"/>
                <w:szCs w:val="22"/>
              </w:rPr>
              <w:t xml:space="preserve"> or Mediktor app</w:t>
            </w:r>
          </w:p>
        </w:tc>
        <w:tc>
          <w:tcPr>
            <w:tcW w:w="1441" w:type="dxa"/>
            <w:shd w:val="clear" w:color="auto" w:fill="auto"/>
          </w:tcPr>
          <w:p w14:paraId="5318A99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42E9A7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AE878D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6601B6A2" w14:textId="77777777" w:rsidTr="00134F94">
        <w:trPr>
          <w:jc w:val="center"/>
        </w:trPr>
        <w:tc>
          <w:tcPr>
            <w:tcW w:w="1545" w:type="dxa"/>
            <w:shd w:val="clear" w:color="auto" w:fill="auto"/>
          </w:tcPr>
          <w:p w14:paraId="0A24EE7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4">
              <w:r w:rsidRPr="00A5701D">
                <w:rPr>
                  <w:color w:val="0000FF"/>
                  <w:sz w:val="22"/>
                  <w:szCs w:val="22"/>
                  <w:u w:val="single"/>
                </w:rPr>
                <w:t>NetDoktor</w:t>
              </w:r>
            </w:hyperlink>
          </w:p>
        </w:tc>
        <w:tc>
          <w:tcPr>
            <w:tcW w:w="1559" w:type="dxa"/>
            <w:shd w:val="clear" w:color="auto" w:fill="auto"/>
          </w:tcPr>
          <w:p w14:paraId="45DD07D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5">
              <w:r w:rsidRPr="00A5701D">
                <w:rPr>
                  <w:color w:val="0000FF"/>
                  <w:sz w:val="22"/>
                  <w:szCs w:val="22"/>
                  <w:u w:val="single"/>
                </w:rPr>
                <w:t>Symptom Checker</w:t>
              </w:r>
            </w:hyperlink>
          </w:p>
        </w:tc>
        <w:tc>
          <w:tcPr>
            <w:tcW w:w="1441" w:type="dxa"/>
            <w:shd w:val="clear" w:color="auto" w:fill="auto"/>
          </w:tcPr>
          <w:p w14:paraId="4B82E7A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7FDA0A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808D5D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1073CD6A" w14:textId="77777777" w:rsidTr="00134F94">
        <w:trPr>
          <w:jc w:val="center"/>
        </w:trPr>
        <w:tc>
          <w:tcPr>
            <w:tcW w:w="1545" w:type="dxa"/>
            <w:shd w:val="clear" w:color="auto" w:fill="auto"/>
          </w:tcPr>
          <w:p w14:paraId="6AC850E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6">
              <w:r w:rsidRPr="00A5701D">
                <w:rPr>
                  <w:color w:val="0000FF"/>
                  <w:sz w:val="22"/>
                  <w:szCs w:val="22"/>
                  <w:u w:val="single"/>
                </w:rPr>
                <w:t xml:space="preserve">PingAn </w:t>
              </w:r>
            </w:hyperlink>
          </w:p>
        </w:tc>
        <w:tc>
          <w:tcPr>
            <w:tcW w:w="1559" w:type="dxa"/>
            <w:shd w:val="clear" w:color="auto" w:fill="auto"/>
          </w:tcPr>
          <w:p w14:paraId="21D45E8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Good Doctor app</w:t>
            </w:r>
          </w:p>
        </w:tc>
        <w:tc>
          <w:tcPr>
            <w:tcW w:w="1441" w:type="dxa"/>
            <w:shd w:val="clear" w:color="auto" w:fill="auto"/>
          </w:tcPr>
          <w:p w14:paraId="6B3BF65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666BE3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E9B8CC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297B72A9" w14:textId="77777777" w:rsidTr="00134F94">
        <w:trPr>
          <w:jc w:val="center"/>
        </w:trPr>
        <w:tc>
          <w:tcPr>
            <w:tcW w:w="1545" w:type="dxa"/>
            <w:shd w:val="clear" w:color="auto" w:fill="auto"/>
          </w:tcPr>
          <w:p w14:paraId="459C144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7">
              <w:r w:rsidRPr="00A5701D">
                <w:rPr>
                  <w:color w:val="0000FF"/>
                  <w:sz w:val="22"/>
                  <w:szCs w:val="22"/>
                  <w:u w:val="single"/>
                </w:rPr>
                <w:t>Sharecare, Inc.</w:t>
              </w:r>
            </w:hyperlink>
          </w:p>
        </w:tc>
        <w:tc>
          <w:tcPr>
            <w:tcW w:w="1559" w:type="dxa"/>
            <w:shd w:val="clear" w:color="auto" w:fill="auto"/>
          </w:tcPr>
          <w:p w14:paraId="0FC3C20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8">
              <w:r w:rsidRPr="00A5701D">
                <w:rPr>
                  <w:color w:val="0000FF"/>
                  <w:sz w:val="22"/>
                  <w:szCs w:val="22"/>
                  <w:u w:val="single"/>
                </w:rPr>
                <w:t>AskMD</w:t>
              </w:r>
            </w:hyperlink>
          </w:p>
        </w:tc>
        <w:tc>
          <w:tcPr>
            <w:tcW w:w="1441" w:type="dxa"/>
            <w:shd w:val="clear" w:color="auto" w:fill="auto"/>
          </w:tcPr>
          <w:p w14:paraId="63F7BAF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1CCA4E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2DFA9A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870F90" w:rsidRPr="00A5701D" w14:paraId="07706B14" w14:textId="77777777" w:rsidTr="00134F94">
        <w:trPr>
          <w:jc w:val="center"/>
        </w:trPr>
        <w:tc>
          <w:tcPr>
            <w:tcW w:w="1545" w:type="dxa"/>
            <w:shd w:val="clear" w:color="auto" w:fill="auto"/>
          </w:tcPr>
          <w:p w14:paraId="7FEA89D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9">
              <w:r w:rsidRPr="00A5701D">
                <w:rPr>
                  <w:color w:val="0000FF"/>
                  <w:sz w:val="22"/>
                  <w:szCs w:val="22"/>
                  <w:u w:val="single"/>
                </w:rPr>
                <w:t>WebMD</w:t>
              </w:r>
            </w:hyperlink>
          </w:p>
        </w:tc>
        <w:tc>
          <w:tcPr>
            <w:tcW w:w="1559" w:type="dxa"/>
            <w:shd w:val="clear" w:color="auto" w:fill="auto"/>
          </w:tcPr>
          <w:p w14:paraId="63B6219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Symptom checker</w:t>
            </w:r>
          </w:p>
          <w:p w14:paraId="5D348CA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4403DB5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6302BD8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Age, Gender, Zip code</w:t>
            </w:r>
          </w:p>
          <w:p w14:paraId="7B2D8F8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Multiple presenting symptoms</w:t>
            </w:r>
          </w:p>
          <w:p w14:paraId="1DE708D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Answers to discrete dialog questions</w:t>
            </w:r>
          </w:p>
        </w:tc>
        <w:tc>
          <w:tcPr>
            <w:tcW w:w="2055" w:type="dxa"/>
            <w:shd w:val="clear" w:color="auto" w:fill="auto"/>
          </w:tcPr>
          <w:p w14:paraId="434A731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List of possible differentials</w:t>
            </w:r>
          </w:p>
          <w:p w14:paraId="1A2D736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Explanation of differentials</w:t>
            </w:r>
          </w:p>
          <w:p w14:paraId="5CAFEAB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Possible treatment options</w:t>
            </w:r>
          </w:p>
        </w:tc>
        <w:tc>
          <w:tcPr>
            <w:tcW w:w="2955" w:type="dxa"/>
            <w:shd w:val="clear" w:color="auto" w:fill="auto"/>
          </w:tcPr>
          <w:p w14:paraId="63CB405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bl>
    <w:p w14:paraId="7EC8A272" w14:textId="77777777" w:rsidR="00870F90" w:rsidRPr="00A5701D" w:rsidRDefault="00870F90" w:rsidP="00870F90"/>
    <w:p w14:paraId="720CFADA"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81" w:name="_Toc113900764"/>
      <w:r w:rsidRPr="00A5701D">
        <w:rPr>
          <w:rFonts w:eastAsia="MS Mincho" w:cs="Arial"/>
          <w:b/>
          <w:bCs/>
          <w:szCs w:val="26"/>
        </w:rPr>
        <w:t>Input Data</w:t>
      </w:r>
      <w:bookmarkEnd w:id="81"/>
    </w:p>
    <w:p w14:paraId="77007EBE" w14:textId="77777777" w:rsidR="00870F90" w:rsidRPr="00A5701D" w:rsidRDefault="00870F90" w:rsidP="00870F90">
      <w:r w:rsidRPr="00A5701D">
        <w:t>AI systems in general are often described as functions mapping an input space to an output space. To define a widely accepted benchmarking it is important to collect the different input and output types relevant for symptom assessment systems.</w:t>
      </w:r>
    </w:p>
    <w:p w14:paraId="690B4179" w14:textId="77777777" w:rsidR="00870F90" w:rsidRPr="00A5701D" w:rsidRDefault="00870F90" w:rsidP="00870F90">
      <w:pPr>
        <w:rPr>
          <w:color w:val="808080"/>
        </w:rPr>
      </w:pPr>
    </w:p>
    <w:p w14:paraId="6FDBA1EF" w14:textId="77777777" w:rsidR="00870F90" w:rsidRPr="00A5701D" w:rsidRDefault="00870F90" w:rsidP="00870F90">
      <w:pPr>
        <w:keepNext/>
        <w:numPr>
          <w:ilvl w:val="3"/>
          <w:numId w:val="14"/>
        </w:numPr>
        <w:spacing w:before="240" w:after="60"/>
        <w:outlineLvl w:val="3"/>
        <w:rPr>
          <w:rFonts w:eastAsia="MS Mincho"/>
          <w:b/>
          <w:bCs/>
          <w:szCs w:val="28"/>
        </w:rPr>
      </w:pPr>
      <w:bookmarkStart w:id="82" w:name="_heading=h.147n2zr" w:colFirst="0" w:colLast="0"/>
      <w:bookmarkEnd w:id="82"/>
      <w:r w:rsidRPr="00A5701D">
        <w:rPr>
          <w:rFonts w:eastAsia="MS Mincho"/>
          <w:b/>
          <w:bCs/>
          <w:szCs w:val="28"/>
        </w:rPr>
        <w:t>Input Types</w:t>
      </w:r>
    </w:p>
    <w:p w14:paraId="57E04C01" w14:textId="77777777" w:rsidR="00870F90" w:rsidRPr="00A5701D" w:rsidRDefault="00870F90" w:rsidP="00870F90">
      <w:r w:rsidRPr="00A5701D">
        <w:fldChar w:fldCharType="begin"/>
      </w:r>
      <w:r w:rsidRPr="00A5701D">
        <w:instrText xml:space="preserve"> REF _Ref72241950 \h </w:instrText>
      </w:r>
      <w:r w:rsidRPr="00A5701D">
        <w:fldChar w:fldCharType="separate"/>
      </w:r>
      <w:r w:rsidRPr="00A5701D">
        <w:t xml:space="preserve">Table </w:t>
      </w:r>
      <w:r w:rsidRPr="00A5701D">
        <w:rPr>
          <w:noProof/>
        </w:rPr>
        <w:t>4</w:t>
      </w:r>
      <w:r w:rsidRPr="00A5701D">
        <w:fldChar w:fldCharType="end"/>
      </w:r>
      <w:r w:rsidRPr="00A5701D">
        <w:t xml:space="preserve"> gives an overview of the different input types used by the AI systems listed in </w:t>
      </w:r>
      <w:r w:rsidRPr="00A5701D">
        <w:fldChar w:fldCharType="begin"/>
      </w:r>
      <w:r w:rsidRPr="00A5701D">
        <w:instrText xml:space="preserve"> REF _Ref72241771 \h </w:instrText>
      </w:r>
      <w:r w:rsidRPr="00A5701D">
        <w:fldChar w:fldCharType="separate"/>
      </w:r>
      <w:r w:rsidRPr="00A5701D">
        <w:t xml:space="preserve">Table </w:t>
      </w:r>
      <w:r w:rsidRPr="00A5701D">
        <w:rPr>
          <w:noProof/>
        </w:rPr>
        <w:t>2</w:t>
      </w:r>
      <w:r w:rsidRPr="00A5701D">
        <w:fldChar w:fldCharType="end"/>
      </w:r>
      <w:r w:rsidRPr="00A5701D">
        <w:t>.</w:t>
      </w:r>
    </w:p>
    <w:p w14:paraId="52D097B5"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83" w:name="_Ref72241950"/>
      <w:bookmarkStart w:id="84" w:name="_Toc72267121"/>
      <w:bookmarkStart w:id="85" w:name="_Toc104461661"/>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4</w:t>
      </w:r>
      <w:r w:rsidRPr="00A5701D">
        <w:rPr>
          <w:b/>
          <w:noProof/>
          <w:szCs w:val="20"/>
        </w:rPr>
        <w:fldChar w:fldCharType="end"/>
      </w:r>
      <w:bookmarkEnd w:id="83"/>
      <w:r w:rsidRPr="00A5701D">
        <w:rPr>
          <w:b/>
          <w:szCs w:val="20"/>
        </w:rPr>
        <w:t xml:space="preserve"> – Overview symptom assessment system inputs</w:t>
      </w:r>
      <w:bookmarkEnd w:id="84"/>
      <w:bookmarkEnd w:id="85"/>
    </w:p>
    <w:tbl>
      <w:tblPr>
        <w:tblW w:w="96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6394"/>
      </w:tblGrid>
      <w:tr w:rsidR="00870F90" w:rsidRPr="00A5701D" w14:paraId="57421C73" w14:textId="77777777" w:rsidTr="00134F94">
        <w:trPr>
          <w:jc w:val="center"/>
        </w:trPr>
        <w:tc>
          <w:tcPr>
            <w:tcW w:w="3246" w:type="dxa"/>
            <w:tcBorders>
              <w:top w:val="single" w:sz="12" w:space="0" w:color="000000"/>
              <w:bottom w:val="single" w:sz="12" w:space="0" w:color="000000"/>
            </w:tcBorders>
            <w:shd w:val="clear" w:color="auto" w:fill="auto"/>
          </w:tcPr>
          <w:p w14:paraId="2758D053"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Input Type</w:t>
            </w:r>
          </w:p>
        </w:tc>
        <w:tc>
          <w:tcPr>
            <w:tcW w:w="6394" w:type="dxa"/>
            <w:tcBorders>
              <w:top w:val="single" w:sz="12" w:space="0" w:color="000000"/>
              <w:bottom w:val="single" w:sz="12" w:space="0" w:color="000000"/>
            </w:tcBorders>
            <w:shd w:val="clear" w:color="auto" w:fill="auto"/>
          </w:tcPr>
          <w:p w14:paraId="153CC444"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A5701D">
              <w:rPr>
                <w:b/>
                <w:color w:val="000000"/>
                <w:sz w:val="22"/>
                <w:szCs w:val="22"/>
              </w:rPr>
              <w:t>Short Description</w:t>
            </w:r>
          </w:p>
        </w:tc>
      </w:tr>
      <w:tr w:rsidR="00870F90" w:rsidRPr="00A5701D" w14:paraId="7F43800D" w14:textId="77777777" w:rsidTr="00134F94">
        <w:trPr>
          <w:jc w:val="center"/>
        </w:trPr>
        <w:tc>
          <w:tcPr>
            <w:tcW w:w="3246" w:type="dxa"/>
            <w:tcBorders>
              <w:top w:val="single" w:sz="12" w:space="0" w:color="000000"/>
            </w:tcBorders>
            <w:shd w:val="clear" w:color="auto" w:fill="auto"/>
          </w:tcPr>
          <w:p w14:paraId="1E4A470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General Profile Information </w:t>
            </w:r>
          </w:p>
        </w:tc>
        <w:tc>
          <w:tcPr>
            <w:tcW w:w="6394" w:type="dxa"/>
            <w:tcBorders>
              <w:top w:val="single" w:sz="12" w:space="0" w:color="000000"/>
            </w:tcBorders>
            <w:shd w:val="clear" w:color="auto" w:fill="auto"/>
          </w:tcPr>
          <w:p w14:paraId="229312C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General information about the user/patient like age, sex, ethnics, and general risk factors.</w:t>
            </w:r>
          </w:p>
        </w:tc>
      </w:tr>
      <w:tr w:rsidR="00870F90" w:rsidRPr="00A5701D" w14:paraId="04718D8C" w14:textId="77777777" w:rsidTr="00134F94">
        <w:trPr>
          <w:trHeight w:val="595"/>
          <w:jc w:val="center"/>
        </w:trPr>
        <w:tc>
          <w:tcPr>
            <w:tcW w:w="3246" w:type="dxa"/>
            <w:shd w:val="clear" w:color="auto" w:fill="auto"/>
          </w:tcPr>
          <w:p w14:paraId="5B94824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Presenting Complaints</w:t>
            </w:r>
          </w:p>
        </w:tc>
        <w:tc>
          <w:tcPr>
            <w:tcW w:w="6394" w:type="dxa"/>
            <w:shd w:val="clear" w:color="auto" w:fill="auto"/>
          </w:tcPr>
          <w:p w14:paraId="6B57054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health problems the users seeks advice for. Usually entered in search as free text.</w:t>
            </w:r>
          </w:p>
        </w:tc>
      </w:tr>
      <w:tr w:rsidR="00870F90" w:rsidRPr="00A5701D" w14:paraId="4AB6CE04" w14:textId="77777777" w:rsidTr="00134F94">
        <w:trPr>
          <w:jc w:val="center"/>
        </w:trPr>
        <w:tc>
          <w:tcPr>
            <w:tcW w:w="3246" w:type="dxa"/>
            <w:shd w:val="clear" w:color="auto" w:fill="auto"/>
          </w:tcPr>
          <w:p w14:paraId="134FDBF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Additional Symptoms</w:t>
            </w:r>
          </w:p>
        </w:tc>
        <w:tc>
          <w:tcPr>
            <w:tcW w:w="6394" w:type="dxa"/>
            <w:shd w:val="clear" w:color="auto" w:fill="auto"/>
          </w:tcPr>
          <w:p w14:paraId="79B5B39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Additional symptoms answered by the use if asked. </w:t>
            </w:r>
          </w:p>
        </w:tc>
      </w:tr>
      <w:tr w:rsidR="00870F90" w:rsidRPr="00A5701D" w14:paraId="703AF7BB" w14:textId="77777777" w:rsidTr="00134F94">
        <w:trPr>
          <w:jc w:val="center"/>
        </w:trPr>
        <w:tc>
          <w:tcPr>
            <w:tcW w:w="3246" w:type="dxa"/>
            <w:shd w:val="clear" w:color="auto" w:fill="auto"/>
          </w:tcPr>
          <w:p w14:paraId="620A518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Lab Results</w:t>
            </w:r>
          </w:p>
        </w:tc>
        <w:tc>
          <w:tcPr>
            <w:tcW w:w="6394" w:type="dxa"/>
            <w:shd w:val="clear" w:color="auto" w:fill="auto"/>
          </w:tcPr>
          <w:p w14:paraId="40E6C5B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Available results from lab tests that the user could enter if asked.</w:t>
            </w:r>
          </w:p>
        </w:tc>
      </w:tr>
      <w:tr w:rsidR="00870F90" w:rsidRPr="00A5701D" w14:paraId="26A562E4" w14:textId="77777777" w:rsidTr="00134F94">
        <w:trPr>
          <w:jc w:val="center"/>
        </w:trPr>
        <w:tc>
          <w:tcPr>
            <w:tcW w:w="3246" w:type="dxa"/>
            <w:shd w:val="clear" w:color="auto" w:fill="auto"/>
          </w:tcPr>
          <w:p w14:paraId="213EB85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Imaging Data (MRI, etc.)</w:t>
            </w:r>
          </w:p>
        </w:tc>
        <w:tc>
          <w:tcPr>
            <w:tcW w:w="6394" w:type="dxa"/>
            <w:shd w:val="clear" w:color="auto" w:fill="auto"/>
          </w:tcPr>
          <w:p w14:paraId="7E33DCA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Available imaging data that the use could upload if available digitally.</w:t>
            </w:r>
          </w:p>
        </w:tc>
      </w:tr>
      <w:tr w:rsidR="00870F90" w:rsidRPr="00A5701D" w14:paraId="362664E0" w14:textId="77777777" w:rsidTr="00134F94">
        <w:trPr>
          <w:jc w:val="center"/>
        </w:trPr>
        <w:tc>
          <w:tcPr>
            <w:tcW w:w="3246" w:type="dxa"/>
            <w:shd w:val="clear" w:color="auto" w:fill="auto"/>
          </w:tcPr>
          <w:p w14:paraId="31CF857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Photos</w:t>
            </w:r>
          </w:p>
        </w:tc>
        <w:tc>
          <w:tcPr>
            <w:tcW w:w="6394" w:type="dxa"/>
            <w:shd w:val="clear" w:color="auto" w:fill="auto"/>
          </w:tcPr>
          <w:p w14:paraId="0141034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Photos of e.g. skin lesions.</w:t>
            </w:r>
          </w:p>
        </w:tc>
      </w:tr>
      <w:tr w:rsidR="00870F90" w:rsidRPr="00A5701D" w14:paraId="31D168F7" w14:textId="77777777" w:rsidTr="00134F94">
        <w:trPr>
          <w:jc w:val="center"/>
        </w:trPr>
        <w:tc>
          <w:tcPr>
            <w:tcW w:w="3246" w:type="dxa"/>
            <w:shd w:val="clear" w:color="auto" w:fill="auto"/>
          </w:tcPr>
          <w:p w14:paraId="79F8A8C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Sensor Data</w:t>
            </w:r>
          </w:p>
        </w:tc>
        <w:tc>
          <w:tcPr>
            <w:tcW w:w="6394" w:type="dxa"/>
            <w:shd w:val="clear" w:color="auto" w:fill="auto"/>
          </w:tcPr>
          <w:p w14:paraId="537104C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Data from self tracking sensor devices like scales, fitness trackers, 1-channel ECG</w:t>
            </w:r>
          </w:p>
        </w:tc>
      </w:tr>
      <w:tr w:rsidR="00870F90" w:rsidRPr="00A5701D" w14:paraId="4A23F15A" w14:textId="77777777" w:rsidTr="00134F94">
        <w:trPr>
          <w:jc w:val="center"/>
        </w:trPr>
        <w:tc>
          <w:tcPr>
            <w:tcW w:w="3246" w:type="dxa"/>
            <w:shd w:val="clear" w:color="auto" w:fill="auto"/>
          </w:tcPr>
          <w:p w14:paraId="49B48C5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Genomics</w:t>
            </w:r>
          </w:p>
        </w:tc>
        <w:tc>
          <w:tcPr>
            <w:tcW w:w="6394" w:type="dxa"/>
            <w:shd w:val="clear" w:color="auto" w:fill="auto"/>
          </w:tcPr>
          <w:p w14:paraId="2E77EF4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Genetic profiling information from sources like 23andMe.</w:t>
            </w:r>
          </w:p>
        </w:tc>
      </w:tr>
      <w:tr w:rsidR="00870F90" w:rsidRPr="00A5701D" w14:paraId="0FCE61B4" w14:textId="77777777" w:rsidTr="00134F94">
        <w:trPr>
          <w:jc w:val="center"/>
        </w:trPr>
        <w:tc>
          <w:tcPr>
            <w:tcW w:w="3246" w:type="dxa"/>
            <w:shd w:val="clear" w:color="auto" w:fill="auto"/>
          </w:tcPr>
          <w:p w14:paraId="5FEEF31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t>
            </w:r>
          </w:p>
        </w:tc>
        <w:tc>
          <w:tcPr>
            <w:tcW w:w="6394" w:type="dxa"/>
            <w:shd w:val="clear" w:color="auto" w:fill="auto"/>
          </w:tcPr>
          <w:p w14:paraId="6CF1B58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7B86DF86" w14:textId="77777777" w:rsidR="00870F90" w:rsidRPr="00A5701D" w:rsidRDefault="00870F90" w:rsidP="00870F90"/>
    <w:p w14:paraId="003A0D2C" w14:textId="77777777" w:rsidR="00870F90" w:rsidRPr="00A5701D" w:rsidRDefault="00870F90" w:rsidP="00870F90">
      <w:pPr>
        <w:keepNext/>
        <w:numPr>
          <w:ilvl w:val="3"/>
          <w:numId w:val="14"/>
        </w:numPr>
        <w:spacing w:before="240" w:after="60"/>
        <w:outlineLvl w:val="3"/>
        <w:rPr>
          <w:rFonts w:eastAsia="MS Mincho"/>
          <w:b/>
          <w:bCs/>
          <w:szCs w:val="28"/>
        </w:rPr>
      </w:pPr>
      <w:bookmarkStart w:id="86" w:name="_heading=h.23ckvvd" w:colFirst="0" w:colLast="0"/>
      <w:bookmarkEnd w:id="86"/>
      <w:r w:rsidRPr="00A5701D">
        <w:rPr>
          <w:rFonts w:eastAsia="MS Mincho"/>
          <w:b/>
          <w:bCs/>
          <w:szCs w:val="28"/>
        </w:rPr>
        <w:lastRenderedPageBreak/>
        <w:t>Ontologies for encoding input data</w:t>
      </w:r>
    </w:p>
    <w:p w14:paraId="4E17FD44" w14:textId="77777777" w:rsidR="00870F90" w:rsidRPr="00A5701D" w:rsidRDefault="00870F90" w:rsidP="00870F90">
      <w:r w:rsidRPr="00A5701D">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095C00F6" w14:textId="77777777" w:rsidR="00870F90" w:rsidRPr="00A5701D" w:rsidRDefault="00870F90" w:rsidP="00870F90">
      <w:r w:rsidRPr="00A5701D">
        <w:t xml:space="preserve">There is a large number of ontologies available (e.g. at </w:t>
      </w:r>
      <w:hyperlink r:id="rId220">
        <w:r w:rsidRPr="00A5701D">
          <w:rPr>
            <w:color w:val="0000FF"/>
            <w:u w:val="single"/>
          </w:rPr>
          <w:t>https://bioportal.bioontology.org/</w:t>
        </w:r>
      </w:hyperlink>
      <w:r w:rsidRPr="00A5701D">
        <w:t>). However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299D8468" w14:textId="77777777" w:rsidR="00870F90" w:rsidRPr="00A5701D" w:rsidRDefault="00870F90" w:rsidP="00870F90">
      <w:pPr>
        <w:numPr>
          <w:ilvl w:val="4"/>
          <w:numId w:val="14"/>
        </w:numPr>
        <w:spacing w:before="240" w:after="60"/>
        <w:outlineLvl w:val="4"/>
        <w:rPr>
          <w:rFonts w:eastAsia="MS Mincho"/>
          <w:b/>
          <w:bCs/>
          <w:i/>
          <w:iCs/>
          <w:szCs w:val="26"/>
        </w:rPr>
      </w:pPr>
      <w:bookmarkStart w:id="87" w:name="_heading=h.ihv636" w:colFirst="0" w:colLast="0"/>
      <w:bookmarkEnd w:id="87"/>
      <w:r w:rsidRPr="00A5701D">
        <w:rPr>
          <w:rFonts w:eastAsia="MS Mincho"/>
          <w:b/>
          <w:bCs/>
          <w:i/>
          <w:iCs/>
          <w:szCs w:val="26"/>
        </w:rPr>
        <w:t>SNOMED Clinical Terms</w:t>
      </w:r>
    </w:p>
    <w:p w14:paraId="1AED559C" w14:textId="77777777" w:rsidR="00870F90" w:rsidRPr="00A5701D" w:rsidRDefault="00870F90" w:rsidP="00870F90">
      <w:r w:rsidRPr="00A5701D">
        <w:t>SNOMED CT (</w:t>
      </w:r>
      <w:hyperlink r:id="rId221">
        <w:r w:rsidRPr="00A5701D">
          <w:rPr>
            <w:color w:val="0000FF"/>
            <w:u w:val="single"/>
          </w:rPr>
          <w:t>http://www.snomed.org/</w:t>
        </w:r>
      </w:hyperlink>
      <w:r w:rsidRPr="00A5701D">
        <w:t>) describes itself with the following five statements:</w:t>
      </w:r>
    </w:p>
    <w:p w14:paraId="1DFA149F" w14:textId="77777777" w:rsidR="00870F90" w:rsidRPr="00A5701D" w:rsidRDefault="00870F90" w:rsidP="00870F90"/>
    <w:p w14:paraId="1DF5CE29" w14:textId="77777777" w:rsidR="00870F90" w:rsidRPr="00A5701D" w:rsidRDefault="00870F90" w:rsidP="00870F90">
      <w:pPr>
        <w:numPr>
          <w:ilvl w:val="0"/>
          <w:numId w:val="18"/>
        </w:numPr>
      </w:pPr>
      <w:r w:rsidRPr="00A5701D">
        <w:t>Is the most comprehensive, multilingual clinical healthcare terminology in the world</w:t>
      </w:r>
    </w:p>
    <w:p w14:paraId="79F2CFC9" w14:textId="77777777" w:rsidR="00870F90" w:rsidRPr="00A5701D" w:rsidRDefault="00870F90" w:rsidP="00870F90">
      <w:pPr>
        <w:numPr>
          <w:ilvl w:val="0"/>
          <w:numId w:val="18"/>
        </w:numPr>
      </w:pPr>
      <w:r w:rsidRPr="00A5701D">
        <w:t>Is a resource with comprehensive, scientifically validated clinical content</w:t>
      </w:r>
    </w:p>
    <w:p w14:paraId="731A4A80" w14:textId="77777777" w:rsidR="00870F90" w:rsidRPr="00A5701D" w:rsidRDefault="00870F90" w:rsidP="00870F90">
      <w:pPr>
        <w:numPr>
          <w:ilvl w:val="0"/>
          <w:numId w:val="18"/>
        </w:numPr>
      </w:pPr>
      <w:r w:rsidRPr="00A5701D">
        <w:t>Enables consistent representation of clinical content in electronic health records</w:t>
      </w:r>
    </w:p>
    <w:p w14:paraId="52A913B3" w14:textId="77777777" w:rsidR="00870F90" w:rsidRPr="00A5701D" w:rsidRDefault="00870F90" w:rsidP="00870F90">
      <w:pPr>
        <w:numPr>
          <w:ilvl w:val="0"/>
          <w:numId w:val="18"/>
        </w:numPr>
      </w:pPr>
      <w:r w:rsidRPr="00A5701D">
        <w:t>Is mapped to other international standards</w:t>
      </w:r>
    </w:p>
    <w:p w14:paraId="3B6595F7" w14:textId="77777777" w:rsidR="00870F90" w:rsidRPr="00A5701D" w:rsidRDefault="00870F90" w:rsidP="00870F90">
      <w:pPr>
        <w:numPr>
          <w:ilvl w:val="0"/>
          <w:numId w:val="18"/>
        </w:numPr>
      </w:pPr>
      <w:r w:rsidRPr="00A5701D">
        <w:t>Is in use in more than eighty countries</w:t>
      </w:r>
    </w:p>
    <w:p w14:paraId="4336F9B3" w14:textId="77777777" w:rsidR="00870F90" w:rsidRPr="00A5701D" w:rsidRDefault="00870F90" w:rsidP="00870F90">
      <w:r w:rsidRPr="00A5701D">
        <w:t>Maintenance and distribution is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2F16211E"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Human Phenotype Ontology (HPO)</w:t>
      </w:r>
    </w:p>
    <w:p w14:paraId="7F01549C" w14:textId="77777777" w:rsidR="00870F90" w:rsidRPr="00A5701D" w:rsidRDefault="00870F90" w:rsidP="00870F90">
      <w:r w:rsidRPr="00A5701D">
        <w:t xml:space="preserve">The Human Phenotype Ontology (HPO) (www.human-phenotype-ontology.org) is an ontology focused on phenotyping patients especially in context of hereditary diseases, containing more than 13,000 terms. In context of rare disease, it is the most commonly used ontology and was adopted by OrphanNet for encoding the conditions in their rare disease database. Other examples are the 100K Genomes UK, NIH UDP, Genetic and Rare Diseases Information Center (GARD). The HPO is part of the Monarch Initiative, an NIH-supported international consortium dedicated to semantic integration of biomedical and model organism data with the ultimate goal of improving biomedical </w:t>
      </w:r>
      <w:sdt>
        <w:sdtPr>
          <w:tag w:val="goog_rdk_12"/>
          <w:id w:val="342674934"/>
        </w:sdtPr>
        <w:sdtContent/>
      </w:sdt>
      <w:r w:rsidRPr="00A5701D">
        <w:t>research [HPO].</w:t>
      </w:r>
    </w:p>
    <w:p w14:paraId="7117E745"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Logical Observation Identifiers Names and Codes (LOINC)</w:t>
      </w:r>
    </w:p>
    <w:p w14:paraId="3D1032FC" w14:textId="77777777" w:rsidR="00870F90" w:rsidRPr="00A5701D" w:rsidRDefault="00870F90" w:rsidP="00870F90">
      <w:r w:rsidRPr="00A5701D">
        <w:t>LOINC is a standardized description of both, clinical and laboratory terms. It embodies a structure / ontology, linking related laboratory tests / clinical assessments with each other. It is maintained by the Regenstrief Institute. LOINC covers the domain of clinical observations, it can be used for symptoms, scales and specially results from clinical studies and procedures.</w:t>
      </w:r>
    </w:p>
    <w:p w14:paraId="3180BD32"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Unified Medical Language System (UMLS)</w:t>
      </w:r>
    </w:p>
    <w:p w14:paraId="32E7043A" w14:textId="77777777" w:rsidR="00870F90" w:rsidRPr="00A5701D" w:rsidRDefault="00870F90" w:rsidP="00870F90">
      <w:r w:rsidRPr="00A5701D">
        <w:lastRenderedPageBreak/>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6399EF79"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88" w:name="_Toc113900765"/>
      <w:r w:rsidRPr="00A5701D">
        <w:rPr>
          <w:rFonts w:eastAsia="MS Mincho" w:cs="Arial"/>
          <w:b/>
          <w:bCs/>
          <w:szCs w:val="26"/>
        </w:rPr>
        <w:t>Output Data</w:t>
      </w:r>
      <w:bookmarkEnd w:id="88"/>
    </w:p>
    <w:p w14:paraId="2384DCF6" w14:textId="77777777" w:rsidR="00870F90" w:rsidRPr="00A5701D" w:rsidRDefault="00870F90" w:rsidP="00870F90">
      <w:r w:rsidRPr="00A5701D">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3B1D8157" w14:textId="77777777" w:rsidR="00870F90" w:rsidRPr="00A5701D" w:rsidRDefault="00870F90" w:rsidP="00870F90">
      <w:pPr>
        <w:keepNext/>
        <w:numPr>
          <w:ilvl w:val="3"/>
          <w:numId w:val="14"/>
        </w:numPr>
        <w:spacing w:before="240" w:after="60"/>
        <w:outlineLvl w:val="3"/>
        <w:rPr>
          <w:rFonts w:eastAsia="MS Mincho"/>
          <w:b/>
          <w:bCs/>
          <w:szCs w:val="28"/>
        </w:rPr>
      </w:pPr>
      <w:bookmarkStart w:id="89" w:name="_heading=h.1hmsyys" w:colFirst="0" w:colLast="0"/>
      <w:bookmarkEnd w:id="89"/>
      <w:r w:rsidRPr="00A5701D">
        <w:rPr>
          <w:rFonts w:eastAsia="MS Mincho"/>
          <w:b/>
          <w:bCs/>
          <w:szCs w:val="28"/>
        </w:rPr>
        <w:t>Output Types</w:t>
      </w:r>
    </w:p>
    <w:p w14:paraId="75F7B461" w14:textId="77777777" w:rsidR="00870F90" w:rsidRPr="00A5701D" w:rsidRDefault="00870F90" w:rsidP="00870F90">
      <w:r w:rsidRPr="00A5701D">
        <w:t xml:space="preserve">As for the input types, </w:t>
      </w:r>
      <w:r w:rsidRPr="00A5701D">
        <w:fldChar w:fldCharType="begin"/>
      </w:r>
      <w:r w:rsidRPr="00A5701D">
        <w:instrText xml:space="preserve"> REF _Ref72242217 \h </w:instrText>
      </w:r>
      <w:r w:rsidRPr="00A5701D">
        <w:fldChar w:fldCharType="separate"/>
      </w:r>
      <w:r w:rsidRPr="00A5701D">
        <w:t xml:space="preserve">Table </w:t>
      </w:r>
      <w:r w:rsidRPr="00A5701D">
        <w:rPr>
          <w:noProof/>
        </w:rPr>
        <w:t>5</w:t>
      </w:r>
      <w:r w:rsidRPr="00A5701D">
        <w:fldChar w:fldCharType="end"/>
      </w:r>
      <w:r w:rsidRPr="00A5701D">
        <w:t xml:space="preserve"> lists the different output types that the systems listed in 3.1.1 and 3.1.2 generate.</w:t>
      </w:r>
    </w:p>
    <w:p w14:paraId="3ACFDBE8"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90" w:name="_Ref72242217"/>
      <w:bookmarkStart w:id="91" w:name="_Toc72267122"/>
      <w:bookmarkStart w:id="92" w:name="_Toc104461662"/>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5</w:t>
      </w:r>
      <w:r w:rsidRPr="00A5701D">
        <w:rPr>
          <w:b/>
          <w:noProof/>
          <w:szCs w:val="20"/>
        </w:rPr>
        <w:fldChar w:fldCharType="end"/>
      </w:r>
      <w:bookmarkEnd w:id="90"/>
      <w:r w:rsidRPr="00A5701D">
        <w:rPr>
          <w:b/>
          <w:szCs w:val="20"/>
        </w:rPr>
        <w:t xml:space="preserve"> – Overview symptom assessment system outputs</w:t>
      </w:r>
      <w:bookmarkEnd w:id="91"/>
      <w:bookmarkEnd w:id="92"/>
    </w:p>
    <w:tbl>
      <w:tblPr>
        <w:tblW w:w="949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6961"/>
      </w:tblGrid>
      <w:tr w:rsidR="00870F90" w:rsidRPr="00A5701D" w14:paraId="58654140" w14:textId="77777777" w:rsidTr="00134F94">
        <w:trPr>
          <w:jc w:val="center"/>
        </w:trPr>
        <w:tc>
          <w:tcPr>
            <w:tcW w:w="2537" w:type="dxa"/>
            <w:tcBorders>
              <w:top w:val="single" w:sz="12" w:space="0" w:color="000000"/>
              <w:bottom w:val="single" w:sz="12" w:space="0" w:color="000000"/>
            </w:tcBorders>
            <w:shd w:val="clear" w:color="auto" w:fill="auto"/>
          </w:tcPr>
          <w:p w14:paraId="5334380F"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A5701D">
              <w:rPr>
                <w:b/>
                <w:color w:val="000000"/>
                <w:sz w:val="22"/>
                <w:szCs w:val="22"/>
              </w:rPr>
              <w:t>Output Type</w:t>
            </w:r>
          </w:p>
        </w:tc>
        <w:tc>
          <w:tcPr>
            <w:tcW w:w="6961" w:type="dxa"/>
            <w:tcBorders>
              <w:top w:val="single" w:sz="12" w:space="0" w:color="000000"/>
              <w:bottom w:val="single" w:sz="12" w:space="0" w:color="000000"/>
            </w:tcBorders>
            <w:shd w:val="clear" w:color="auto" w:fill="auto"/>
          </w:tcPr>
          <w:p w14:paraId="15577D0E"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A5701D">
              <w:rPr>
                <w:b/>
                <w:color w:val="000000"/>
                <w:sz w:val="22"/>
                <w:szCs w:val="22"/>
              </w:rPr>
              <w:t>Short Description</w:t>
            </w:r>
          </w:p>
        </w:tc>
      </w:tr>
      <w:tr w:rsidR="00870F90" w:rsidRPr="00A5701D" w14:paraId="0A30A70C" w14:textId="77777777" w:rsidTr="00134F94">
        <w:trPr>
          <w:jc w:val="center"/>
        </w:trPr>
        <w:tc>
          <w:tcPr>
            <w:tcW w:w="2537" w:type="dxa"/>
            <w:tcBorders>
              <w:top w:val="single" w:sz="12" w:space="0" w:color="000000"/>
            </w:tcBorders>
            <w:shd w:val="clear" w:color="auto" w:fill="auto"/>
          </w:tcPr>
          <w:p w14:paraId="3F8512C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Clinical Triage</w:t>
            </w:r>
          </w:p>
        </w:tc>
        <w:tc>
          <w:tcPr>
            <w:tcW w:w="6961" w:type="dxa"/>
            <w:tcBorders>
              <w:top w:val="single" w:sz="12" w:space="0" w:color="000000"/>
            </w:tcBorders>
            <w:shd w:val="clear" w:color="auto" w:fill="auto"/>
          </w:tcPr>
          <w:p w14:paraId="6F2F71E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Initial classification/prioritization of a patient on arrival in a hospital / emergency department.</w:t>
            </w:r>
          </w:p>
        </w:tc>
      </w:tr>
      <w:tr w:rsidR="00870F90" w:rsidRPr="00A5701D" w14:paraId="1DAF5B68" w14:textId="77777777" w:rsidTr="00134F94">
        <w:trPr>
          <w:jc w:val="center"/>
        </w:trPr>
        <w:tc>
          <w:tcPr>
            <w:tcW w:w="2537" w:type="dxa"/>
            <w:shd w:val="clear" w:color="auto" w:fill="auto"/>
          </w:tcPr>
          <w:p w14:paraId="078536D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Pre-Clinical Triage</w:t>
            </w:r>
          </w:p>
        </w:tc>
        <w:tc>
          <w:tcPr>
            <w:tcW w:w="6961" w:type="dxa"/>
            <w:shd w:val="clear" w:color="auto" w:fill="auto"/>
          </w:tcPr>
          <w:p w14:paraId="1C9510B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 general advice of the severity of the problem and on how urgent actions need to be taken ranging from e.g. "self-care" over "see doctors within 2 days" to "call an ambulance right now" </w:t>
            </w:r>
          </w:p>
        </w:tc>
      </w:tr>
      <w:tr w:rsidR="00870F90" w:rsidRPr="00A5701D" w14:paraId="5277963A" w14:textId="77777777" w:rsidTr="00134F94">
        <w:trPr>
          <w:jc w:val="center"/>
        </w:trPr>
        <w:tc>
          <w:tcPr>
            <w:tcW w:w="2537" w:type="dxa"/>
            <w:shd w:val="clear" w:color="auto" w:fill="auto"/>
          </w:tcPr>
          <w:p w14:paraId="6B52623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Differential Diagnosis</w:t>
            </w:r>
          </w:p>
        </w:tc>
        <w:tc>
          <w:tcPr>
            <w:tcW w:w="6961" w:type="dxa"/>
            <w:shd w:val="clear" w:color="auto" w:fill="auto"/>
          </w:tcPr>
          <w:p w14:paraId="528EFC7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 list of diseases that might cause the presenting complaints, usually ranked by some score like probability.</w:t>
            </w:r>
          </w:p>
        </w:tc>
      </w:tr>
      <w:tr w:rsidR="00870F90" w:rsidRPr="00A5701D" w14:paraId="10B134DE" w14:textId="77777777" w:rsidTr="00134F94">
        <w:trPr>
          <w:jc w:val="center"/>
        </w:trPr>
        <w:tc>
          <w:tcPr>
            <w:tcW w:w="2537" w:type="dxa"/>
            <w:shd w:val="clear" w:color="auto" w:fill="auto"/>
          </w:tcPr>
          <w:p w14:paraId="50CB0FB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Next Step Advice</w:t>
            </w:r>
          </w:p>
        </w:tc>
        <w:tc>
          <w:tcPr>
            <w:tcW w:w="6961" w:type="dxa"/>
            <w:shd w:val="clear" w:color="auto" w:fill="auto"/>
          </w:tcPr>
          <w:p w14:paraId="1927388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 more concrete advice suggesting doctors or institutions that can help with the specific problem.</w:t>
            </w:r>
          </w:p>
        </w:tc>
      </w:tr>
      <w:tr w:rsidR="00870F90" w:rsidRPr="00A5701D" w14:paraId="37961959" w14:textId="77777777" w:rsidTr="00134F94">
        <w:trPr>
          <w:jc w:val="center"/>
        </w:trPr>
        <w:tc>
          <w:tcPr>
            <w:tcW w:w="2537" w:type="dxa"/>
            <w:shd w:val="clear" w:color="auto" w:fill="auto"/>
          </w:tcPr>
          <w:p w14:paraId="7945F29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Treatment Advice</w:t>
            </w:r>
          </w:p>
        </w:tc>
        <w:tc>
          <w:tcPr>
            <w:tcW w:w="6961" w:type="dxa"/>
            <w:shd w:val="clear" w:color="auto" w:fill="auto"/>
          </w:tcPr>
          <w:p w14:paraId="0B78E28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Concrete suggestions of how to treat the problem e.g. with exercises, maneuvers, self medication etc.</w:t>
            </w:r>
          </w:p>
        </w:tc>
      </w:tr>
      <w:tr w:rsidR="00870F90" w:rsidRPr="00A5701D" w14:paraId="0CDF46F9" w14:textId="77777777" w:rsidTr="00134F94">
        <w:trPr>
          <w:jc w:val="center"/>
        </w:trPr>
        <w:tc>
          <w:tcPr>
            <w:tcW w:w="2537" w:type="dxa"/>
            <w:shd w:val="clear" w:color="auto" w:fill="auto"/>
          </w:tcPr>
          <w:p w14:paraId="145744C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t>
            </w:r>
          </w:p>
        </w:tc>
        <w:tc>
          <w:tcPr>
            <w:tcW w:w="6961" w:type="dxa"/>
            <w:shd w:val="clear" w:color="auto" w:fill="auto"/>
          </w:tcPr>
          <w:p w14:paraId="72F71B4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6CB26471" w14:textId="77777777" w:rsidR="00870F90" w:rsidRPr="00A5701D" w:rsidRDefault="00870F90" w:rsidP="00870F90"/>
    <w:p w14:paraId="12C446C7" w14:textId="77777777" w:rsidR="00870F90" w:rsidRPr="00A5701D" w:rsidRDefault="00870F90" w:rsidP="00870F90">
      <w:r w:rsidRPr="00A5701D">
        <w:t>The different output types will be explained in detail in the following section:</w:t>
      </w:r>
    </w:p>
    <w:p w14:paraId="0EDC005C" w14:textId="77777777" w:rsidR="00870F90" w:rsidRPr="00A5701D" w:rsidRDefault="00870F90" w:rsidP="00870F90">
      <w:pPr>
        <w:numPr>
          <w:ilvl w:val="4"/>
          <w:numId w:val="14"/>
        </w:numPr>
        <w:spacing w:before="240" w:after="60"/>
        <w:outlineLvl w:val="4"/>
        <w:rPr>
          <w:rFonts w:eastAsia="MS Mincho"/>
          <w:b/>
          <w:bCs/>
          <w:i/>
          <w:iCs/>
          <w:szCs w:val="26"/>
        </w:rPr>
      </w:pPr>
      <w:bookmarkStart w:id="93" w:name="_heading=h.2grqrue" w:colFirst="0" w:colLast="0"/>
      <w:bookmarkEnd w:id="93"/>
      <w:r w:rsidRPr="00A5701D">
        <w:rPr>
          <w:rFonts w:eastAsia="MS Mincho"/>
          <w:b/>
          <w:bCs/>
          <w:i/>
          <w:iCs/>
          <w:szCs w:val="26"/>
        </w:rPr>
        <w:t>Clinical Triage</w:t>
      </w:r>
    </w:p>
    <w:p w14:paraId="29068883" w14:textId="77777777" w:rsidR="00870F90" w:rsidRPr="00A5701D" w:rsidRDefault="00870F90" w:rsidP="00870F90">
      <w:r w:rsidRPr="00A5701D">
        <w:t xml:space="preserve">The simplest output of symptom based DDSS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 </w:t>
      </w:r>
      <w:r w:rsidRPr="00A5701D">
        <w:fldChar w:fldCharType="begin"/>
      </w:r>
      <w:r w:rsidRPr="00A5701D">
        <w:instrText xml:space="preserve"> REF _Ref72242258 \h </w:instrText>
      </w:r>
      <w:r w:rsidRPr="00A5701D">
        <w:fldChar w:fldCharType="separate"/>
      </w:r>
      <w:r w:rsidRPr="00A5701D">
        <w:t xml:space="preserve">Table </w:t>
      </w:r>
      <w:r w:rsidRPr="00A5701D">
        <w:rPr>
          <w:noProof/>
        </w:rPr>
        <w:t>6</w:t>
      </w:r>
      <w:r w:rsidRPr="00A5701D">
        <w:fldChar w:fldCharType="end"/>
      </w:r>
      <w:r w:rsidRPr="00A5701D">
        <w:t>.</w:t>
      </w:r>
    </w:p>
    <w:p w14:paraId="7AAFE12E"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94" w:name="_Ref72242258"/>
      <w:bookmarkStart w:id="95" w:name="_Toc72267123"/>
      <w:bookmarkStart w:id="96" w:name="_Toc104461663"/>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6</w:t>
      </w:r>
      <w:r w:rsidRPr="00A5701D">
        <w:rPr>
          <w:b/>
          <w:noProof/>
          <w:szCs w:val="20"/>
        </w:rPr>
        <w:fldChar w:fldCharType="end"/>
      </w:r>
      <w:bookmarkEnd w:id="94"/>
      <w:r w:rsidRPr="00A5701D">
        <w:rPr>
          <w:b/>
          <w:szCs w:val="20"/>
        </w:rPr>
        <w:t xml:space="preserve"> – Manchester Triage System levels</w:t>
      </w:r>
      <w:bookmarkEnd w:id="95"/>
      <w:bookmarkEnd w:id="96"/>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870F90" w:rsidRPr="00A5701D" w14:paraId="24043264" w14:textId="77777777" w:rsidTr="00134F94">
        <w:trPr>
          <w:jc w:val="center"/>
        </w:trPr>
        <w:tc>
          <w:tcPr>
            <w:tcW w:w="1305" w:type="dxa"/>
            <w:tcBorders>
              <w:top w:val="single" w:sz="12" w:space="0" w:color="000000"/>
              <w:bottom w:val="single" w:sz="12" w:space="0" w:color="000000"/>
            </w:tcBorders>
            <w:shd w:val="clear" w:color="auto" w:fill="auto"/>
          </w:tcPr>
          <w:p w14:paraId="485E8883"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Level</w:t>
            </w:r>
          </w:p>
        </w:tc>
        <w:tc>
          <w:tcPr>
            <w:tcW w:w="3135" w:type="dxa"/>
            <w:tcBorders>
              <w:top w:val="single" w:sz="12" w:space="0" w:color="000000"/>
              <w:bottom w:val="single" w:sz="12" w:space="0" w:color="000000"/>
            </w:tcBorders>
            <w:shd w:val="clear" w:color="auto" w:fill="auto"/>
          </w:tcPr>
          <w:p w14:paraId="6DA7EB85"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Status</w:t>
            </w:r>
          </w:p>
        </w:tc>
        <w:tc>
          <w:tcPr>
            <w:tcW w:w="2775" w:type="dxa"/>
            <w:tcBorders>
              <w:top w:val="single" w:sz="12" w:space="0" w:color="000000"/>
              <w:bottom w:val="single" w:sz="12" w:space="0" w:color="000000"/>
            </w:tcBorders>
            <w:shd w:val="clear" w:color="auto" w:fill="auto"/>
          </w:tcPr>
          <w:p w14:paraId="5E0336AA"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Colour</w:t>
            </w:r>
          </w:p>
        </w:tc>
        <w:tc>
          <w:tcPr>
            <w:tcW w:w="2424" w:type="dxa"/>
            <w:tcBorders>
              <w:top w:val="single" w:sz="12" w:space="0" w:color="000000"/>
              <w:bottom w:val="single" w:sz="12" w:space="0" w:color="000000"/>
            </w:tcBorders>
            <w:shd w:val="clear" w:color="auto" w:fill="auto"/>
          </w:tcPr>
          <w:p w14:paraId="3C550095"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Time to Assessment</w:t>
            </w:r>
          </w:p>
        </w:tc>
      </w:tr>
      <w:tr w:rsidR="00870F90" w:rsidRPr="00A5701D" w14:paraId="2D1E0F14" w14:textId="77777777" w:rsidTr="00134F94">
        <w:trPr>
          <w:jc w:val="center"/>
        </w:trPr>
        <w:tc>
          <w:tcPr>
            <w:tcW w:w="1305" w:type="dxa"/>
            <w:tcBorders>
              <w:top w:val="single" w:sz="12" w:space="0" w:color="000000"/>
            </w:tcBorders>
            <w:shd w:val="clear" w:color="auto" w:fill="auto"/>
          </w:tcPr>
          <w:p w14:paraId="500DED2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1</w:t>
            </w:r>
          </w:p>
        </w:tc>
        <w:tc>
          <w:tcPr>
            <w:tcW w:w="3135" w:type="dxa"/>
            <w:tcBorders>
              <w:top w:val="single" w:sz="12" w:space="0" w:color="000000"/>
            </w:tcBorders>
            <w:shd w:val="clear" w:color="auto" w:fill="auto"/>
          </w:tcPr>
          <w:p w14:paraId="414F242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Immediate</w:t>
            </w:r>
          </w:p>
        </w:tc>
        <w:tc>
          <w:tcPr>
            <w:tcW w:w="2775" w:type="dxa"/>
            <w:tcBorders>
              <w:top w:val="single" w:sz="12" w:space="0" w:color="000000"/>
            </w:tcBorders>
            <w:shd w:val="clear" w:color="auto" w:fill="auto"/>
          </w:tcPr>
          <w:p w14:paraId="142A5D6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Red</w:t>
            </w:r>
          </w:p>
        </w:tc>
        <w:tc>
          <w:tcPr>
            <w:tcW w:w="2424" w:type="dxa"/>
            <w:tcBorders>
              <w:top w:val="single" w:sz="12" w:space="0" w:color="000000"/>
            </w:tcBorders>
            <w:shd w:val="clear" w:color="auto" w:fill="auto"/>
          </w:tcPr>
          <w:p w14:paraId="384E40F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0 min</w:t>
            </w:r>
          </w:p>
        </w:tc>
      </w:tr>
      <w:tr w:rsidR="00870F90" w:rsidRPr="00A5701D" w14:paraId="24587ACF" w14:textId="77777777" w:rsidTr="00134F94">
        <w:trPr>
          <w:jc w:val="center"/>
        </w:trPr>
        <w:tc>
          <w:tcPr>
            <w:tcW w:w="1305" w:type="dxa"/>
            <w:shd w:val="clear" w:color="auto" w:fill="auto"/>
          </w:tcPr>
          <w:p w14:paraId="75354E9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2</w:t>
            </w:r>
          </w:p>
        </w:tc>
        <w:tc>
          <w:tcPr>
            <w:tcW w:w="3135" w:type="dxa"/>
            <w:shd w:val="clear" w:color="auto" w:fill="auto"/>
          </w:tcPr>
          <w:p w14:paraId="1914553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Very urgent</w:t>
            </w:r>
          </w:p>
        </w:tc>
        <w:tc>
          <w:tcPr>
            <w:tcW w:w="2775" w:type="dxa"/>
            <w:shd w:val="clear" w:color="auto" w:fill="auto"/>
          </w:tcPr>
          <w:p w14:paraId="3C15E38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Orange</w:t>
            </w:r>
          </w:p>
        </w:tc>
        <w:tc>
          <w:tcPr>
            <w:tcW w:w="2424" w:type="dxa"/>
            <w:shd w:val="clear" w:color="auto" w:fill="auto"/>
          </w:tcPr>
          <w:p w14:paraId="2EC706B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10 min</w:t>
            </w:r>
          </w:p>
        </w:tc>
      </w:tr>
      <w:tr w:rsidR="00870F90" w:rsidRPr="00A5701D" w14:paraId="4368F85D" w14:textId="77777777" w:rsidTr="00134F94">
        <w:trPr>
          <w:jc w:val="center"/>
        </w:trPr>
        <w:tc>
          <w:tcPr>
            <w:tcW w:w="1305" w:type="dxa"/>
            <w:shd w:val="clear" w:color="auto" w:fill="auto"/>
          </w:tcPr>
          <w:p w14:paraId="716C2E1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3</w:t>
            </w:r>
          </w:p>
        </w:tc>
        <w:tc>
          <w:tcPr>
            <w:tcW w:w="3135" w:type="dxa"/>
            <w:shd w:val="clear" w:color="auto" w:fill="auto"/>
          </w:tcPr>
          <w:p w14:paraId="5E32035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Urgent</w:t>
            </w:r>
          </w:p>
        </w:tc>
        <w:tc>
          <w:tcPr>
            <w:tcW w:w="2775" w:type="dxa"/>
            <w:shd w:val="clear" w:color="auto" w:fill="auto"/>
          </w:tcPr>
          <w:p w14:paraId="3FB74E1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Yellow</w:t>
            </w:r>
          </w:p>
        </w:tc>
        <w:tc>
          <w:tcPr>
            <w:tcW w:w="2424" w:type="dxa"/>
            <w:shd w:val="clear" w:color="auto" w:fill="auto"/>
          </w:tcPr>
          <w:p w14:paraId="763AA8C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60 min</w:t>
            </w:r>
          </w:p>
        </w:tc>
      </w:tr>
      <w:tr w:rsidR="00870F90" w:rsidRPr="00A5701D" w14:paraId="45329476" w14:textId="77777777" w:rsidTr="00134F94">
        <w:trPr>
          <w:jc w:val="center"/>
        </w:trPr>
        <w:tc>
          <w:tcPr>
            <w:tcW w:w="1305" w:type="dxa"/>
            <w:shd w:val="clear" w:color="auto" w:fill="auto"/>
          </w:tcPr>
          <w:p w14:paraId="2D0CD23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4</w:t>
            </w:r>
          </w:p>
        </w:tc>
        <w:tc>
          <w:tcPr>
            <w:tcW w:w="3135" w:type="dxa"/>
            <w:shd w:val="clear" w:color="auto" w:fill="auto"/>
          </w:tcPr>
          <w:p w14:paraId="5FE8637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Standard</w:t>
            </w:r>
          </w:p>
        </w:tc>
        <w:tc>
          <w:tcPr>
            <w:tcW w:w="2775" w:type="dxa"/>
            <w:shd w:val="clear" w:color="auto" w:fill="auto"/>
          </w:tcPr>
          <w:p w14:paraId="713B9E0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Green</w:t>
            </w:r>
          </w:p>
        </w:tc>
        <w:tc>
          <w:tcPr>
            <w:tcW w:w="2424" w:type="dxa"/>
            <w:shd w:val="clear" w:color="auto" w:fill="auto"/>
          </w:tcPr>
          <w:p w14:paraId="172A19F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120 min</w:t>
            </w:r>
          </w:p>
        </w:tc>
      </w:tr>
      <w:tr w:rsidR="00870F90" w:rsidRPr="00A5701D" w14:paraId="132D7BAF" w14:textId="77777777" w:rsidTr="00134F94">
        <w:trPr>
          <w:jc w:val="center"/>
        </w:trPr>
        <w:tc>
          <w:tcPr>
            <w:tcW w:w="1305" w:type="dxa"/>
            <w:shd w:val="clear" w:color="auto" w:fill="auto"/>
          </w:tcPr>
          <w:p w14:paraId="40763F2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lastRenderedPageBreak/>
              <w:t>5</w:t>
            </w:r>
          </w:p>
        </w:tc>
        <w:tc>
          <w:tcPr>
            <w:tcW w:w="3135" w:type="dxa"/>
            <w:shd w:val="clear" w:color="auto" w:fill="auto"/>
          </w:tcPr>
          <w:p w14:paraId="136144D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Non urgent</w:t>
            </w:r>
          </w:p>
        </w:tc>
        <w:tc>
          <w:tcPr>
            <w:tcW w:w="2775" w:type="dxa"/>
            <w:shd w:val="clear" w:color="auto" w:fill="auto"/>
          </w:tcPr>
          <w:p w14:paraId="159A89C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Blue</w:t>
            </w:r>
          </w:p>
        </w:tc>
        <w:tc>
          <w:tcPr>
            <w:tcW w:w="2424" w:type="dxa"/>
            <w:shd w:val="clear" w:color="auto" w:fill="auto"/>
          </w:tcPr>
          <w:p w14:paraId="64A46E6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240 min</w:t>
            </w:r>
          </w:p>
        </w:tc>
      </w:tr>
    </w:tbl>
    <w:p w14:paraId="52EE9681" w14:textId="77777777" w:rsidR="00870F90" w:rsidRPr="00A5701D" w:rsidRDefault="00870F90" w:rsidP="00870F90"/>
    <w:p w14:paraId="2610B9F7" w14:textId="77777777" w:rsidR="00870F90" w:rsidRPr="00A5701D" w:rsidRDefault="00870F90" w:rsidP="00870F90">
      <w:r w:rsidRPr="00A5701D">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6ABB102B" w14:textId="77777777" w:rsidR="00870F90" w:rsidRPr="00A5701D" w:rsidRDefault="00870F90" w:rsidP="00870F90">
      <w:pPr>
        <w:numPr>
          <w:ilvl w:val="4"/>
          <w:numId w:val="14"/>
        </w:numPr>
        <w:spacing w:before="240" w:after="60"/>
        <w:outlineLvl w:val="4"/>
        <w:rPr>
          <w:rFonts w:eastAsia="MS Mincho"/>
          <w:b/>
          <w:bCs/>
          <w:i/>
          <w:iCs/>
          <w:szCs w:val="26"/>
        </w:rPr>
      </w:pPr>
      <w:bookmarkStart w:id="97" w:name="_heading=h.3fwokq0" w:colFirst="0" w:colLast="0"/>
      <w:bookmarkEnd w:id="97"/>
      <w:r w:rsidRPr="00A5701D">
        <w:rPr>
          <w:rFonts w:eastAsia="MS Mincho"/>
          <w:b/>
          <w:bCs/>
          <w:i/>
          <w:iCs/>
          <w:szCs w:val="26"/>
        </w:rPr>
        <w:t>Pre-Clinical Triage</w:t>
      </w:r>
    </w:p>
    <w:p w14:paraId="256840DA" w14:textId="77777777" w:rsidR="00870F90" w:rsidRPr="00A5701D" w:rsidRDefault="00870F90" w:rsidP="00870F90">
      <w:r w:rsidRPr="00A5701D">
        <w:t>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topic group for instance the following classifications are used.</w:t>
      </w:r>
    </w:p>
    <w:p w14:paraId="2B8CAF02" w14:textId="77777777" w:rsidR="00870F90" w:rsidRPr="00A5701D" w:rsidRDefault="00870F90" w:rsidP="00870F90">
      <w:pPr>
        <w:rPr>
          <w:b/>
        </w:rPr>
      </w:pPr>
    </w:p>
    <w:p w14:paraId="4F22A1F6" w14:textId="77777777" w:rsidR="00870F90" w:rsidRPr="00A5701D" w:rsidRDefault="00870F90" w:rsidP="00870F90">
      <w:pPr>
        <w:rPr>
          <w:b/>
        </w:rPr>
      </w:pPr>
      <w:r w:rsidRPr="00A5701D">
        <w:rPr>
          <w:b/>
        </w:rPr>
        <w:t>1DOC3</w:t>
      </w:r>
    </w:p>
    <w:p w14:paraId="7EAC4A15" w14:textId="77777777" w:rsidR="00870F90" w:rsidRPr="00A5701D" w:rsidRDefault="00870F90" w:rsidP="00870F90">
      <w:pPr>
        <w:numPr>
          <w:ilvl w:val="0"/>
          <w:numId w:val="25"/>
        </w:numPr>
      </w:pPr>
      <w:r w:rsidRPr="00A5701D">
        <w:t>No need for any other medical attention</w:t>
      </w:r>
    </w:p>
    <w:p w14:paraId="32A3012A" w14:textId="77777777" w:rsidR="00870F90" w:rsidRPr="00A5701D" w:rsidRDefault="00870F90" w:rsidP="00870F90">
      <w:pPr>
        <w:numPr>
          <w:ilvl w:val="0"/>
          <w:numId w:val="25"/>
        </w:numPr>
      </w:pPr>
      <w:r w:rsidRPr="00A5701D">
        <w:t>Should have a medical appointment in a few weeks or months</w:t>
      </w:r>
    </w:p>
    <w:p w14:paraId="327073B6" w14:textId="77777777" w:rsidR="00870F90" w:rsidRPr="00A5701D" w:rsidRDefault="00870F90" w:rsidP="00870F90">
      <w:pPr>
        <w:numPr>
          <w:ilvl w:val="0"/>
          <w:numId w:val="25"/>
        </w:numPr>
      </w:pPr>
      <w:r w:rsidRPr="00A5701D">
        <w:t>Should have a medical appointment in a few days</w:t>
      </w:r>
    </w:p>
    <w:p w14:paraId="1F13E396" w14:textId="77777777" w:rsidR="00870F90" w:rsidRPr="00A5701D" w:rsidRDefault="00870F90" w:rsidP="00870F90">
      <w:pPr>
        <w:numPr>
          <w:ilvl w:val="0"/>
          <w:numId w:val="25"/>
        </w:numPr>
      </w:pPr>
      <w:r w:rsidRPr="00A5701D">
        <w:t>Should have a medical appointment in a few hours</w:t>
      </w:r>
    </w:p>
    <w:p w14:paraId="590EBC7F" w14:textId="77777777" w:rsidR="00870F90" w:rsidRPr="00A5701D" w:rsidRDefault="00870F90" w:rsidP="00870F90">
      <w:pPr>
        <w:numPr>
          <w:ilvl w:val="0"/>
          <w:numId w:val="25"/>
        </w:numPr>
      </w:pPr>
      <w:r w:rsidRPr="00A5701D">
        <w:t>Should have a medical attention immediately</w:t>
      </w:r>
    </w:p>
    <w:p w14:paraId="25622729" w14:textId="77777777" w:rsidR="00870F90" w:rsidRPr="00A5701D" w:rsidRDefault="00870F90" w:rsidP="00870F90">
      <w:pPr>
        <w:rPr>
          <w:b/>
        </w:rPr>
      </w:pPr>
    </w:p>
    <w:p w14:paraId="41850D43" w14:textId="77777777" w:rsidR="00870F90" w:rsidRPr="00A5701D" w:rsidRDefault="00870F90" w:rsidP="00870F90">
      <w:pPr>
        <w:rPr>
          <w:b/>
        </w:rPr>
      </w:pPr>
      <w:r w:rsidRPr="00A5701D">
        <w:rPr>
          <w:b/>
        </w:rPr>
        <w:t>Ada Health Pre-Clinical Triage Levels</w:t>
      </w:r>
    </w:p>
    <w:p w14:paraId="285A941D" w14:textId="77777777" w:rsidR="00870F90" w:rsidRPr="00A5701D" w:rsidRDefault="00870F90" w:rsidP="00870F90">
      <w:pPr>
        <w:numPr>
          <w:ilvl w:val="0"/>
          <w:numId w:val="25"/>
        </w:numPr>
      </w:pPr>
      <w:r w:rsidRPr="00A5701D">
        <w:t>Self-care</w:t>
      </w:r>
    </w:p>
    <w:p w14:paraId="35F0EF08" w14:textId="77777777" w:rsidR="00870F90" w:rsidRPr="00A5701D" w:rsidRDefault="00870F90" w:rsidP="00870F90">
      <w:pPr>
        <w:numPr>
          <w:ilvl w:val="0"/>
          <w:numId w:val="25"/>
        </w:numPr>
      </w:pPr>
      <w:r w:rsidRPr="00A5701D">
        <w:t>Self-care Pharma</w:t>
      </w:r>
    </w:p>
    <w:p w14:paraId="770EDF38" w14:textId="77777777" w:rsidR="00870F90" w:rsidRPr="00A5701D" w:rsidRDefault="00870F90" w:rsidP="00870F90">
      <w:pPr>
        <w:numPr>
          <w:ilvl w:val="0"/>
          <w:numId w:val="25"/>
        </w:numPr>
      </w:pPr>
      <w:r w:rsidRPr="00A5701D">
        <w:t>Primary care 2-3 weeks</w:t>
      </w:r>
    </w:p>
    <w:p w14:paraId="109654F8" w14:textId="77777777" w:rsidR="00870F90" w:rsidRPr="00A5701D" w:rsidRDefault="00870F90" w:rsidP="00870F90">
      <w:pPr>
        <w:numPr>
          <w:ilvl w:val="0"/>
          <w:numId w:val="25"/>
        </w:numPr>
      </w:pPr>
      <w:r w:rsidRPr="00A5701D">
        <w:t>Primary care 2-3 days</w:t>
      </w:r>
    </w:p>
    <w:p w14:paraId="724657AD" w14:textId="77777777" w:rsidR="00870F90" w:rsidRPr="00A5701D" w:rsidRDefault="00870F90" w:rsidP="00870F90">
      <w:pPr>
        <w:numPr>
          <w:ilvl w:val="0"/>
          <w:numId w:val="25"/>
        </w:numPr>
      </w:pPr>
      <w:r w:rsidRPr="00A5701D">
        <w:t>Primary care same day</w:t>
      </w:r>
    </w:p>
    <w:p w14:paraId="0F9E80C9" w14:textId="77777777" w:rsidR="00870F90" w:rsidRPr="00A5701D" w:rsidRDefault="00870F90" w:rsidP="00870F90">
      <w:pPr>
        <w:numPr>
          <w:ilvl w:val="0"/>
          <w:numId w:val="25"/>
        </w:numPr>
      </w:pPr>
      <w:r w:rsidRPr="00A5701D">
        <w:t>Primary care 4 hours</w:t>
      </w:r>
    </w:p>
    <w:p w14:paraId="4EBF5917" w14:textId="77777777" w:rsidR="00870F90" w:rsidRPr="00A5701D" w:rsidRDefault="00870F90" w:rsidP="00870F90">
      <w:pPr>
        <w:numPr>
          <w:ilvl w:val="0"/>
          <w:numId w:val="25"/>
        </w:numPr>
      </w:pPr>
      <w:r w:rsidRPr="00A5701D">
        <w:t>Emergency care</w:t>
      </w:r>
    </w:p>
    <w:p w14:paraId="1DC9986E" w14:textId="77777777" w:rsidR="00870F90" w:rsidRPr="00A5701D" w:rsidRDefault="00870F90" w:rsidP="00870F90">
      <w:pPr>
        <w:numPr>
          <w:ilvl w:val="0"/>
          <w:numId w:val="25"/>
        </w:numPr>
      </w:pPr>
      <w:r w:rsidRPr="00A5701D">
        <w:t>Call ambulance</w:t>
      </w:r>
    </w:p>
    <w:p w14:paraId="59E97BF7" w14:textId="77777777" w:rsidR="00870F90" w:rsidRDefault="00870F90" w:rsidP="00870F90">
      <w:pPr>
        <w:rPr>
          <w:b/>
        </w:rPr>
      </w:pPr>
    </w:p>
    <w:p w14:paraId="6D45A1EC" w14:textId="77777777" w:rsidR="00870F90" w:rsidRPr="00A5701D" w:rsidRDefault="00870F90" w:rsidP="00870F90">
      <w:pPr>
        <w:rPr>
          <w:b/>
        </w:rPr>
      </w:pPr>
    </w:p>
    <w:p w14:paraId="2361C9DB" w14:textId="77777777" w:rsidR="00870F90" w:rsidRPr="00A5701D" w:rsidRDefault="00870F90" w:rsidP="00870F90">
      <w:pPr>
        <w:rPr>
          <w:b/>
        </w:rPr>
      </w:pPr>
      <w:r w:rsidRPr="00A5701D">
        <w:rPr>
          <w:b/>
        </w:rPr>
        <w:t>Babylon Pre-Clinical Triage Levels</w:t>
      </w:r>
    </w:p>
    <w:p w14:paraId="7989986B" w14:textId="77777777" w:rsidR="00870F90" w:rsidRPr="00A5701D" w:rsidRDefault="00870F90" w:rsidP="00870F90">
      <w:r w:rsidRPr="00A5701D">
        <w:t>Generally:</w:t>
      </w:r>
    </w:p>
    <w:p w14:paraId="2EA9341D" w14:textId="77777777" w:rsidR="00870F90" w:rsidRPr="00A5701D" w:rsidRDefault="00870F90" w:rsidP="00870F90">
      <w:pPr>
        <w:numPr>
          <w:ilvl w:val="0"/>
          <w:numId w:val="16"/>
        </w:numPr>
      </w:pPr>
      <w:r w:rsidRPr="00A5701D">
        <w:t>Self-care</w:t>
      </w:r>
    </w:p>
    <w:p w14:paraId="2C40FE19" w14:textId="77777777" w:rsidR="00870F90" w:rsidRPr="00A5701D" w:rsidRDefault="00870F90" w:rsidP="00870F90">
      <w:pPr>
        <w:numPr>
          <w:ilvl w:val="0"/>
          <w:numId w:val="16"/>
        </w:numPr>
      </w:pPr>
      <w:r w:rsidRPr="00A5701D">
        <w:t>Pharmacy</w:t>
      </w:r>
    </w:p>
    <w:p w14:paraId="5460DC73" w14:textId="77777777" w:rsidR="00870F90" w:rsidRPr="00A5701D" w:rsidRDefault="00870F90" w:rsidP="00870F90">
      <w:pPr>
        <w:numPr>
          <w:ilvl w:val="0"/>
          <w:numId w:val="16"/>
        </w:numPr>
      </w:pPr>
      <w:r w:rsidRPr="00A5701D">
        <w:t>Primary care, 1-2 weeks</w:t>
      </w:r>
    </w:p>
    <w:p w14:paraId="22F5F9AD" w14:textId="77777777" w:rsidR="00870F90" w:rsidRPr="00A5701D" w:rsidRDefault="00870F90" w:rsidP="00870F90">
      <w:pPr>
        <w:numPr>
          <w:ilvl w:val="0"/>
          <w:numId w:val="16"/>
        </w:numPr>
      </w:pPr>
      <w:r w:rsidRPr="00A5701D">
        <w:t>Primary care, same day urgently</w:t>
      </w:r>
    </w:p>
    <w:p w14:paraId="517829C7" w14:textId="77777777" w:rsidR="00870F90" w:rsidRPr="00A5701D" w:rsidRDefault="00870F90" w:rsidP="00870F90">
      <w:pPr>
        <w:numPr>
          <w:ilvl w:val="0"/>
          <w:numId w:val="16"/>
        </w:numPr>
      </w:pPr>
      <w:r w:rsidRPr="00A5701D">
        <w:t>Emergency care (usually transport arranged by patient, including taxi)</w:t>
      </w:r>
    </w:p>
    <w:p w14:paraId="09E79F86" w14:textId="77777777" w:rsidR="00870F90" w:rsidRPr="00A5701D" w:rsidRDefault="00870F90" w:rsidP="00870F90">
      <w:pPr>
        <w:numPr>
          <w:ilvl w:val="0"/>
          <w:numId w:val="16"/>
        </w:numPr>
      </w:pPr>
      <w:r w:rsidRPr="00A5701D">
        <w:t>Emergency care with ambulance</w:t>
      </w:r>
    </w:p>
    <w:p w14:paraId="15DF7E32" w14:textId="77777777" w:rsidR="00870F90" w:rsidRPr="00A5701D" w:rsidRDefault="00870F90" w:rsidP="00870F90"/>
    <w:p w14:paraId="39F90594" w14:textId="77777777" w:rsidR="00870F90" w:rsidRPr="00A5701D" w:rsidRDefault="00870F90" w:rsidP="00870F90">
      <w:r w:rsidRPr="00A5701D">
        <w:t>With additional information provided per condition.</w:t>
      </w:r>
    </w:p>
    <w:p w14:paraId="2157C833" w14:textId="77777777" w:rsidR="00870F90" w:rsidRPr="00A5701D" w:rsidRDefault="00870F90" w:rsidP="00870F90"/>
    <w:p w14:paraId="3FA8004E" w14:textId="77777777" w:rsidR="00870F90" w:rsidRPr="00A5701D" w:rsidRDefault="00870F90" w:rsidP="00870F90">
      <w:r w:rsidRPr="00A5701D">
        <w:rPr>
          <w:b/>
        </w:rPr>
        <w:t>Deepcare Triage Levels</w:t>
      </w:r>
    </w:p>
    <w:p w14:paraId="2B207785" w14:textId="77777777" w:rsidR="00870F90" w:rsidRPr="00A5701D" w:rsidRDefault="00870F90" w:rsidP="00870F90">
      <w:pPr>
        <w:numPr>
          <w:ilvl w:val="0"/>
          <w:numId w:val="23"/>
        </w:numPr>
      </w:pPr>
      <w:r w:rsidRPr="00A5701D">
        <w:t>Self-care</w:t>
      </w:r>
    </w:p>
    <w:p w14:paraId="1795F239" w14:textId="77777777" w:rsidR="00870F90" w:rsidRPr="00A5701D" w:rsidRDefault="00870F90" w:rsidP="00870F90">
      <w:pPr>
        <w:numPr>
          <w:ilvl w:val="0"/>
          <w:numId w:val="23"/>
        </w:numPr>
      </w:pPr>
      <w:r w:rsidRPr="00A5701D">
        <w:t>Medical appointment (as soon as possible)</w:t>
      </w:r>
    </w:p>
    <w:p w14:paraId="6E7A446E" w14:textId="77777777" w:rsidR="00870F90" w:rsidRPr="00A5701D" w:rsidRDefault="00870F90" w:rsidP="00870F90">
      <w:pPr>
        <w:numPr>
          <w:ilvl w:val="0"/>
          <w:numId w:val="23"/>
        </w:numPr>
      </w:pPr>
      <w:r w:rsidRPr="00A5701D">
        <w:t>Medical appointment same day urgently</w:t>
      </w:r>
    </w:p>
    <w:p w14:paraId="63A013FD" w14:textId="77777777" w:rsidR="00870F90" w:rsidRPr="00A5701D" w:rsidRDefault="00870F90" w:rsidP="00870F90">
      <w:pPr>
        <w:numPr>
          <w:ilvl w:val="0"/>
          <w:numId w:val="23"/>
        </w:numPr>
      </w:pPr>
      <w:r w:rsidRPr="00A5701D">
        <w:t>Instant medical appointment (Teleconsultation)</w:t>
      </w:r>
    </w:p>
    <w:p w14:paraId="0F2BBDA2" w14:textId="77777777" w:rsidR="00870F90" w:rsidRPr="00A5701D" w:rsidRDefault="00870F90" w:rsidP="00870F90">
      <w:pPr>
        <w:numPr>
          <w:ilvl w:val="0"/>
          <w:numId w:val="23"/>
        </w:numPr>
      </w:pPr>
      <w:r w:rsidRPr="00A5701D">
        <w:t>Emergency care</w:t>
      </w:r>
    </w:p>
    <w:p w14:paraId="1C16B8D6" w14:textId="77777777" w:rsidR="00870F90" w:rsidRPr="00A5701D" w:rsidRDefault="00870F90" w:rsidP="00870F90">
      <w:pPr>
        <w:numPr>
          <w:ilvl w:val="0"/>
          <w:numId w:val="23"/>
        </w:numPr>
      </w:pPr>
      <w:r w:rsidRPr="00A5701D">
        <w:t>Call ambulance</w:t>
      </w:r>
    </w:p>
    <w:p w14:paraId="2EBD9A13" w14:textId="77777777" w:rsidR="00870F90" w:rsidRPr="00A5701D" w:rsidRDefault="00870F90" w:rsidP="00870F90">
      <w:pPr>
        <w:rPr>
          <w:b/>
        </w:rPr>
      </w:pPr>
    </w:p>
    <w:p w14:paraId="3ACC8473" w14:textId="77777777" w:rsidR="00870F90" w:rsidRPr="00A5701D" w:rsidRDefault="00870F90" w:rsidP="00870F90">
      <w:pPr>
        <w:rPr>
          <w:b/>
        </w:rPr>
      </w:pPr>
      <w:r w:rsidRPr="00A5701D">
        <w:rPr>
          <w:b/>
        </w:rPr>
        <w:t>Infermedica Triage Levels</w:t>
      </w:r>
    </w:p>
    <w:p w14:paraId="5301F66F" w14:textId="77777777" w:rsidR="00870F90" w:rsidRPr="00A5701D" w:rsidRDefault="00870F90" w:rsidP="00870F90">
      <w:pPr>
        <w:numPr>
          <w:ilvl w:val="0"/>
          <w:numId w:val="15"/>
        </w:numPr>
      </w:pPr>
      <w:r w:rsidRPr="00A5701D">
        <w:t>Self-care</w:t>
      </w:r>
    </w:p>
    <w:p w14:paraId="0D57E52E" w14:textId="77777777" w:rsidR="00870F90" w:rsidRPr="00A5701D" w:rsidRDefault="00870F90" w:rsidP="00870F90">
      <w:pPr>
        <w:numPr>
          <w:ilvl w:val="0"/>
          <w:numId w:val="15"/>
        </w:numPr>
      </w:pPr>
      <w:r w:rsidRPr="00A5701D">
        <w:t>Medical appointment</w:t>
      </w:r>
    </w:p>
    <w:p w14:paraId="7FFFDBEA" w14:textId="77777777" w:rsidR="00870F90" w:rsidRPr="00A5701D" w:rsidRDefault="00870F90" w:rsidP="00870F90">
      <w:pPr>
        <w:numPr>
          <w:ilvl w:val="0"/>
          <w:numId w:val="15"/>
        </w:numPr>
      </w:pPr>
      <w:r w:rsidRPr="00A5701D">
        <w:t>Medical appointment within 24 hours</w:t>
      </w:r>
    </w:p>
    <w:p w14:paraId="15A4A7C8" w14:textId="77777777" w:rsidR="00870F90" w:rsidRPr="00A5701D" w:rsidRDefault="00870F90" w:rsidP="00870F90">
      <w:pPr>
        <w:numPr>
          <w:ilvl w:val="0"/>
          <w:numId w:val="15"/>
        </w:numPr>
      </w:pPr>
      <w:r w:rsidRPr="00A5701D">
        <w:t>Emergency care / Hospital urgency</w:t>
      </w:r>
    </w:p>
    <w:p w14:paraId="68C55C3A" w14:textId="77777777" w:rsidR="00870F90" w:rsidRPr="00A5701D" w:rsidRDefault="00870F90" w:rsidP="00870F90">
      <w:pPr>
        <w:numPr>
          <w:ilvl w:val="0"/>
          <w:numId w:val="15"/>
        </w:numPr>
      </w:pPr>
      <w:r w:rsidRPr="00A5701D">
        <w:t>Emergency care with ambulance</w:t>
      </w:r>
    </w:p>
    <w:p w14:paraId="766FFC3A" w14:textId="77777777" w:rsidR="00870F90" w:rsidRPr="00A5701D" w:rsidRDefault="00870F90" w:rsidP="00870F90"/>
    <w:p w14:paraId="412C3122" w14:textId="77777777" w:rsidR="00870F90" w:rsidRPr="00A5701D" w:rsidRDefault="00870F90" w:rsidP="00870F90">
      <w:r w:rsidRPr="00A5701D">
        <w:t>On top of that the system provides information on whether remote care is feasible (e.g. teleconsultation). Additional information provided per condition (e.g. doctor's specialty in case of medical appointments).</w:t>
      </w:r>
    </w:p>
    <w:p w14:paraId="5765CD20" w14:textId="77777777" w:rsidR="00870F90" w:rsidRPr="00A5701D" w:rsidRDefault="00870F90" w:rsidP="00870F90">
      <w:pPr>
        <w:rPr>
          <w:b/>
        </w:rPr>
      </w:pPr>
    </w:p>
    <w:p w14:paraId="777B346A" w14:textId="77777777" w:rsidR="00870F90" w:rsidRPr="00A5701D" w:rsidRDefault="00870F90" w:rsidP="00870F90">
      <w:pPr>
        <w:rPr>
          <w:b/>
        </w:rPr>
      </w:pPr>
      <w:r w:rsidRPr="00A5701D">
        <w:rPr>
          <w:b/>
        </w:rPr>
        <w:t>Inspired Ideas Triage Levels</w:t>
      </w:r>
    </w:p>
    <w:p w14:paraId="4C96C702" w14:textId="77777777" w:rsidR="00870F90" w:rsidRPr="00A5701D" w:rsidRDefault="00870F90" w:rsidP="00870F90">
      <w:pPr>
        <w:numPr>
          <w:ilvl w:val="0"/>
          <w:numId w:val="15"/>
        </w:numPr>
      </w:pPr>
      <w:r w:rsidRPr="00A5701D">
        <w:t>Self-care</w:t>
      </w:r>
    </w:p>
    <w:p w14:paraId="4F5D8559" w14:textId="77777777" w:rsidR="00870F90" w:rsidRPr="00A5701D" w:rsidRDefault="00870F90" w:rsidP="00870F90">
      <w:pPr>
        <w:numPr>
          <w:ilvl w:val="0"/>
          <w:numId w:val="15"/>
        </w:numPr>
      </w:pPr>
      <w:r w:rsidRPr="00A5701D">
        <w:t>Admit patient / in-patient</w:t>
      </w:r>
    </w:p>
    <w:p w14:paraId="51D17734" w14:textId="77777777" w:rsidR="00870F90" w:rsidRPr="00A5701D" w:rsidRDefault="00870F90" w:rsidP="00870F90">
      <w:pPr>
        <w:numPr>
          <w:ilvl w:val="0"/>
          <w:numId w:val="15"/>
        </w:numPr>
      </w:pPr>
      <w:r w:rsidRPr="00A5701D">
        <w:t>Refer patients to higher level care (District Hospital)</w:t>
      </w:r>
    </w:p>
    <w:p w14:paraId="6BD6F7DB" w14:textId="77777777" w:rsidR="00870F90" w:rsidRPr="00A5701D" w:rsidRDefault="00870F90" w:rsidP="00870F90">
      <w:pPr>
        <w:numPr>
          <w:ilvl w:val="0"/>
          <w:numId w:val="15"/>
        </w:numPr>
      </w:pPr>
      <w:r w:rsidRPr="00A5701D">
        <w:t>Emergency Services</w:t>
      </w:r>
    </w:p>
    <w:p w14:paraId="30EF70F7" w14:textId="77777777" w:rsidR="00870F90" w:rsidRPr="00A5701D" w:rsidRDefault="00870F90" w:rsidP="00870F90"/>
    <w:p w14:paraId="6CCD767D" w14:textId="77777777" w:rsidR="00870F90" w:rsidRPr="00A5701D" w:rsidRDefault="00870F90" w:rsidP="00870F90">
      <w:r w:rsidRPr="00A5701D">
        <w:t>Triage is completed by a community health worker/ clinician, typically at a lower level health institution such as a village dispensary.</w:t>
      </w:r>
    </w:p>
    <w:p w14:paraId="2147938C" w14:textId="77777777" w:rsidR="00870F90" w:rsidRPr="00A5701D" w:rsidRDefault="00870F90" w:rsidP="00870F90">
      <w:pPr>
        <w:rPr>
          <w:b/>
        </w:rPr>
      </w:pPr>
    </w:p>
    <w:p w14:paraId="51F41855" w14:textId="77777777" w:rsidR="00870F90" w:rsidRPr="00A5701D" w:rsidRDefault="00870F90" w:rsidP="00870F90">
      <w:pPr>
        <w:rPr>
          <w:b/>
        </w:rPr>
      </w:pPr>
      <w:r w:rsidRPr="00A5701D">
        <w:rPr>
          <w:b/>
        </w:rPr>
        <w:t>Isabel Pre-Clinical Triage Levels</w:t>
      </w:r>
    </w:p>
    <w:p w14:paraId="1C5650BE" w14:textId="77777777" w:rsidR="00870F90" w:rsidRPr="00A5701D" w:rsidRDefault="00870F90" w:rsidP="00870F90">
      <w:pPr>
        <w:numPr>
          <w:ilvl w:val="0"/>
          <w:numId w:val="16"/>
        </w:numPr>
      </w:pPr>
      <w:r w:rsidRPr="00A5701D">
        <w:t>Level 1 (Green): Walk in Clinic/Telemedicine/Pharmacy</w:t>
      </w:r>
    </w:p>
    <w:p w14:paraId="36645706" w14:textId="77777777" w:rsidR="00870F90" w:rsidRPr="00A5701D" w:rsidRDefault="00870F90" w:rsidP="00870F90">
      <w:pPr>
        <w:numPr>
          <w:ilvl w:val="0"/>
          <w:numId w:val="16"/>
        </w:numPr>
      </w:pPr>
      <w:r w:rsidRPr="00A5701D">
        <w:t>Level 2 (Yellow): Family Physician/Urgent Care Clinic/Minor Injuries Unit</w:t>
      </w:r>
    </w:p>
    <w:p w14:paraId="426B5E64" w14:textId="77777777" w:rsidR="00870F90" w:rsidRPr="00A5701D" w:rsidRDefault="00870F90" w:rsidP="00870F90">
      <w:pPr>
        <w:numPr>
          <w:ilvl w:val="0"/>
          <w:numId w:val="16"/>
        </w:numPr>
      </w:pPr>
      <w:r w:rsidRPr="00A5701D">
        <w:t>Level 3 (Red): Emergency Services</w:t>
      </w:r>
    </w:p>
    <w:p w14:paraId="2C10FAAC" w14:textId="77777777" w:rsidR="00870F90" w:rsidRPr="00A5701D" w:rsidRDefault="00870F90" w:rsidP="00870F90"/>
    <w:p w14:paraId="226D51E2" w14:textId="77777777" w:rsidR="00870F90" w:rsidRPr="00A5701D" w:rsidRDefault="00870F90" w:rsidP="00870F90">
      <w:pPr>
        <w:rPr>
          <w:b/>
        </w:rPr>
      </w:pPr>
      <w:r w:rsidRPr="00A5701D">
        <w:t>Isabel does not advocate self-care and assumes the patient has decided they want to seek care now but just need help on deciding on which venue of care.</w:t>
      </w:r>
    </w:p>
    <w:p w14:paraId="56EB03D2" w14:textId="77777777" w:rsidR="00870F90" w:rsidRPr="00A5701D" w:rsidRDefault="00870F90" w:rsidP="00870F90"/>
    <w:p w14:paraId="10FE7C63" w14:textId="77777777" w:rsidR="00870F90" w:rsidRPr="00A5701D" w:rsidRDefault="00870F90" w:rsidP="00870F90">
      <w:pPr>
        <w:rPr>
          <w:b/>
        </w:rPr>
      </w:pPr>
      <w:r w:rsidRPr="00A5701D">
        <w:rPr>
          <w:b/>
        </w:rPr>
        <w:t>Visiba Care Pre-Clinical Triage Levels</w:t>
      </w:r>
    </w:p>
    <w:p w14:paraId="0DF6A76D" w14:textId="77777777" w:rsidR="00870F90" w:rsidRPr="00A5701D" w:rsidRDefault="00870F90" w:rsidP="00870F90">
      <w:pPr>
        <w:numPr>
          <w:ilvl w:val="0"/>
          <w:numId w:val="16"/>
        </w:numPr>
      </w:pPr>
      <w:r w:rsidRPr="00A5701D">
        <w:t>Self-care</w:t>
      </w:r>
    </w:p>
    <w:p w14:paraId="4A81C2AF" w14:textId="77777777" w:rsidR="00870F90" w:rsidRPr="00A5701D" w:rsidRDefault="00870F90" w:rsidP="00870F90">
      <w:pPr>
        <w:numPr>
          <w:ilvl w:val="0"/>
          <w:numId w:val="16"/>
        </w:numPr>
      </w:pPr>
      <w:r w:rsidRPr="00A5701D">
        <w:t>Medical appointment - digital - same day</w:t>
      </w:r>
    </w:p>
    <w:p w14:paraId="6F16955A" w14:textId="77777777" w:rsidR="00870F90" w:rsidRPr="00A5701D" w:rsidRDefault="00870F90" w:rsidP="00870F90">
      <w:pPr>
        <w:numPr>
          <w:ilvl w:val="0"/>
          <w:numId w:val="16"/>
        </w:numPr>
      </w:pPr>
      <w:r w:rsidRPr="00A5701D">
        <w:t>Medical appointment - digital - 1-2 weeks</w:t>
      </w:r>
    </w:p>
    <w:p w14:paraId="506C9F78" w14:textId="77777777" w:rsidR="00870F90" w:rsidRPr="00A5701D" w:rsidRDefault="00870F90" w:rsidP="00870F90">
      <w:pPr>
        <w:numPr>
          <w:ilvl w:val="0"/>
          <w:numId w:val="16"/>
        </w:numPr>
      </w:pPr>
      <w:r w:rsidRPr="00A5701D">
        <w:t>Medical appointment - physical primary care</w:t>
      </w:r>
    </w:p>
    <w:p w14:paraId="722EAF82" w14:textId="77777777" w:rsidR="00870F90" w:rsidRPr="00A5701D" w:rsidRDefault="00870F90" w:rsidP="00870F90">
      <w:pPr>
        <w:numPr>
          <w:ilvl w:val="0"/>
          <w:numId w:val="16"/>
        </w:numPr>
      </w:pPr>
      <w:r w:rsidRPr="00A5701D">
        <w:t>Emergency services</w:t>
      </w:r>
    </w:p>
    <w:p w14:paraId="0410042B" w14:textId="77777777" w:rsidR="00870F90" w:rsidRPr="00A5701D" w:rsidRDefault="00870F90" w:rsidP="00870F90">
      <w:pPr>
        <w:ind w:left="720"/>
      </w:pPr>
    </w:p>
    <w:p w14:paraId="757C957F" w14:textId="77777777" w:rsidR="00870F90" w:rsidRPr="00A5701D" w:rsidRDefault="00870F90" w:rsidP="00870F90">
      <w:r w:rsidRPr="00A5701D">
        <w:t>Depending on the condition additional adjustments possible.</w:t>
      </w:r>
    </w:p>
    <w:p w14:paraId="47802BF6" w14:textId="77777777" w:rsidR="00870F90" w:rsidRPr="00A5701D" w:rsidRDefault="00870F90" w:rsidP="00870F90">
      <w:pPr>
        <w:rPr>
          <w:b/>
        </w:rPr>
      </w:pPr>
    </w:p>
    <w:p w14:paraId="1B235BE7" w14:textId="77777777" w:rsidR="00870F90" w:rsidRPr="00A5701D" w:rsidRDefault="00870F90" w:rsidP="00870F90">
      <w:pPr>
        <w:rPr>
          <w:b/>
        </w:rPr>
      </w:pPr>
      <w:r w:rsidRPr="00A5701D">
        <w:rPr>
          <w:b/>
        </w:rPr>
        <w:t>Your.MD Pre-Clinical Triage Levels</w:t>
      </w:r>
    </w:p>
    <w:p w14:paraId="36897719" w14:textId="77777777" w:rsidR="00870F90" w:rsidRPr="00A5701D" w:rsidRDefault="00870F90" w:rsidP="00870F90">
      <w:pPr>
        <w:numPr>
          <w:ilvl w:val="0"/>
          <w:numId w:val="59"/>
        </w:numPr>
        <w:contextualSpacing/>
      </w:pPr>
      <w:r w:rsidRPr="00A5701D">
        <w:t>Self-limiting</w:t>
      </w:r>
    </w:p>
    <w:p w14:paraId="52AACD2D" w14:textId="77777777" w:rsidR="00870F90" w:rsidRPr="00A5701D" w:rsidRDefault="00870F90" w:rsidP="00870F90">
      <w:pPr>
        <w:numPr>
          <w:ilvl w:val="0"/>
          <w:numId w:val="59"/>
        </w:numPr>
        <w:contextualSpacing/>
      </w:pPr>
      <w:r w:rsidRPr="00A5701D">
        <w:t>Self-care</w:t>
      </w:r>
    </w:p>
    <w:p w14:paraId="7D8E220B" w14:textId="77777777" w:rsidR="00870F90" w:rsidRPr="00A5701D" w:rsidRDefault="00870F90" w:rsidP="00870F90">
      <w:pPr>
        <w:numPr>
          <w:ilvl w:val="0"/>
          <w:numId w:val="59"/>
        </w:numPr>
        <w:contextualSpacing/>
      </w:pPr>
      <w:r w:rsidRPr="00A5701D">
        <w:t>Primary care 2 weeks</w:t>
      </w:r>
    </w:p>
    <w:p w14:paraId="50BCF303" w14:textId="77777777" w:rsidR="00870F90" w:rsidRPr="00A5701D" w:rsidRDefault="00870F90" w:rsidP="00870F90">
      <w:pPr>
        <w:numPr>
          <w:ilvl w:val="0"/>
          <w:numId w:val="59"/>
        </w:numPr>
        <w:contextualSpacing/>
      </w:pPr>
      <w:r w:rsidRPr="00A5701D">
        <w:t>Primary care 2 days</w:t>
      </w:r>
    </w:p>
    <w:p w14:paraId="7BC38D08" w14:textId="77777777" w:rsidR="00870F90" w:rsidRPr="00A5701D" w:rsidRDefault="00870F90" w:rsidP="00870F90">
      <w:pPr>
        <w:numPr>
          <w:ilvl w:val="0"/>
          <w:numId w:val="59"/>
        </w:numPr>
        <w:contextualSpacing/>
      </w:pPr>
      <w:r w:rsidRPr="00A5701D">
        <w:t>Primary care same day</w:t>
      </w:r>
    </w:p>
    <w:p w14:paraId="18066F09" w14:textId="77777777" w:rsidR="00870F90" w:rsidRPr="00A5701D" w:rsidRDefault="00870F90" w:rsidP="00870F90">
      <w:pPr>
        <w:numPr>
          <w:ilvl w:val="0"/>
          <w:numId w:val="59"/>
        </w:numPr>
        <w:contextualSpacing/>
      </w:pPr>
      <w:r w:rsidRPr="00A5701D">
        <w:t>Emergency A&amp;E</w:t>
      </w:r>
    </w:p>
    <w:p w14:paraId="49DE5AF3" w14:textId="77777777" w:rsidR="00870F90" w:rsidRPr="00A5701D" w:rsidRDefault="00870F90" w:rsidP="00870F90">
      <w:pPr>
        <w:numPr>
          <w:ilvl w:val="0"/>
          <w:numId w:val="59"/>
        </w:numPr>
        <w:contextualSpacing/>
      </w:pPr>
      <w:r w:rsidRPr="00A5701D">
        <w:t>Emergency ambulance</w:t>
      </w:r>
    </w:p>
    <w:p w14:paraId="7253FC55" w14:textId="77777777" w:rsidR="00870F90" w:rsidRPr="00A5701D" w:rsidRDefault="00870F90" w:rsidP="00870F90"/>
    <w:p w14:paraId="1B0443D7" w14:textId="77777777" w:rsidR="00870F90" w:rsidRPr="00A5701D" w:rsidRDefault="00870F90" w:rsidP="00870F90">
      <w:r w:rsidRPr="00A5701D">
        <w:t>For a standardized benchmarking the topic group has to agree on a subset or superset for annotating test cases and for computing the benchmarking scores.</w:t>
      </w:r>
    </w:p>
    <w:p w14:paraId="0DAB456F" w14:textId="77777777" w:rsidR="00870F90" w:rsidRPr="00A5701D" w:rsidRDefault="00870F90" w:rsidP="00870F90"/>
    <w:p w14:paraId="7E935AE2" w14:textId="77777777" w:rsidR="00870F90" w:rsidRPr="00A5701D" w:rsidRDefault="00870F90" w:rsidP="00870F90">
      <w:pPr>
        <w:numPr>
          <w:ilvl w:val="0"/>
          <w:numId w:val="24"/>
        </w:numPr>
      </w:pPr>
      <w:r w:rsidRPr="00A5701D">
        <w:t>existing pre-clinical triage scales</w:t>
      </w:r>
    </w:p>
    <w:p w14:paraId="76128CB4" w14:textId="77777777" w:rsidR="00870F90" w:rsidRPr="00A5701D" w:rsidRDefault="00870F90" w:rsidP="00870F90">
      <w:pPr>
        <w:numPr>
          <w:ilvl w:val="1"/>
          <w:numId w:val="24"/>
        </w:numPr>
      </w:pPr>
      <w:r w:rsidRPr="00A5701D">
        <w:t>scales used by health systems e.g. NHS</w:t>
      </w:r>
    </w:p>
    <w:p w14:paraId="40ACD84A" w14:textId="77777777" w:rsidR="00870F90" w:rsidRPr="00A5701D" w:rsidRDefault="00870F90" w:rsidP="00870F90">
      <w:pPr>
        <w:numPr>
          <w:ilvl w:val="0"/>
          <w:numId w:val="24"/>
        </w:numPr>
      </w:pPr>
      <w:r w:rsidRPr="00A5701D">
        <w:t>discussion trade-off between number of different values and inter-annotator-agreement</w:t>
      </w:r>
    </w:p>
    <w:p w14:paraId="41F2754F" w14:textId="77777777" w:rsidR="00870F90" w:rsidRPr="00A5701D" w:rsidRDefault="00870F90" w:rsidP="00870F90">
      <w:pPr>
        <w:numPr>
          <w:ilvl w:val="0"/>
          <w:numId w:val="24"/>
        </w:numPr>
      </w:pPr>
      <w:r w:rsidRPr="00A5701D">
        <w:t>discussion trade-off between number of different values and helpfulness for the user</w:t>
      </w:r>
    </w:p>
    <w:p w14:paraId="0D8B3D28" w14:textId="77777777" w:rsidR="00870F90" w:rsidRPr="00A5701D" w:rsidRDefault="00870F90" w:rsidP="00870F90">
      <w:pPr>
        <w:numPr>
          <w:ilvl w:val="0"/>
          <w:numId w:val="24"/>
        </w:numPr>
      </w:pPr>
      <w:r w:rsidRPr="00A5701D">
        <w:t>discuss challenge to define an objective ground truth for benchmarking</w:t>
      </w:r>
    </w:p>
    <w:p w14:paraId="31B5D8C3" w14:textId="77777777" w:rsidR="00870F90" w:rsidRPr="00A5701D" w:rsidRDefault="00870F90" w:rsidP="00870F90">
      <w:pPr>
        <w:numPr>
          <w:ilvl w:val="0"/>
          <w:numId w:val="24"/>
        </w:numPr>
      </w:pPr>
      <w:r w:rsidRPr="00A5701D">
        <w:t>available studies, e.g. on the spread among triage nurses</w:t>
      </w:r>
    </w:p>
    <w:p w14:paraId="28497148" w14:textId="77777777" w:rsidR="00870F90" w:rsidRPr="00A5701D" w:rsidRDefault="00870F90" w:rsidP="00870F90"/>
    <w:p w14:paraId="248B92BA" w14:textId="77777777" w:rsidR="00870F90" w:rsidRPr="00A5701D" w:rsidRDefault="00870F90" w:rsidP="00870F90">
      <w:pPr>
        <w:numPr>
          <w:ilvl w:val="4"/>
          <w:numId w:val="14"/>
        </w:numPr>
        <w:spacing w:before="240" w:after="60"/>
        <w:outlineLvl w:val="4"/>
        <w:rPr>
          <w:rFonts w:eastAsia="MS Mincho"/>
          <w:b/>
          <w:bCs/>
          <w:i/>
          <w:iCs/>
          <w:szCs w:val="26"/>
        </w:rPr>
      </w:pPr>
      <w:bookmarkStart w:id="98" w:name="_heading=h.1v1yuxt" w:colFirst="0" w:colLast="0"/>
      <w:bookmarkEnd w:id="98"/>
      <w:r w:rsidRPr="00A5701D">
        <w:rPr>
          <w:rFonts w:eastAsia="MS Mincho"/>
          <w:b/>
          <w:bCs/>
          <w:i/>
          <w:iCs/>
          <w:szCs w:val="26"/>
        </w:rPr>
        <w:t>Differential Diagnosis</w:t>
      </w:r>
    </w:p>
    <w:p w14:paraId="1988AC8F" w14:textId="77777777" w:rsidR="00870F90" w:rsidRPr="00A5701D" w:rsidRDefault="00870F90" w:rsidP="00870F90">
      <w:r w:rsidRPr="00A5701D">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2B50AC43" w14:textId="77777777" w:rsidR="00870F90" w:rsidRPr="00A5701D" w:rsidRDefault="00870F90" w:rsidP="00870F90">
      <w:r w:rsidRPr="00A5701D">
        <w:t>The hierarchies in SNOMED CT support for the selection of the appropriate level of detail for each differential diagnosis, i.e. ranging from “Autoimmune disease”, to “Rheumatoid arthritis” or “Rheumatoid arthritis of distal radioulnar joint”.</w:t>
      </w:r>
    </w:p>
    <w:p w14:paraId="50ED56AA" w14:textId="77777777" w:rsidR="00870F90" w:rsidRPr="00A5701D" w:rsidRDefault="00870F90" w:rsidP="00870F90">
      <w:pPr>
        <w:numPr>
          <w:ilvl w:val="4"/>
          <w:numId w:val="14"/>
        </w:numPr>
        <w:spacing w:before="240" w:after="60"/>
        <w:outlineLvl w:val="4"/>
        <w:rPr>
          <w:rFonts w:eastAsia="MS Mincho"/>
          <w:b/>
          <w:bCs/>
          <w:i/>
          <w:iCs/>
          <w:szCs w:val="26"/>
        </w:rPr>
      </w:pPr>
      <w:bookmarkStart w:id="99" w:name="_heading=h.4f1mdlm" w:colFirst="0" w:colLast="0"/>
      <w:bookmarkStart w:id="100" w:name="_Ref83043500"/>
      <w:bookmarkEnd w:id="99"/>
      <w:r w:rsidRPr="00A5701D">
        <w:rPr>
          <w:rFonts w:eastAsia="MS Mincho"/>
          <w:b/>
          <w:bCs/>
          <w:i/>
          <w:iCs/>
          <w:szCs w:val="26"/>
        </w:rPr>
        <w:t>Next Step Advice</w:t>
      </w:r>
      <w:bookmarkEnd w:id="100"/>
    </w:p>
    <w:p w14:paraId="3C2286CF" w14:textId="77777777" w:rsidR="00870F90" w:rsidRPr="00A5701D" w:rsidRDefault="00870F90" w:rsidP="00870F90">
      <w:r w:rsidRPr="00A5701D">
        <w:t xml:space="preserve">Next Steps Advice exist to guide the user towards a suggested action to take, and are often based on pre-clinical triage. Next Steps vary in their granularity across different tools. They can guide the </w:t>
      </w:r>
      <w:r w:rsidRPr="00A5701D">
        <w:lastRenderedPageBreak/>
        <w:t>user towards specific services or institutions in order to further assess or treat their symptoms or conditions that may be compatible with their symptoms. There is sometimes a brief explanation of 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‘safety netting.’</w:t>
      </w:r>
    </w:p>
    <w:p w14:paraId="139A7EE1" w14:textId="77777777" w:rsidR="00870F90" w:rsidRPr="00A5701D" w:rsidRDefault="00870F90" w:rsidP="00870F90">
      <w:pPr>
        <w:numPr>
          <w:ilvl w:val="4"/>
          <w:numId w:val="14"/>
        </w:numPr>
        <w:spacing w:before="240" w:after="60"/>
        <w:outlineLvl w:val="4"/>
        <w:rPr>
          <w:rFonts w:eastAsia="MS Mincho"/>
          <w:b/>
          <w:bCs/>
          <w:i/>
          <w:iCs/>
          <w:szCs w:val="26"/>
        </w:rPr>
      </w:pPr>
      <w:bookmarkStart w:id="101" w:name="_heading=h.2u6wntf" w:colFirst="0" w:colLast="0"/>
      <w:bookmarkStart w:id="102" w:name="_Ref83043599"/>
      <w:bookmarkEnd w:id="101"/>
      <w:r w:rsidRPr="00A5701D">
        <w:rPr>
          <w:rFonts w:eastAsia="MS Mincho"/>
          <w:b/>
          <w:bCs/>
          <w:i/>
          <w:iCs/>
          <w:szCs w:val="26"/>
        </w:rPr>
        <w:t>Treatment Advice</w:t>
      </w:r>
      <w:bookmarkEnd w:id="102"/>
    </w:p>
    <w:p w14:paraId="290242C0" w14:textId="77777777" w:rsidR="00870F90" w:rsidRPr="00A5701D" w:rsidRDefault="00870F90" w:rsidP="00870F90">
      <w:r w:rsidRPr="00A5701D">
        <w:t>Treatment Advice provides the user with advice as to how manage the user’s symptoms or condition compatible with their symptoms. This can be in the form of possible treatment options that might be suggested by a recommended service or institution outlined in the Next Steps Advice (e.g. medicine that might be prescribed), or may be concrete suggestions of how to treat the problem if it is a condition or symptom that can be managed with self-care (e.g. simple painkillers, exercises). Treatment Advice is often generic and common across countries based on the evidence base for the condition or symptom in question, but may on occasion be informed by local guidelines or recommendations; further information can also be provided in the form of links to medically validated health information sources.</w:t>
      </w:r>
    </w:p>
    <w:p w14:paraId="56C77E64"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03" w:name="_Toc113900766"/>
      <w:r w:rsidRPr="00A5701D">
        <w:rPr>
          <w:rFonts w:eastAsia="MS Mincho" w:cs="Arial"/>
          <w:b/>
          <w:bCs/>
          <w:szCs w:val="26"/>
        </w:rPr>
        <w:t>Scope Dimensions</w:t>
      </w:r>
      <w:bookmarkEnd w:id="103"/>
    </w:p>
    <w:p w14:paraId="3E489679" w14:textId="77777777" w:rsidR="00870F90" w:rsidRPr="0042712B" w:rsidRDefault="00870F90" w:rsidP="00870F90">
      <w:r w:rsidRPr="00A5701D">
        <w:t>The table of existing solutions also lists the scope of the intended application of these systems. Analysing them suggests the following dimensions should be considered as part of the benchmarking:</w:t>
      </w:r>
    </w:p>
    <w:p w14:paraId="01C17920" w14:textId="77777777" w:rsidR="00870F90" w:rsidRPr="00A5701D" w:rsidRDefault="00870F90" w:rsidP="00870F90">
      <w:pPr>
        <w:rPr>
          <w:b/>
          <w:i/>
        </w:rPr>
      </w:pPr>
      <w:r w:rsidRPr="00A5701D">
        <w:rPr>
          <w:b/>
          <w:i/>
        </w:rPr>
        <w:t>Regional Scope</w:t>
      </w:r>
    </w:p>
    <w:p w14:paraId="765079F1" w14:textId="77777777" w:rsidR="00870F90" w:rsidRPr="0042712B" w:rsidRDefault="00870F90" w:rsidP="00870F90">
      <w:r w:rsidRPr="00A5701D">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08631109" w14:textId="77777777" w:rsidR="00870F90" w:rsidRPr="00A5701D" w:rsidRDefault="00870F90" w:rsidP="00870F90">
      <w:pPr>
        <w:rPr>
          <w:b/>
          <w:i/>
        </w:rPr>
      </w:pPr>
      <w:r w:rsidRPr="00A5701D">
        <w:rPr>
          <w:b/>
          <w:i/>
        </w:rPr>
        <w:t>Condition Set</w:t>
      </w:r>
    </w:p>
    <w:p w14:paraId="5B9141D6" w14:textId="77777777" w:rsidR="00870F90" w:rsidRPr="0042712B" w:rsidRDefault="00870F90" w:rsidP="00870F90">
      <w:r w:rsidRPr="00A5701D">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6E979817" w14:textId="77777777" w:rsidR="00870F90" w:rsidRPr="00A5701D" w:rsidRDefault="00870F90" w:rsidP="00870F90">
      <w:pPr>
        <w:rPr>
          <w:b/>
          <w:i/>
        </w:rPr>
      </w:pPr>
      <w:r w:rsidRPr="00A5701D">
        <w:rPr>
          <w:b/>
          <w:i/>
        </w:rPr>
        <w:t>Age Range</w:t>
      </w:r>
    </w:p>
    <w:p w14:paraId="48B29308" w14:textId="77777777" w:rsidR="00870F90" w:rsidRPr="0042712B" w:rsidRDefault="00870F90" w:rsidP="00870F90">
      <w:r w:rsidRPr="00A5701D">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05BF6A4F" w14:textId="77777777" w:rsidR="00870F90" w:rsidRPr="00A5701D" w:rsidRDefault="00870F90" w:rsidP="00870F90">
      <w:pPr>
        <w:rPr>
          <w:b/>
          <w:i/>
        </w:rPr>
      </w:pPr>
      <w:r w:rsidRPr="00A5701D">
        <w:rPr>
          <w:b/>
          <w:i/>
        </w:rPr>
        <w:t>Languages</w:t>
      </w:r>
    </w:p>
    <w:p w14:paraId="1B5E085B" w14:textId="77777777" w:rsidR="00870F90" w:rsidRPr="00A5701D" w:rsidRDefault="00870F90" w:rsidP="00870F90">
      <w:r w:rsidRPr="00A5701D">
        <w:t>Though there are some systems covering more than one language, common systems are created mostly in English. As it is essential for patient-facing applications to provide low-thresholds for everyone to access this medical information, this dimension may be taken into account as well - especially if at some point the quality of natural language understanding of entered symptoms is assessed.</w:t>
      </w:r>
    </w:p>
    <w:p w14:paraId="0173529F"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04" w:name="_Toc113900767"/>
      <w:r w:rsidRPr="00A5701D">
        <w:rPr>
          <w:rFonts w:eastAsia="MS Mincho" w:cs="Arial"/>
          <w:b/>
          <w:bCs/>
          <w:szCs w:val="26"/>
        </w:rPr>
        <w:lastRenderedPageBreak/>
        <w:t>Additional Relevant Dimensions</w:t>
      </w:r>
      <w:bookmarkEnd w:id="104"/>
    </w:p>
    <w:p w14:paraId="40353CC8" w14:textId="77777777" w:rsidR="00870F90" w:rsidRPr="00A5701D" w:rsidRDefault="00870F90" w:rsidP="00870F90">
      <w:pPr>
        <w:rPr>
          <w:b/>
          <w:i/>
        </w:rPr>
      </w:pPr>
      <w:r w:rsidRPr="00A5701D">
        <w:t>Besides scope, technology and structure, the analysis of the different applications revealed several additional aspects that need to be considered to define the benchmarking:</w:t>
      </w:r>
    </w:p>
    <w:p w14:paraId="5569A623" w14:textId="77777777" w:rsidR="00870F90" w:rsidRPr="00A5701D" w:rsidRDefault="00870F90" w:rsidP="00870F90">
      <w:pPr>
        <w:rPr>
          <w:b/>
          <w:i/>
        </w:rPr>
      </w:pPr>
      <w:r w:rsidRPr="00A5701D">
        <w:rPr>
          <w:b/>
          <w:i/>
        </w:rPr>
        <w:t>Dealing with "No-Answers" / missing information</w:t>
      </w:r>
    </w:p>
    <w:p w14:paraId="51177E15" w14:textId="77777777" w:rsidR="00870F90" w:rsidRPr="0042712B" w:rsidRDefault="00870F90" w:rsidP="00870F90">
      <w:r w:rsidRPr="00A5701D">
        <w:t>Some systems are not able to deal with missing information as they require always a "yes" or "no" answer when asking patients. This may be a challenge for testing with e.g. case vignettes as it won't be possible to describe the complete health state of an individual with every detail that is imaginable.</w:t>
      </w:r>
    </w:p>
    <w:p w14:paraId="0D4CBEA7" w14:textId="77777777" w:rsidR="00870F90" w:rsidRPr="00A5701D" w:rsidRDefault="00870F90" w:rsidP="00870F90">
      <w:pPr>
        <w:rPr>
          <w:b/>
          <w:i/>
        </w:rPr>
      </w:pPr>
      <w:r w:rsidRPr="00A5701D">
        <w:rPr>
          <w:b/>
          <w:i/>
        </w:rPr>
        <w:t>Dialog Engines</w:t>
      </w:r>
    </w:p>
    <w:p w14:paraId="543ACA09" w14:textId="77777777" w:rsidR="00870F90" w:rsidRPr="0042712B" w:rsidRDefault="00870F90" w:rsidP="00870F90">
      <w:r w:rsidRPr="00A5701D">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6E658C0A" w14:textId="77777777" w:rsidR="00870F90" w:rsidRPr="00A5701D" w:rsidRDefault="00870F90" w:rsidP="00870F90">
      <w:pPr>
        <w:rPr>
          <w:b/>
          <w:i/>
        </w:rPr>
      </w:pPr>
      <w:r w:rsidRPr="00A5701D">
        <w:rPr>
          <w:b/>
          <w:i/>
        </w:rPr>
        <w:t>Number of Presenting Complaints</w:t>
      </w:r>
    </w:p>
    <w:p w14:paraId="48BA547E" w14:textId="77777777" w:rsidR="00870F90" w:rsidRPr="0042712B" w:rsidRDefault="00870F90" w:rsidP="00870F90">
      <w:r w:rsidRPr="00A5701D">
        <w:t>The systems differ in the number of presenting complaints the user can enter. This might influence the cases used for benchmarking e.g. by starting with cases having only one presenting complaint.</w:t>
      </w:r>
    </w:p>
    <w:p w14:paraId="2F483F2A" w14:textId="77777777" w:rsidR="00870F90" w:rsidRPr="00A5701D" w:rsidRDefault="00870F90" w:rsidP="00870F90">
      <w:pPr>
        <w:rPr>
          <w:b/>
          <w:i/>
        </w:rPr>
      </w:pPr>
      <w:r w:rsidRPr="00A5701D">
        <w:rPr>
          <w:b/>
          <w:i/>
        </w:rPr>
        <w:t>Multimorbidity</w:t>
      </w:r>
    </w:p>
    <w:p w14:paraId="01ABFC7D" w14:textId="77777777" w:rsidR="00870F90" w:rsidRPr="00A5701D" w:rsidRDefault="00870F90" w:rsidP="00870F90">
      <w:pPr>
        <w:rPr>
          <w:b/>
          <w:i/>
        </w:rPr>
      </w:pPr>
      <w:r w:rsidRPr="00A5701D">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3E01ECCD" w14:textId="77777777" w:rsidR="00870F90" w:rsidRPr="00A5701D" w:rsidRDefault="00870F90" w:rsidP="00870F90">
      <w:pPr>
        <w:rPr>
          <w:b/>
          <w:i/>
        </w:rPr>
      </w:pPr>
      <w:r w:rsidRPr="00A5701D">
        <w:rPr>
          <w:b/>
          <w:i/>
        </w:rPr>
        <w:t>Symptom Search</w:t>
      </w:r>
    </w:p>
    <w:p w14:paraId="6AE64073" w14:textId="77777777" w:rsidR="00870F90" w:rsidRPr="0042712B" w:rsidRDefault="00870F90" w:rsidP="00870F90">
      <w:r w:rsidRPr="00A5701D">
        <w:t>Most systems allow to search for the initial presenting complaints. The performance of the search and if the application is able to provide the correct finding given the terms entered by users is also crucial for the system performance and could be benchmarked.</w:t>
      </w:r>
    </w:p>
    <w:p w14:paraId="1E4373AA" w14:textId="77777777" w:rsidR="00870F90" w:rsidRPr="00A5701D" w:rsidRDefault="00870F90" w:rsidP="00870F90">
      <w:pPr>
        <w:rPr>
          <w:b/>
          <w:i/>
        </w:rPr>
      </w:pPr>
      <w:r w:rsidRPr="00A5701D">
        <w:rPr>
          <w:b/>
          <w:i/>
        </w:rPr>
        <w:t>Natural Language Processing</w:t>
      </w:r>
    </w:p>
    <w:p w14:paraId="1CB90C37" w14:textId="77777777" w:rsidR="00870F90" w:rsidRPr="0042712B" w:rsidRDefault="00870F90" w:rsidP="00870F90">
      <w:r w:rsidRPr="00A5701D">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02164A17" w14:textId="77777777" w:rsidR="00870F90" w:rsidRPr="00A5701D" w:rsidRDefault="00870F90" w:rsidP="00870F90">
      <w:r w:rsidRPr="00A5701D">
        <w:rPr>
          <w:b/>
          <w:i/>
        </w:rPr>
        <w:t>Seasonality</w:t>
      </w:r>
    </w:p>
    <w:p w14:paraId="2C24F8FF" w14:textId="77777777" w:rsidR="00870F90" w:rsidRPr="00A5701D" w:rsidRDefault="00870F90" w:rsidP="00870F90">
      <w:r w:rsidRPr="00A5701D">
        <w:t>Some systems take into account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217121A9"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05" w:name="_Toc113900768"/>
      <w:r w:rsidRPr="00A5701D">
        <w:rPr>
          <w:rFonts w:eastAsia="MS Mincho" w:cs="Arial"/>
          <w:b/>
          <w:bCs/>
          <w:szCs w:val="26"/>
        </w:rPr>
        <w:t>Robustness of systems for AI based Symptom Assessment</w:t>
      </w:r>
      <w:bookmarkEnd w:id="105"/>
    </w:p>
    <w:p w14:paraId="0C2524C4" w14:textId="77777777" w:rsidR="00870F90" w:rsidRPr="00A5701D" w:rsidRDefault="00870F90" w:rsidP="00870F90">
      <w:r w:rsidRPr="00A5701D">
        <w:t xml:space="preserve">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t>
      </w:r>
      <w:r w:rsidRPr="00A5701D">
        <w:lastRenderedPageBreak/>
        <w:t>would hardly notice. Based on the knowledge of such behaviours, the results of AI systems could be deliberately compromised e.g. to get more money from the health insurance for a more expensive disease, or faster appointments.</w:t>
      </w:r>
    </w:p>
    <w:p w14:paraId="08003AEA" w14:textId="77777777" w:rsidR="00870F90" w:rsidRPr="0042712B" w:rsidRDefault="00870F90" w:rsidP="00870F90">
      <w:r w:rsidRPr="00A5701D">
        <w:t>A viable benchmarking should therefore assess also the robustness. While for e.g. deep learning based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0BE0CFF8" w14:textId="77777777" w:rsidR="00870F90" w:rsidRPr="00A5701D" w:rsidRDefault="00870F90" w:rsidP="00870F90">
      <w:pPr>
        <w:rPr>
          <w:b/>
          <w:i/>
        </w:rPr>
      </w:pPr>
      <w:r w:rsidRPr="00A5701D">
        <w:rPr>
          <w:b/>
          <w:i/>
        </w:rPr>
        <w:t>Memory Stability &amp; Reproducibility</w:t>
      </w:r>
    </w:p>
    <w:p w14:paraId="4A970FF8" w14:textId="77777777" w:rsidR="00870F90" w:rsidRPr="00886533" w:rsidRDefault="00870F90" w:rsidP="00870F90">
      <w:r w:rsidRPr="00A5701D">
        <w:t>An aspect of robustness is also the stability of the results. For instance, a technology might use data structures like hash maps that depend on the current operating systems memory layout. In this case running the AI on the same case after restart again might lead to slightly different, possibly worse results.</w:t>
      </w:r>
    </w:p>
    <w:p w14:paraId="204C83BF" w14:textId="77777777" w:rsidR="00870F90" w:rsidRPr="00A5701D" w:rsidRDefault="00870F90" w:rsidP="00870F90">
      <w:pPr>
        <w:rPr>
          <w:b/>
          <w:i/>
        </w:rPr>
      </w:pPr>
      <w:r w:rsidRPr="00A5701D">
        <w:rPr>
          <w:b/>
          <w:i/>
        </w:rPr>
        <w:t>Empty case response</w:t>
      </w:r>
    </w:p>
    <w:p w14:paraId="32670A62" w14:textId="77777777" w:rsidR="00870F90" w:rsidRPr="00886533" w:rsidRDefault="00870F90" w:rsidP="00870F90">
      <w:r w:rsidRPr="00A5701D">
        <w:t>AI should respond correctly to empty cases e.g. with an agreed-upon error message or some "uncertain" expressing that the given evidence is insufficient for a viable assessment.</w:t>
      </w:r>
    </w:p>
    <w:p w14:paraId="36061CD5" w14:textId="77777777" w:rsidR="00870F90" w:rsidRPr="00A5701D" w:rsidRDefault="00870F90" w:rsidP="00870F90">
      <w:pPr>
        <w:rPr>
          <w:b/>
          <w:i/>
        </w:rPr>
      </w:pPr>
      <w:r w:rsidRPr="00A5701D">
        <w:rPr>
          <w:b/>
          <w:i/>
        </w:rPr>
        <w:t>Negative evidence only response</w:t>
      </w:r>
    </w:p>
    <w:p w14:paraId="238CD8F1" w14:textId="77777777" w:rsidR="00870F90" w:rsidRPr="00A5701D" w:rsidRDefault="00870F90" w:rsidP="00870F90">
      <w:pPr>
        <w:rPr>
          <w:b/>
        </w:rPr>
      </w:pPr>
      <w:r w:rsidRPr="00A5701D">
        <w:t>Systems should have no problems with cases containing only negative additional evidence besides the presenting complaints.</w:t>
      </w:r>
    </w:p>
    <w:p w14:paraId="6D6B6CEA" w14:textId="77777777" w:rsidR="00870F90" w:rsidRPr="00A5701D" w:rsidRDefault="00870F90" w:rsidP="00870F90">
      <w:pPr>
        <w:rPr>
          <w:b/>
          <w:i/>
        </w:rPr>
      </w:pPr>
      <w:r w:rsidRPr="00A5701D">
        <w:rPr>
          <w:b/>
          <w:i/>
        </w:rPr>
        <w:t>All symptoms response</w:t>
      </w:r>
    </w:p>
    <w:p w14:paraId="4D3E4544" w14:textId="77777777" w:rsidR="00870F90" w:rsidRPr="00A5701D" w:rsidRDefault="00870F90" w:rsidP="00870F90">
      <w:pPr>
        <w:rPr>
          <w:b/>
        </w:rPr>
      </w:pPr>
      <w:r w:rsidRPr="00A5701D">
        <w:t>Systems should respond correctly to requests giving evidence to all i.e. several thousand symptoms rather than e.g. crashing.</w:t>
      </w:r>
    </w:p>
    <w:p w14:paraId="68F43012" w14:textId="77777777" w:rsidR="00870F90" w:rsidRPr="00A5701D" w:rsidRDefault="00870F90" w:rsidP="00870F90">
      <w:pPr>
        <w:rPr>
          <w:b/>
          <w:i/>
        </w:rPr>
      </w:pPr>
      <w:r w:rsidRPr="00A5701D">
        <w:rPr>
          <w:b/>
          <w:i/>
        </w:rPr>
        <w:t>Duplicate symptom response</w:t>
      </w:r>
    </w:p>
    <w:p w14:paraId="7AE511BB" w14:textId="77777777" w:rsidR="00870F90" w:rsidRPr="00A5701D" w:rsidRDefault="00870F90" w:rsidP="00870F90">
      <w:pPr>
        <w:rPr>
          <w:b/>
        </w:rPr>
      </w:pPr>
      <w:r w:rsidRPr="00A5701D">
        <w:t>The systems should be able to deal with requests containing duplicates e.g.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40E6220D" w14:textId="77777777" w:rsidR="00870F90" w:rsidRPr="00A5701D" w:rsidRDefault="00870F90" w:rsidP="00870F90">
      <w:pPr>
        <w:rPr>
          <w:b/>
          <w:i/>
        </w:rPr>
      </w:pPr>
      <w:r w:rsidRPr="00A5701D">
        <w:rPr>
          <w:b/>
          <w:i/>
        </w:rPr>
        <w:t>Wrong symptom response</w:t>
      </w:r>
    </w:p>
    <w:p w14:paraId="57B534F2" w14:textId="77777777" w:rsidR="00870F90" w:rsidRPr="00886533" w:rsidRDefault="00870F90" w:rsidP="00870F90">
      <w:r w:rsidRPr="00A5701D">
        <w:t>Systems should respond properly to unknown symptoms.</w:t>
      </w:r>
    </w:p>
    <w:p w14:paraId="5DBD1B27" w14:textId="77777777" w:rsidR="00870F90" w:rsidRPr="00A5701D" w:rsidRDefault="00870F90" w:rsidP="00870F90">
      <w:pPr>
        <w:rPr>
          <w:b/>
          <w:i/>
        </w:rPr>
      </w:pPr>
      <w:r w:rsidRPr="00A5701D">
        <w:rPr>
          <w:b/>
          <w:i/>
        </w:rPr>
        <w:t>Symptom with wrong attributes response</w:t>
      </w:r>
    </w:p>
    <w:p w14:paraId="3AC78EF2" w14:textId="77777777" w:rsidR="00870F90" w:rsidRPr="00886533" w:rsidRDefault="00870F90" w:rsidP="00870F90">
      <w:r w:rsidRPr="00A5701D">
        <w:t>Systems should respond properly to symptoms with wrong/incorrect attributes.</w:t>
      </w:r>
    </w:p>
    <w:p w14:paraId="14C3A359" w14:textId="77777777" w:rsidR="00870F90" w:rsidRPr="00A5701D" w:rsidRDefault="00870F90" w:rsidP="00870F90">
      <w:pPr>
        <w:rPr>
          <w:b/>
          <w:i/>
        </w:rPr>
      </w:pPr>
      <w:r w:rsidRPr="00A5701D">
        <w:rPr>
          <w:b/>
          <w:i/>
        </w:rPr>
        <w:t>Symptom without mandatory attribute response</w:t>
      </w:r>
    </w:p>
    <w:p w14:paraId="305E411C" w14:textId="77777777" w:rsidR="00870F90" w:rsidRPr="00A5701D" w:rsidRDefault="00870F90" w:rsidP="00870F90">
      <w:r w:rsidRPr="00A5701D">
        <w:t>Systems should respond properly to symptoms with missing but mandatory attributes.</w:t>
      </w:r>
    </w:p>
    <w:p w14:paraId="2AF4965B"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106" w:name="_Toc113900769"/>
      <w:r w:rsidRPr="00A5701D">
        <w:rPr>
          <w:rFonts w:eastAsia="MS Mincho" w:cs="Arial"/>
          <w:b/>
          <w:bCs/>
          <w:kern w:val="32"/>
          <w:szCs w:val="32"/>
        </w:rPr>
        <w:t>Ethical considerations</w:t>
      </w:r>
      <w:bookmarkEnd w:id="106"/>
      <w:r w:rsidRPr="00A5701D">
        <w:rPr>
          <w:rFonts w:eastAsia="MS Mincho" w:cs="Arial"/>
          <w:b/>
          <w:bCs/>
          <w:kern w:val="32"/>
          <w:szCs w:val="32"/>
        </w:rPr>
        <w:t xml:space="preserve"> </w:t>
      </w:r>
    </w:p>
    <w:p w14:paraId="0438E9F8" w14:textId="77777777" w:rsidR="00870F90" w:rsidRPr="00A5701D" w:rsidRDefault="00870F90" w:rsidP="00870F90">
      <w:r w:rsidRPr="00A5701D">
        <w:t xml:space="preserve">The rapidly evolving field of AI and digital technology in the fields of medicine and public health raises a number of ethical, legal, and social concerns that have to be considered in this context. They are discussed in deliverable </w:t>
      </w:r>
      <w:hyperlink r:id="rId222">
        <w:r w:rsidRPr="00A5701D">
          <w:rPr>
            <w:rFonts w:ascii="Times" w:eastAsia="Times" w:hAnsi="Times" w:cs="Times"/>
          </w:rPr>
          <w:t>DEL01</w:t>
        </w:r>
      </w:hyperlink>
      <w:r w:rsidRPr="00A5701D">
        <w:t xml:space="preserve"> “</w:t>
      </w:r>
      <w:r w:rsidRPr="00A5701D">
        <w:rPr>
          <w:i/>
        </w:rPr>
        <w:t>AI4H ethics considerations,”</w:t>
      </w:r>
      <w:r w:rsidRPr="00A5701D">
        <w:t xml:space="preserve"> which was developed by the working group on “Ethical considerations on AI4H” (WG-Ethics). This section refers to DEL01 and should reflect the ethical considerations of the TG-Symptom. </w:t>
      </w:r>
    </w:p>
    <w:p w14:paraId="16747875" w14:textId="77777777" w:rsidR="00870F90" w:rsidRPr="00A5701D" w:rsidRDefault="00870F90" w:rsidP="00870F90">
      <w:r w:rsidRPr="00A5701D">
        <w:t xml:space="preserve">Across the world, people are increasingly making use of digital infrastructures, such as dedicated health websites, wearable technologies and AISAs, in order to improve and maintain their health. A UK survey found that a third of the population uses internet search engines for health advice. This digitally mediated self-diagnosis is also taking place in countries in the global South, where access </w:t>
      </w:r>
      <w:r w:rsidRPr="00A5701D">
        <w:lastRenderedPageBreak/>
        <w:t>to healthcare is often limited, but where mobile and internet penetration over the last decade has increased rapidly.</w:t>
      </w:r>
    </w:p>
    <w:p w14:paraId="0D3DDE2C" w14:textId="77777777" w:rsidR="00870F90" w:rsidRPr="00A5701D" w:rsidRDefault="00870F90" w:rsidP="00870F90">
      <w:r w:rsidRPr="00A5701D">
        <w:t>This section widens the lens in considering the ethical and cultural dimensions and implications of AISAs beyond their technical accuracy. It considers that humans, and their diverse social and cultural environments, should be central at all stages of the product's life-cycle.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19810445"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07" w:name="_Toc113900770"/>
      <w:r w:rsidRPr="00A5701D">
        <w:rPr>
          <w:rFonts w:eastAsia="MS Mincho" w:cs="Arial"/>
          <w:b/>
          <w:bCs/>
          <w:iCs/>
          <w:szCs w:val="28"/>
        </w:rPr>
        <w:t>The ethical implications of applying the AI model in real world scenarios</w:t>
      </w:r>
      <w:bookmarkEnd w:id="107"/>
      <w:r w:rsidRPr="00A5701D">
        <w:rPr>
          <w:rFonts w:eastAsia="MS Mincho" w:cs="Arial"/>
          <w:b/>
          <w:bCs/>
          <w:iCs/>
          <w:szCs w:val="28"/>
        </w:rPr>
        <w:t xml:space="preserve"> </w:t>
      </w:r>
    </w:p>
    <w:p w14:paraId="058D8D15" w14:textId="77777777" w:rsidR="00870F90" w:rsidRPr="00A5701D" w:rsidRDefault="00870F90" w:rsidP="00870F90">
      <w:pPr>
        <w:rPr>
          <w:b/>
          <w:bCs/>
        </w:rPr>
      </w:pPr>
    </w:p>
    <w:p w14:paraId="226A1315" w14:textId="77777777" w:rsidR="00870F90" w:rsidRPr="00A5701D" w:rsidRDefault="00870F90" w:rsidP="00870F90">
      <w:pPr>
        <w:rPr>
          <w:b/>
          <w:bCs/>
        </w:rPr>
      </w:pPr>
      <w:r w:rsidRPr="00A5701D">
        <w:rPr>
          <w:b/>
          <w:bCs/>
        </w:rPr>
        <w:t>Effect on decision-making in health</w:t>
      </w:r>
    </w:p>
    <w:p w14:paraId="5A6AC5CC" w14:textId="77777777" w:rsidR="00870F90" w:rsidRPr="00A5701D" w:rsidRDefault="00870F90" w:rsidP="00870F90">
      <w:r w:rsidRPr="00A5701D">
        <w:t>AISAs will shape how individuals seek care within a healthcare system which have important ethical implications. They may influence users to act when there is no need –or stop them from acting, by not seeing a doctor when they ought to. Healthcare workers using AISAs may come to rely heavily upon them reducing their own independent decision-making, a phenomena termed 'automation bias'. These behaviours will vary depending on the healthcare system, such as the availability of healthcare workers, drugs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4D3313A7" w14:textId="77777777" w:rsidR="00870F90" w:rsidRPr="00A5701D" w:rsidRDefault="00870F90" w:rsidP="00870F90">
      <w:pPr>
        <w:rPr>
          <w:b/>
          <w:bCs/>
        </w:rPr>
      </w:pPr>
      <w:r w:rsidRPr="00A5701D">
        <w:rPr>
          <w:b/>
          <w:bCs/>
        </w:rPr>
        <w:t>Accountability</w:t>
      </w:r>
    </w:p>
    <w:p w14:paraId="3B85C0C4" w14:textId="77777777" w:rsidR="00870F90" w:rsidRPr="00A5701D" w:rsidRDefault="00870F90" w:rsidP="00870F90">
      <w:r w:rsidRPr="00A5701D">
        <w:t>AISAs raise serious ethical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1540E38A" w14:textId="77777777" w:rsidR="00870F90" w:rsidRPr="00A5701D" w:rsidRDefault="00870F90" w:rsidP="00870F90">
      <w:pPr>
        <w:rPr>
          <w:b/>
          <w:bCs/>
        </w:rPr>
      </w:pPr>
      <w:r w:rsidRPr="00A5701D">
        <w:rPr>
          <w:b/>
          <w:bCs/>
        </w:rPr>
        <w:t>Technical robustness, safety and accuracy</w:t>
      </w:r>
    </w:p>
    <w:p w14:paraId="7565F1C8" w14:textId="77777777" w:rsidR="00870F90" w:rsidRPr="00A5701D" w:rsidRDefault="00870F90" w:rsidP="00870F90">
      <w:r w:rsidRPr="00A5701D">
        <w:t>AISAs must be technically robust and safe to use. They must continue working in the contexts they were designed for, but must also anticipate potential changes to those contexts. AISAs may be maliciously attacked or may break down, which can cause a problem when they are relied upon, necessitating contingency measures to be built into the design.</w:t>
      </w:r>
    </w:p>
    <w:p w14:paraId="62F97EE3" w14:textId="77777777" w:rsidR="00870F90" w:rsidRPr="00A5701D" w:rsidRDefault="00870F90" w:rsidP="00870F90">
      <w:pPr>
        <w:rPr>
          <w:b/>
          <w:bCs/>
        </w:rPr>
      </w:pPr>
      <w:r w:rsidRPr="00A5701D">
        <w:rPr>
          <w:b/>
          <w:bCs/>
        </w:rPr>
        <w:t>Wider potential societal effects of AISAs</w:t>
      </w:r>
    </w:p>
    <w:p w14:paraId="1885C6C6" w14:textId="77777777" w:rsidR="00870F90" w:rsidRPr="00A5701D" w:rsidRDefault="00870F90" w:rsidP="00870F90">
      <w:r w:rsidRPr="00A5701D">
        <w:t>There may also be long-term effects of AISAs on the public healthcare system. For instance, they may discourage policy makers from investing in human resources. This may adversely affect more vulnerable, marginalised or remote populations who are unable to use AISAs due to factors including a lack of adequate digital data infrastructures and digital illiteracy. This could exacerbate an existing 'digital divide'. Furthermore, in the case of clinician-facing AISAs, consideration would need to be put to re-skilling health workers, many of whom are increasingly required to utilise in their working lives various other digital diagnosis and health information systems.</w:t>
      </w:r>
    </w:p>
    <w:p w14:paraId="5F275A84" w14:textId="77777777" w:rsidR="00870F90" w:rsidRPr="00A5701D" w:rsidRDefault="00870F90" w:rsidP="00870F90"/>
    <w:p w14:paraId="03C869D3" w14:textId="77777777" w:rsidR="00870F90" w:rsidRPr="00A5701D" w:rsidRDefault="00870F90" w:rsidP="00870F90">
      <w:r w:rsidRPr="00A5701D">
        <w:lastRenderedPageBreak/>
        <w:t>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environment along the supply chain, including the disposal of outdated or non-functioning hardware.</w:t>
      </w:r>
    </w:p>
    <w:p w14:paraId="3A907E66"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08" w:name="_Toc113900771"/>
      <w:r w:rsidRPr="00A5701D">
        <w:rPr>
          <w:rFonts w:eastAsia="MS Mincho" w:cs="Arial"/>
          <w:b/>
          <w:bCs/>
          <w:iCs/>
          <w:szCs w:val="28"/>
        </w:rPr>
        <w:t>The ethical implications of introducing benchmarking</w:t>
      </w:r>
      <w:bookmarkEnd w:id="108"/>
    </w:p>
    <w:p w14:paraId="544DD21D" w14:textId="77777777" w:rsidR="00870F90" w:rsidRPr="00A5701D" w:rsidRDefault="00870F90" w:rsidP="00870F90">
      <w:r w:rsidRPr="00A5701D">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4882922E" w14:textId="77777777" w:rsidR="00870F90" w:rsidRPr="00A5701D" w:rsidRDefault="00870F90" w:rsidP="00870F90"/>
    <w:p w14:paraId="542EBAE9" w14:textId="77777777" w:rsidR="00870F90" w:rsidRPr="00A5701D" w:rsidRDefault="00870F90" w:rsidP="00870F90">
      <w:r w:rsidRPr="00A5701D">
        <w:rPr>
          <w:highlight w:val="yellow"/>
        </w:rPr>
        <w:t>Benchmarking could:</w:t>
      </w:r>
      <w:r w:rsidRPr="00A5701D">
        <w:t xml:space="preserve"> </w:t>
      </w:r>
    </w:p>
    <w:p w14:paraId="1FC5726F" w14:textId="77777777" w:rsidR="00870F90" w:rsidRPr="00A5701D" w:rsidRDefault="00870F90" w:rsidP="00870F90">
      <w:pPr>
        <w:numPr>
          <w:ilvl w:val="0"/>
          <w:numId w:val="43"/>
        </w:numPr>
        <w:rPr>
          <w:highlight w:val="yellow"/>
        </w:rPr>
      </w:pPr>
      <w:sdt>
        <w:sdtPr>
          <w:rPr>
            <w:highlight w:val="yellow"/>
          </w:rPr>
          <w:tag w:val="goog_rdk_13"/>
          <w:id w:val="2110843001"/>
        </w:sdtPr>
        <w:sdtContent>
          <w:r w:rsidRPr="00A5701D">
            <w:rPr>
              <w:highlight w:val="yellow"/>
            </w:rPr>
            <w:t xml:space="preserve">TODO </w:t>
          </w:r>
        </w:sdtContent>
      </w:sdt>
      <w:r w:rsidRPr="00A5701D">
        <w:rPr>
          <w:highlight w:val="yellow"/>
        </w:rPr>
        <w:t>give the illusion of safety</w:t>
      </w:r>
    </w:p>
    <w:p w14:paraId="74C3D47A" w14:textId="77777777" w:rsidR="00870F90" w:rsidRPr="00A5701D" w:rsidRDefault="00870F90" w:rsidP="00870F90">
      <w:pPr>
        <w:numPr>
          <w:ilvl w:val="0"/>
          <w:numId w:val="43"/>
        </w:numPr>
        <w:rPr>
          <w:highlight w:val="yellow"/>
        </w:rPr>
      </w:pPr>
      <w:sdt>
        <w:sdtPr>
          <w:rPr>
            <w:highlight w:val="yellow"/>
          </w:rPr>
          <w:tag w:val="goog_rdk_14"/>
          <w:id w:val="1388220034"/>
        </w:sdtPr>
        <w:sdtContent>
          <w:sdt>
            <w:sdtPr>
              <w:rPr>
                <w:highlight w:val="yellow"/>
              </w:rPr>
              <w:tag w:val="goog_rdk_13"/>
              <w:id w:val="-1598012679"/>
            </w:sdtPr>
            <w:sdtContent>
              <w:r w:rsidRPr="00A5701D">
                <w:rPr>
                  <w:highlight w:val="yellow"/>
                </w:rPr>
                <w:t xml:space="preserve">TODO </w:t>
              </w:r>
            </w:sdtContent>
          </w:sdt>
        </w:sdtContent>
      </w:sdt>
      <w:r w:rsidRPr="00A5701D">
        <w:rPr>
          <w:highlight w:val="yellow"/>
        </w:rPr>
        <w:t>risk replacing real-world studies of the technology that would assess the wider impact and context of them</w:t>
      </w:r>
    </w:p>
    <w:p w14:paraId="17BB4974" w14:textId="77777777" w:rsidR="00870F90" w:rsidRPr="00A5701D" w:rsidRDefault="00870F90" w:rsidP="00870F90"/>
    <w:p w14:paraId="06FDA7CF" w14:textId="77777777" w:rsidR="00870F90" w:rsidRPr="00A5701D" w:rsidRDefault="00870F90" w:rsidP="00870F90">
      <w:r w:rsidRPr="00A5701D">
        <w:t xml:space="preserve">The quality of a technology should be assessed in multifaceted ways that go further than bench-marking via independently curated datasets </w:t>
      </w:r>
      <w:sdt>
        <w:sdtPr>
          <w:tag w:val="goog_rdk_15"/>
          <w:id w:val="756100739"/>
        </w:sdtPr>
        <w:sdtContent/>
      </w:sdt>
      <w:r w:rsidRPr="00A5701D">
        <w:t>1. This means benchmarking should not aim to replace real world studies in clinical settings. The metrics and results should be interpreted with a recognition of limitations that these datasets might have. Whilst there would be a drive to ensure global representation of relevant data, this is itself inherently prone to bias from those who curate the data. If the data is being curated from electronic records, for example, this may mean that underrepresented communities or settings that use paper records are not represented in the dataset. As such, benchmarking should not be seen as a replacement for prospective studies in clinical settings. The ‘users’ of the outputs of benchmarking (e.g. governments, health systems, regulators or clinicians), should take these limitations into account, and ensure benchmarking alone is not seen as a guarantee of safety or efficacy of AISAs, and rather as one part of a more holistic evaluation.</w:t>
      </w:r>
    </w:p>
    <w:p w14:paraId="4C1B5A4F" w14:textId="77777777" w:rsidR="00870F90" w:rsidRPr="00A5701D" w:rsidRDefault="00870F90" w:rsidP="00870F90"/>
    <w:p w14:paraId="506465AF" w14:textId="77777777" w:rsidR="00870F90" w:rsidRPr="00A5701D" w:rsidRDefault="00870F90" w:rsidP="00870F90">
      <w:pPr>
        <w:numPr>
          <w:ilvl w:val="0"/>
          <w:numId w:val="42"/>
        </w:numPr>
        <w:rPr>
          <w:highlight w:val="yellow"/>
        </w:rPr>
      </w:pPr>
      <w:sdt>
        <w:sdtPr>
          <w:tag w:val="goog_rdk_16"/>
          <w:id w:val="-1461032118"/>
        </w:sdtPr>
        <w:sdtEndPr>
          <w:rPr>
            <w:highlight w:val="yellow"/>
          </w:rPr>
        </w:sdtEndPr>
        <w:sdtContent>
          <w:sdt>
            <w:sdtPr>
              <w:rPr>
                <w:highlight w:val="yellow"/>
              </w:rPr>
              <w:tag w:val="goog_rdk_13"/>
              <w:id w:val="2007545229"/>
            </w:sdtPr>
            <w:sdtContent>
              <w:r w:rsidRPr="00A5701D">
                <w:rPr>
                  <w:highlight w:val="yellow"/>
                </w:rPr>
                <w:t xml:space="preserve">TODO </w:t>
              </w:r>
            </w:sdtContent>
          </w:sdt>
        </w:sdtContent>
      </w:sdt>
      <w:r w:rsidRPr="00A5701D">
        <w:rPr>
          <w:highlight w:val="yellow"/>
        </w:rPr>
        <w:t>Create burdens that thereby put better-resourced actors (including companies and governments) at an advantage</w:t>
      </w:r>
    </w:p>
    <w:p w14:paraId="369DD460"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09" w:name="_Toc113900772"/>
      <w:r w:rsidRPr="00A5701D">
        <w:rPr>
          <w:rFonts w:eastAsia="MS Mincho" w:cs="Arial"/>
          <w:b/>
          <w:bCs/>
          <w:iCs/>
          <w:szCs w:val="28"/>
        </w:rPr>
        <w:t>The ethical implications of collecting the data for benchmarking</w:t>
      </w:r>
      <w:bookmarkEnd w:id="109"/>
    </w:p>
    <w:p w14:paraId="5FE92CA2" w14:textId="77777777" w:rsidR="00870F90" w:rsidRPr="00A5701D" w:rsidRDefault="00870F90" w:rsidP="00870F90">
      <w:r w:rsidRPr="00A5701D">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0F6220D1"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10" w:name="_Toc113900773"/>
      <w:r w:rsidRPr="00A5701D">
        <w:rPr>
          <w:rFonts w:eastAsia="MS Mincho" w:cs="Arial"/>
          <w:b/>
          <w:bCs/>
          <w:iCs/>
          <w:szCs w:val="28"/>
        </w:rPr>
        <w:t>Risks facing individuals and society if the benchmarking is wrong, biased, or inconsistent with reality on the ground</w:t>
      </w:r>
      <w:bookmarkEnd w:id="110"/>
    </w:p>
    <w:p w14:paraId="42919CDC" w14:textId="77777777" w:rsidR="00870F90" w:rsidRPr="00A5701D" w:rsidRDefault="00870F90" w:rsidP="00870F90">
      <w:r w:rsidRPr="00A5701D">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 Dangers and risks include:</w:t>
      </w:r>
    </w:p>
    <w:p w14:paraId="673B80D5" w14:textId="77777777" w:rsidR="00870F90" w:rsidRPr="00A5701D" w:rsidRDefault="00870F90" w:rsidP="00870F90"/>
    <w:p w14:paraId="70CA4E35" w14:textId="77777777" w:rsidR="00870F90" w:rsidRPr="00A5701D" w:rsidRDefault="00870F90" w:rsidP="00870F90">
      <w:pPr>
        <w:numPr>
          <w:ilvl w:val="0"/>
          <w:numId w:val="52"/>
        </w:numPr>
        <w:contextualSpacing/>
      </w:pPr>
      <w:r w:rsidRPr="00A5701D">
        <w:t>An individual may receive an erroneous diagnosis that could lead to them seeking the wrong kind of treatment either within or outside the healthcare setting.</w:t>
      </w:r>
    </w:p>
    <w:p w14:paraId="1C273780" w14:textId="77777777" w:rsidR="00870F90" w:rsidRPr="00A5701D" w:rsidRDefault="00870F90" w:rsidP="00870F90">
      <w:pPr>
        <w:numPr>
          <w:ilvl w:val="0"/>
          <w:numId w:val="52"/>
        </w:numPr>
        <w:contextualSpacing/>
      </w:pPr>
      <w:r w:rsidRPr="00A5701D">
        <w:t>If an algorithm/technology is scaled more widely it has the potential to affect many more people than, for instance, an individual clinician.</w:t>
      </w:r>
    </w:p>
    <w:p w14:paraId="2788E0E0" w14:textId="77777777" w:rsidR="00870F90" w:rsidRPr="00A5701D" w:rsidRDefault="00870F90" w:rsidP="00870F90">
      <w:pPr>
        <w:numPr>
          <w:ilvl w:val="0"/>
          <w:numId w:val="52"/>
        </w:numPr>
        <w:contextualSpacing/>
      </w:pPr>
      <w:r w:rsidRPr="00A5701D">
        <w:t>Misguided decisions on healthcare expenditures and coverage, whether public or private</w:t>
      </w:r>
    </w:p>
    <w:p w14:paraId="4927ADC4" w14:textId="77777777" w:rsidR="00870F90" w:rsidRPr="00A5701D" w:rsidRDefault="00870F90" w:rsidP="00870F90">
      <w:pPr>
        <w:numPr>
          <w:ilvl w:val="0"/>
          <w:numId w:val="52"/>
        </w:numPr>
        <w:contextualSpacing/>
      </w:pPr>
      <w:r w:rsidRPr="00A5701D">
        <w:t>Erroneous decisions concerning the disease burden for particular populations</w:t>
      </w:r>
    </w:p>
    <w:p w14:paraId="1242217B"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11" w:name="_Toc113900774"/>
      <w:r w:rsidRPr="00A5701D">
        <w:rPr>
          <w:rFonts w:eastAsia="MS Mincho" w:cs="Arial"/>
          <w:b/>
          <w:bCs/>
          <w:iCs/>
          <w:szCs w:val="28"/>
        </w:rPr>
        <w:t>How the privacy of personal health information protected</w:t>
      </w:r>
      <w:bookmarkEnd w:id="111"/>
    </w:p>
    <w:p w14:paraId="0E0B2708" w14:textId="77777777" w:rsidR="00870F90" w:rsidRPr="00A5701D" w:rsidRDefault="00870F90" w:rsidP="00870F90">
      <w:r w:rsidRPr="00A5701D">
        <w:t>AISAs must adhere to strict standards around data governance, privacy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a number of regulations that can be drawn upon including the European Union General Data Protection Regulation and the US Health Insurance Portability and Accountability Act. National laws also exist, or are being developed, in a number of countries.</w:t>
      </w:r>
    </w:p>
    <w:p w14:paraId="5CE50BFC" w14:textId="77777777" w:rsidR="00870F90" w:rsidRPr="00A5701D" w:rsidRDefault="00870F90" w:rsidP="00870F90">
      <w:sdt>
        <w:sdtPr>
          <w:tag w:val="goog_rdk_18"/>
          <w:id w:val="1359316956"/>
        </w:sdtPr>
        <w:sdtContent/>
      </w:sdt>
      <w:r w:rsidRPr="00A5701D">
        <w:t>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5A09B795" w14:textId="77777777" w:rsidR="00870F90" w:rsidRPr="00A5701D" w:rsidRDefault="00870F90" w:rsidP="00870F90">
      <w:sdt>
        <w:sdtPr>
          <w:tag w:val="goog_rdk_19"/>
          <w:id w:val="492997286"/>
          <w:showingPlcHdr/>
        </w:sdtPr>
        <w:sdtContent>
          <w:r w:rsidRPr="00A5701D">
            <w:t xml:space="preserve">     </w:t>
          </w:r>
        </w:sdtContent>
      </w:sdt>
      <w:r w:rsidRPr="00A5701D">
        <w:t>The design of the AISA should consider fairness. Issues, shaped by social, political, economic and cultural factors, such as access to, and ability to use, the AISA are important - including access to appropriate smartphone devices, language, and digital literacy. For instance, it has been shown that in Sierra Leone, AI tools designed to predict the mobility during the Ebola outbreak by tracking mobile phone data failed because they did not consider how mobile phones were often shared among friends, neighbours and family.</w:t>
      </w:r>
      <w:sdt>
        <w:sdtPr>
          <w:tag w:val="goog_rdk_20"/>
          <w:id w:val="1352150675"/>
        </w:sdtPr>
        <w:sdtContent/>
      </w:sdt>
      <w:r w:rsidRPr="00A5701D">
        <w:t>8 The group should also consider how wider infrastructures, such as electricity and internet, interact with a particular AISA to shape fairness.</w:t>
      </w:r>
    </w:p>
    <w:p w14:paraId="41D4C4B1" w14:textId="77777777" w:rsidR="00870F90" w:rsidRPr="00A5701D" w:rsidRDefault="00870F90" w:rsidP="00870F90">
      <w:r w:rsidRPr="00A5701D">
        <w:t>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In order to be judged "better" than conventional diagnostics, an AI system (or medical professionals using this system) must prove superiority to the prior gold standard.</w:t>
      </w:r>
    </w:p>
    <w:p w14:paraId="1A8A93EB" w14:textId="77777777" w:rsidR="00870F90" w:rsidRPr="00A5701D" w:rsidRDefault="00870F90" w:rsidP="00870F90">
      <w:r w:rsidRPr="00A5701D">
        <w:t>Explicability - 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in regard to the expected users of the AISA, from physicians to community health workers to the public.</w:t>
      </w:r>
    </w:p>
    <w:p w14:paraId="51595B23" w14:textId="77777777" w:rsidR="00870F90" w:rsidRPr="00A5701D" w:rsidRDefault="00870F90" w:rsidP="00870F90"/>
    <w:p w14:paraId="6C0A3377" w14:textId="77777777" w:rsidR="00870F90" w:rsidRPr="00A5701D" w:rsidRDefault="00870F90" w:rsidP="00870F90">
      <w:pPr>
        <w:numPr>
          <w:ilvl w:val="0"/>
          <w:numId w:val="52"/>
        </w:numPr>
        <w:contextualSpacing/>
        <w:rPr>
          <w:color w:val="808080"/>
          <w:highlight w:val="yellow"/>
        </w:rPr>
      </w:pPr>
      <w:r w:rsidRPr="00A5701D">
        <w:rPr>
          <w:color w:val="808080"/>
          <w:highlight w:val="yellow"/>
        </w:rPr>
        <w:t>(e.g., how is misuse of data addressed, is there the need for an ethics board approval for clinical data, is there the need for consent management for sharing patient data, and what are the considerations about data ownership/</w:t>
      </w:r>
      <w:sdt>
        <w:sdtPr>
          <w:rPr>
            <w:highlight w:val="yellow"/>
          </w:rPr>
          <w:tag w:val="goog_rdk_17"/>
          <w:id w:val="313454290"/>
        </w:sdtPr>
        <w:sdtContent/>
      </w:sdt>
      <w:r w:rsidRPr="00A5701D">
        <w:rPr>
          <w:color w:val="808080"/>
          <w:highlight w:val="yellow"/>
        </w:rPr>
        <w:t>data custodianship)</w:t>
      </w:r>
    </w:p>
    <w:p w14:paraId="5E654FB2" w14:textId="77777777" w:rsidR="00870F90" w:rsidRPr="00A5701D" w:rsidRDefault="00870F90" w:rsidP="00870F90">
      <w:pPr>
        <w:numPr>
          <w:ilvl w:val="0"/>
          <w:numId w:val="52"/>
        </w:numPr>
        <w:contextualSpacing/>
        <w:rPr>
          <w:color w:val="808080"/>
          <w:highlight w:val="yellow"/>
        </w:rPr>
      </w:pPr>
      <w:r w:rsidRPr="00A5701D">
        <w:rPr>
          <w:color w:val="808080"/>
          <w:highlight w:val="yellow"/>
        </w:rPr>
        <w:t>What are your experiences and learnings from addressing ethics in your TG?</w:t>
      </w:r>
    </w:p>
    <w:p w14:paraId="6FAF360E"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112" w:name="_Toc113900775"/>
      <w:r w:rsidRPr="00A5701D">
        <w:rPr>
          <w:rFonts w:eastAsia="MS Mincho" w:cs="Arial"/>
          <w:b/>
          <w:bCs/>
          <w:kern w:val="32"/>
          <w:szCs w:val="32"/>
        </w:rPr>
        <w:lastRenderedPageBreak/>
        <w:t>Existing work on benchmarking</w:t>
      </w:r>
      <w:bookmarkEnd w:id="112"/>
    </w:p>
    <w:p w14:paraId="2FB9A17C" w14:textId="77777777" w:rsidR="00870F90" w:rsidRPr="00A5701D" w:rsidRDefault="00870F90" w:rsidP="00870F90">
      <w:r w:rsidRPr="00A5701D">
        <w:t>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7F74E92F"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113" w:name="_Toc113900776"/>
      <w:r w:rsidRPr="00A5701D">
        <w:rPr>
          <w:rFonts w:eastAsia="MS Mincho" w:cs="Arial"/>
          <w:b/>
          <w:bCs/>
          <w:iCs/>
          <w:szCs w:val="28"/>
        </w:rPr>
        <w:t>Subtopic Self-Assessment</w:t>
      </w:r>
      <w:bookmarkEnd w:id="113"/>
    </w:p>
    <w:p w14:paraId="4322B9CB"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14" w:name="_Toc113900777"/>
      <w:r w:rsidRPr="00A5701D">
        <w:rPr>
          <w:rFonts w:eastAsia="MS Mincho" w:cs="Arial"/>
          <w:b/>
          <w:bCs/>
          <w:szCs w:val="26"/>
        </w:rPr>
        <w:t>Publications on benchmarking systems</w:t>
      </w:r>
      <w:bookmarkEnd w:id="114"/>
    </w:p>
    <w:p w14:paraId="263E7531" w14:textId="77777777" w:rsidR="00870F90" w:rsidRPr="0077685C" w:rsidRDefault="00870F90" w:rsidP="00870F90">
      <w:r w:rsidRPr="00A5701D">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A5701D">
        <w:rPr>
          <w:color w:val="0000FF"/>
          <w:u w:val="single"/>
        </w:rPr>
        <w:t>DEL07</w:t>
      </w:r>
      <w:r w:rsidRPr="00A5701D">
        <w:t xml:space="preserve"> </w:t>
      </w:r>
      <w:r w:rsidRPr="00A5701D">
        <w:rPr>
          <w:i/>
        </w:rPr>
        <w:t xml:space="preserve">“AI for health evaluation considerations,” </w:t>
      </w:r>
      <w:hyperlink r:id="rId223">
        <w:r w:rsidRPr="00A5701D">
          <w:rPr>
            <w:color w:val="0000FF"/>
            <w:u w:val="single"/>
          </w:rPr>
          <w:t>DEL07_1</w:t>
        </w:r>
      </w:hyperlink>
      <w:r w:rsidRPr="00A5701D">
        <w:t xml:space="preserve"> </w:t>
      </w:r>
      <w:r w:rsidRPr="00A5701D">
        <w:rPr>
          <w:i/>
        </w:rPr>
        <w:t>“AI4H evaluation process description,”</w:t>
      </w:r>
      <w:r w:rsidRPr="00A5701D">
        <w:t xml:space="preserve"> </w:t>
      </w:r>
      <w:hyperlink r:id="rId224">
        <w:r w:rsidRPr="00A5701D">
          <w:rPr>
            <w:rFonts w:ascii="Times" w:eastAsia="Times" w:hAnsi="Times" w:cs="Times"/>
            <w:color w:val="0000FF"/>
            <w:u w:val="single"/>
          </w:rPr>
          <w:t>DEL07_2</w:t>
        </w:r>
      </w:hyperlink>
      <w:r w:rsidRPr="00A5701D">
        <w:rPr>
          <w:i/>
        </w:rPr>
        <w:t xml:space="preserve"> “AI technical test specification</w:t>
      </w:r>
      <w:r w:rsidRPr="00A5701D">
        <w:t>,</w:t>
      </w:r>
      <w:r w:rsidRPr="00A5701D">
        <w:rPr>
          <w:i/>
        </w:rPr>
        <w:t>”</w:t>
      </w:r>
      <w:r w:rsidRPr="00A5701D">
        <w:t xml:space="preserve"> </w:t>
      </w:r>
      <w:hyperlink r:id="rId225">
        <w:r w:rsidRPr="00A5701D">
          <w:rPr>
            <w:color w:val="0000FF"/>
            <w:u w:val="single"/>
          </w:rPr>
          <w:t>DEL07_3</w:t>
        </w:r>
      </w:hyperlink>
      <w:r w:rsidRPr="00A5701D">
        <w:t xml:space="preserve"> </w:t>
      </w:r>
      <w:r w:rsidRPr="00A5701D">
        <w:rPr>
          <w:i/>
        </w:rPr>
        <w:t>“Data and artificial intelligence assessment methods (DAISAM),”</w:t>
      </w:r>
      <w:r w:rsidRPr="00A5701D">
        <w:t xml:space="preserve"> and </w:t>
      </w:r>
      <w:hyperlink r:id="rId226">
        <w:r w:rsidRPr="00A5701D">
          <w:rPr>
            <w:color w:val="0000FF"/>
            <w:u w:val="single"/>
          </w:rPr>
          <w:t>DEL07_4</w:t>
        </w:r>
      </w:hyperlink>
      <w:r w:rsidRPr="00A5701D">
        <w:t xml:space="preserve"> </w:t>
      </w:r>
      <w:r w:rsidRPr="00A5701D">
        <w:rPr>
          <w:i/>
        </w:rPr>
        <w:t>“Clinical Evaluation of AI for health”</w:t>
      </w:r>
      <w:r w:rsidRPr="00A5701D">
        <w:t>.</w:t>
      </w:r>
    </w:p>
    <w:p w14:paraId="4522A77A" w14:textId="77777777" w:rsidR="00870F90" w:rsidRPr="00A5701D" w:rsidRDefault="00870F90" w:rsidP="00870F90">
      <w:r w:rsidRPr="00A5701D">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subcategories that will be discussed in their own subsections.</w:t>
      </w:r>
    </w:p>
    <w:p w14:paraId="5D7FC285"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Scientific Publications on Benchmarking AI-based Symptom Assessment Applications</w:t>
      </w:r>
    </w:p>
    <w:p w14:paraId="095641EF" w14:textId="77777777" w:rsidR="00870F90" w:rsidRPr="00A5701D" w:rsidRDefault="00870F90" w:rsidP="00870F90">
      <w:r w:rsidRPr="00A5701D">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4D2C2A97"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"ISABEL: Accuracy of a Machine Learning Based Ddx Generator“ [rx13]</w:t>
      </w:r>
    </w:p>
    <w:p w14:paraId="326AC89C" w14:textId="77777777" w:rsidR="00870F90" w:rsidRPr="00A5701D" w:rsidRDefault="00870F90" w:rsidP="00870F90">
      <w:r w:rsidRPr="00A5701D">
        <w:t>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459ED5C6"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„Asking ISABEL for diagnostic dilemmas in pediatrics: How does a web based diagnostic checklist perform?“ [rx14]</w:t>
      </w:r>
    </w:p>
    <w:p w14:paraId="797BE33E" w14:textId="77777777" w:rsidR="00870F90" w:rsidRPr="00A5701D" w:rsidRDefault="00870F90" w:rsidP="00870F90">
      <w:r w:rsidRPr="00A5701D">
        <w:t>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20C9CB52" w14:textId="77777777" w:rsidR="00870F90" w:rsidRPr="00A5701D" w:rsidRDefault="00870F90" w:rsidP="00870F90">
      <w:r w:rsidRPr="00A5701D">
        <w:t xml:space="preserve">Isabel’s performance with published cases: </w:t>
      </w:r>
    </w:p>
    <w:p w14:paraId="7889BDC3" w14:textId="77777777" w:rsidR="00870F90" w:rsidRPr="00A5701D" w:rsidRDefault="00870F90" w:rsidP="00870F90"/>
    <w:p w14:paraId="5741CBCA" w14:textId="77777777" w:rsidR="00870F90" w:rsidRPr="00A5701D" w:rsidRDefault="00870F90" w:rsidP="00870F90">
      <w:pPr>
        <w:numPr>
          <w:ilvl w:val="0"/>
          <w:numId w:val="52"/>
        </w:numPr>
        <w:contextualSpacing/>
      </w:pPr>
      <w:r w:rsidRPr="00A5701D">
        <w:lastRenderedPageBreak/>
        <w:t xml:space="preserve">Isabel included the diagnosis in 60% (149/248) of cases on 'Page 1', and 81% (202/248) on 'View all' (p=0.001). </w:t>
      </w:r>
    </w:p>
    <w:p w14:paraId="1233D83B" w14:textId="77777777" w:rsidR="00870F90" w:rsidRPr="00A5701D" w:rsidRDefault="00870F90" w:rsidP="00870F90">
      <w:pPr>
        <w:numPr>
          <w:ilvl w:val="0"/>
          <w:numId w:val="52"/>
        </w:numPr>
        <w:contextualSpacing/>
      </w:pPr>
      <w:r w:rsidRPr="00A5701D">
        <w:t xml:space="preserve">With LLT users, Isabel included the diagnosis in 55% (55/100) of cases on 'Page 1' compared to 64% (94/148) with HLT (p=0.18). </w:t>
      </w:r>
    </w:p>
    <w:p w14:paraId="69FB0CB9" w14:textId="77777777" w:rsidR="00870F90" w:rsidRPr="00A5701D" w:rsidRDefault="00870F90" w:rsidP="00870F90">
      <w:pPr>
        <w:numPr>
          <w:ilvl w:val="0"/>
          <w:numId w:val="52"/>
        </w:numPr>
        <w:contextualSpacing/>
      </w:pPr>
      <w:r w:rsidRPr="00A5701D">
        <w:t>With LLT users, Isabel included the diagnosis in 78% (78/100) of cases on 'View All' compared to 84% (124/148) with HLT (p=0.25).</w:t>
      </w:r>
    </w:p>
    <w:p w14:paraId="5F240560"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Performance of a Web-Based Clinical Diagnosis Support System for Internists [rx15]</w:t>
      </w:r>
    </w:p>
    <w:p w14:paraId="03EF0A7F" w14:textId="77777777" w:rsidR="00870F90" w:rsidRPr="00A5701D" w:rsidRDefault="00870F90" w:rsidP="00870F90">
      <w:r w:rsidRPr="00A5701D">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04725CB8" w14:textId="77777777" w:rsidR="00870F90" w:rsidRPr="00A5701D" w:rsidRDefault="00870F90" w:rsidP="00870F90">
      <w:r w:rsidRPr="00A5701D">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325BA343"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"Comparison of physician and computer diagnostic accuracy." [rx16]</w:t>
      </w:r>
    </w:p>
    <w:p w14:paraId="0092FF76" w14:textId="77777777" w:rsidR="00870F90" w:rsidRPr="00A5701D" w:rsidRDefault="00870F90" w:rsidP="00870F90">
      <w:r w:rsidRPr="00A5701D">
        <w:t>Semigran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225EF53C"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 novel insight into the challenges of diagnosing degenerative cervical myelopathy using web-based symptom checkers."[rx17]</w:t>
      </w:r>
    </w:p>
    <w:p w14:paraId="2FF2CE73" w14:textId="77777777" w:rsidR="00870F90" w:rsidRPr="00A5701D" w:rsidRDefault="00870F90" w:rsidP="00870F90">
      <w:r w:rsidRPr="00A5701D">
        <w:t>Unique algorithms (n=4) from the top 20 web-based symptom checkers were evaluated for their ability to diagnose degenerative cervical myelopathy (DCM): WebMD, Healthline, Healthtools.AARP, and NetDoctor.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their is technological potential, but an overall lack of acuity.</w:t>
      </w:r>
    </w:p>
    <w:p w14:paraId="10E6D3FB"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"Evaluation of symptom checkers for self diagnosis and triage" [rx10]</w:t>
      </w:r>
    </w:p>
    <w:p w14:paraId="025EF6E0" w14:textId="77777777" w:rsidR="00870F90" w:rsidRPr="00A5701D" w:rsidRDefault="00870F90" w:rsidP="00870F90">
      <w:r w:rsidRPr="00A5701D">
        <w:rPr>
          <w:highlight w:val="yellow"/>
        </w:rPr>
        <w:t>TODO</w:t>
      </w:r>
    </w:p>
    <w:p w14:paraId="1031B16D"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"ISABEL: a web-based differential diagnostic aid for paediatrics: results from an initial performance evaluation" [rx11]</w:t>
      </w:r>
    </w:p>
    <w:p w14:paraId="5D706DB7" w14:textId="77777777" w:rsidR="00870F90" w:rsidRPr="00A5701D" w:rsidRDefault="00870F90" w:rsidP="00870F90">
      <w:r w:rsidRPr="00A5701D">
        <w:rPr>
          <w:highlight w:val="yellow"/>
        </w:rPr>
        <w:t>TODO</w:t>
      </w:r>
    </w:p>
    <w:p w14:paraId="3D2DE6C6"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"Safety of patient-facing digital symptom checkers." [rx12]</w:t>
      </w:r>
    </w:p>
    <w:p w14:paraId="24FB21A2" w14:textId="77777777" w:rsidR="00870F90" w:rsidRPr="00A5701D" w:rsidRDefault="00870F90" w:rsidP="00870F90">
      <w:r w:rsidRPr="00A5701D">
        <w:rPr>
          <w:highlight w:val="yellow"/>
        </w:rPr>
        <w:t>TODO</w:t>
      </w:r>
    </w:p>
    <w:p w14:paraId="51460650"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lastRenderedPageBreak/>
        <w:t>Clinical Evaluation of AI-based Symptom Assessment</w:t>
      </w:r>
    </w:p>
    <w:p w14:paraId="066D0953" w14:textId="77777777" w:rsidR="00870F90" w:rsidRPr="00A5701D" w:rsidRDefault="00870F90" w:rsidP="00870F90">
      <w:r w:rsidRPr="00A5701D">
        <w:t>While there is currently a stronger focus on patient-facing symptom assessment systems, some work has also been done on assessing the performance of similar systems in a clinical context. The relevant publications are discussed in the following sub sections.</w:t>
      </w:r>
    </w:p>
    <w:p w14:paraId="200B7BF6"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 new artificial intelligence tool for assessing symptoms in patients seeking emergency department care: the Mediktor application. Emergencias"  [rx18]</w:t>
      </w:r>
    </w:p>
    <w:p w14:paraId="739F58CB" w14:textId="77777777" w:rsidR="00870F90" w:rsidRPr="00A5701D" w:rsidRDefault="00870F90" w:rsidP="00870F90">
      <w:r w:rsidRPr="00A5701D">
        <w:t>One report was published in 2017 assessing a single AI-based symptom assessment in a Spanish Emergency Setting.15 The tool was used for non-urgent emergency cases and users were included who were above 18 years, willing to participate, had a diagnosis after leaving the emergency department and if this diagnosis was part of the Mediktor dictionary at this time. With this setting, the symptom assessment reached an F1 Score of 42.9%, and F3 score of 75.4% and F10 score of 91.3% for a total of 622 cases.</w:t>
      </w:r>
    </w:p>
    <w:p w14:paraId="431E4813"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"Evaluation of a diagnostic decision support system for the triage of patients in a hospital emergency department" [rx19]</w:t>
      </w:r>
    </w:p>
    <w:p w14:paraId="7BBFE321" w14:textId="77777777" w:rsidR="00870F90" w:rsidRPr="00A5701D" w:rsidRDefault="00870F90" w:rsidP="00870F90">
      <w:r w:rsidRPr="00A5701D">
        <w:t>The results of a subsequent prospective study to the Moreno et al. (2017) evaluation of Mediktor were published in 2019. This study was also conducted in an emergency room setting in Spain and consisted of a sample of 219 patients. With this setting, the symptom assessment reached an F1 Score of 37.9%, and F3 score of 65.4% and F10 score of 76.5%. It was further determined that Mediktor's triage levels do not significantly correlate with the Manchester Triage System for emergency care, or with hospital admissions, hospital readmissions and emergency screenings at 30 days.</w:t>
      </w:r>
    </w:p>
    <w:p w14:paraId="0B796E37"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"Evaluation and accurate diagnoses of pediatric diseases using artificial intelligence." [rx20]</w:t>
      </w:r>
    </w:p>
    <w:p w14:paraId="4C85E5F5" w14:textId="77777777" w:rsidR="00870F90" w:rsidRPr="00A5701D" w:rsidRDefault="00870F90" w:rsidP="00870F90">
      <w:r w:rsidRPr="00A5701D">
        <w:t>Recently, a study by Liang et. al. showed a proof of concept of a diagnostic decision support system for (common) pediatric conditions based on a natural language processing approach of EHR. The F1 Score was overall between junior and senior physicians group with an average F1 score of 0.885 for the covered conditions.</w:t>
      </w:r>
    </w:p>
    <w:p w14:paraId="47D3C7C3"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"Evaluating the potential impact of Ada DX in a retrospective study." [rx21]</w:t>
      </w:r>
    </w:p>
    <w:p w14:paraId="22A362ED" w14:textId="77777777" w:rsidR="00870F90" w:rsidRPr="00A5701D" w:rsidRDefault="00870F90" w:rsidP="00870F90">
      <w:r w:rsidRPr="00A5701D">
        <w:t>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with regard to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diagnosis the F1 score was 89.3%.</w:t>
      </w:r>
    </w:p>
    <w:p w14:paraId="7116E4D4"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"Accuracy of a computer-based diagnostic program for ambulatory patients with knee pain." [rx22]</w:t>
      </w:r>
    </w:p>
    <w:p w14:paraId="165584D7" w14:textId="77777777" w:rsidR="00870F90" w:rsidRPr="00A5701D" w:rsidRDefault="00870F90" w:rsidP="00870F90">
      <w:r w:rsidRPr="00A5701D">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69D5EE44"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"How Accurate Are Patients at Diagnosing the Cause of Their Knee Pain With the Help of a Web-based Symptom Checker?" [rx23]</w:t>
      </w:r>
    </w:p>
    <w:p w14:paraId="4F228F74" w14:textId="77777777" w:rsidR="00870F90" w:rsidRPr="00A5701D" w:rsidRDefault="00870F90" w:rsidP="00870F90">
      <w:r w:rsidRPr="00A5701D">
        <w:lastRenderedPageBreak/>
        <w:t>In a follow up to the Blisson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upto 9 self-diagnoses.</w:t>
      </w:r>
    </w:p>
    <w:p w14:paraId="7BE62C6E"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"Are online symptoms checkers useful for patients with inflammatory arthritis?" [rx24]</w:t>
      </w:r>
    </w:p>
    <w:p w14:paraId="48436941" w14:textId="77777777" w:rsidR="00870F90" w:rsidRPr="00A5701D" w:rsidRDefault="00870F90" w:rsidP="00870F90">
      <w:r w:rsidRPr="00A5701D">
        <w:t>A prospective study in secondary care in the United Kingdom evaluated the NHS Symptom Checker for triage accuracy and Boots WebMD for diagnostic accuracy against physician diagnosis</w:t>
      </w:r>
    </w:p>
    <w:p w14:paraId="5D29AEAA" w14:textId="77777777" w:rsidR="00870F90" w:rsidRPr="00A5701D" w:rsidRDefault="00870F90" w:rsidP="00870F90">
      <w:r w:rsidRPr="00A5701D">
        <w:t>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231E979C"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 comparative study of artificial intelligence and human doctors for the purpose of triage and diagnosis" [rx25]</w:t>
      </w:r>
    </w:p>
    <w:p w14:paraId="67AB0C11" w14:textId="77777777" w:rsidR="00870F90" w:rsidRPr="00A5701D" w:rsidRDefault="00870F90" w:rsidP="00870F90">
      <w:r w:rsidRPr="00A5701D">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27FAE48F"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 xml:space="preserve">"CONSORT-AI and SPIRIT-AI reporting guidelines" </w:t>
      </w:r>
      <w:r w:rsidRPr="00A5701D">
        <w:rPr>
          <w:rFonts w:eastAsia="MS Mincho"/>
          <w:b/>
          <w:bCs/>
          <w:i/>
          <w:iCs/>
          <w:color w:val="000000"/>
          <w:szCs w:val="26"/>
        </w:rPr>
        <w:t>[rx28]</w:t>
      </w:r>
    </w:p>
    <w:p w14:paraId="5F1F0981" w14:textId="77777777" w:rsidR="00870F90" w:rsidRPr="00A5701D" w:rsidRDefault="00870F90" w:rsidP="00870F90">
      <w:r w:rsidRPr="00A5701D">
        <w:t>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intervention, and publishing its protocol. The checklist aims to standardise the sharing 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from data sourcing, to clinical outcomes, is key. These reporting guidelines are a first step in establishing a minimum standard of accountability in AI interventions.</w:t>
      </w:r>
    </w:p>
    <w:p w14:paraId="44BC859C"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lastRenderedPageBreak/>
        <w:t>Benchmarking Publications outside Science</w:t>
      </w:r>
      <w:r w:rsidRPr="00A5701D">
        <w:rPr>
          <w:rFonts w:eastAsia="MS Mincho"/>
          <w:b/>
          <w:bCs/>
          <w:szCs w:val="28"/>
        </w:rPr>
        <w:tab/>
      </w:r>
    </w:p>
    <w:p w14:paraId="0F5E9328" w14:textId="77777777" w:rsidR="00870F90" w:rsidRPr="00A5701D" w:rsidRDefault="00870F90" w:rsidP="00870F90"/>
    <w:p w14:paraId="3A402512" w14:textId="77777777" w:rsidR="00870F90" w:rsidRPr="00A5701D" w:rsidRDefault="00870F90" w:rsidP="00870F90">
      <w:r w:rsidRPr="00A5701D">
        <w:t>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TDD.</w:t>
      </w:r>
    </w:p>
    <w:p w14:paraId="49DAFE94"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15" w:name="_Toc113900778"/>
      <w:r w:rsidRPr="00A5701D">
        <w:rPr>
          <w:rFonts w:eastAsia="MS Mincho" w:cs="Arial"/>
          <w:b/>
          <w:bCs/>
          <w:szCs w:val="26"/>
        </w:rPr>
        <w:t>Benchmarking by AI developers</w:t>
      </w:r>
      <w:bookmarkEnd w:id="115"/>
    </w:p>
    <w:p w14:paraId="716541D7" w14:textId="77777777" w:rsidR="00870F90" w:rsidRPr="00A5701D" w:rsidRDefault="00870F90" w:rsidP="00870F90">
      <w:r w:rsidRPr="00A5701D">
        <w:t xml:space="preserve">All developers of AI solutions </w:t>
      </w:r>
      <w:r w:rsidRPr="00A5701D">
        <w:rPr>
          <w:color w:val="000000" w:themeColor="text1"/>
        </w:rPr>
        <w:t>for TG Symptom i</w:t>
      </w:r>
      <w:r w:rsidRPr="00A5701D">
        <w:t>mplemented internal benchmarking systems for assessing the performance. This section will outline the insights and learnings from this work of relevance for benchmarking in this topic group.</w:t>
      </w:r>
    </w:p>
    <w:p w14:paraId="549BB949" w14:textId="77777777" w:rsidR="00870F90" w:rsidRPr="00A5701D" w:rsidRDefault="00870F90" w:rsidP="00870F90">
      <w:r w:rsidRPr="00A5701D">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751FF9D0" w14:textId="77777777" w:rsidR="00870F90" w:rsidRPr="00A5701D" w:rsidRDefault="00870F90" w:rsidP="00870F90"/>
    <w:p w14:paraId="66BF87A9" w14:textId="77777777" w:rsidR="00870F90" w:rsidRPr="00901B0A" w:rsidRDefault="00870F90" w:rsidP="00870F90">
      <w:pPr>
        <w:rPr>
          <w:b/>
          <w:bCs/>
        </w:rPr>
      </w:pPr>
      <w:r w:rsidRPr="00A5701D">
        <w:rPr>
          <w:b/>
          <w:bCs/>
        </w:rPr>
        <w:t>Dataset Shift</w:t>
      </w:r>
    </w:p>
    <w:p w14:paraId="5CC45C33" w14:textId="77777777" w:rsidR="00870F90" w:rsidRPr="00A5701D" w:rsidRDefault="00870F90" w:rsidP="00870F90">
      <w:r w:rsidRPr="00A5701D">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7411E964" w14:textId="77777777" w:rsidR="00870F90" w:rsidRPr="00A5701D" w:rsidRDefault="00870F90" w:rsidP="00870F90"/>
    <w:p w14:paraId="6E338B80" w14:textId="77777777" w:rsidR="00870F90" w:rsidRPr="00901B0A" w:rsidRDefault="00870F90" w:rsidP="00870F90">
      <w:pPr>
        <w:rPr>
          <w:b/>
          <w:bCs/>
        </w:rPr>
      </w:pPr>
      <w:r w:rsidRPr="00A5701D">
        <w:rPr>
          <w:b/>
          <w:bCs/>
        </w:rPr>
        <w:t>Medical distance of the top matching diseases to the expected ones</w:t>
      </w:r>
    </w:p>
    <w:p w14:paraId="4A7B962D" w14:textId="77777777" w:rsidR="00870F90" w:rsidRPr="00A5701D" w:rsidRDefault="00870F90" w:rsidP="00870F90">
      <w:r w:rsidRPr="00A5701D">
        <w:t>In case the expected top match is not the first position and the listed conditions are not in e.g. a set of "expected other conditions", the medical distance between the expected conditions and actual conditions could be included in the measure.</w:t>
      </w:r>
    </w:p>
    <w:p w14:paraId="023D0CC0" w14:textId="77777777" w:rsidR="00870F90" w:rsidRPr="00A5701D" w:rsidRDefault="00870F90" w:rsidP="00870F90"/>
    <w:p w14:paraId="7B1ED167" w14:textId="77777777" w:rsidR="00870F90" w:rsidRPr="00901B0A" w:rsidRDefault="00870F90" w:rsidP="00870F90">
      <w:pPr>
        <w:rPr>
          <w:b/>
          <w:bCs/>
        </w:rPr>
      </w:pPr>
      <w:r w:rsidRPr="00A5701D">
        <w:rPr>
          <w:b/>
          <w:bCs/>
        </w:rPr>
        <w:t>The rank positions</w:t>
      </w:r>
    </w:p>
    <w:p w14:paraId="68544A57" w14:textId="77777777" w:rsidR="00870F90" w:rsidRPr="00A5701D" w:rsidRDefault="00870F90" w:rsidP="00870F90">
      <w:r w:rsidRPr="00A5701D">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04B4C7FF" w14:textId="77777777" w:rsidR="00870F90" w:rsidRPr="00A5701D" w:rsidRDefault="00870F90" w:rsidP="00870F90"/>
    <w:p w14:paraId="266933B1" w14:textId="77777777" w:rsidR="00870F90" w:rsidRPr="00901B0A" w:rsidRDefault="00870F90" w:rsidP="00870F90">
      <w:pPr>
        <w:rPr>
          <w:b/>
          <w:bCs/>
        </w:rPr>
      </w:pPr>
      <w:r w:rsidRPr="00A5701D">
        <w:rPr>
          <w:b/>
          <w:bCs/>
        </w:rPr>
        <w:t>The role of the secondary matches</w:t>
      </w:r>
    </w:p>
    <w:p w14:paraId="2CF0CDAA" w14:textId="77777777" w:rsidR="00870F90" w:rsidRPr="00A5701D" w:rsidRDefault="00870F90" w:rsidP="00870F90">
      <w:r w:rsidRPr="00A5701D">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2D0ECDB9" w14:textId="77777777" w:rsidR="00870F90" w:rsidRPr="00A5701D" w:rsidRDefault="00870F90" w:rsidP="00870F90"/>
    <w:p w14:paraId="2BF6F951" w14:textId="77777777" w:rsidR="00870F90" w:rsidRPr="00A5701D" w:rsidRDefault="00870F90" w:rsidP="00870F90">
      <w:pPr>
        <w:numPr>
          <w:ilvl w:val="0"/>
          <w:numId w:val="27"/>
        </w:numPr>
        <w:rPr>
          <w:color w:val="808080"/>
        </w:rPr>
      </w:pPr>
      <w:r w:rsidRPr="00A5701D">
        <w:rPr>
          <w:color w:val="808080"/>
        </w:rPr>
        <w:t>Which scores and metrics have been used?</w:t>
      </w:r>
    </w:p>
    <w:p w14:paraId="3CC75A5D" w14:textId="77777777" w:rsidR="00870F90" w:rsidRPr="00A5701D" w:rsidRDefault="00870F90" w:rsidP="00870F90">
      <w:pPr>
        <w:numPr>
          <w:ilvl w:val="0"/>
          <w:numId w:val="27"/>
        </w:numPr>
        <w:rPr>
          <w:color w:val="808080"/>
        </w:rPr>
      </w:pPr>
      <w:r w:rsidRPr="00A5701D">
        <w:rPr>
          <w:color w:val="808080"/>
        </w:rPr>
        <w:lastRenderedPageBreak/>
        <w:t>How did they approach the acquisition of test data?</w:t>
      </w:r>
    </w:p>
    <w:p w14:paraId="46E275A1"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16" w:name="_Toc113900779"/>
      <w:r w:rsidRPr="00A5701D">
        <w:rPr>
          <w:rFonts w:eastAsia="MS Mincho" w:cs="Arial"/>
          <w:b/>
          <w:bCs/>
          <w:szCs w:val="26"/>
        </w:rPr>
        <w:t>Relevant existing benchmarking frameworks</w:t>
      </w:r>
      <w:bookmarkEnd w:id="116"/>
    </w:p>
    <w:p w14:paraId="78C78524" w14:textId="77777777" w:rsidR="00870F90" w:rsidRPr="00A5701D" w:rsidRDefault="00870F90" w:rsidP="00870F90">
      <w:r w:rsidRPr="00A5701D">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27">
        <w:r w:rsidRPr="00A5701D">
          <w:rPr>
            <w:color w:val="0000FF"/>
            <w:u w:val="single"/>
          </w:rPr>
          <w:t>DEL07_5</w:t>
        </w:r>
      </w:hyperlink>
      <w:r w:rsidRPr="00A5701D">
        <w:t xml:space="preserve"> </w:t>
      </w:r>
      <w:r w:rsidRPr="00A5701D">
        <w:rPr>
          <w:i/>
        </w:rPr>
        <w:t>“FG-AI4H assessment platform”</w:t>
      </w:r>
      <w:r w:rsidRPr="00A5701D">
        <w:t xml:space="preserve"> (the deliverable explores options for implementing an assessment platform that can be used to evaluate AI for health for the different topic groups).</w:t>
      </w:r>
    </w:p>
    <w:p w14:paraId="194BA640" w14:textId="77777777" w:rsidR="00870F90" w:rsidRPr="00A5701D" w:rsidRDefault="00870F90" w:rsidP="00870F90"/>
    <w:p w14:paraId="06359595" w14:textId="77777777" w:rsidR="00870F90" w:rsidRPr="00A5701D" w:rsidRDefault="00870F90" w:rsidP="00870F90">
      <w:r w:rsidRPr="00A5701D">
        <w:t xml:space="preserve">Document </w:t>
      </w:r>
      <w:hyperlink r:id="rId228">
        <w:r w:rsidRPr="00A5701D">
          <w:rPr>
            <w:color w:val="0000FF"/>
            <w:u w:val="single"/>
          </w:rPr>
          <w:t>C031</w:t>
        </w:r>
      </w:hyperlink>
      <w:r w:rsidRPr="00A5701D">
        <w:t xml:space="preserve"> provides a list of the available platforms. While not specific for symptom assessment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50B82EAC" w14:textId="77777777" w:rsidR="00870F90" w:rsidRPr="00A5701D" w:rsidRDefault="00870F90" w:rsidP="00870F90">
      <w:r w:rsidRPr="00A5701D">
        <w:t>In response to the call for benchmarking platforms (</w:t>
      </w:r>
      <w:hyperlink r:id="rId229">
        <w:r w:rsidRPr="00A5701D">
          <w:rPr>
            <w:color w:val="0000FF"/>
            <w:u w:val="single"/>
          </w:rPr>
          <w:t>FGAI4H-C-106</w:t>
        </w:r>
      </w:hyperlink>
      <w:r w:rsidRPr="00A5701D">
        <w:t xml:space="preserve">), in meeting D in Shanghai </w:t>
      </w:r>
      <w:hyperlink r:id="rId230">
        <w:r w:rsidRPr="00A5701D">
          <w:rPr>
            <w:color w:val="0000FF"/>
            <w:u w:val="single"/>
          </w:rPr>
          <w:t>FGAI4H-D-011</w:t>
        </w:r>
      </w:hyperlink>
      <w:r w:rsidRPr="00A5701D">
        <w:t xml:space="preserve"> suggested the use of AICrowd. As discussed in meeting D, the topic group had a look at AICrowd to get a first overview if it could be an option for benchmarking the AI systems in this topic group.</w:t>
      </w:r>
    </w:p>
    <w:p w14:paraId="44E36981" w14:textId="77777777" w:rsidR="00870F90" w:rsidRPr="00A5701D" w:rsidRDefault="00870F90" w:rsidP="00870F90">
      <w:pPr>
        <w:keepNext/>
        <w:numPr>
          <w:ilvl w:val="3"/>
          <w:numId w:val="14"/>
        </w:numPr>
        <w:spacing w:before="240" w:after="60"/>
        <w:outlineLvl w:val="3"/>
        <w:rPr>
          <w:rFonts w:eastAsia="MS Mincho"/>
          <w:b/>
          <w:bCs/>
          <w:szCs w:val="28"/>
        </w:rPr>
      </w:pPr>
      <w:bookmarkStart w:id="117" w:name="_Toc23870071"/>
      <w:bookmarkStart w:id="118" w:name="_Toc39255582"/>
      <w:r w:rsidRPr="00A5701D">
        <w:rPr>
          <w:rFonts w:eastAsia="MS Mincho"/>
          <w:b/>
          <w:bCs/>
          <w:szCs w:val="28"/>
        </w:rPr>
        <w:t>Features requiring special attention in TG Symptom</w:t>
      </w:r>
    </w:p>
    <w:p w14:paraId="63535EB7" w14:textId="77777777" w:rsidR="00870F90" w:rsidRPr="00A5701D" w:rsidRDefault="00870F90" w:rsidP="00870F90">
      <w:r w:rsidRPr="00A5701D">
        <w:t>While many AI benchmarks also involve tasks in health, the benchmarking for this topic group has some specific requirements that will be discussed in this section.</w:t>
      </w:r>
    </w:p>
    <w:p w14:paraId="10657F0E" w14:textId="77777777" w:rsidR="00870F90" w:rsidRPr="00A5701D" w:rsidRDefault="00870F90" w:rsidP="00870F90"/>
    <w:p w14:paraId="20C7F722" w14:textId="77777777" w:rsidR="00870F90" w:rsidRPr="00901B0A" w:rsidRDefault="00870F90" w:rsidP="00870F90">
      <w:pPr>
        <w:rPr>
          <w:b/>
          <w:bCs/>
        </w:rPr>
      </w:pPr>
      <w:r w:rsidRPr="00A5701D">
        <w:rPr>
          <w:b/>
          <w:bCs/>
        </w:rPr>
        <w:t>Technology Independence</w:t>
      </w:r>
    </w:p>
    <w:p w14:paraId="32608BEC" w14:textId="77777777" w:rsidR="00870F90" w:rsidRPr="00A5701D" w:rsidRDefault="00870F90" w:rsidP="00870F90">
      <w:r w:rsidRPr="00A5701D">
        <w:t>The AI systems that are a part of this topic group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3CE4BBE5" w14:textId="77777777" w:rsidR="00870F90" w:rsidRPr="00A5701D" w:rsidRDefault="00870F90" w:rsidP="00870F90"/>
    <w:p w14:paraId="2E090DE5" w14:textId="77777777" w:rsidR="00870F90" w:rsidRPr="00901B0A" w:rsidRDefault="00870F90" w:rsidP="00870F90">
      <w:pPr>
        <w:rPr>
          <w:b/>
          <w:bCs/>
        </w:rPr>
      </w:pPr>
      <w:r w:rsidRPr="00A5701D">
        <w:rPr>
          <w:b/>
          <w:bCs/>
        </w:rPr>
        <w:t>Custom Scores &amp; Metrics</w:t>
      </w:r>
    </w:p>
    <w:p w14:paraId="2C66CB88" w14:textId="77777777" w:rsidR="00870F90" w:rsidRPr="00A5701D" w:rsidRDefault="00870F90" w:rsidP="00870F90">
      <w:r w:rsidRPr="00A5701D">
        <w:t>For the tasks benchmarked by the common benchmarking platforms the focus is on only a small number of scores. In many cases it is even possible to use common ready-made built-in scores. For benchmarking the performance in our topic group,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7E9AE2DD" w14:textId="77777777" w:rsidR="00870F90" w:rsidRPr="00A5701D" w:rsidRDefault="00870F90" w:rsidP="00870F90"/>
    <w:p w14:paraId="16FE3CE9" w14:textId="77777777" w:rsidR="00870F90" w:rsidRPr="00901B0A" w:rsidRDefault="00870F90" w:rsidP="00870F90">
      <w:pPr>
        <w:rPr>
          <w:b/>
          <w:bCs/>
        </w:rPr>
      </w:pPr>
      <w:r w:rsidRPr="00A5701D">
        <w:rPr>
          <w:b/>
          <w:bCs/>
        </w:rPr>
        <w:t>Custom Reports &amp; Additional Reporting Dimensions</w:t>
      </w:r>
    </w:p>
    <w:p w14:paraId="32737D9A" w14:textId="77777777" w:rsidR="00870F90" w:rsidRPr="00A5701D" w:rsidRDefault="00870F90" w:rsidP="00870F90">
      <w:r w:rsidRPr="00A5701D">
        <w:lastRenderedPageBreak/>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13A65750" w14:textId="77777777" w:rsidR="00870F90" w:rsidRPr="00A5701D" w:rsidRDefault="00870F90" w:rsidP="00870F90">
      <w:r w:rsidRPr="00A5701D">
        <w:t>Interactive Reports &amp; Data Export</w:t>
      </w:r>
    </w:p>
    <w:p w14:paraId="6F704DC9" w14:textId="77777777" w:rsidR="00870F90" w:rsidRPr="00A5701D" w:rsidRDefault="00870F90" w:rsidP="00870F90">
      <w:r w:rsidRPr="00A5701D">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 in tools like Tableau.</w:t>
      </w:r>
    </w:p>
    <w:p w14:paraId="4264FAED" w14:textId="77777777" w:rsidR="00870F90" w:rsidRPr="00A5701D" w:rsidRDefault="00870F90" w:rsidP="00870F90"/>
    <w:p w14:paraId="36FB26F2" w14:textId="77777777" w:rsidR="00870F90" w:rsidRPr="00901B0A" w:rsidRDefault="00870F90" w:rsidP="00870F90">
      <w:pPr>
        <w:rPr>
          <w:b/>
          <w:bCs/>
        </w:rPr>
      </w:pPr>
      <w:r w:rsidRPr="00A5701D">
        <w:rPr>
          <w:b/>
          <w:bCs/>
        </w:rPr>
        <w:t>Support for Interactive Testing</w:t>
      </w:r>
    </w:p>
    <w:p w14:paraId="5C11EB61" w14:textId="77777777" w:rsidR="00870F90" w:rsidRPr="00A5701D" w:rsidRDefault="00870F90" w:rsidP="00870F90">
      <w:r w:rsidRPr="00A5701D">
        <w:t>Whilst for the first benchmarking iterations providing cases with all the evidence at once might suffice, later iterations will probably also test the quality of the dialog between the system and the user e.g. only answering questions the AI systems explicitly ask for. The platform should allow a way to implement this dialog simulation.</w:t>
      </w:r>
    </w:p>
    <w:p w14:paraId="367FBD6F" w14:textId="77777777" w:rsidR="00870F90" w:rsidRPr="00A5701D" w:rsidRDefault="00870F90" w:rsidP="00870F90"/>
    <w:p w14:paraId="5D9312F4" w14:textId="77777777" w:rsidR="00870F90" w:rsidRPr="00901B0A" w:rsidRDefault="00870F90" w:rsidP="00870F90">
      <w:pPr>
        <w:rPr>
          <w:b/>
          <w:bCs/>
        </w:rPr>
      </w:pPr>
      <w:r w:rsidRPr="00A5701D">
        <w:rPr>
          <w:b/>
          <w:bCs/>
        </w:rPr>
        <w:t>Stability &amp; Robustness &amp; Performance &amp; Errors</w:t>
      </w:r>
    </w:p>
    <w:p w14:paraId="6E4B0D5A" w14:textId="77777777" w:rsidR="00870F90" w:rsidRPr="00A5701D" w:rsidRDefault="00870F90" w:rsidP="00870F90">
      <w:r w:rsidRPr="00A5701D">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504C396B" w14:textId="77777777" w:rsidR="00870F90" w:rsidRPr="00A5701D" w:rsidRDefault="00870F90" w:rsidP="00870F90"/>
    <w:p w14:paraId="1743A44D" w14:textId="77777777" w:rsidR="00870F90" w:rsidRPr="00901B0A" w:rsidRDefault="00870F90" w:rsidP="00870F90">
      <w:pPr>
        <w:rPr>
          <w:b/>
          <w:bCs/>
        </w:rPr>
      </w:pPr>
      <w:r w:rsidRPr="00A5701D">
        <w:rPr>
          <w:b/>
          <w:bCs/>
        </w:rPr>
        <w:t>Sand-Boxing</w:t>
      </w:r>
    </w:p>
    <w:p w14:paraId="1902DD11" w14:textId="77777777" w:rsidR="00870F90" w:rsidRPr="00A5701D" w:rsidRDefault="00870F90" w:rsidP="00870F90">
      <w:r w:rsidRPr="00A5701D">
        <w:t>Not specific for this topic group but of utmost importance is that the platform is absolutely safe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1DE78668" w14:textId="77777777" w:rsidR="00870F90" w:rsidRPr="00A5701D" w:rsidRDefault="00870F90" w:rsidP="00870F90"/>
    <w:p w14:paraId="561C0438" w14:textId="77777777" w:rsidR="00870F90" w:rsidRPr="00901B0A" w:rsidRDefault="00870F90" w:rsidP="00870F90">
      <w:pPr>
        <w:rPr>
          <w:b/>
          <w:bCs/>
        </w:rPr>
      </w:pPr>
      <w:r w:rsidRPr="00A5701D">
        <w:rPr>
          <w:b/>
          <w:bCs/>
        </w:rPr>
        <w:t>Online-Mode</w:t>
      </w:r>
    </w:p>
    <w:p w14:paraId="0BDABA47" w14:textId="77777777" w:rsidR="00870F90" w:rsidRPr="00A5701D" w:rsidRDefault="00870F90" w:rsidP="00870F90">
      <w:r w:rsidRPr="00A5701D">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6128F8C7" w14:textId="77777777" w:rsidR="00870F90" w:rsidRPr="00A5701D" w:rsidRDefault="00870F90" w:rsidP="00870F90">
      <w:r w:rsidRPr="00A5701D">
        <w:t>Due to the challenges and complexities inherent to this modality, we are developing our own minimum viable benchmarking.</w:t>
      </w:r>
    </w:p>
    <w:p w14:paraId="7BDCD2F7"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AICrowd</w:t>
      </w:r>
      <w:bookmarkEnd w:id="117"/>
      <w:bookmarkEnd w:id="118"/>
    </w:p>
    <w:p w14:paraId="6196446A" w14:textId="77777777" w:rsidR="00870F90" w:rsidRPr="00A5701D" w:rsidRDefault="00870F90" w:rsidP="00870F90">
      <w:r w:rsidRPr="00A5701D">
        <w:t xml:space="preserve">The general preliminary assessment is that AICrowd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w:t>
      </w:r>
      <w:r w:rsidRPr="00A5701D">
        <w:lastRenderedPageBreak/>
        <w:t>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5CCB8BEB" w14:textId="77777777" w:rsidR="00870F90" w:rsidRPr="00A5701D" w:rsidRDefault="00870F90" w:rsidP="00870F90">
      <w:r w:rsidRPr="00A5701D">
        <w:t xml:space="preserve">The topic group will discuss if the strong experience in water-tight sandboxing and the design of the platform itself outweighs the work of changing an existing platform to the topic group’s needs, compared to implementing a new specialized solution. The final decision was to develop a custom benchmarking tool through a range of iterations. </w:t>
      </w:r>
    </w:p>
    <w:p w14:paraId="07C3A86A" w14:textId="77777777" w:rsidR="00870F90" w:rsidRPr="00A5701D" w:rsidRDefault="00870F90" w:rsidP="00870F90"/>
    <w:p w14:paraId="7820AF83" w14:textId="77777777" w:rsidR="00870F90" w:rsidRPr="00A5701D" w:rsidRDefault="00870F90" w:rsidP="00870F90">
      <w:r w:rsidRPr="00A5701D">
        <w:t>Features requiring special attention in TG Symptom</w:t>
      </w:r>
    </w:p>
    <w:p w14:paraId="18FA3FF6" w14:textId="77777777" w:rsidR="00870F90" w:rsidRPr="00A5701D" w:rsidRDefault="00870F90" w:rsidP="00870F90">
      <w:pPr>
        <w:spacing w:after="240" w:line="276" w:lineRule="auto"/>
      </w:pPr>
      <w:r w:rsidRPr="00A5701D">
        <w:t xml:space="preserve">There are several features unique to TG Symptom that require attention and discussion. </w:t>
      </w:r>
    </w:p>
    <w:p w14:paraId="53746E26" w14:textId="77777777" w:rsidR="00870F90" w:rsidRPr="00A5701D" w:rsidRDefault="00870F90" w:rsidP="00870F90">
      <w:pPr>
        <w:keepNext/>
        <w:numPr>
          <w:ilvl w:val="2"/>
          <w:numId w:val="14"/>
        </w:numPr>
        <w:spacing w:after="60"/>
        <w:outlineLvl w:val="2"/>
        <w:rPr>
          <w:rFonts w:eastAsia="MS Mincho" w:cs="Arial"/>
          <w:b/>
          <w:bCs/>
          <w:szCs w:val="26"/>
        </w:rPr>
      </w:pPr>
      <w:bookmarkStart w:id="119" w:name="_Toc113900780"/>
      <w:r w:rsidRPr="00A5701D">
        <w:rPr>
          <w:rFonts w:eastAsia="MS Mincho" w:cs="Arial"/>
          <w:b/>
          <w:bCs/>
          <w:szCs w:val="26"/>
        </w:rPr>
        <w:t>Scores &amp; Metrics</w:t>
      </w:r>
      <w:bookmarkEnd w:id="119"/>
    </w:p>
    <w:p w14:paraId="34B280F8" w14:textId="77777777" w:rsidR="00870F90" w:rsidRPr="00A5701D" w:rsidRDefault="00870F90" w:rsidP="00870F90">
      <w:r w:rsidRPr="00A5701D">
        <w:t>At the core of every AI benchmarking there are scores and metrics that assess the output of the different systems. In context of the topic group the scores have to be chosen in a way that can facilitate decision making when it comes to deciding on possible solutions for a given health task in a given context.</w:t>
      </w:r>
    </w:p>
    <w:p w14:paraId="3F0A89C7" w14:textId="77777777" w:rsidR="00870F90" w:rsidRPr="00A5701D" w:rsidRDefault="00870F90" w:rsidP="00870F90"/>
    <w:p w14:paraId="12546F69" w14:textId="77777777" w:rsidR="00870F90" w:rsidRPr="00A5701D" w:rsidRDefault="00870F90" w:rsidP="00870F90">
      <w:pPr>
        <w:keepNext/>
        <w:numPr>
          <w:ilvl w:val="3"/>
          <w:numId w:val="14"/>
        </w:numPr>
        <w:spacing w:after="60"/>
        <w:outlineLvl w:val="3"/>
        <w:rPr>
          <w:rFonts w:eastAsia="MS Mincho"/>
          <w:b/>
          <w:bCs/>
          <w:szCs w:val="28"/>
        </w:rPr>
      </w:pPr>
      <w:r w:rsidRPr="00A5701D">
        <w:rPr>
          <w:rFonts w:eastAsia="MS Mincho"/>
          <w:b/>
          <w:bCs/>
          <w:szCs w:val="28"/>
        </w:rPr>
        <w:t>Outline of clinical considerations for scores and metrics</w:t>
      </w:r>
    </w:p>
    <w:p w14:paraId="4C42D9FF" w14:textId="77777777" w:rsidR="00870F90" w:rsidRPr="00A5701D" w:rsidRDefault="00870F90" w:rsidP="00870F90">
      <w:pPr>
        <w:spacing w:after="240" w:line="276" w:lineRule="auto"/>
      </w:pPr>
      <w:r w:rsidRPr="00A5701D">
        <w:t>The aim of this section is to outline the perspectives that must be considered for the development of clinically relevant metrics for benchmarking. It is crucial for clinical stakeholders that the outputs of benchmarking are able to answer questions that are relevant to clinical outcomes for decision makers.</w:t>
      </w:r>
    </w:p>
    <w:p w14:paraId="3BB1F716" w14:textId="77777777" w:rsidR="00870F90" w:rsidRDefault="00870F90" w:rsidP="00870F90">
      <w:r w:rsidRPr="00A5701D">
        <w:t>A benchmarking framework should aim to assess some of these outcomes, and this section will aim to identify:</w:t>
      </w:r>
    </w:p>
    <w:p w14:paraId="3560CC9A" w14:textId="77777777" w:rsidR="00870F90" w:rsidRPr="00A5701D" w:rsidRDefault="00870F90" w:rsidP="00870F90"/>
    <w:p w14:paraId="5D95FFF8" w14:textId="77777777" w:rsidR="00870F90" w:rsidRPr="00A5701D" w:rsidRDefault="00870F90" w:rsidP="00870F90">
      <w:pPr>
        <w:numPr>
          <w:ilvl w:val="0"/>
          <w:numId w:val="52"/>
        </w:numPr>
        <w:contextualSpacing/>
      </w:pPr>
      <w:r w:rsidRPr="00A5701D">
        <w:t>which aspects are important to evaluate AI systems in a health setting</w:t>
      </w:r>
    </w:p>
    <w:p w14:paraId="5E89A6A2" w14:textId="77777777" w:rsidR="00870F90" w:rsidRPr="00A5701D" w:rsidRDefault="00870F90" w:rsidP="00870F90">
      <w:pPr>
        <w:numPr>
          <w:ilvl w:val="0"/>
          <w:numId w:val="52"/>
        </w:numPr>
        <w:contextualSpacing/>
      </w:pPr>
      <w:r w:rsidRPr="00A5701D">
        <w:t>which of these are feasible to capture in benchmarking</w:t>
      </w:r>
    </w:p>
    <w:p w14:paraId="61CA7103" w14:textId="77777777" w:rsidR="00870F90" w:rsidRPr="00A5701D" w:rsidRDefault="00870F90" w:rsidP="00870F90">
      <w:pPr>
        <w:numPr>
          <w:ilvl w:val="0"/>
          <w:numId w:val="52"/>
        </w:numPr>
        <w:contextualSpacing/>
      </w:pPr>
      <w:r w:rsidRPr="00A5701D">
        <w:t>which may not, and would be required to be captured in some other way (e.g. clinical studies)</w:t>
      </w:r>
    </w:p>
    <w:p w14:paraId="2E5E69F7" w14:textId="77777777" w:rsidR="00870F90" w:rsidRPr="00A5701D" w:rsidRDefault="00870F90" w:rsidP="00870F90">
      <w:pPr>
        <w:ind w:left="720"/>
        <w:contextualSpacing/>
      </w:pPr>
    </w:p>
    <w:p w14:paraId="7713F574" w14:textId="77777777" w:rsidR="00870F90" w:rsidRPr="00A5701D" w:rsidRDefault="00870F90" w:rsidP="00870F90">
      <w:pPr>
        <w:spacing w:after="240" w:line="276" w:lineRule="auto"/>
      </w:pPr>
      <w:r w:rsidRPr="00A5701D">
        <w:t>Examples of stakeholders that might require clinically relevant metrics:</w:t>
      </w:r>
    </w:p>
    <w:p w14:paraId="53BC6358" w14:textId="77777777" w:rsidR="00870F90" w:rsidRPr="00A5701D" w:rsidRDefault="00870F90" w:rsidP="00870F90">
      <w:pPr>
        <w:numPr>
          <w:ilvl w:val="0"/>
          <w:numId w:val="52"/>
        </w:numPr>
        <w:spacing w:after="240" w:line="276" w:lineRule="auto"/>
        <w:contextualSpacing/>
      </w:pPr>
      <w:r w:rsidRPr="00A5701D">
        <w:t>Health system and governmental decision makers (including procurement, tendering, commissioning)</w:t>
      </w:r>
    </w:p>
    <w:p w14:paraId="7D3BF8B6" w14:textId="77777777" w:rsidR="00870F90" w:rsidRPr="00A5701D" w:rsidRDefault="00870F90" w:rsidP="00870F90">
      <w:pPr>
        <w:numPr>
          <w:ilvl w:val="0"/>
          <w:numId w:val="52"/>
        </w:numPr>
        <w:spacing w:after="240" w:line="276" w:lineRule="auto"/>
        <w:contextualSpacing/>
      </w:pPr>
      <w:r w:rsidRPr="00A5701D">
        <w:t>Healthcare payers and providers</w:t>
      </w:r>
    </w:p>
    <w:p w14:paraId="00C164D8" w14:textId="77777777" w:rsidR="00870F90" w:rsidRPr="00A5701D" w:rsidRDefault="00870F90" w:rsidP="00870F90">
      <w:pPr>
        <w:numPr>
          <w:ilvl w:val="0"/>
          <w:numId w:val="52"/>
        </w:numPr>
        <w:spacing w:after="240" w:line="276" w:lineRule="auto"/>
        <w:contextualSpacing/>
      </w:pPr>
      <w:r w:rsidRPr="00A5701D">
        <w:t>Clinicians interacting with or using symptom assessment tools (either via patient facing self-assessment tools or clinician facing decision support tools)</w:t>
      </w:r>
    </w:p>
    <w:p w14:paraId="1646565D" w14:textId="77777777" w:rsidR="00870F90" w:rsidRPr="00A5701D" w:rsidRDefault="00870F90" w:rsidP="00870F90">
      <w:pPr>
        <w:numPr>
          <w:ilvl w:val="0"/>
          <w:numId w:val="52"/>
        </w:numPr>
        <w:spacing w:after="240" w:line="276" w:lineRule="auto"/>
        <w:contextualSpacing/>
      </w:pPr>
      <w:r w:rsidRPr="00A5701D">
        <w:t>Regulators and notified bodies</w:t>
      </w:r>
    </w:p>
    <w:p w14:paraId="236BE17D" w14:textId="77777777" w:rsidR="00870F90" w:rsidRPr="00A5701D" w:rsidRDefault="00870F90" w:rsidP="00870F90">
      <w:r w:rsidRPr="00A5701D">
        <w:t xml:space="preserve">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(e.g. the FDA, EU MDR), it is a requirement that companies building these </w:t>
      </w:r>
      <w:r w:rsidRPr="00A5701D">
        <w:lastRenderedPageBreak/>
        <w:t>tools carry out Post Market Clinical Follow Up (PMCF) in order to demonstrate claimed clinical benefits really do occur in the real world.</w:t>
      </w:r>
    </w:p>
    <w:p w14:paraId="7CB6441F" w14:textId="77777777" w:rsidR="00870F90" w:rsidRPr="00A5701D" w:rsidRDefault="00870F90" w:rsidP="00870F90">
      <w:r w:rsidRPr="00A5701D">
        <w:t>Bearing this in mind, it is pertinent to discuss where the ITU/WHO benchmarking fits within the overall terrain of clinical evaluation. This is currently under detailed discussion among various clinical and academic experts in the ITU/WHO Clinical Evaluation Working Group. Further details about the consensus and outcomes from this work will be updated here in this document.</w:t>
      </w:r>
    </w:p>
    <w:p w14:paraId="77605B4C" w14:textId="77777777" w:rsidR="00870F90" w:rsidRDefault="00870F90" w:rsidP="00870F90"/>
    <w:p w14:paraId="469B68C5" w14:textId="77777777" w:rsidR="00870F90" w:rsidRDefault="00870F90" w:rsidP="00870F90"/>
    <w:p w14:paraId="530F38A3" w14:textId="77777777" w:rsidR="00870F90" w:rsidRPr="00A5701D" w:rsidRDefault="00870F90" w:rsidP="00870F90"/>
    <w:p w14:paraId="09FCB4B6" w14:textId="77777777" w:rsidR="00870F90" w:rsidRPr="00A5701D" w:rsidRDefault="00870F90" w:rsidP="00870F90">
      <w:pPr>
        <w:spacing w:after="240" w:line="276" w:lineRule="auto"/>
        <w:rPr>
          <w:b/>
          <w:bCs/>
        </w:rPr>
      </w:pPr>
      <w:r w:rsidRPr="00A5701D">
        <w:rPr>
          <w:b/>
          <w:bCs/>
        </w:rPr>
        <w:t>Oversight</w:t>
      </w:r>
    </w:p>
    <w:p w14:paraId="3EAD6862" w14:textId="77777777" w:rsidR="00870F90" w:rsidRPr="00A5701D" w:rsidRDefault="00870F90" w:rsidP="00870F90">
      <w:r w:rsidRPr="00A5701D">
        <w:t>Whilst the benchmarking framework and clinical metrics are created as a result of collaborative efforts between various companies, there is also crucial involvement from a diverse range of independent stakeholders across the world (including practising clinicians, academics, technology experts and ethics experts).</w:t>
      </w:r>
    </w:p>
    <w:p w14:paraId="1D8A4F45" w14:textId="77777777" w:rsidR="00870F90" w:rsidRPr="00A5701D" w:rsidRDefault="00870F90" w:rsidP="00870F90">
      <w:r w:rsidRPr="00A5701D">
        <w:t>This process has oversight and input from the WHO and ITU via an independent Clinical Evaluation Working Group and Regulatory Working Group.</w:t>
      </w:r>
    </w:p>
    <w:p w14:paraId="5E0FD179" w14:textId="77777777" w:rsidR="00870F90" w:rsidRPr="00A5701D" w:rsidRDefault="00870F90" w:rsidP="00870F90"/>
    <w:p w14:paraId="1FE3ECC5" w14:textId="77777777" w:rsidR="00870F90" w:rsidRPr="00A5701D" w:rsidRDefault="00870F90" w:rsidP="00870F90">
      <w:pPr>
        <w:keepNext/>
        <w:numPr>
          <w:ilvl w:val="3"/>
          <w:numId w:val="14"/>
        </w:numPr>
        <w:spacing w:after="60"/>
        <w:outlineLvl w:val="3"/>
        <w:rPr>
          <w:rFonts w:eastAsia="MS Mincho"/>
          <w:b/>
          <w:bCs/>
          <w:szCs w:val="28"/>
        </w:rPr>
      </w:pPr>
      <w:r w:rsidRPr="00A5701D">
        <w:rPr>
          <w:rFonts w:eastAsia="MS Mincho"/>
          <w:b/>
          <w:bCs/>
          <w:szCs w:val="28"/>
        </w:rPr>
        <w:t>What do we mean by clinical metrics?</w:t>
      </w:r>
    </w:p>
    <w:p w14:paraId="05FF04EE" w14:textId="77777777" w:rsidR="00870F90" w:rsidRPr="00A5701D" w:rsidRDefault="00870F90" w:rsidP="00870F90">
      <w:r w:rsidRPr="00A5701D">
        <w:t>These refer to measurements relevant to the stakeholders outlined above and could be split into:</w:t>
      </w:r>
    </w:p>
    <w:p w14:paraId="236CDD41" w14:textId="77777777" w:rsidR="00870F90" w:rsidRPr="00A5701D" w:rsidRDefault="00870F90" w:rsidP="00870F90"/>
    <w:p w14:paraId="2270C255" w14:textId="77777777" w:rsidR="00870F90" w:rsidRPr="00A5701D" w:rsidRDefault="00870F90" w:rsidP="00870F90">
      <w:pPr>
        <w:numPr>
          <w:ilvl w:val="0"/>
          <w:numId w:val="52"/>
        </w:numPr>
        <w:contextualSpacing/>
      </w:pPr>
      <w:r w:rsidRPr="00A5701D">
        <w:t>Performance and Accuracy measures</w:t>
      </w:r>
    </w:p>
    <w:p w14:paraId="5ADC07CD" w14:textId="77777777" w:rsidR="00870F90" w:rsidRPr="00A5701D" w:rsidRDefault="00870F90" w:rsidP="00870F90">
      <w:pPr>
        <w:numPr>
          <w:ilvl w:val="0"/>
          <w:numId w:val="52"/>
        </w:numPr>
        <w:contextualSpacing/>
      </w:pPr>
      <w:r w:rsidRPr="00A5701D">
        <w:t>Safety measures</w:t>
      </w:r>
    </w:p>
    <w:p w14:paraId="462423E8" w14:textId="77777777" w:rsidR="00870F90" w:rsidRPr="00A5701D" w:rsidRDefault="00870F90" w:rsidP="00870F90">
      <w:pPr>
        <w:numPr>
          <w:ilvl w:val="0"/>
          <w:numId w:val="52"/>
        </w:numPr>
        <w:contextualSpacing/>
      </w:pPr>
      <w:r w:rsidRPr="00A5701D">
        <w:t>Clinical outcome measures</w:t>
      </w:r>
    </w:p>
    <w:p w14:paraId="73824C5A" w14:textId="77777777" w:rsidR="00870F90" w:rsidRPr="00A5701D" w:rsidRDefault="00870F90" w:rsidP="00870F90">
      <w:r w:rsidRPr="00A5701D">
        <w:t>This list is not exhaustive, and later other possible measures specific to AI systems in this modality will be discussed. All of these should be addressed in the clinical evaluation of an AI system deployed into a healthcare system.</w:t>
      </w:r>
    </w:p>
    <w:p w14:paraId="68B80710" w14:textId="77777777" w:rsidR="00870F90" w:rsidRPr="00A5701D" w:rsidRDefault="00870F90" w:rsidP="00870F90">
      <w:r w:rsidRPr="00A5701D">
        <w:t>The detail of exactly which metrics to be considered will be discussed further in this section, but it is important to outline the following key determinants:</w:t>
      </w:r>
    </w:p>
    <w:p w14:paraId="76F3E014" w14:textId="77777777" w:rsidR="00870F90" w:rsidRPr="00A5701D" w:rsidRDefault="00870F90" w:rsidP="00870F90"/>
    <w:p w14:paraId="04E8555B" w14:textId="77777777" w:rsidR="00870F90" w:rsidRPr="00A5701D" w:rsidRDefault="00870F90" w:rsidP="00870F90">
      <w:pPr>
        <w:numPr>
          <w:ilvl w:val="0"/>
          <w:numId w:val="52"/>
        </w:numPr>
        <w:contextualSpacing/>
      </w:pPr>
      <w:r w:rsidRPr="00A5701D">
        <w:t>Intended use of the device</w:t>
      </w:r>
    </w:p>
    <w:p w14:paraId="601F41B9" w14:textId="77777777" w:rsidR="00870F90" w:rsidRPr="00A5701D" w:rsidRDefault="00870F90" w:rsidP="00870F90">
      <w:pPr>
        <w:numPr>
          <w:ilvl w:val="0"/>
          <w:numId w:val="52"/>
        </w:numPr>
        <w:contextualSpacing/>
      </w:pPr>
      <w:r w:rsidRPr="00A5701D">
        <w:t>Intended users</w:t>
      </w:r>
    </w:p>
    <w:p w14:paraId="2A2942DB" w14:textId="77777777" w:rsidR="00870F90" w:rsidRPr="00A5701D" w:rsidRDefault="00870F90" w:rsidP="00870F90">
      <w:pPr>
        <w:numPr>
          <w:ilvl w:val="0"/>
          <w:numId w:val="52"/>
        </w:numPr>
        <w:contextualSpacing/>
      </w:pPr>
      <w:r w:rsidRPr="00A5701D">
        <w:t>Risk classification</w:t>
      </w:r>
    </w:p>
    <w:p w14:paraId="0BF68D93" w14:textId="77777777" w:rsidR="00870F90" w:rsidRPr="00A5701D" w:rsidRDefault="00870F90" w:rsidP="00870F90">
      <w:pPr>
        <w:numPr>
          <w:ilvl w:val="0"/>
          <w:numId w:val="52"/>
        </w:numPr>
        <w:contextualSpacing/>
      </w:pPr>
      <w:r w:rsidRPr="00A5701D">
        <w:t>Point of Information and comparison to Standard of Care</w:t>
      </w:r>
    </w:p>
    <w:p w14:paraId="0CA1F4DB" w14:textId="77777777" w:rsidR="00870F90" w:rsidRPr="00A5701D" w:rsidRDefault="00870F90" w:rsidP="00870F90">
      <w:pPr>
        <w:numPr>
          <w:ilvl w:val="0"/>
          <w:numId w:val="52"/>
        </w:numPr>
        <w:contextualSpacing/>
      </w:pPr>
      <w:r w:rsidRPr="00A5701D">
        <w:t>Intended/stated benefits to the user, clinical workflow and health system</w:t>
      </w:r>
    </w:p>
    <w:p w14:paraId="3C3B2EBB" w14:textId="77777777" w:rsidR="00870F90" w:rsidRPr="00A5701D" w:rsidRDefault="00870F90" w:rsidP="00870F90">
      <w:pPr>
        <w:ind w:left="720"/>
        <w:contextualSpacing/>
      </w:pPr>
    </w:p>
    <w:p w14:paraId="457C861D" w14:textId="77777777" w:rsidR="00870F90" w:rsidRPr="00A5701D" w:rsidRDefault="00870F90" w:rsidP="00870F90">
      <w:r w:rsidRPr="00A5701D">
        <w:t>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high quality test data set.</w:t>
      </w:r>
    </w:p>
    <w:p w14:paraId="5531D9A1" w14:textId="77777777" w:rsidR="00870F90" w:rsidRPr="00A5701D" w:rsidRDefault="00870F90" w:rsidP="00870F90">
      <w:r w:rsidRPr="00A5701D">
        <w:t>In modalities such as image classification, the inputs and outputs are quite clear compared to symptom assessment. The metrics to be considered for these tasks will be very different to those for</w:t>
      </w:r>
    </w:p>
    <w:p w14:paraId="7476E02F" w14:textId="77777777" w:rsidR="00870F90" w:rsidRPr="00A5701D" w:rsidRDefault="00870F90" w:rsidP="00870F90">
      <w:r w:rsidRPr="00A5701D">
        <w:t>symptom assessment tools. The next section outlines some of the key differences and special considerations for this modality.</w:t>
      </w:r>
    </w:p>
    <w:p w14:paraId="0F835E18" w14:textId="77777777" w:rsidR="00870F90" w:rsidRPr="00A5701D" w:rsidRDefault="00870F90" w:rsidP="00870F90"/>
    <w:p w14:paraId="3DBD6B4D" w14:textId="77777777" w:rsidR="00870F90" w:rsidRPr="00A5701D" w:rsidRDefault="00870F90" w:rsidP="00870F90">
      <w:pPr>
        <w:keepNext/>
        <w:numPr>
          <w:ilvl w:val="3"/>
          <w:numId w:val="14"/>
        </w:numPr>
        <w:spacing w:after="60"/>
        <w:outlineLvl w:val="3"/>
        <w:rPr>
          <w:rFonts w:eastAsia="MS Mincho"/>
          <w:b/>
          <w:bCs/>
          <w:szCs w:val="28"/>
        </w:rPr>
      </w:pPr>
      <w:r w:rsidRPr="00A5701D">
        <w:rPr>
          <w:rFonts w:eastAsia="MS Mincho"/>
          <w:b/>
          <w:bCs/>
          <w:szCs w:val="28"/>
        </w:rPr>
        <w:t>More complex than image classification</w:t>
      </w:r>
    </w:p>
    <w:p w14:paraId="26CA45BC" w14:textId="77777777" w:rsidR="00870F90" w:rsidRPr="00A5701D" w:rsidRDefault="00870F90" w:rsidP="00870F90">
      <w:r w:rsidRPr="00A5701D">
        <w:t>Image classification of, say, a histological slide for identifying potentially cancerous cells will have a clear set of inputs and outputs. Inputs will be image pixel data, and the outputs (cancerous vs non-cancerous, for instance) can be benchmarked compared to gold standards.</w:t>
      </w:r>
    </w:p>
    <w:p w14:paraId="38E21231" w14:textId="77777777" w:rsidR="00870F90" w:rsidRPr="00A5701D" w:rsidRDefault="00870F90" w:rsidP="00870F90">
      <w:r w:rsidRPr="00A5701D">
        <w:t>In comparison, symptom assessment tools will have a large range of information to convert to inputs. Examples might be:</w:t>
      </w:r>
    </w:p>
    <w:p w14:paraId="53E0B3EC" w14:textId="77777777" w:rsidR="00870F90" w:rsidRPr="00A5701D" w:rsidRDefault="00870F90" w:rsidP="00870F90"/>
    <w:p w14:paraId="6E634191" w14:textId="77777777" w:rsidR="00870F90" w:rsidRPr="00A5701D" w:rsidRDefault="00870F90" w:rsidP="00870F90">
      <w:pPr>
        <w:numPr>
          <w:ilvl w:val="0"/>
          <w:numId w:val="52"/>
        </w:numPr>
        <w:contextualSpacing/>
      </w:pPr>
      <w:r w:rsidRPr="00A5701D">
        <w:t>Symptoms - even the way these are captured might vary. Some may use structured text, others free text, others may also additionally have other augmenting ways to capture symptoms.</w:t>
      </w:r>
    </w:p>
    <w:p w14:paraId="70D759E6" w14:textId="77777777" w:rsidR="00870F90" w:rsidRPr="00A5701D" w:rsidRDefault="00870F90" w:rsidP="00870F90">
      <w:pPr>
        <w:numPr>
          <w:ilvl w:val="0"/>
          <w:numId w:val="52"/>
        </w:numPr>
        <w:contextualSpacing/>
      </w:pPr>
      <w:r w:rsidRPr="00A5701D">
        <w:t>Attributes (such as onset, character, location, intensity)</w:t>
      </w:r>
    </w:p>
    <w:p w14:paraId="10A0C112" w14:textId="77777777" w:rsidR="00870F90" w:rsidRPr="00A5701D" w:rsidRDefault="00870F90" w:rsidP="00870F90">
      <w:pPr>
        <w:numPr>
          <w:ilvl w:val="0"/>
          <w:numId w:val="52"/>
        </w:numPr>
        <w:contextualSpacing/>
      </w:pPr>
      <w:r w:rsidRPr="00A5701D">
        <w:t>Risk factors</w:t>
      </w:r>
    </w:p>
    <w:p w14:paraId="021B9467" w14:textId="77777777" w:rsidR="00870F90" w:rsidRPr="00A5701D" w:rsidRDefault="00870F90" w:rsidP="00870F90">
      <w:pPr>
        <w:numPr>
          <w:ilvl w:val="0"/>
          <w:numId w:val="52"/>
        </w:numPr>
        <w:contextualSpacing/>
      </w:pPr>
      <w:r w:rsidRPr="00A5701D">
        <w:t>Medication</w:t>
      </w:r>
    </w:p>
    <w:p w14:paraId="7718E41E" w14:textId="77777777" w:rsidR="00870F90" w:rsidRPr="00A5701D" w:rsidRDefault="00870F90" w:rsidP="00870F90">
      <w:pPr>
        <w:numPr>
          <w:ilvl w:val="0"/>
          <w:numId w:val="52"/>
        </w:numPr>
        <w:contextualSpacing/>
      </w:pPr>
      <w:r w:rsidRPr="00A5701D">
        <w:t>Demographic information</w:t>
      </w:r>
    </w:p>
    <w:p w14:paraId="10F455A7" w14:textId="77777777" w:rsidR="00870F90" w:rsidRPr="00A5701D" w:rsidRDefault="00870F90" w:rsidP="00870F90">
      <w:pPr>
        <w:numPr>
          <w:ilvl w:val="0"/>
          <w:numId w:val="52"/>
        </w:numPr>
        <w:contextualSpacing/>
      </w:pPr>
      <w:r w:rsidRPr="00A5701D">
        <w:t>Location, region</w:t>
      </w:r>
    </w:p>
    <w:p w14:paraId="0886B0BA" w14:textId="77777777" w:rsidR="00870F90" w:rsidRPr="00A5701D" w:rsidRDefault="00870F90" w:rsidP="00870F90">
      <w:pPr>
        <w:numPr>
          <w:ilvl w:val="0"/>
          <w:numId w:val="52"/>
        </w:numPr>
        <w:contextualSpacing/>
      </w:pPr>
      <w:r w:rsidRPr="00A5701D">
        <w:t>Seasonality (e.g. hayfever in summer, winter for certain respiratory viruses, malaria in rainy season)</w:t>
      </w:r>
    </w:p>
    <w:p w14:paraId="323686DE" w14:textId="77777777" w:rsidR="00870F90" w:rsidRPr="00A5701D" w:rsidRDefault="00870F90" w:rsidP="00870F90">
      <w:pPr>
        <w:numPr>
          <w:ilvl w:val="0"/>
          <w:numId w:val="52"/>
        </w:numPr>
        <w:contextualSpacing/>
      </w:pPr>
      <w:r w:rsidRPr="00A5701D">
        <w:t>Increasingly other data points can be included as part of AI powered assessment tools (examples include wearables data,</w:t>
      </w:r>
    </w:p>
    <w:p w14:paraId="70E0CE6F" w14:textId="77777777" w:rsidR="00870F90" w:rsidRPr="00A5701D" w:rsidRDefault="00870F90" w:rsidP="00870F90">
      <w:pPr>
        <w:numPr>
          <w:ilvl w:val="0"/>
          <w:numId w:val="52"/>
        </w:numPr>
        <w:contextualSpacing/>
      </w:pPr>
      <w:r w:rsidRPr="00A5701D">
        <w:t>Also, Clinical Decision Support Tools (covered later on in the process), could additionally take in clinical signs, bedside tests, lab tests and imaging data.</w:t>
      </w:r>
    </w:p>
    <w:p w14:paraId="7B5C65B7" w14:textId="77777777" w:rsidR="00870F90" w:rsidRPr="00A5701D" w:rsidRDefault="00870F90" w:rsidP="00870F90">
      <w:r w:rsidRPr="00A5701D">
        <w:t>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22B7252D" w14:textId="77777777" w:rsidR="00870F90" w:rsidRPr="00A5701D" w:rsidRDefault="00870F90" w:rsidP="00870F90"/>
    <w:p w14:paraId="671A0763"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Important Considerations</w:t>
      </w:r>
    </w:p>
    <w:p w14:paraId="6C9A4B36" w14:textId="77777777" w:rsidR="00870F90" w:rsidRPr="00A5701D" w:rsidRDefault="00870F90" w:rsidP="00870F90">
      <w:r w:rsidRPr="00A5701D">
        <w:t>Before discussing metrics, there are some key nuances to consider:</w:t>
      </w:r>
    </w:p>
    <w:p w14:paraId="7644462F" w14:textId="77777777" w:rsidR="00870F90" w:rsidRPr="00A5701D" w:rsidRDefault="00870F90" w:rsidP="00870F90"/>
    <w:p w14:paraId="344564BF" w14:textId="77777777" w:rsidR="00870F90" w:rsidRPr="00A5701D" w:rsidRDefault="00870F90" w:rsidP="00870F90">
      <w:pPr>
        <w:rPr>
          <w:b/>
          <w:bCs/>
        </w:rPr>
      </w:pPr>
      <w:r w:rsidRPr="00A5701D">
        <w:rPr>
          <w:b/>
          <w:bCs/>
        </w:rPr>
        <w:t>The Ground truth problem</w:t>
      </w:r>
    </w:p>
    <w:p w14:paraId="6536CDF9" w14:textId="77777777" w:rsidR="00870F90" w:rsidRPr="00A5701D" w:rsidRDefault="00870F90" w:rsidP="00870F90">
      <w:r w:rsidRPr="00A5701D">
        <w:t>In order to derive metrics around performance, ground truth, or gold standards must be established.</w:t>
      </w:r>
    </w:p>
    <w:p w14:paraId="0288BA74" w14:textId="77777777" w:rsidR="00870F90" w:rsidRPr="00A5701D" w:rsidRDefault="00870F90" w:rsidP="00870F90">
      <w:r w:rsidRPr="00A5701D">
        <w:t>There are different approaches to this, but examples, as well as their problems are outlined in the table below:</w:t>
      </w:r>
    </w:p>
    <w:p w14:paraId="5265A452"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20" w:name="_Toc72267124"/>
      <w:bookmarkStart w:id="121" w:name="_Toc104461664"/>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7</w:t>
      </w:r>
      <w:r w:rsidRPr="00A5701D">
        <w:rPr>
          <w:b/>
          <w:noProof/>
          <w:szCs w:val="20"/>
        </w:rPr>
        <w:fldChar w:fldCharType="end"/>
      </w:r>
      <w:r w:rsidRPr="00A5701D">
        <w:rPr>
          <w:b/>
          <w:szCs w:val="20"/>
        </w:rPr>
        <w:t xml:space="preserve"> - Ground truth approaches with their problems</w:t>
      </w:r>
      <w:bookmarkEnd w:id="120"/>
      <w:bookmarkEnd w:id="12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3969"/>
        <w:gridCol w:w="3124"/>
      </w:tblGrid>
      <w:tr w:rsidR="00870F90" w:rsidRPr="00A5701D" w14:paraId="4585D8FF" w14:textId="77777777" w:rsidTr="00134F94">
        <w:trPr>
          <w:jc w:val="center"/>
        </w:trPr>
        <w:tc>
          <w:tcPr>
            <w:tcW w:w="2537" w:type="dxa"/>
            <w:tcBorders>
              <w:top w:val="single" w:sz="12" w:space="0" w:color="000000"/>
            </w:tcBorders>
            <w:shd w:val="clear" w:color="auto" w:fill="auto"/>
          </w:tcPr>
          <w:p w14:paraId="205DAFC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A5701D">
              <w:rPr>
                <w:b/>
                <w:bCs/>
                <w:color w:val="000000"/>
                <w:sz w:val="22"/>
                <w:szCs w:val="22"/>
              </w:rPr>
              <w:t>Gold Standard Case Vignettes</w:t>
            </w:r>
          </w:p>
        </w:tc>
        <w:tc>
          <w:tcPr>
            <w:tcW w:w="3969" w:type="dxa"/>
            <w:tcBorders>
              <w:top w:val="single" w:sz="12" w:space="0" w:color="000000"/>
            </w:tcBorders>
            <w:shd w:val="clear" w:color="auto" w:fill="auto"/>
          </w:tcPr>
          <w:p w14:paraId="452CB1BE" w14:textId="77777777" w:rsidR="00870F90" w:rsidRPr="00A5701D" w:rsidRDefault="00870F90" w:rsidP="00134F94">
            <w:pPr>
              <w:rPr>
                <w:sz w:val="22"/>
                <w:szCs w:val="22"/>
              </w:rPr>
            </w:pPr>
            <w:r w:rsidRPr="00A5701D">
              <w:rPr>
                <w:sz w:val="22"/>
                <w:szCs w:val="22"/>
              </w:rPr>
              <w:t>Creation of vignette cases by clinicians. In these, the gold standard conditions and triage level can be defined by the author</w:t>
            </w:r>
          </w:p>
          <w:p w14:paraId="5EABA10F" w14:textId="77777777" w:rsidR="00870F90" w:rsidRPr="00A5701D" w:rsidRDefault="00870F90" w:rsidP="00134F94"/>
          <w:p w14:paraId="794EB0E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sz w:val="22"/>
                <w:szCs w:val="22"/>
              </w:rPr>
              <w:lastRenderedPageBreak/>
              <w:t>Examples in literature include Semigran et al paper</w:t>
            </w:r>
          </w:p>
        </w:tc>
        <w:tc>
          <w:tcPr>
            <w:tcW w:w="3124" w:type="dxa"/>
            <w:tcBorders>
              <w:top w:val="single" w:sz="12" w:space="0" w:color="000000"/>
            </w:tcBorders>
            <w:shd w:val="clear" w:color="auto" w:fill="auto"/>
          </w:tcPr>
          <w:p w14:paraId="5AE4D8A5" w14:textId="77777777" w:rsidR="00870F90" w:rsidRPr="00A5701D" w:rsidRDefault="00870F90" w:rsidP="00134F94">
            <w:pPr>
              <w:rPr>
                <w:sz w:val="22"/>
                <w:szCs w:val="22"/>
              </w:rPr>
            </w:pPr>
            <w:r w:rsidRPr="00A5701D">
              <w:rPr>
                <w:sz w:val="22"/>
                <w:szCs w:val="22"/>
              </w:rPr>
              <w:lastRenderedPageBreak/>
              <w:t>These might be based on clinician experience or real cases they have seen, and as such are subject to the clinicians own heuristics and biases.</w:t>
            </w:r>
          </w:p>
          <w:p w14:paraId="1858063D" w14:textId="77777777" w:rsidR="00870F90" w:rsidRPr="00A5701D" w:rsidRDefault="00870F90" w:rsidP="00134F94">
            <w:pPr>
              <w:rPr>
                <w:sz w:val="22"/>
                <w:szCs w:val="22"/>
              </w:rPr>
            </w:pPr>
            <w:r w:rsidRPr="00A5701D">
              <w:rPr>
                <w:sz w:val="22"/>
                <w:szCs w:val="22"/>
              </w:rPr>
              <w:lastRenderedPageBreak/>
              <w:t xml:space="preserve">Require quality and peer review. Consensus on gold standards and disagreement/variability in opinion between clinicians is common. </w:t>
            </w:r>
          </w:p>
          <w:p w14:paraId="03F412E7" w14:textId="77777777" w:rsidR="00870F90" w:rsidRPr="00A5701D" w:rsidRDefault="00870F90" w:rsidP="00134F94">
            <w:pPr>
              <w:rPr>
                <w:sz w:val="22"/>
                <w:szCs w:val="22"/>
              </w:rPr>
            </w:pPr>
            <w:r w:rsidRPr="00A5701D">
              <w:rPr>
                <w:sz w:val="22"/>
                <w:szCs w:val="22"/>
              </w:rPr>
              <w:t>Clinician opinion is of lower certainty  compared to a definitive imaging, lab or histopathology report (we have learned from our colleagues in these topic groups that even for histopath/imaging reports, there can be issues with gold standards owing to intra and inter-observer variability)</w:t>
            </w:r>
          </w:p>
        </w:tc>
      </w:tr>
      <w:tr w:rsidR="00870F90" w:rsidRPr="00A5701D" w14:paraId="5A637AA6" w14:textId="77777777" w:rsidTr="00134F94">
        <w:trPr>
          <w:jc w:val="center"/>
        </w:trPr>
        <w:tc>
          <w:tcPr>
            <w:tcW w:w="2537" w:type="dxa"/>
            <w:shd w:val="clear" w:color="auto" w:fill="auto"/>
          </w:tcPr>
          <w:p w14:paraId="3AE28781"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lastRenderedPageBreak/>
              <w:t>EHR records (retrospective)</w:t>
            </w:r>
          </w:p>
        </w:tc>
        <w:tc>
          <w:tcPr>
            <w:tcW w:w="3969" w:type="dxa"/>
            <w:shd w:val="clear" w:color="auto" w:fill="auto"/>
          </w:tcPr>
          <w:p w14:paraId="1F7523AD" w14:textId="77777777" w:rsidR="00870F90" w:rsidRPr="00A5701D" w:rsidRDefault="00870F90" w:rsidP="00134F94">
            <w:r w:rsidRPr="00A5701D">
              <w:rPr>
                <w:sz w:val="22"/>
                <w:szCs w:val="22"/>
              </w:rPr>
              <w:t xml:space="preserve">Converting anonymised/pseudonymised electronic health record episodes into cases, with the coded condition as Gold standard. </w:t>
            </w:r>
          </w:p>
          <w:p w14:paraId="6BE6661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124" w:type="dxa"/>
            <w:shd w:val="clear" w:color="auto" w:fill="auto"/>
          </w:tcPr>
          <w:p w14:paraId="00E7235A" w14:textId="77777777" w:rsidR="00870F90" w:rsidRPr="00A5701D" w:rsidRDefault="00870F90" w:rsidP="00134F94">
            <w:r w:rsidRPr="00A5701D">
              <w:rPr>
                <w:sz w:val="22"/>
                <w:szCs w:val="22"/>
              </w:rPr>
              <w:t xml:space="preserve">There are many issues with using EHRs as ‘gold standard’. </w:t>
            </w:r>
          </w:p>
          <w:p w14:paraId="3E43E094" w14:textId="77777777" w:rsidR="00870F90" w:rsidRPr="00A5701D" w:rsidRDefault="00870F90" w:rsidP="00134F94">
            <w:r w:rsidRPr="00A5701D">
              <w:rPr>
                <w:sz w:val="22"/>
                <w:szCs w:val="22"/>
              </w:rPr>
              <w:t>Examples:</w:t>
            </w:r>
          </w:p>
          <w:p w14:paraId="4D0B600A" w14:textId="77777777" w:rsidR="00870F90" w:rsidRPr="00A5701D" w:rsidRDefault="00870F90" w:rsidP="00870F90">
            <w:pPr>
              <w:numPr>
                <w:ilvl w:val="0"/>
                <w:numId w:val="53"/>
              </w:numPr>
              <w:contextualSpacing/>
            </w:pPr>
            <w:r w:rsidRPr="00A5701D">
              <w:rPr>
                <w:sz w:val="22"/>
                <w:szCs w:val="22"/>
              </w:rPr>
              <w:t>Coding issues (usually optimised for billing)</w:t>
            </w:r>
          </w:p>
          <w:p w14:paraId="48702F82" w14:textId="77777777" w:rsidR="00870F90" w:rsidRPr="00A5701D" w:rsidRDefault="00870F90" w:rsidP="00870F90">
            <w:pPr>
              <w:numPr>
                <w:ilvl w:val="0"/>
                <w:numId w:val="53"/>
              </w:numPr>
              <w:contextualSpacing/>
            </w:pPr>
          </w:p>
          <w:p w14:paraId="12DB59D5" w14:textId="77777777" w:rsidR="00870F90" w:rsidRPr="00A5701D" w:rsidRDefault="00870F90" w:rsidP="00870F90">
            <w:pPr>
              <w:numPr>
                <w:ilvl w:val="0"/>
                <w:numId w:val="53"/>
              </w:numPr>
              <w:contextualSpacing/>
            </w:pPr>
            <w:r w:rsidRPr="00A5701D">
              <w:rPr>
                <w:sz w:val="22"/>
                <w:szCs w:val="22"/>
              </w:rPr>
              <w:t>Depend on whether the clinician actually documented info (for example important negative information)</w:t>
            </w:r>
          </w:p>
          <w:p w14:paraId="0411FE6C" w14:textId="77777777" w:rsidR="00870F90" w:rsidRPr="00A5701D" w:rsidRDefault="00870F90" w:rsidP="00870F90">
            <w:pPr>
              <w:numPr>
                <w:ilvl w:val="0"/>
                <w:numId w:val="53"/>
              </w:numPr>
              <w:contextualSpacing/>
            </w:pPr>
          </w:p>
          <w:p w14:paraId="415A37FF" w14:textId="77777777" w:rsidR="00870F90" w:rsidRPr="00A5701D" w:rsidRDefault="00870F90" w:rsidP="00870F90">
            <w:pPr>
              <w:numPr>
                <w:ilvl w:val="0"/>
                <w:numId w:val="53"/>
              </w:numPr>
              <w:contextualSpacing/>
            </w:pPr>
            <w:r w:rsidRPr="00A5701D">
              <w:rPr>
                <w:sz w:val="22"/>
                <w:szCs w:val="22"/>
              </w:rPr>
              <w:t xml:space="preserve">May not the same point of information (outlined below) </w:t>
            </w:r>
          </w:p>
          <w:p w14:paraId="3D230568" w14:textId="77777777" w:rsidR="00870F90" w:rsidRPr="00A5701D" w:rsidRDefault="00870F90" w:rsidP="00870F90">
            <w:pPr>
              <w:numPr>
                <w:ilvl w:val="0"/>
                <w:numId w:val="53"/>
              </w:numPr>
              <w:contextualSpacing/>
            </w:pPr>
          </w:p>
          <w:p w14:paraId="03934379" w14:textId="77777777" w:rsidR="00870F90" w:rsidRPr="00A5701D" w:rsidRDefault="00870F90" w:rsidP="00870F90">
            <w:pPr>
              <w:numPr>
                <w:ilvl w:val="0"/>
                <w:numId w:val="53"/>
              </w:numPr>
              <w:contextualSpacing/>
            </w:pPr>
            <w:r w:rsidRPr="00A5701D">
              <w:rPr>
                <w:sz w:val="22"/>
                <w:szCs w:val="22"/>
              </w:rPr>
              <w:t>The final diagnosis may occur later down the line (after the evolution of symptoms and time, as well as added data points e.g. labs imaging)</w:t>
            </w:r>
          </w:p>
          <w:p w14:paraId="43902085" w14:textId="77777777" w:rsidR="00870F90" w:rsidRPr="00A5701D" w:rsidRDefault="00870F90" w:rsidP="00870F90">
            <w:pPr>
              <w:numPr>
                <w:ilvl w:val="0"/>
                <w:numId w:val="53"/>
              </w:numPr>
              <w:contextualSpacing/>
            </w:pPr>
          </w:p>
          <w:p w14:paraId="0B3C6490" w14:textId="77777777" w:rsidR="00870F90" w:rsidRPr="00A5701D" w:rsidRDefault="00870F90" w:rsidP="00870F90">
            <w:pPr>
              <w:numPr>
                <w:ilvl w:val="0"/>
                <w:numId w:val="53"/>
              </w:numPr>
              <w:contextualSpacing/>
            </w:pPr>
            <w:r w:rsidRPr="00A5701D">
              <w:rPr>
                <w:sz w:val="22"/>
                <w:szCs w:val="22"/>
              </w:rPr>
              <w:t>Geographic variability</w:t>
            </w:r>
          </w:p>
          <w:p w14:paraId="26EA9E6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11CC018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sz w:val="22"/>
                <w:szCs w:val="22"/>
              </w:rPr>
              <w:t>Lack of standard structure</w:t>
            </w:r>
          </w:p>
        </w:tc>
      </w:tr>
    </w:tbl>
    <w:p w14:paraId="35650DA5" w14:textId="77777777" w:rsidR="00870F90" w:rsidRPr="00A5701D" w:rsidRDefault="00870F90" w:rsidP="00870F90"/>
    <w:p w14:paraId="00C93688" w14:textId="77777777" w:rsidR="00870F90" w:rsidRPr="00A5701D" w:rsidRDefault="00870F90" w:rsidP="00870F90">
      <w:pPr>
        <w:rPr>
          <w:b/>
          <w:bCs/>
        </w:rPr>
      </w:pPr>
      <w:r w:rsidRPr="00A5701D">
        <w:rPr>
          <w:b/>
          <w:bCs/>
        </w:rPr>
        <w:t>Defining metrics in the context of point of information</w:t>
      </w:r>
    </w:p>
    <w:p w14:paraId="423DACBD" w14:textId="77777777" w:rsidR="00870F90" w:rsidRPr="00A5701D" w:rsidRDefault="00870F90" w:rsidP="00870F90">
      <w:pPr>
        <w:rPr>
          <w:b/>
          <w:bCs/>
        </w:rPr>
      </w:pPr>
    </w:p>
    <w:p w14:paraId="5318A461" w14:textId="77777777" w:rsidR="00870F90" w:rsidRDefault="00870F90" w:rsidP="00870F90">
      <w:pPr>
        <w:rPr>
          <w:i/>
          <w:iCs/>
        </w:rPr>
      </w:pPr>
      <w:r w:rsidRPr="00A5701D">
        <w:rPr>
          <w:i/>
          <w:iCs/>
        </w:rPr>
        <w:t>Scope of data</w:t>
      </w:r>
    </w:p>
    <w:p w14:paraId="7366FABF" w14:textId="77777777" w:rsidR="00870F90" w:rsidRPr="00372E7A" w:rsidRDefault="00870F90" w:rsidP="00870F90">
      <w:pPr>
        <w:rPr>
          <w:i/>
          <w:iCs/>
        </w:rPr>
      </w:pPr>
    </w:p>
    <w:p w14:paraId="50AE659A" w14:textId="77777777" w:rsidR="00870F90" w:rsidRPr="00A5701D" w:rsidRDefault="00870F90" w:rsidP="00870F90">
      <w:r w:rsidRPr="00A5701D">
        <w:t xml:space="preserve">To create a safe and effective symptom checker, the datasets used in each symptom checker need to have defined and standardised limits with respect to information that can be asked of the user, and to conditions that are provided to the user as possible outcomes. Symptoms are the most logical </w:t>
      </w:r>
      <w:r w:rsidRPr="00A5701D">
        <w:lastRenderedPageBreak/>
        <w:t>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 [rx26], other elements of a medical assessment add critical data that enhance the diagnostic process. To this end, the criteria for inclusion becomes more complex.</w:t>
      </w:r>
    </w:p>
    <w:p w14:paraId="4D7C944B" w14:textId="77777777" w:rsidR="00870F90" w:rsidRPr="00A5701D" w:rsidRDefault="00870F90" w:rsidP="00870F90">
      <w:r w:rsidRPr="00A5701D">
        <w:t>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or not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3F51E8CC" w14:textId="77777777" w:rsidR="00870F90" w:rsidRPr="00A5701D" w:rsidRDefault="00870F90" w:rsidP="00870F90">
      <w:r w:rsidRPr="00A5701D">
        <w:t>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the maneuver required to elicit Murphy’s sign, however, is not. With the increasing use of wearables, it is also important to consider whether or what elements of self-monitoring should be included, such as temperature, blood pressure measurements, or blood glucose readings. In spite of the limitations of the wearables themselves, the use of this data could make outcomes more accurate, if available.</w:t>
      </w:r>
    </w:p>
    <w:p w14:paraId="445CB4FF" w14:textId="77777777" w:rsidR="00870F90" w:rsidRPr="00A5701D" w:rsidRDefault="00870F90" w:rsidP="00870F90">
      <w:r w:rsidRPr="00A5701D">
        <w:t xml:space="preserve">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w:t>
      </w:r>
      <w:r w:rsidRPr="00A5701D">
        <w:lastRenderedPageBreak/>
        <w:t>contact with a clinician, whether surgical exploration is necessary, regardless of whether or not dysmenorrhoea is also a likely diagnosis.</w:t>
      </w:r>
    </w:p>
    <w:p w14:paraId="33988124" w14:textId="77777777" w:rsidR="00870F90" w:rsidRPr="00A5701D" w:rsidRDefault="00870F90" w:rsidP="00870F90"/>
    <w:p w14:paraId="7C9F0822" w14:textId="77777777" w:rsidR="00870F90" w:rsidRPr="00A5701D" w:rsidRDefault="00870F90" w:rsidP="00870F90">
      <w:pPr>
        <w:rPr>
          <w:i/>
          <w:iCs/>
        </w:rPr>
      </w:pPr>
      <w:r w:rsidRPr="00A5701D">
        <w:rPr>
          <w:i/>
          <w:iCs/>
        </w:rPr>
        <w:t>Defining the scope</w:t>
      </w:r>
    </w:p>
    <w:p w14:paraId="7C07FA2E" w14:textId="77777777" w:rsidR="00870F90" w:rsidRPr="00A5701D" w:rsidRDefault="00870F90" w:rsidP="00870F90"/>
    <w:p w14:paraId="5915C466" w14:textId="77777777" w:rsidR="00870F90" w:rsidRPr="00A5701D" w:rsidRDefault="00870F90" w:rsidP="00870F90">
      <w:r w:rsidRPr="00A5701D">
        <w:t>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 [rx27]. The use of ‘expert panels’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331C697A" w14:textId="77777777" w:rsidR="00870F90" w:rsidRPr="00A5701D" w:rsidRDefault="00870F90" w:rsidP="00870F90"/>
    <w:p w14:paraId="640740CA" w14:textId="77777777" w:rsidR="00870F90" w:rsidRPr="00A5701D" w:rsidRDefault="00870F90" w:rsidP="00870F90">
      <w:pPr>
        <w:rPr>
          <w:i/>
          <w:iCs/>
        </w:rPr>
      </w:pPr>
      <w:r w:rsidRPr="00A5701D">
        <w:rPr>
          <w:i/>
          <w:iCs/>
        </w:rPr>
        <w:t>Getting the comparison right</w:t>
      </w:r>
    </w:p>
    <w:p w14:paraId="054D6C90" w14:textId="77777777" w:rsidR="00870F90" w:rsidRPr="00A5701D" w:rsidRDefault="00870F90" w:rsidP="00870F90"/>
    <w:p w14:paraId="064A885D" w14:textId="77777777" w:rsidR="00870F90" w:rsidRPr="00A5701D" w:rsidRDefault="00870F90" w:rsidP="00870F90">
      <w:r w:rsidRPr="00A5701D">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(e.g. rural/remote populations), or contexts in which telehealth is used (e.g. the 2020 coronavirus pandemic).</w:t>
      </w:r>
    </w:p>
    <w:p w14:paraId="745E062A" w14:textId="77777777" w:rsidR="00870F90" w:rsidRPr="00A5701D" w:rsidRDefault="00870F90" w:rsidP="00870F90">
      <w:r w:rsidRPr="00A5701D">
        <w:t xml:space="preserve">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w:t>
      </w:r>
      <w:r w:rsidRPr="00A5701D">
        <w:lastRenderedPageBreak/>
        <w:t>been arrived at through a combination of taking a history, clinical exam, bedside tests and potentially lots of other tests, so as discussed, it does not serve as a perfect like for like comparison to a patient facing symptom assessment tool.</w:t>
      </w:r>
    </w:p>
    <w:p w14:paraId="561F63CE" w14:textId="77777777" w:rsidR="00870F90" w:rsidRPr="00A5701D" w:rsidRDefault="00870F90" w:rsidP="00870F90"/>
    <w:p w14:paraId="0D44BB11" w14:textId="77777777" w:rsidR="00870F90" w:rsidRPr="00A5701D" w:rsidRDefault="00870F90" w:rsidP="00870F90">
      <w:pPr>
        <w:rPr>
          <w:b/>
          <w:bCs/>
        </w:rPr>
      </w:pPr>
      <w:r w:rsidRPr="00A5701D">
        <w:rPr>
          <w:b/>
          <w:bCs/>
        </w:rPr>
        <w:t>Performance does not equal Utility</w:t>
      </w:r>
    </w:p>
    <w:p w14:paraId="20C93DDD" w14:textId="77777777" w:rsidR="00870F90" w:rsidRPr="00A5701D" w:rsidRDefault="00870F90" w:rsidP="00870F90"/>
    <w:p w14:paraId="63571416" w14:textId="77777777" w:rsidR="00870F90" w:rsidRPr="00A5701D" w:rsidRDefault="00870F90" w:rsidP="00870F90">
      <w:r w:rsidRPr="00A5701D">
        <w:t>Whilst it is important to consider the performance of AI based symptom checkers as part of evaluation, another key aspect in clinical evaluation is that of utility or impact. An AI tool may claim to have a 99% sensitivity, but clinical stakeholders are also considered with more. In particular, what the impact is in a clinical setting. These clinical outcomes might be considered at patient level, clinician level (how does it impact clinical workflow) or health system level.</w:t>
      </w:r>
    </w:p>
    <w:p w14:paraId="1EAA70CD" w14:textId="77777777" w:rsidR="00870F90" w:rsidRPr="00A5701D" w:rsidRDefault="00870F90" w:rsidP="00870F90"/>
    <w:p w14:paraId="0BB63607" w14:textId="77777777" w:rsidR="00870F90" w:rsidRPr="00A5701D" w:rsidRDefault="00870F90" w:rsidP="00870F90">
      <w:pPr>
        <w:rPr>
          <w:b/>
          <w:bCs/>
        </w:rPr>
      </w:pPr>
      <w:r w:rsidRPr="00A5701D">
        <w:rPr>
          <w:b/>
          <w:bCs/>
        </w:rPr>
        <w:t>Different metrics for different use cases/contexts</w:t>
      </w:r>
    </w:p>
    <w:p w14:paraId="68435DF1" w14:textId="77777777" w:rsidR="00870F90" w:rsidRPr="00A5701D" w:rsidRDefault="00870F90" w:rsidP="00870F90"/>
    <w:p w14:paraId="7B77D79D" w14:textId="77777777" w:rsidR="00870F90" w:rsidRPr="00A5701D" w:rsidRDefault="00870F90" w:rsidP="00870F90">
      <w:r w:rsidRPr="00A5701D">
        <w:t>Symptom assessment tools are not one homogenous group of tools. There are numerous variations on intended use, intended users, locations, populations, etc. Some might be specific for a certain region or population, others more general. They may also perform varying tasks (e.g. taking structured inputs vs free text), and be geared optimally towards their particular intended use case.</w:t>
      </w:r>
    </w:p>
    <w:p w14:paraId="3F97A5E9" w14:textId="77777777" w:rsidR="00870F90" w:rsidRPr="00A5701D" w:rsidRDefault="00870F90" w:rsidP="00870F90">
      <w:r w:rsidRPr="00A5701D">
        <w:t>With this in mind, there need to be context 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37C4A97F" w14:textId="77777777" w:rsidR="00870F90" w:rsidRPr="00A5701D" w:rsidRDefault="00870F90" w:rsidP="00870F90">
      <w:r w:rsidRPr="00A5701D">
        <w:t>Some examples of contextual variations include:</w:t>
      </w:r>
    </w:p>
    <w:p w14:paraId="0EA73C6A" w14:textId="77777777" w:rsidR="00870F90" w:rsidRPr="00A5701D" w:rsidRDefault="00870F90" w:rsidP="00870F90"/>
    <w:p w14:paraId="40C568BA" w14:textId="77777777" w:rsidR="00870F90" w:rsidRPr="00A5701D" w:rsidRDefault="00870F90" w:rsidP="00870F90">
      <w:pPr>
        <w:numPr>
          <w:ilvl w:val="0"/>
          <w:numId w:val="53"/>
        </w:numPr>
        <w:contextualSpacing/>
      </w:pPr>
      <w:r w:rsidRPr="00A5701D">
        <w:t>Geography/region/seasonality (important to also note that there are large demographic variances within countries, and within cities)</w:t>
      </w:r>
    </w:p>
    <w:p w14:paraId="704F8694" w14:textId="77777777" w:rsidR="00870F90" w:rsidRPr="00A5701D" w:rsidRDefault="00870F90" w:rsidP="00870F90">
      <w:pPr>
        <w:numPr>
          <w:ilvl w:val="0"/>
          <w:numId w:val="53"/>
        </w:numPr>
        <w:contextualSpacing/>
      </w:pPr>
      <w:r w:rsidRPr="00A5701D">
        <w:t>Population demographics – e.g. age groups, subpopulations, biological sex, language</w:t>
      </w:r>
    </w:p>
    <w:p w14:paraId="35EAC1E5" w14:textId="77777777" w:rsidR="00870F90" w:rsidRPr="00A5701D" w:rsidRDefault="00870F90" w:rsidP="00870F90">
      <w:pPr>
        <w:numPr>
          <w:ilvl w:val="0"/>
          <w:numId w:val="53"/>
        </w:numPr>
        <w:contextualSpacing/>
      </w:pPr>
      <w:r w:rsidRPr="00A5701D">
        <w:t>Health literacy</w:t>
      </w:r>
    </w:p>
    <w:p w14:paraId="0A1D37D9" w14:textId="77777777" w:rsidR="00870F90" w:rsidRPr="00A5701D" w:rsidRDefault="00870F90" w:rsidP="00870F90">
      <w:pPr>
        <w:numPr>
          <w:ilvl w:val="0"/>
          <w:numId w:val="53"/>
        </w:numPr>
        <w:contextualSpacing/>
      </w:pPr>
      <w:r w:rsidRPr="00A5701D">
        <w:t>Digital literacy</w:t>
      </w:r>
    </w:p>
    <w:p w14:paraId="1DF44884" w14:textId="77777777" w:rsidR="00870F90" w:rsidRPr="00A5701D" w:rsidRDefault="00870F90" w:rsidP="00870F90">
      <w:pPr>
        <w:numPr>
          <w:ilvl w:val="0"/>
          <w:numId w:val="53"/>
        </w:numPr>
        <w:contextualSpacing/>
      </w:pPr>
      <w:r w:rsidRPr="00A5701D">
        <w:t>Focus (via intended use) on specific medical specialties (e.g. Pediatrics or Muscoloskeletal medicine)</w:t>
      </w:r>
    </w:p>
    <w:p w14:paraId="3F8EAAC6"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22" w:name="_Toc113900781"/>
      <w:r w:rsidRPr="00A5701D">
        <w:rPr>
          <w:rFonts w:eastAsia="MS Mincho" w:cs="Arial"/>
          <w:b/>
          <w:bCs/>
          <w:szCs w:val="26"/>
        </w:rPr>
        <w:t>Metrics for Symptom Assessment</w:t>
      </w:r>
      <w:bookmarkEnd w:id="122"/>
    </w:p>
    <w:p w14:paraId="5F3A37F5" w14:textId="77777777" w:rsidR="00870F90" w:rsidRPr="00A5701D" w:rsidRDefault="00870F90" w:rsidP="00870F90">
      <w:r w:rsidRPr="00A5701D">
        <w:t xml:space="preserve">As indicated previously, these can be looked at with respect to: </w:t>
      </w:r>
    </w:p>
    <w:p w14:paraId="57819D86" w14:textId="77777777" w:rsidR="00870F90" w:rsidRPr="00A5701D" w:rsidRDefault="00870F90" w:rsidP="00870F90"/>
    <w:p w14:paraId="2285109F" w14:textId="77777777" w:rsidR="00870F90" w:rsidRPr="00A5701D" w:rsidRDefault="00870F90" w:rsidP="00870F90">
      <w:pPr>
        <w:numPr>
          <w:ilvl w:val="0"/>
          <w:numId w:val="53"/>
        </w:numPr>
        <w:contextualSpacing/>
      </w:pPr>
      <w:r w:rsidRPr="00A5701D">
        <w:t>Performance and Safety measures (How accurate is this device? How safe is this device?)</w:t>
      </w:r>
    </w:p>
    <w:p w14:paraId="65DB6FA9" w14:textId="77777777" w:rsidR="00870F90" w:rsidRPr="00A5701D" w:rsidRDefault="00870F90" w:rsidP="00870F90">
      <w:pPr>
        <w:numPr>
          <w:ilvl w:val="0"/>
          <w:numId w:val="53"/>
        </w:numPr>
        <w:contextualSpacing/>
      </w:pPr>
      <w:r w:rsidRPr="00A5701D">
        <w:t>Clinical outcome and income measures (How does it impact clinical practice - for patients, clinician workflow, or health systems)</w:t>
      </w:r>
    </w:p>
    <w:p w14:paraId="2E57A6AC" w14:textId="77777777" w:rsidR="00870F90" w:rsidRPr="00A5701D" w:rsidRDefault="00870F90" w:rsidP="00870F90"/>
    <w:p w14:paraId="73A1ED1F" w14:textId="77777777" w:rsidR="00870F90" w:rsidRPr="00A5701D" w:rsidRDefault="00870F90" w:rsidP="00870F90">
      <w:r w:rsidRPr="00A5701D">
        <w:t>Currently, the key outputs of patient-facing symptom assessment are:</w:t>
      </w:r>
    </w:p>
    <w:p w14:paraId="2612B9E5" w14:textId="77777777" w:rsidR="00870F90" w:rsidRPr="00A5701D" w:rsidRDefault="00870F90" w:rsidP="00870F90"/>
    <w:p w14:paraId="377254F1" w14:textId="77777777" w:rsidR="00870F90" w:rsidRPr="00A5701D" w:rsidRDefault="00870F90" w:rsidP="00870F90">
      <w:pPr>
        <w:numPr>
          <w:ilvl w:val="0"/>
          <w:numId w:val="53"/>
        </w:numPr>
        <w:contextualSpacing/>
      </w:pPr>
      <w:r w:rsidRPr="00A5701D">
        <w:rPr>
          <w:b/>
          <w:bCs/>
        </w:rPr>
        <w:t>Condition suggestions.</w:t>
      </w:r>
      <w:r w:rsidRPr="00A5701D">
        <w:t xml:space="preserve"> Some tools provide an ordered list of possible conditions (with varying nomenclature, the most common being differential diagnosis), others have an </w:t>
      </w:r>
      <w:r w:rsidRPr="00A5701D">
        <w:lastRenderedPageBreak/>
        <w:t>unordered list of possibilities. Another variable between tools</w:t>
      </w:r>
      <w:r w:rsidRPr="00A5701D">
        <w:rPr>
          <w:vertAlign w:val="superscript"/>
        </w:rPr>
        <w:footnoteReference w:id="1"/>
      </w:r>
      <w:r w:rsidRPr="00A5701D">
        <w:t xml:space="preserve">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383177B8" w14:textId="77777777" w:rsidR="00870F90" w:rsidRPr="00A5701D" w:rsidRDefault="00870F90" w:rsidP="00870F90">
      <w:pPr>
        <w:numPr>
          <w:ilvl w:val="0"/>
          <w:numId w:val="53"/>
        </w:numPr>
        <w:contextualSpacing/>
      </w:pPr>
      <w:r w:rsidRPr="00A5701D">
        <w:rPr>
          <w:b/>
          <w:bCs/>
        </w:rPr>
        <w:t>Pre-clinical triage.</w:t>
      </w:r>
      <w:r w:rsidRPr="00A5701D">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5CCAA356" w14:textId="77777777" w:rsidR="00870F90" w:rsidRPr="00A5701D" w:rsidRDefault="00870F90" w:rsidP="00870F90">
      <w:pPr>
        <w:ind w:left="720"/>
        <w:contextualSpacing/>
      </w:pPr>
    </w:p>
    <w:p w14:paraId="64E8FDBF" w14:textId="77777777" w:rsidR="00870F90" w:rsidRPr="00A5701D" w:rsidRDefault="00870F90" w:rsidP="00870F90">
      <w:r w:rsidRPr="00A5701D">
        <w:t>There are other tasks that require their own metrics:</w:t>
      </w:r>
    </w:p>
    <w:p w14:paraId="595B6A9E" w14:textId="77777777" w:rsidR="00870F90" w:rsidRPr="00A5701D" w:rsidRDefault="00870F90" w:rsidP="00870F90"/>
    <w:p w14:paraId="23160E42" w14:textId="77777777" w:rsidR="00870F90" w:rsidRPr="00A5701D" w:rsidRDefault="00870F90" w:rsidP="00870F90">
      <w:pPr>
        <w:numPr>
          <w:ilvl w:val="0"/>
          <w:numId w:val="53"/>
        </w:numPr>
        <w:contextualSpacing/>
      </w:pPr>
      <w:r w:rsidRPr="00A5701D">
        <w:t>Quality of information gathering (how well does the tool collect the required information)</w:t>
      </w:r>
    </w:p>
    <w:p w14:paraId="202DD22B" w14:textId="77777777" w:rsidR="00870F90" w:rsidRPr="00A5701D" w:rsidRDefault="00870F90" w:rsidP="00870F90">
      <w:pPr>
        <w:numPr>
          <w:ilvl w:val="0"/>
          <w:numId w:val="53"/>
        </w:numPr>
        <w:contextualSpacing/>
      </w:pPr>
      <w:r w:rsidRPr="00A5701D">
        <w:t>Safety of information gathering (does the tool consider relevant serious symptoms, and ask them)</w:t>
      </w:r>
    </w:p>
    <w:p w14:paraId="18E48D72" w14:textId="77777777" w:rsidR="00870F90" w:rsidRPr="00A5701D" w:rsidRDefault="00870F90" w:rsidP="00870F90">
      <w:pPr>
        <w:numPr>
          <w:ilvl w:val="0"/>
          <w:numId w:val="53"/>
        </w:numPr>
        <w:contextualSpacing/>
      </w:pPr>
      <w:r w:rsidRPr="00A5701D">
        <w:t>Tools that assimilate free text also require</w:t>
      </w:r>
    </w:p>
    <w:p w14:paraId="13130F61" w14:textId="77777777" w:rsidR="00870F90" w:rsidRPr="00A5701D" w:rsidRDefault="00870F90" w:rsidP="00870F90">
      <w:pPr>
        <w:numPr>
          <w:ilvl w:val="0"/>
          <w:numId w:val="53"/>
        </w:numPr>
        <w:contextualSpacing/>
      </w:pPr>
      <w:r w:rsidRPr="00A5701D">
        <w:rPr>
          <w:highlight w:val="yellow"/>
        </w:rPr>
        <w:t>(To be completed)</w:t>
      </w:r>
    </w:p>
    <w:p w14:paraId="5D41C238" w14:textId="77777777" w:rsidR="00870F90" w:rsidRPr="00A5701D" w:rsidRDefault="00870F90" w:rsidP="00870F90">
      <w:pPr>
        <w:ind w:left="720"/>
        <w:contextualSpacing/>
      </w:pPr>
    </w:p>
    <w:p w14:paraId="3EC4D136"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23" w:name="_Toc113900782"/>
      <w:r w:rsidRPr="00A5701D">
        <w:rPr>
          <w:rFonts w:eastAsia="MS Mincho" w:cs="Arial"/>
          <w:b/>
          <w:bCs/>
          <w:szCs w:val="26"/>
        </w:rPr>
        <w:t>Performance and Accuracy</w:t>
      </w:r>
      <w:bookmarkEnd w:id="123"/>
    </w:p>
    <w:p w14:paraId="1F9AC98E"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Condition Suggestions</w:t>
      </w:r>
    </w:p>
    <w:p w14:paraId="10330443" w14:textId="77777777" w:rsidR="00870F90" w:rsidRPr="00A5701D" w:rsidRDefault="00870F90" w:rsidP="00870F90">
      <w:r w:rsidRPr="00A5701D">
        <w:t>When measuring performance, traditional metrics in healthcare are focused around diagnostic accuracy. “How did the test predict the diagnosis of a condition compared to the Gold standard?”</w:t>
      </w:r>
    </w:p>
    <w:p w14:paraId="1037303F" w14:textId="77777777" w:rsidR="00870F90" w:rsidRPr="00A5701D" w:rsidRDefault="00870F90" w:rsidP="00870F90">
      <w:r w:rsidRPr="00A5701D">
        <w:t>At present, published clinical studies of AI based symptom checkers focus on assessing this by comparing the following to the Gold standard.</w:t>
      </w:r>
    </w:p>
    <w:p w14:paraId="30429351" w14:textId="77777777" w:rsidR="00870F90" w:rsidRPr="00A5701D" w:rsidRDefault="00870F90" w:rsidP="00870F90"/>
    <w:p w14:paraId="051A4745" w14:textId="77777777" w:rsidR="00870F90" w:rsidRPr="00A5701D" w:rsidRDefault="00870F90" w:rsidP="00870F90">
      <w:pPr>
        <w:numPr>
          <w:ilvl w:val="0"/>
          <w:numId w:val="53"/>
        </w:numPr>
        <w:contextualSpacing/>
      </w:pPr>
      <w:r w:rsidRPr="00A5701D">
        <w:t>Top matching condition (i.e. did the top condition suggested by the AI tool match to the gold standard?)</w:t>
      </w:r>
    </w:p>
    <w:p w14:paraId="5C2CE86C" w14:textId="77777777" w:rsidR="00870F90" w:rsidRPr="00A5701D" w:rsidRDefault="00870F90" w:rsidP="00870F90">
      <w:pPr>
        <w:numPr>
          <w:ilvl w:val="0"/>
          <w:numId w:val="53"/>
        </w:numPr>
        <w:contextualSpacing/>
      </w:pPr>
      <w:r w:rsidRPr="00A5701D">
        <w:t>Top 3 or 5 matching condition (i.e. was the condition defined in the gold standard present in the top 3 or top 5 of the list of suggestions of the AI tool?)</w:t>
      </w:r>
    </w:p>
    <w:p w14:paraId="41DD6694" w14:textId="77777777" w:rsidR="00870F90" w:rsidRPr="00A5701D" w:rsidRDefault="00870F90" w:rsidP="00870F90">
      <w:pPr>
        <w:ind w:left="720"/>
        <w:contextualSpacing/>
      </w:pPr>
    </w:p>
    <w:p w14:paraId="65B51275" w14:textId="77777777" w:rsidR="00870F90" w:rsidRPr="00A5701D" w:rsidRDefault="00870F90" w:rsidP="00870F90">
      <w:r w:rsidRPr="00A5701D">
        <w:t>Whilst these measures are a good starting point, some important nuance must be considered.</w:t>
      </w:r>
    </w:p>
    <w:p w14:paraId="6E91F269" w14:textId="77777777" w:rsidR="00870F90" w:rsidRPr="00A5701D" w:rsidRDefault="00870F90" w:rsidP="00870F90"/>
    <w:p w14:paraId="700D932A" w14:textId="77777777" w:rsidR="00870F90" w:rsidRPr="00A5701D" w:rsidRDefault="00870F90" w:rsidP="00870F90">
      <w:pPr>
        <w:numPr>
          <w:ilvl w:val="0"/>
          <w:numId w:val="53"/>
        </w:numPr>
        <w:contextualSpacing/>
      </w:pPr>
      <w:r w:rsidRPr="00A5701D">
        <w:t>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lab and imaging tests. (In future, we will be able to come back to this when benchmarking clinician facing decision support tools)</w:t>
      </w:r>
    </w:p>
    <w:p w14:paraId="53D3972F" w14:textId="77777777" w:rsidR="00870F90" w:rsidRPr="00A5701D" w:rsidRDefault="00870F90" w:rsidP="00870F90">
      <w:pPr>
        <w:numPr>
          <w:ilvl w:val="0"/>
          <w:numId w:val="53"/>
        </w:numPr>
        <w:contextualSpacing/>
      </w:pPr>
      <w:r w:rsidRPr="00A5701D">
        <w:lastRenderedPageBreak/>
        <w:t>The top 3 or top 5 condition matching metric is useful as it starts looking at the list of conditions suggested by the AI tool. However, there is no measure of how good the other suggestions on the list are.</w:t>
      </w:r>
    </w:p>
    <w:p w14:paraId="775BD9AF" w14:textId="77777777" w:rsidR="00870F90" w:rsidRPr="00A5701D" w:rsidRDefault="00870F90" w:rsidP="00870F90">
      <w:pPr>
        <w:ind w:left="720"/>
        <w:contextualSpacing/>
      </w:pPr>
    </w:p>
    <w:p w14:paraId="19BB1932" w14:textId="77777777" w:rsidR="00870F90" w:rsidRPr="00A5701D" w:rsidRDefault="00870F90" w:rsidP="00870F90">
      <w:r w:rsidRPr="00A5701D">
        <w:t>This leads us to discuss the merits of metrics that aim to measure the quality of the entire list of differentials provided by an AI tool:</w:t>
      </w:r>
    </w:p>
    <w:p w14:paraId="39C24824" w14:textId="77777777" w:rsidR="00870F90" w:rsidRPr="00A5701D" w:rsidRDefault="00870F90" w:rsidP="00870F90"/>
    <w:p w14:paraId="6D5650A9" w14:textId="77777777" w:rsidR="00870F90" w:rsidRPr="00A5701D" w:rsidRDefault="00870F90" w:rsidP="00870F90">
      <w:pPr>
        <w:numPr>
          <w:ilvl w:val="0"/>
          <w:numId w:val="53"/>
        </w:numPr>
        <w:contextualSpacing/>
      </w:pPr>
      <w:r w:rsidRPr="00A5701D">
        <w:t>(e.g.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 most likely need to approximate those probabilities or even just consider orders of likelihoods without assigning numerical estimates.</w:t>
      </w:r>
    </w:p>
    <w:p w14:paraId="23615D74" w14:textId="77777777" w:rsidR="00870F90" w:rsidRPr="00A5701D" w:rsidRDefault="00870F90" w:rsidP="00870F90">
      <w:pPr>
        <w:ind w:left="720"/>
        <w:contextualSpacing/>
      </w:pPr>
    </w:p>
    <w:p w14:paraId="694B00EE" w14:textId="77777777" w:rsidR="00870F90" w:rsidRPr="00A5701D" w:rsidRDefault="00870F90" w:rsidP="00870F90">
      <w:r w:rsidRPr="00A5701D">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7D6FA9D6"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The presence of more than one condition (multi-morbidity)</w:t>
      </w:r>
    </w:p>
    <w:p w14:paraId="3FD36EDA" w14:textId="77777777" w:rsidR="00870F90" w:rsidRPr="00A5701D" w:rsidRDefault="00870F90" w:rsidP="00870F90">
      <w:r w:rsidRPr="00A5701D">
        <w:t>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w:t>
      </w:r>
    </w:p>
    <w:p w14:paraId="2D5081A1"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Similar presentations, varying outcomes</w:t>
      </w:r>
    </w:p>
    <w:p w14:paraId="0489CE91" w14:textId="77777777" w:rsidR="00870F90" w:rsidRPr="00A5701D" w:rsidRDefault="00870F90" w:rsidP="00870F90">
      <w:r w:rsidRPr="00A5701D">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despite the fact that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35C63252" w14:textId="77777777" w:rsidR="00870F90" w:rsidRPr="00A5701D" w:rsidRDefault="00870F90" w:rsidP="00870F90">
      <w:r w:rsidRPr="00A5701D">
        <w:t>Some conditions have pathognomonic symptoms or signs - i.e. very strong indicators of a particular condition. But in reality, for most conditions it is not so simple - there is much more uncertainty. One of the main roles of those in primary or emergency care is to manage this uncertainty.</w:t>
      </w:r>
    </w:p>
    <w:p w14:paraId="0F853C9F" w14:textId="77777777" w:rsidR="00870F90" w:rsidRPr="00A5701D" w:rsidRDefault="00870F90" w:rsidP="00870F90">
      <w:r w:rsidRPr="00A5701D">
        <w:lastRenderedPageBreak/>
        <w:t>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particular conditions.</w:t>
      </w:r>
    </w:p>
    <w:p w14:paraId="05736885"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Basic Metrics for Differential Diagnosis</w:t>
      </w:r>
    </w:p>
    <w:p w14:paraId="377D781B" w14:textId="77777777" w:rsidR="00870F90" w:rsidRPr="00A5701D" w:rsidRDefault="00870F90" w:rsidP="00870F90">
      <w:r w:rsidRPr="00A5701D">
        <w:t>There may be several ways to calculate these metrics for symptom assessment tools. Other approaches and descriptions are welcomed.</w:t>
      </w:r>
    </w:p>
    <w:p w14:paraId="637569B7" w14:textId="77777777" w:rsidR="00870F90" w:rsidRPr="00A5701D" w:rsidRDefault="00870F90" w:rsidP="00870F90">
      <w:r w:rsidRPr="00A5701D">
        <w:t>Let’s say a patient has a specific presentation (including: symptoms, if any; their medical history; etc.) and let’s say that there is the “ground truth” that he/she has e.g. new presentations of conditions {X</w:t>
      </w:r>
      <w:r w:rsidRPr="00A5701D">
        <w:rPr>
          <w:vertAlign w:val="subscript"/>
        </w:rPr>
        <w:t>1</w:t>
      </w:r>
      <w:r w:rsidRPr="00A5701D">
        <w:t>, …, X</w:t>
      </w:r>
      <w:r w:rsidRPr="00A5701D">
        <w:rPr>
          <w:vertAlign w:val="subscript"/>
        </w:rPr>
        <w:t>n</w:t>
      </w:r>
      <w:r w:rsidRPr="00A5701D">
        <w:t>} (where n is likely to be equal to or less than 1), and does not have any other conditions.</w:t>
      </w:r>
    </w:p>
    <w:p w14:paraId="2A657D61" w14:textId="77777777" w:rsidR="00870F90" w:rsidRPr="00A5701D" w:rsidRDefault="00870F90" w:rsidP="00870F90">
      <w:r w:rsidRPr="00A5701D">
        <w:t>Let’s say that a symptom assessment tool, after collecting all information it could collect from a patient, has identified that a patient might have some conditions {Z</w:t>
      </w:r>
      <w:r w:rsidRPr="00A5701D">
        <w:rPr>
          <w:vertAlign w:val="subscript"/>
        </w:rPr>
        <w:t>1</w:t>
      </w:r>
      <w:r w:rsidRPr="00A5701D">
        <w:t>, …, Z</w:t>
      </w:r>
      <w:r w:rsidRPr="00A5701D">
        <w:rPr>
          <w:vertAlign w:val="subscript"/>
        </w:rPr>
        <w:t>m</w:t>
      </w:r>
      <w:r w:rsidRPr="00A5701D">
        <w:t>} (for simplicity, let’s assume that the app just says whether each condition is present or not; generally, it might return some likelihood/probability of it, or some other degree of certainty).</w:t>
      </w:r>
    </w:p>
    <w:p w14:paraId="1287BB4C" w14:textId="77777777" w:rsidR="00870F90" w:rsidRPr="00A5701D" w:rsidRDefault="00870F90" w:rsidP="00870F90">
      <w:r w:rsidRPr="00A5701D">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(top-N) metric might be calculated only for some of the tools.</w:t>
      </w:r>
    </w:p>
    <w:p w14:paraId="7C2909E7" w14:textId="77777777" w:rsidR="00870F90" w:rsidRPr="00A5701D" w:rsidRDefault="00870F90" w:rsidP="00870F90">
      <w:r w:rsidRPr="00A5701D">
        <w:t>The following metrics can be calculated per patient case (and then aggregated later) for a specific symptom assessment tool/app:</w:t>
      </w:r>
    </w:p>
    <w:p w14:paraId="4D6DE511"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24" w:name="_Toc72267125"/>
      <w:bookmarkStart w:id="125" w:name="_Toc104461665"/>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8</w:t>
      </w:r>
      <w:r w:rsidRPr="00A5701D">
        <w:rPr>
          <w:b/>
          <w:noProof/>
          <w:szCs w:val="20"/>
        </w:rPr>
        <w:fldChar w:fldCharType="end"/>
      </w:r>
      <w:r w:rsidRPr="00A5701D">
        <w:rPr>
          <w:b/>
          <w:szCs w:val="20"/>
        </w:rPr>
        <w:t xml:space="preserve"> – Overview patient case metrics</w:t>
      </w:r>
      <w:bookmarkEnd w:id="124"/>
      <w:bookmarkEnd w:id="125"/>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4127"/>
        <w:gridCol w:w="5670"/>
      </w:tblGrid>
      <w:tr w:rsidR="00870F90" w:rsidRPr="00A5701D" w14:paraId="5DF79FA4" w14:textId="77777777" w:rsidTr="00134F94">
        <w:trPr>
          <w:jc w:val="center"/>
        </w:trPr>
        <w:tc>
          <w:tcPr>
            <w:tcW w:w="4127" w:type="dxa"/>
            <w:tcBorders>
              <w:top w:val="single" w:sz="12" w:space="0" w:color="000000"/>
            </w:tcBorders>
            <w:shd w:val="clear" w:color="auto" w:fill="auto"/>
          </w:tcPr>
          <w:p w14:paraId="0BF9AAA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A5701D">
              <w:rPr>
                <w:b/>
                <w:bCs/>
                <w:color w:val="000000"/>
                <w:sz w:val="22"/>
                <w:szCs w:val="22"/>
              </w:rPr>
              <w:t>Recall (also called: true positive rate, sensitivity)</w:t>
            </w:r>
          </w:p>
        </w:tc>
        <w:tc>
          <w:tcPr>
            <w:tcW w:w="5670" w:type="dxa"/>
            <w:tcBorders>
              <w:top w:val="single" w:sz="12" w:space="0" w:color="000000"/>
            </w:tcBorders>
            <w:shd w:val="clear" w:color="auto" w:fill="auto"/>
          </w:tcPr>
          <w:p w14:paraId="0414643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A5701D">
              <w:rPr>
                <w:color w:val="000000"/>
                <w:sz w:val="22"/>
                <w:szCs w:val="22"/>
              </w:rPr>
              <w:t>It is the ratio of conditions “of interest” that the patient has and which were identified by the app (i.e. presumed by the app to be happening to the patient) to the number of the conditions that the patient has.</w:t>
            </w:r>
          </w:p>
          <w:p w14:paraId="1D56725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p>
          <w:p w14:paraId="186E63C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870F90" w:rsidRPr="00A5701D" w14:paraId="530EC6A9" w14:textId="77777777" w:rsidTr="00134F94">
        <w:trPr>
          <w:jc w:val="center"/>
        </w:trPr>
        <w:tc>
          <w:tcPr>
            <w:tcW w:w="4127" w:type="dxa"/>
            <w:shd w:val="clear" w:color="auto" w:fill="auto"/>
          </w:tcPr>
          <w:p w14:paraId="7FB42D31"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t xml:space="preserve">Precision </w:t>
            </w:r>
            <w:r w:rsidRPr="00A5701D">
              <w:rPr>
                <w:b/>
                <w:bCs/>
                <w:color w:val="000000"/>
                <w:sz w:val="22"/>
                <w:szCs w:val="22"/>
              </w:rPr>
              <w:br/>
              <w:t>(also called: positive predictive value)</w:t>
            </w:r>
          </w:p>
        </w:tc>
        <w:tc>
          <w:tcPr>
            <w:tcW w:w="5670" w:type="dxa"/>
            <w:shd w:val="clear" w:color="auto" w:fill="auto"/>
          </w:tcPr>
          <w:p w14:paraId="3E36B01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sz w:val="22"/>
                <w:szCs w:val="22"/>
              </w:rPr>
              <w:t>It is the ratio of conditions that the patient “of interest” has and which were identified by the app to the number of the conditions that the app has identified.</w:t>
            </w:r>
          </w:p>
        </w:tc>
      </w:tr>
      <w:tr w:rsidR="00870F90" w:rsidRPr="00A5701D" w14:paraId="58946F5D" w14:textId="77777777" w:rsidTr="00134F94">
        <w:trPr>
          <w:jc w:val="center"/>
        </w:trPr>
        <w:tc>
          <w:tcPr>
            <w:tcW w:w="4127" w:type="dxa"/>
            <w:shd w:val="clear" w:color="auto" w:fill="auto"/>
          </w:tcPr>
          <w:p w14:paraId="78E82CD7"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t>F1-score and Fn-score</w:t>
            </w:r>
          </w:p>
        </w:tc>
        <w:tc>
          <w:tcPr>
            <w:tcW w:w="5670" w:type="dxa"/>
            <w:shd w:val="clear" w:color="auto" w:fill="auto"/>
          </w:tcPr>
          <w:p w14:paraId="7E0D201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A5701D">
              <w:rPr>
                <w:sz w:val="22"/>
                <w:szCs w:val="22"/>
              </w:rPr>
              <w:t>It is the harmonic mean of precision and recall. In Fn-score, recall is considered n times as important as precision (n &gt; 0).</w:t>
            </w:r>
          </w:p>
        </w:tc>
      </w:tr>
      <w:tr w:rsidR="00870F90" w:rsidRPr="00A5701D" w14:paraId="04AD8EDC" w14:textId="77777777" w:rsidTr="00134F94">
        <w:trPr>
          <w:jc w:val="center"/>
        </w:trPr>
        <w:tc>
          <w:tcPr>
            <w:tcW w:w="4127" w:type="dxa"/>
            <w:shd w:val="clear" w:color="auto" w:fill="auto"/>
          </w:tcPr>
          <w:p w14:paraId="5181235E"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t xml:space="preserve">Specificity </w:t>
            </w:r>
            <w:r w:rsidRPr="00A5701D">
              <w:rPr>
                <w:b/>
                <w:bCs/>
                <w:color w:val="000000"/>
                <w:sz w:val="22"/>
                <w:szCs w:val="22"/>
              </w:rPr>
              <w:br/>
              <w:t>(also called: selectivity; true negative rate)</w:t>
            </w:r>
          </w:p>
        </w:tc>
        <w:tc>
          <w:tcPr>
            <w:tcW w:w="5670" w:type="dxa"/>
            <w:shd w:val="clear" w:color="auto" w:fill="auto"/>
          </w:tcPr>
          <w:p w14:paraId="6236AC28"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It is the ratio of the conditions “of interest” that the patient does not have and which were not flagged (i.e. were not highlighted as present/”likely”) by the app to the conditions which the patient does not have.</w:t>
            </w:r>
          </w:p>
          <w:p w14:paraId="667760A8"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p>
          <w:p w14:paraId="0CC3FCFA"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Note:</w:t>
            </w:r>
          </w:p>
          <w:p w14:paraId="55CCC488" w14:textId="77777777" w:rsidR="00870F90" w:rsidRPr="00A5701D" w:rsidRDefault="00870F90" w:rsidP="00870F90">
            <w:pPr>
              <w:numPr>
                <w:ilvl w:val="0"/>
                <w:numId w:val="53"/>
              </w:numPr>
              <w:pBdr>
                <w:top w:val="nil"/>
                <w:left w:val="nil"/>
                <w:bottom w:val="nil"/>
                <w:right w:val="nil"/>
                <w:between w:val="nil"/>
              </w:pBdr>
              <w:tabs>
                <w:tab w:val="left" w:pos="1168"/>
              </w:tabs>
              <w:spacing w:before="40" w:after="40"/>
              <w:rPr>
                <w:sz w:val="22"/>
                <w:szCs w:val="22"/>
              </w:rPr>
            </w:pPr>
            <w:r w:rsidRPr="00A5701D">
              <w:rPr>
                <w:sz w:val="22"/>
                <w:szCs w:val="22"/>
              </w:rPr>
              <w:t>False positive rate (also called: fall-out or false alarm ratio) can be calculated as follows: 1.0 - specificity.</w:t>
            </w:r>
          </w:p>
          <w:p w14:paraId="2B9C7AB6" w14:textId="77777777" w:rsidR="00870F90" w:rsidRPr="00A5701D" w:rsidRDefault="00870F90" w:rsidP="00870F90">
            <w:pPr>
              <w:numPr>
                <w:ilvl w:val="0"/>
                <w:numId w:val="53"/>
              </w:numPr>
              <w:pBdr>
                <w:top w:val="nil"/>
                <w:left w:val="nil"/>
                <w:bottom w:val="nil"/>
                <w:right w:val="nil"/>
                <w:between w:val="nil"/>
              </w:pBdr>
              <w:tabs>
                <w:tab w:val="left" w:pos="1168"/>
              </w:tabs>
              <w:spacing w:before="40" w:after="40"/>
              <w:rPr>
                <w:sz w:val="22"/>
                <w:szCs w:val="22"/>
              </w:rPr>
            </w:pPr>
            <w:r w:rsidRPr="00A5701D">
              <w:rPr>
                <w:sz w:val="22"/>
                <w:szCs w:val="22"/>
              </w:rPr>
              <w:lastRenderedPageBreak/>
              <w:t>Since there are quite a lot of conditions that a patient might have in general, and since symptom assessment apps generally can rule out most of conditions that a patient does not have, specificity might often be close to 1.0.</w:t>
            </w:r>
          </w:p>
          <w:p w14:paraId="2D1C61C6"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p>
          <w:p w14:paraId="34DFB19C"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870F90" w:rsidRPr="00A5701D" w14:paraId="179EED08" w14:textId="77777777" w:rsidTr="00134F94">
        <w:trPr>
          <w:jc w:val="center"/>
        </w:trPr>
        <w:tc>
          <w:tcPr>
            <w:tcW w:w="4127" w:type="dxa"/>
            <w:shd w:val="clear" w:color="auto" w:fill="auto"/>
          </w:tcPr>
          <w:p w14:paraId="114E3197"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lastRenderedPageBreak/>
              <w:t>Accuracy</w:t>
            </w:r>
          </w:p>
        </w:tc>
        <w:tc>
          <w:tcPr>
            <w:tcW w:w="5670" w:type="dxa"/>
            <w:shd w:val="clear" w:color="auto" w:fill="auto"/>
          </w:tcPr>
          <w:p w14:paraId="7FD13303"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870F90" w:rsidRPr="00A5701D" w14:paraId="23E02CBD" w14:textId="77777777" w:rsidTr="00134F94">
        <w:trPr>
          <w:jc w:val="center"/>
        </w:trPr>
        <w:tc>
          <w:tcPr>
            <w:tcW w:w="4127" w:type="dxa"/>
            <w:shd w:val="clear" w:color="auto" w:fill="auto"/>
          </w:tcPr>
          <w:p w14:paraId="46F817F5"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t>Top-N</w:t>
            </w:r>
          </w:p>
          <w:p w14:paraId="36BBF9DB" w14:textId="77777777" w:rsidR="00870F90" w:rsidRPr="00A5701D" w:rsidRDefault="00870F90" w:rsidP="00134F94">
            <w:pPr>
              <w:pBdr>
                <w:top w:val="nil"/>
                <w:left w:val="nil"/>
                <w:bottom w:val="nil"/>
                <w:right w:val="nil"/>
                <w:between w:val="nil"/>
              </w:pBdr>
              <w:tabs>
                <w:tab w:val="center" w:pos="1168"/>
              </w:tabs>
              <w:spacing w:before="40" w:after="40"/>
              <w:rPr>
                <w:b/>
                <w:bCs/>
                <w:color w:val="000000"/>
                <w:sz w:val="22"/>
                <w:szCs w:val="22"/>
              </w:rPr>
            </w:pPr>
            <w:r w:rsidRPr="00A5701D">
              <w:rPr>
                <w:b/>
                <w:bCs/>
                <w:color w:val="000000"/>
                <w:sz w:val="22"/>
                <w:szCs w:val="22"/>
              </w:rPr>
              <w:t>(Top matching condition)</w:t>
            </w:r>
          </w:p>
        </w:tc>
        <w:tc>
          <w:tcPr>
            <w:tcW w:w="5670" w:type="dxa"/>
            <w:shd w:val="clear" w:color="auto" w:fill="auto"/>
          </w:tcPr>
          <w:p w14:paraId="646D16F4"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One of the simple ways to calculate it: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r w:rsidRPr="00A5701D">
              <w:rPr>
                <w:sz w:val="22"/>
                <w:szCs w:val="22"/>
              </w:rPr>
              <w:br/>
            </w:r>
          </w:p>
          <w:p w14:paraId="48168B05" w14:textId="77777777" w:rsidR="00870F90" w:rsidRPr="00A5701D" w:rsidRDefault="00870F90" w:rsidP="00134F94">
            <w:pPr>
              <w:pBdr>
                <w:top w:val="nil"/>
                <w:left w:val="nil"/>
                <w:bottom w:val="nil"/>
                <w:right w:val="nil"/>
                <w:between w:val="nil"/>
              </w:pBdr>
              <w:tabs>
                <w:tab w:val="left" w:pos="1168"/>
              </w:tabs>
              <w:spacing w:before="40" w:after="40"/>
              <w:rPr>
                <w:sz w:val="22"/>
                <w:szCs w:val="22"/>
              </w:rPr>
            </w:pPr>
            <w:r w:rsidRPr="00A5701D">
              <w:rPr>
                <w:sz w:val="22"/>
                <w:szCs w:val="22"/>
              </w:rPr>
              <w:t>Note that if an app provides an unordered list of conditions, then it is not possible/trivial to calculate Top-N.</w:t>
            </w:r>
          </w:p>
        </w:tc>
      </w:tr>
    </w:tbl>
    <w:p w14:paraId="6A21140B" w14:textId="77777777" w:rsidR="00870F90" w:rsidRPr="00A5701D" w:rsidRDefault="00870F90" w:rsidP="00870F90"/>
    <w:p w14:paraId="120ACB7B" w14:textId="77777777" w:rsidR="00870F90" w:rsidRPr="00A5701D" w:rsidRDefault="00870F90" w:rsidP="00870F90">
      <w:r w:rsidRPr="00A5701D">
        <w:t>There are at least 3 approaches to elicit conditions of “interest” for a case:</w:t>
      </w:r>
    </w:p>
    <w:p w14:paraId="432CED39" w14:textId="77777777" w:rsidR="00870F90" w:rsidRPr="00A5701D" w:rsidRDefault="00870F90" w:rsidP="00870F90"/>
    <w:p w14:paraId="2D957EBF" w14:textId="77777777" w:rsidR="00870F90" w:rsidRPr="00A5701D" w:rsidRDefault="00870F90" w:rsidP="00870F90">
      <w:pPr>
        <w:numPr>
          <w:ilvl w:val="0"/>
          <w:numId w:val="54"/>
        </w:numPr>
        <w:contextualSpacing/>
      </w:pPr>
      <w:r w:rsidRPr="00A5701D">
        <w:t>For each case condition(s) of “interest” is/are provided by a creator of the case, or by an independent clinician (or a panel), or it comes from an EHR where we are certain about the diagnosis (i.e. exact condition(s)) of a patient.</w:t>
      </w:r>
    </w:p>
    <w:p w14:paraId="5B2C3376" w14:textId="77777777" w:rsidR="00870F90" w:rsidRPr="00A5701D" w:rsidRDefault="00870F90" w:rsidP="00870F90">
      <w:pPr>
        <w:numPr>
          <w:ilvl w:val="0"/>
          <w:numId w:val="54"/>
        </w:numPr>
        <w:contextualSpacing/>
      </w:pPr>
      <w:r w:rsidRPr="00A5701D">
        <w:t>Another option is to ask a clinician or a panel of clinics to provide a “differential diagnosis” (with multiple conditions) in some form, to which apps’ outcomes will be compared.</w:t>
      </w:r>
    </w:p>
    <w:p w14:paraId="49BF1A0C" w14:textId="77777777" w:rsidR="00870F90" w:rsidRPr="00A5701D" w:rsidRDefault="00870F90" w:rsidP="00870F90">
      <w:pPr>
        <w:numPr>
          <w:ilvl w:val="0"/>
          <w:numId w:val="54"/>
        </w:numPr>
        <w:contextualSpacing/>
      </w:pPr>
      <w:r w:rsidRPr="00A5701D">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format/”accuracy”/etc.). Also, it might be very hard to scale this approach internationally for different regions (e.g. due to the variability in how EHR systems are implemented and used).</w:t>
      </w:r>
    </w:p>
    <w:p w14:paraId="43571294" w14:textId="77777777" w:rsidR="00870F90" w:rsidRPr="00A5701D" w:rsidRDefault="00870F90" w:rsidP="00870F90">
      <w:pPr>
        <w:ind w:left="720"/>
        <w:contextualSpacing/>
      </w:pPr>
    </w:p>
    <w:p w14:paraId="7E7097E5" w14:textId="77777777" w:rsidR="00870F90" w:rsidRPr="00A5701D" w:rsidRDefault="00870F90" w:rsidP="00870F90">
      <w:r w:rsidRPr="00A5701D">
        <w:t>(Note that in the 2nd and 3rd approach we receive a distribution over condition(s) of “interest”.)</w:t>
      </w:r>
    </w:p>
    <w:p w14:paraId="40802E1E" w14:textId="77777777" w:rsidR="00870F90" w:rsidRPr="00A5701D" w:rsidRDefault="00870F90" w:rsidP="00870F90">
      <w:r w:rsidRPr="00A5701D">
        <w:t xml:space="preserve">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w:t>
      </w:r>
      <w:r w:rsidRPr="00A5701D">
        <w:lastRenderedPageBreak/>
        <w:t>be ill-defined. Also, an app might return an outcome with no conditions at all (i.e. it might assume that a patient does not have any conditions at all, at least of those that it is aware of), and in this case the precision might be ill-defined. Special rules must be applied for such cases as appropriate.</w:t>
      </w:r>
    </w:p>
    <w:p w14:paraId="10760D8B" w14:textId="77777777" w:rsidR="00870F90" w:rsidRPr="00A5701D" w:rsidRDefault="00870F90" w:rsidP="00870F90">
      <w:r w:rsidRPr="00A5701D">
        <w:t>The metrics mentioned above might be calculated per each patient case. They can then be aggregated, e.g. by taking an average. A weighted average can be used (e.g.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1BF23C67" w14:textId="77777777" w:rsidR="00870F90" w:rsidRPr="00A5701D" w:rsidRDefault="00870F90" w:rsidP="00870F90"/>
    <w:p w14:paraId="37040A05" w14:textId="77777777" w:rsidR="00870F90" w:rsidRPr="00A5701D" w:rsidRDefault="00870F90" w:rsidP="00870F90">
      <w:r w:rsidRPr="00A5701D">
        <w:t>A curve of recall and precision could then be plotted over multiple test cases. (The area under such a curve might also be calculated.) There are multiple ways to calculate such a curve, similarly to how there are multiple ways (as discussed above) to calculate e.g. aggregate metrics for recall and precision.</w:t>
      </w:r>
    </w:p>
    <w:p w14:paraId="31012A0C" w14:textId="77777777" w:rsidR="00870F90" w:rsidRPr="00A5701D" w:rsidRDefault="00870F90" w:rsidP="00870F90">
      <w:r w:rsidRPr="00A5701D">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14B6EC19" w14:textId="77777777" w:rsidR="00870F90" w:rsidRPr="00A5701D" w:rsidRDefault="00870F90" w:rsidP="00870F90">
      <w:r w:rsidRPr="00A5701D">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488C3779" w14:textId="77777777" w:rsidR="00870F90" w:rsidRPr="00A5701D" w:rsidRDefault="00870F90" w:rsidP="00870F90">
      <w:r w:rsidRPr="00A5701D">
        <w:t>If items with high relevance are in the top of ranking the score will be high.</w:t>
      </w:r>
    </w:p>
    <w:p w14:paraId="4639063B" w14:textId="77777777" w:rsidR="00870F90" w:rsidRPr="00A5701D" w:rsidRDefault="00870F90" w:rsidP="00870F90">
      <w:r w:rsidRPr="00A5701D">
        <w:t>In the prior mentioned example of a young man with chest pain:</w:t>
      </w:r>
    </w:p>
    <w:p w14:paraId="14B0E725" w14:textId="77777777" w:rsidR="00870F90" w:rsidRPr="00A5701D" w:rsidRDefault="00870F90" w:rsidP="00870F90"/>
    <w:p w14:paraId="61A02485" w14:textId="77777777" w:rsidR="00870F90" w:rsidRPr="00A5701D" w:rsidRDefault="00870F90" w:rsidP="00870F90">
      <w:pPr>
        <w:numPr>
          <w:ilvl w:val="0"/>
          <w:numId w:val="53"/>
        </w:numPr>
        <w:contextualSpacing/>
      </w:pPr>
      <w:r w:rsidRPr="00A5701D">
        <w:t>15% heart attack - relevance “medium”</w:t>
      </w:r>
    </w:p>
    <w:p w14:paraId="57A5F75A" w14:textId="77777777" w:rsidR="00870F90" w:rsidRPr="00A5701D" w:rsidRDefault="00870F90" w:rsidP="00870F90">
      <w:pPr>
        <w:numPr>
          <w:ilvl w:val="0"/>
          <w:numId w:val="53"/>
        </w:numPr>
        <w:contextualSpacing/>
      </w:pPr>
      <w:r w:rsidRPr="00A5701D">
        <w:t>75% panic attack - relevance “high”</w:t>
      </w:r>
    </w:p>
    <w:p w14:paraId="150F2D43" w14:textId="77777777" w:rsidR="00870F90" w:rsidRPr="00A5701D" w:rsidRDefault="00870F90" w:rsidP="00870F90">
      <w:pPr>
        <w:ind w:left="720"/>
        <w:contextualSpacing/>
      </w:pPr>
    </w:p>
    <w:p w14:paraId="02481698" w14:textId="77777777" w:rsidR="00870F90" w:rsidRPr="00A5701D" w:rsidRDefault="00870F90" w:rsidP="00870F90">
      <w:r w:rsidRPr="00A5701D">
        <w:t>(and around 10% for other conditions - we might give some conditions label “low”)</w:t>
      </w:r>
    </w:p>
    <w:p w14:paraId="229781FD" w14:textId="77777777" w:rsidR="00870F90" w:rsidRPr="00A5701D" w:rsidRDefault="00870F90" w:rsidP="00870F90">
      <w:r w:rsidRPr="00A5701D">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2962864E"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Basic metrics for triage</w:t>
      </w:r>
    </w:p>
    <w:p w14:paraId="43C71C14" w14:textId="77777777" w:rsidR="00870F90" w:rsidRPr="00A5701D" w:rsidRDefault="00870F90" w:rsidP="00870F90">
      <w:r w:rsidRPr="00A5701D">
        <w:t>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conditions.. The other approach is the presence of serious symptoms within an assessment. In reality clinicians will use a combination of both of these to settle on the most appropriate outcome. To benchmark this, it may be necessary to have an externally defined set of serious conditions and red flag symptoms.</w:t>
      </w:r>
    </w:p>
    <w:p w14:paraId="488CF884" w14:textId="77777777" w:rsidR="00870F90" w:rsidRPr="00A5701D" w:rsidRDefault="00870F90" w:rsidP="00870F90">
      <w:r w:rsidRPr="00A5701D">
        <w:t xml:space="preserve">One way to measure triage performance is to have one “perfect”, “ground truth” triage option for each patient case (provided by an expert clinician/panel of experts), and to match it with a tool’s </w:t>
      </w:r>
      <w:r w:rsidRPr="00A5701D">
        <w:lastRenderedPageBreak/>
        <w:t>triage, such that there is a match or no match. This can be averaged (and weighted if appropriate similarly to the differential diagnosis as described above) across multiple patient cases. This way we capture the “accuracy” of triage.</w:t>
      </w:r>
    </w:p>
    <w:p w14:paraId="6326C435" w14:textId="77777777" w:rsidR="00870F90" w:rsidRPr="00A5701D" w:rsidRDefault="00870F90" w:rsidP="00870F90">
      <w:r w:rsidRPr="00A5701D">
        <w:t>However, this approach has limitations because:</w:t>
      </w:r>
    </w:p>
    <w:p w14:paraId="61420071" w14:textId="77777777" w:rsidR="00870F90" w:rsidRPr="00A5701D" w:rsidRDefault="00870F90" w:rsidP="00870F90">
      <w:pPr>
        <w:numPr>
          <w:ilvl w:val="0"/>
          <w:numId w:val="55"/>
        </w:numPr>
        <w:contextualSpacing/>
      </w:pPr>
      <w:r w:rsidRPr="00A5701D">
        <w:t xml:space="preserve"> </w:t>
      </w:r>
    </w:p>
    <w:p w14:paraId="3C17CB10" w14:textId="77777777" w:rsidR="00870F90" w:rsidRPr="00A5701D" w:rsidRDefault="00870F90" w:rsidP="00870F90">
      <w:pPr>
        <w:numPr>
          <w:ilvl w:val="0"/>
          <w:numId w:val="56"/>
        </w:numPr>
        <w:contextualSpacing/>
      </w:pPr>
      <w:r w:rsidRPr="00A5701D">
        <w:t>there might be multiple appropriate triages for the same patient (especially if different experts believe some similar but different triage options are appropriate), and</w:t>
      </w:r>
    </w:p>
    <w:p w14:paraId="77D600BF" w14:textId="77777777" w:rsidR="00870F90" w:rsidRPr="00A5701D" w:rsidRDefault="00870F90" w:rsidP="00870F90">
      <w:pPr>
        <w:numPr>
          <w:ilvl w:val="0"/>
          <w:numId w:val="56"/>
        </w:numPr>
        <w:contextualSpacing/>
      </w:pPr>
      <w:r w:rsidRPr="00A5701D">
        <w:t>some triages are safe but overcautious e.g. if a patient needs to see a primary care doctor but he/she is directed by an app to a hospital urgently, then the tool’s decision is safe but not accurate. This also has the potential to overburden health systems inappropriately.</w:t>
      </w:r>
    </w:p>
    <w:p w14:paraId="67E79AB7" w14:textId="77777777" w:rsidR="00870F90" w:rsidRPr="00A5701D" w:rsidRDefault="00870F90" w:rsidP="00870F90"/>
    <w:p w14:paraId="3B275E15" w14:textId="77777777" w:rsidR="00870F90" w:rsidRPr="00A5701D" w:rsidRDefault="00870F90" w:rsidP="00870F90">
      <w:r w:rsidRPr="00A5701D">
        <w:t>Hence, the ground truth for a particular patient case might consist of a set (or a range if we assume (partial) ordering of triages) of appropriate triages rather than just one triage option. This set can also be separated into at least two subsets:</w:t>
      </w:r>
    </w:p>
    <w:p w14:paraId="70513247" w14:textId="77777777" w:rsidR="00870F90" w:rsidRPr="00A5701D" w:rsidRDefault="00870F90" w:rsidP="00870F90"/>
    <w:p w14:paraId="7602C826" w14:textId="77777777" w:rsidR="00870F90" w:rsidRPr="00A5701D" w:rsidRDefault="00870F90" w:rsidP="00870F90">
      <w:pPr>
        <w:numPr>
          <w:ilvl w:val="0"/>
          <w:numId w:val="57"/>
        </w:numPr>
        <w:contextualSpacing/>
      </w:pPr>
      <w:r w:rsidRPr="00A5701D">
        <w:t>a subset of triage options that are safe and non-overcautious and</w:t>
      </w:r>
    </w:p>
    <w:p w14:paraId="63C54B78" w14:textId="77777777" w:rsidR="00870F90" w:rsidRPr="00A5701D" w:rsidRDefault="00870F90" w:rsidP="00870F90">
      <w:pPr>
        <w:numPr>
          <w:ilvl w:val="0"/>
          <w:numId w:val="57"/>
        </w:numPr>
        <w:contextualSpacing/>
      </w:pPr>
      <w:r w:rsidRPr="00A5701D">
        <w:t>a subset of triage options that are safe but overcautious.</w:t>
      </w:r>
    </w:p>
    <w:p w14:paraId="22ED2991" w14:textId="77777777" w:rsidR="00870F90" w:rsidRPr="00A5701D" w:rsidRDefault="00870F90" w:rsidP="00870F90"/>
    <w:p w14:paraId="7F605386" w14:textId="77777777" w:rsidR="00870F90" w:rsidRPr="00A5701D" w:rsidRDefault="00870F90" w:rsidP="00870F90">
      <w:r w:rsidRPr="00A5701D">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2D713032" w14:textId="77777777" w:rsidR="00870F90" w:rsidRPr="00A5701D" w:rsidRDefault="00870F90" w:rsidP="00870F90">
      <w:r w:rsidRPr="00A5701D">
        <w:t>With this separation, triage outcome can be measured with e.g. two metrics: (a) how safe it is; (b) how safe and non-overcautious it is? The latter might be called “accuracy” of triage. There are obviously other variations over these metrics.</w:t>
      </w:r>
    </w:p>
    <w:p w14:paraId="6A52B305" w14:textId="77777777" w:rsidR="00870F90" w:rsidRPr="00A5701D" w:rsidRDefault="00870F90" w:rsidP="00870F90">
      <w:r w:rsidRPr="00A5701D">
        <w:t>Note that if there is some full or partial ordering of triage outcomes, then the two subsets mentioned above might be simplified: e.g. in the case of a full ordering, two threshold triage outcomes might be needed: e.g. one to define the “minimum safe triage outcome” and the “minimum safe not overcautious triage outcome”.</w:t>
      </w:r>
    </w:p>
    <w:p w14:paraId="01AAC440" w14:textId="77777777" w:rsidR="00870F90" w:rsidRPr="00A5701D" w:rsidRDefault="00870F90" w:rsidP="00870F90">
      <w:r w:rsidRPr="00A5701D">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0F378147" w14:textId="77777777" w:rsidR="00870F90" w:rsidRPr="00A5701D" w:rsidRDefault="00870F90" w:rsidP="00870F90">
      <w:r w:rsidRPr="00A5701D">
        <w:t>It is a significant challenge to standardise and map triage outcomes (of different tools) to one particular set, especially internationally. This is because of local/contextual variation. Options for care in a remote village in one country are very different to those in an affluent neighbourhood in a large city in the same or other country, for instance.</w:t>
      </w:r>
    </w:p>
    <w:p w14:paraId="5F6732D9" w14:textId="77777777" w:rsidR="00870F90" w:rsidRPr="00A5701D" w:rsidRDefault="00870F90" w:rsidP="00870F90">
      <w:r w:rsidRPr="00A5701D">
        <w:t>It also needs to be considered that there are apps that return only information and do not provide any explicit triage outcomes. In addition overall triage metrics, e.g.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 “stay at home and keep hydrated”, even without going to a pharmacist who has medical knowledge).</w:t>
      </w:r>
    </w:p>
    <w:p w14:paraId="15168634" w14:textId="77777777" w:rsidR="00870F90" w:rsidRPr="00A5701D" w:rsidRDefault="00870F90" w:rsidP="00870F90">
      <w:r w:rsidRPr="00A5701D">
        <w:lastRenderedPageBreak/>
        <w:t>Hence, some additional stratification/analysis of triage outcomes is important. One more metric can be relative/absolute confusion matrices where e.g. one dimension contains “expected” triages and another dimension contains triages provided by an app. In addition to this, different triage combinations (e.g. pairs of an expected and provided triage) can have different weight.</w:t>
      </w:r>
    </w:p>
    <w:p w14:paraId="1C27246D"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About statistical significance of metrics</w:t>
      </w:r>
    </w:p>
    <w:p w14:paraId="24AD3188" w14:textId="77777777" w:rsidR="00870F90" w:rsidRPr="00A5701D" w:rsidRDefault="00870F90" w:rsidP="00870F90">
      <w:pPr>
        <w:spacing w:before="240" w:after="240" w:line="276" w:lineRule="auto"/>
        <w:rPr>
          <w:highlight w:val="yellow"/>
        </w:rPr>
      </w:pPr>
      <w:r w:rsidRPr="00A5701D">
        <w:rPr>
          <w:highlight w:val="yellow"/>
        </w:rPr>
        <w:t>[To be added]</w:t>
      </w:r>
    </w:p>
    <w:p w14:paraId="2351F045"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“Ground truth” for differential diagnosis/triage</w:t>
      </w:r>
    </w:p>
    <w:p w14:paraId="197B53F2" w14:textId="77777777" w:rsidR="00870F90" w:rsidRPr="00A5701D" w:rsidRDefault="00870F90" w:rsidP="00870F90">
      <w:pPr>
        <w:spacing w:before="240" w:after="240" w:line="276" w:lineRule="auto"/>
        <w:rPr>
          <w:highlight w:val="yellow"/>
        </w:rPr>
      </w:pPr>
      <w:r w:rsidRPr="00A5701D">
        <w:rPr>
          <w:highlight w:val="yellow"/>
        </w:rPr>
        <w:t>[To be added:]</w:t>
      </w:r>
    </w:p>
    <w:p w14:paraId="2B502C54" w14:textId="77777777" w:rsidR="00870F90" w:rsidRPr="00A5701D" w:rsidRDefault="00870F90" w:rsidP="00870F90">
      <w:pPr>
        <w:numPr>
          <w:ilvl w:val="0"/>
          <w:numId w:val="53"/>
        </w:numPr>
        <w:spacing w:before="240" w:after="240" w:line="276" w:lineRule="auto"/>
        <w:contextualSpacing/>
      </w:pPr>
      <w:r w:rsidRPr="00A5701D">
        <w:t xml:space="preserve">How to estimate it?, </w:t>
      </w:r>
    </w:p>
    <w:p w14:paraId="3DC15BF2" w14:textId="77777777" w:rsidR="00870F90" w:rsidRPr="00A5701D" w:rsidRDefault="00870F90" w:rsidP="00870F90">
      <w:pPr>
        <w:numPr>
          <w:ilvl w:val="0"/>
          <w:numId w:val="53"/>
        </w:numPr>
        <w:spacing w:before="240" w:after="240" w:line="276" w:lineRule="auto"/>
        <w:contextualSpacing/>
      </w:pPr>
      <w:r w:rsidRPr="00A5701D">
        <w:t>Should it be perfect?</w:t>
      </w:r>
    </w:p>
    <w:p w14:paraId="3DF12D0E" w14:textId="77777777" w:rsidR="00870F90" w:rsidRPr="00A5701D" w:rsidRDefault="00870F90" w:rsidP="00870F90">
      <w:pPr>
        <w:numPr>
          <w:ilvl w:val="0"/>
          <w:numId w:val="53"/>
        </w:numPr>
        <w:spacing w:before="240" w:after="240" w:line="276" w:lineRule="auto"/>
        <w:contextualSpacing/>
      </w:pPr>
      <w:r w:rsidRPr="00A5701D">
        <w:t>How to average if we have multiple approximations of ground truth from different experts.</w:t>
      </w:r>
    </w:p>
    <w:p w14:paraId="685A3944" w14:textId="77777777" w:rsidR="00870F90" w:rsidRPr="00A5701D" w:rsidRDefault="00870F90" w:rsidP="00870F90">
      <w:pPr>
        <w:numPr>
          <w:ilvl w:val="0"/>
          <w:numId w:val="53"/>
        </w:numPr>
        <w:spacing w:before="240" w:after="240" w:line="276" w:lineRule="auto"/>
        <w:contextualSpacing/>
      </w:pPr>
      <w:r w:rsidRPr="00A5701D">
        <w:t>How to use an expert panel’s opinion?</w:t>
      </w:r>
    </w:p>
    <w:p w14:paraId="6853D4F8"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On balancing/biasing/weighting/stratification</w:t>
      </w:r>
    </w:p>
    <w:p w14:paraId="731E242E" w14:textId="77777777" w:rsidR="00870F90" w:rsidRPr="00A5701D" w:rsidRDefault="00870F90" w:rsidP="00870F90">
      <w:pPr>
        <w:spacing w:before="240" w:after="240" w:line="276" w:lineRule="auto"/>
        <w:rPr>
          <w:highlight w:val="yellow"/>
        </w:rPr>
      </w:pPr>
      <w:r w:rsidRPr="00A5701D">
        <w:rPr>
          <w:highlight w:val="yellow"/>
        </w:rPr>
        <w:t>[To be added]</w:t>
      </w:r>
    </w:p>
    <w:p w14:paraId="665EDCBD"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Other performance measures</w:t>
      </w:r>
    </w:p>
    <w:p w14:paraId="60472B61" w14:textId="77777777" w:rsidR="00870F90" w:rsidRPr="00A5701D" w:rsidRDefault="00870F90" w:rsidP="00870F90">
      <w:pPr>
        <w:spacing w:after="240" w:line="276" w:lineRule="auto"/>
      </w:pPr>
      <w:r w:rsidRPr="00A5701D">
        <w:t>The parameters discussed so far relate to the performance of the outputs of symptom assessment tools.</w:t>
      </w:r>
    </w:p>
    <w:p w14:paraId="25581795" w14:textId="77777777" w:rsidR="00870F90" w:rsidRPr="00A5701D" w:rsidRDefault="00870F90" w:rsidP="00870F90">
      <w:pPr>
        <w:spacing w:after="240" w:line="276" w:lineRule="auto"/>
      </w:pPr>
      <w:r w:rsidRPr="00A5701D">
        <w:t>Clinical stakeholders are also concerned with the performance of how data is collected and interpreted by the tool.</w:t>
      </w:r>
    </w:p>
    <w:p w14:paraId="3F8D85D2" w14:textId="77777777" w:rsidR="00870F90" w:rsidRPr="00A5701D" w:rsidRDefault="00870F90" w:rsidP="00870F90">
      <w:pPr>
        <w:spacing w:after="240" w:line="276" w:lineRule="auto"/>
      </w:pPr>
      <w:r w:rsidRPr="00A5701D">
        <w:t>With this in mind, other aspects to include in overall performance metrics would be:</w:t>
      </w:r>
    </w:p>
    <w:p w14:paraId="3353A933" w14:textId="77777777" w:rsidR="00870F90" w:rsidRPr="00A5701D" w:rsidRDefault="00870F90" w:rsidP="00870F90">
      <w:pPr>
        <w:numPr>
          <w:ilvl w:val="0"/>
          <w:numId w:val="53"/>
        </w:numPr>
        <w:spacing w:after="240" w:line="276" w:lineRule="auto"/>
        <w:contextualSpacing/>
      </w:pPr>
      <w:r w:rsidRPr="00A5701D">
        <w:t>Quality of question flow: How much of the relevant positive and negative evidence was actually elicited? Were there any key serious symptoms (red flags) not elicited by the tool?</w:t>
      </w:r>
    </w:p>
    <w:p w14:paraId="2B8ED030" w14:textId="77777777" w:rsidR="00870F90" w:rsidRPr="00A5701D" w:rsidRDefault="00870F90" w:rsidP="00870F90">
      <w:pPr>
        <w:numPr>
          <w:ilvl w:val="0"/>
          <w:numId w:val="53"/>
        </w:numPr>
        <w:spacing w:after="240" w:line="276" w:lineRule="auto"/>
        <w:contextualSpacing/>
      </w:pPr>
      <w:r w:rsidRPr="00A5701D">
        <w:t>Do users actually understand/comprehend the questions? (this may be difficult to assess within benchmarking. It might be captured within usability testing)</w:t>
      </w:r>
    </w:p>
    <w:p w14:paraId="20D57FEE" w14:textId="77777777" w:rsidR="00870F90" w:rsidRPr="00A5701D" w:rsidRDefault="00870F90" w:rsidP="00870F90">
      <w:pPr>
        <w:numPr>
          <w:ilvl w:val="0"/>
          <w:numId w:val="53"/>
        </w:numPr>
        <w:spacing w:after="240" w:line="276" w:lineRule="auto"/>
        <w:contextualSpacing/>
      </w:pPr>
      <w:r w:rsidRPr="00A5701D">
        <w:t>Measuring the task of converting the lived experience of the user, into the tool. Different tools use different methods for this - some use Natural Language Processing, for example. It is important to have metrics on the performance/accuracy of this task.</w:t>
      </w:r>
    </w:p>
    <w:p w14:paraId="399993AB" w14:textId="77777777" w:rsidR="00870F90" w:rsidRPr="00A5701D" w:rsidRDefault="00870F90" w:rsidP="00870F90">
      <w:pPr>
        <w:numPr>
          <w:ilvl w:val="0"/>
          <w:numId w:val="53"/>
        </w:numPr>
        <w:spacing w:after="240" w:line="276" w:lineRule="auto"/>
        <w:contextualSpacing/>
      </w:pPr>
      <w:r w:rsidRPr="00A5701D">
        <w:t>Metrics to consider that there are certain conditions that may be explicitly ruled out due to the age or the biological sex of the user. An example of this would be pregnancy related conditions (e.g. pre-eclampsia) should usually not be included in the list of differentials for someone whose biological sex is male</w:t>
      </w:r>
      <w:r w:rsidRPr="00A5701D">
        <w:rPr>
          <w:vertAlign w:val="superscript"/>
        </w:rPr>
        <w:footnoteReference w:id="2"/>
      </w:r>
      <w:r w:rsidRPr="00A5701D">
        <w:t>)</w:t>
      </w:r>
    </w:p>
    <w:p w14:paraId="53C2E887" w14:textId="77777777" w:rsidR="00870F90" w:rsidRPr="00A5701D" w:rsidRDefault="00870F90" w:rsidP="00870F90">
      <w:pPr>
        <w:spacing w:after="240" w:line="276" w:lineRule="auto"/>
        <w:rPr>
          <w:b/>
          <w:bCs/>
        </w:rPr>
      </w:pPr>
      <w:r w:rsidRPr="00A5701D">
        <w:rPr>
          <w:b/>
          <w:bCs/>
        </w:rPr>
        <w:t>Clinical Outcomes/Impact</w:t>
      </w:r>
    </w:p>
    <w:p w14:paraId="775F61F9" w14:textId="77777777" w:rsidR="00870F90" w:rsidRPr="00A5701D" w:rsidRDefault="00870F90" w:rsidP="00870F90">
      <w:pPr>
        <w:spacing w:after="240" w:line="276" w:lineRule="auto"/>
      </w:pPr>
      <w:r w:rsidRPr="00A5701D">
        <w:t>Metrics measured here will relate to the stated clinical benefits of the AI tool. Mostly these are best measured with a study in a clinical setting.</w:t>
      </w:r>
    </w:p>
    <w:p w14:paraId="213E92FB" w14:textId="77777777" w:rsidR="00870F90" w:rsidRPr="00A5701D" w:rsidRDefault="00870F90" w:rsidP="00870F90">
      <w:pPr>
        <w:spacing w:after="240" w:line="276" w:lineRule="auto"/>
      </w:pPr>
      <w:r w:rsidRPr="00A5701D">
        <w:lastRenderedPageBreak/>
        <w:t>Examples of clinical outcomes and impact measurements could be:</w:t>
      </w:r>
    </w:p>
    <w:p w14:paraId="78997508" w14:textId="77777777" w:rsidR="00870F90" w:rsidRPr="00A5701D" w:rsidRDefault="00870F90" w:rsidP="00870F90">
      <w:pPr>
        <w:spacing w:after="240" w:line="276" w:lineRule="auto"/>
        <w:rPr>
          <w:b/>
          <w:bCs/>
        </w:rPr>
      </w:pPr>
      <w:r w:rsidRPr="00A5701D">
        <w:rPr>
          <w:b/>
          <w:bCs/>
        </w:rPr>
        <w:t>Patient Journey:</w:t>
      </w:r>
    </w:p>
    <w:p w14:paraId="322BA98B" w14:textId="77777777" w:rsidR="00870F90" w:rsidRPr="00A5701D" w:rsidRDefault="00870F90" w:rsidP="00870F90">
      <w:pPr>
        <w:numPr>
          <w:ilvl w:val="0"/>
          <w:numId w:val="53"/>
        </w:numPr>
        <w:spacing w:after="240" w:line="276" w:lineRule="auto"/>
        <w:contextualSpacing/>
        <w:rPr>
          <w:b/>
          <w:bCs/>
        </w:rPr>
      </w:pPr>
      <w:r w:rsidRPr="00A5701D">
        <w:t>Effect on patient journey - satisfaction with navigating health services after being given triage advice</w:t>
      </w:r>
    </w:p>
    <w:p w14:paraId="50141A3A" w14:textId="77777777" w:rsidR="00870F90" w:rsidRPr="00A5701D" w:rsidRDefault="00870F90" w:rsidP="00870F90">
      <w:pPr>
        <w:numPr>
          <w:ilvl w:val="0"/>
          <w:numId w:val="53"/>
        </w:numPr>
        <w:spacing w:after="240" w:line="276" w:lineRule="auto"/>
        <w:contextualSpacing/>
        <w:rPr>
          <w:b/>
          <w:bCs/>
        </w:rPr>
      </w:pPr>
      <w:r w:rsidRPr="00A5701D">
        <w:t>Increase/decrease in time spent waiting for appointments for conditions that can be helped with self-care or other healthcare pathway (e.g. pharmacy)</w:t>
      </w:r>
    </w:p>
    <w:p w14:paraId="2E3F1004" w14:textId="77777777" w:rsidR="00870F90" w:rsidRPr="00A5701D" w:rsidRDefault="00870F90" w:rsidP="00870F90">
      <w:pPr>
        <w:numPr>
          <w:ilvl w:val="0"/>
          <w:numId w:val="53"/>
        </w:numPr>
        <w:spacing w:after="240" w:line="276" w:lineRule="auto"/>
        <w:contextualSpacing/>
        <w:rPr>
          <w:b/>
          <w:bCs/>
        </w:rPr>
      </w:pPr>
      <w:r w:rsidRPr="00A5701D">
        <w:t>Effect on waiting times for appointments</w:t>
      </w:r>
    </w:p>
    <w:p w14:paraId="44564757" w14:textId="77777777" w:rsidR="00870F90" w:rsidRPr="00A5701D" w:rsidRDefault="00870F90" w:rsidP="00870F90">
      <w:pPr>
        <w:numPr>
          <w:ilvl w:val="0"/>
          <w:numId w:val="53"/>
        </w:numPr>
        <w:spacing w:after="240" w:line="276" w:lineRule="auto"/>
        <w:contextualSpacing/>
        <w:rPr>
          <w:b/>
          <w:bCs/>
        </w:rPr>
      </w:pPr>
      <w:r w:rsidRPr="00A5701D">
        <w:t>PROMs (Patient Reported Outcome Measures)</w:t>
      </w:r>
    </w:p>
    <w:p w14:paraId="3CFB9EEF" w14:textId="77777777" w:rsidR="00870F90" w:rsidRPr="00A5701D" w:rsidRDefault="00870F90" w:rsidP="00870F90">
      <w:pPr>
        <w:spacing w:after="240" w:line="276" w:lineRule="auto"/>
        <w:rPr>
          <w:b/>
          <w:bCs/>
        </w:rPr>
      </w:pPr>
      <w:r w:rsidRPr="00A5701D">
        <w:rPr>
          <w:b/>
          <w:bCs/>
        </w:rPr>
        <w:t>Clinical Workflow</w:t>
      </w:r>
    </w:p>
    <w:p w14:paraId="1C0D17DC" w14:textId="77777777" w:rsidR="00870F90" w:rsidRPr="00A5701D" w:rsidRDefault="00870F90" w:rsidP="00870F90">
      <w:pPr>
        <w:numPr>
          <w:ilvl w:val="0"/>
          <w:numId w:val="53"/>
        </w:numPr>
        <w:spacing w:after="240" w:line="276" w:lineRule="auto"/>
        <w:contextualSpacing/>
      </w:pPr>
      <w:r w:rsidRPr="00A5701D">
        <w:t>Effect on consultation times between patient and HCP</w:t>
      </w:r>
    </w:p>
    <w:p w14:paraId="3D590F04" w14:textId="77777777" w:rsidR="00870F90" w:rsidRPr="00A5701D" w:rsidRDefault="00870F90" w:rsidP="00870F90">
      <w:pPr>
        <w:numPr>
          <w:ilvl w:val="0"/>
          <w:numId w:val="53"/>
        </w:numPr>
        <w:spacing w:after="240" w:line="276" w:lineRule="auto"/>
        <w:contextualSpacing/>
      </w:pPr>
      <w:r w:rsidRPr="00A5701D">
        <w:t>Effect on clinician caseload management</w:t>
      </w:r>
    </w:p>
    <w:p w14:paraId="1CA1D9DB" w14:textId="77777777" w:rsidR="00870F90" w:rsidRPr="00A5701D" w:rsidRDefault="00870F90" w:rsidP="00870F90">
      <w:pPr>
        <w:spacing w:after="240" w:line="276" w:lineRule="auto"/>
        <w:rPr>
          <w:b/>
          <w:bCs/>
        </w:rPr>
      </w:pPr>
      <w:r w:rsidRPr="00A5701D">
        <w:rPr>
          <w:b/>
          <w:bCs/>
        </w:rPr>
        <w:t>Health System</w:t>
      </w:r>
    </w:p>
    <w:p w14:paraId="082F7264" w14:textId="77777777" w:rsidR="00870F90" w:rsidRPr="00A5701D" w:rsidRDefault="00870F90" w:rsidP="00870F90">
      <w:pPr>
        <w:numPr>
          <w:ilvl w:val="0"/>
          <w:numId w:val="53"/>
        </w:numPr>
        <w:spacing w:after="240" w:line="276" w:lineRule="auto"/>
        <w:contextualSpacing/>
      </w:pPr>
      <w:r w:rsidRPr="00A5701D">
        <w:t>Effect on demand on emergency services</w:t>
      </w:r>
    </w:p>
    <w:p w14:paraId="1F4412EA" w14:textId="77777777" w:rsidR="00870F90" w:rsidRPr="00A5701D" w:rsidRDefault="00870F90" w:rsidP="00870F90">
      <w:pPr>
        <w:numPr>
          <w:ilvl w:val="0"/>
          <w:numId w:val="53"/>
        </w:numPr>
        <w:spacing w:after="240" w:line="276" w:lineRule="auto"/>
        <w:contextualSpacing/>
      </w:pPr>
      <w:r w:rsidRPr="00A5701D">
        <w:t>Effect on demand for primary care appointments</w:t>
      </w:r>
    </w:p>
    <w:p w14:paraId="11965169" w14:textId="77777777" w:rsidR="00870F90" w:rsidRPr="00A5701D" w:rsidRDefault="00870F90" w:rsidP="00870F90">
      <w:pPr>
        <w:numPr>
          <w:ilvl w:val="0"/>
          <w:numId w:val="53"/>
        </w:numPr>
        <w:spacing w:after="240" w:line="276" w:lineRule="auto"/>
        <w:contextualSpacing/>
      </w:pPr>
      <w:r w:rsidRPr="00A5701D">
        <w:t>Effects and impact of undertriage (e.g. advising people with a serious condition to self-care)</w:t>
      </w:r>
    </w:p>
    <w:p w14:paraId="4EBDD7AD" w14:textId="77777777" w:rsidR="00870F90" w:rsidRPr="00A5701D" w:rsidRDefault="00870F90" w:rsidP="00870F90">
      <w:pPr>
        <w:numPr>
          <w:ilvl w:val="0"/>
          <w:numId w:val="53"/>
        </w:numPr>
        <w:spacing w:after="240" w:line="276" w:lineRule="auto"/>
        <w:contextualSpacing/>
      </w:pPr>
      <w:r w:rsidRPr="00A5701D">
        <w:t>Effects and impact of overtriage (e.g. inappropriately advising someone with a non-urgent condition to attend emergency department)</w:t>
      </w:r>
    </w:p>
    <w:p w14:paraId="6407D9F8" w14:textId="77777777" w:rsidR="00870F90" w:rsidRPr="00A5701D" w:rsidRDefault="00870F90" w:rsidP="00870F90">
      <w:pPr>
        <w:spacing w:after="240" w:line="276" w:lineRule="auto"/>
      </w:pPr>
      <w:r w:rsidRPr="00A5701D">
        <w:t>Going forward, it may be of interest to work with health economists in the topic group to explore the utility of health economic metrics within benchmarking that might be a function of cost, QALYs, etc. These may be important for health system level stakeholders (e.g. health ministries, providers, payers).</w:t>
      </w:r>
    </w:p>
    <w:p w14:paraId="1C41DBEF" w14:textId="77777777" w:rsidR="00870F90" w:rsidRPr="00A5701D" w:rsidRDefault="00870F90" w:rsidP="00870F90">
      <w:pPr>
        <w:keepNext/>
        <w:numPr>
          <w:ilvl w:val="2"/>
          <w:numId w:val="14"/>
        </w:numPr>
        <w:spacing w:after="60"/>
        <w:outlineLvl w:val="2"/>
        <w:rPr>
          <w:rFonts w:eastAsia="MS Mincho" w:cs="Arial"/>
          <w:b/>
          <w:bCs/>
          <w:szCs w:val="26"/>
        </w:rPr>
      </w:pPr>
      <w:bookmarkStart w:id="126" w:name="_Toc113900783"/>
      <w:r w:rsidRPr="00A5701D">
        <w:rPr>
          <w:rFonts w:eastAsia="MS Mincho" w:cs="Arial"/>
          <w:b/>
          <w:bCs/>
          <w:szCs w:val="26"/>
        </w:rPr>
        <w:t>Putting it all together for Clinicians</w:t>
      </w:r>
      <w:bookmarkEnd w:id="126"/>
    </w:p>
    <w:p w14:paraId="259F1553" w14:textId="77777777" w:rsidR="00870F90" w:rsidRPr="00A5701D" w:rsidRDefault="00870F90" w:rsidP="00870F90">
      <w:pPr>
        <w:spacing w:after="240" w:line="276" w:lineRule="auto"/>
      </w:pPr>
      <w:r w:rsidRPr="00A5701D">
        <w:t>A big challenge is communicating this range of metrics (relevant to context) to clinicians and other healthcare stakeholders, in a way that aids understanding. A paper published in Nature in March 2020 by Sendak et al explores this in great detail, and provides a fantastic example inspired by the nutrition information on a cereal box26. Benchmarking metrics summarised in a such a digestible way that takes the most relevant parts is worth seriously considering.</w:t>
      </w:r>
    </w:p>
    <w:p w14:paraId="6301DF27" w14:textId="77777777" w:rsidR="00870F90" w:rsidRPr="00A5701D" w:rsidRDefault="00870F90" w:rsidP="00870F90">
      <w:pPr>
        <w:keepNext/>
        <w:spacing w:before="240" w:after="240" w:line="276" w:lineRule="auto"/>
        <w:jc w:val="center"/>
      </w:pPr>
      <w:r w:rsidRPr="00A5701D">
        <w:rPr>
          <w:noProof/>
        </w:rPr>
        <w:lastRenderedPageBreak/>
        <w:drawing>
          <wp:inline distT="0" distB="0" distL="0" distR="0" wp14:anchorId="75B8071D" wp14:editId="2FF5D3A1">
            <wp:extent cx="5571490" cy="8492271"/>
            <wp:effectExtent l="0" t="0" r="3810" b="4445"/>
            <wp:docPr id="1101228499" name="picture"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231">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59DAB861" w14:textId="77777777" w:rsidR="00870F90" w:rsidRPr="00A5701D" w:rsidRDefault="00870F90" w:rsidP="00870F90">
      <w:pPr>
        <w:pBdr>
          <w:top w:val="nil"/>
          <w:left w:val="nil"/>
          <w:bottom w:val="nil"/>
          <w:right w:val="nil"/>
          <w:between w:val="nil"/>
        </w:pBdr>
        <w:spacing w:after="200"/>
        <w:jc w:val="center"/>
        <w:rPr>
          <w:b/>
          <w:color w:val="000000"/>
        </w:rPr>
      </w:pPr>
      <w:bookmarkStart w:id="127" w:name="_Toc72267126"/>
      <w:bookmarkStart w:id="128" w:name="_Toc104461686"/>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11</w:t>
      </w:r>
      <w:r w:rsidRPr="00A5701D">
        <w:rPr>
          <w:b/>
          <w:noProof/>
          <w:color w:val="000000"/>
        </w:rPr>
        <w:fldChar w:fldCharType="end"/>
      </w:r>
      <w:r w:rsidRPr="00A5701D">
        <w:rPr>
          <w:b/>
          <w:color w:val="000000"/>
        </w:rPr>
        <w:t xml:space="preserve"> – Example “Model Facts” label for sepsis machine learning model from Sendak et al, 2020. (Nature)</w:t>
      </w:r>
      <w:bookmarkEnd w:id="127"/>
      <w:bookmarkEnd w:id="128"/>
    </w:p>
    <w:p w14:paraId="36E03994" w14:textId="77777777" w:rsidR="00870F90" w:rsidRPr="00A5701D" w:rsidRDefault="00870F90" w:rsidP="00870F90">
      <w:pPr>
        <w:keepNext/>
        <w:numPr>
          <w:ilvl w:val="2"/>
          <w:numId w:val="14"/>
        </w:numPr>
        <w:spacing w:after="60"/>
        <w:outlineLvl w:val="2"/>
        <w:rPr>
          <w:rFonts w:eastAsia="MS Mincho" w:cs="Arial"/>
          <w:b/>
          <w:bCs/>
          <w:szCs w:val="26"/>
        </w:rPr>
      </w:pPr>
      <w:bookmarkStart w:id="129" w:name="_Toc113900784"/>
      <w:r w:rsidRPr="00A5701D">
        <w:rPr>
          <w:rFonts w:eastAsia="MS Mincho" w:cs="Arial"/>
          <w:b/>
          <w:bCs/>
          <w:szCs w:val="26"/>
        </w:rPr>
        <w:lastRenderedPageBreak/>
        <w:t>Additional clinical considerations and limitations</w:t>
      </w:r>
      <w:bookmarkEnd w:id="129"/>
    </w:p>
    <w:p w14:paraId="530DC286" w14:textId="77777777" w:rsidR="00870F90" w:rsidRDefault="00870F90" w:rsidP="00870F90">
      <w:pPr>
        <w:spacing w:line="276" w:lineRule="auto"/>
      </w:pPr>
      <w:r w:rsidRPr="00A5701D">
        <w:t>Whilst some important considerations have already been outlined, there are some additional discussions that relate indirectly to clinical metrics.</w:t>
      </w:r>
    </w:p>
    <w:p w14:paraId="51EC6DC3" w14:textId="77777777" w:rsidR="00870F90" w:rsidRPr="00A5701D" w:rsidRDefault="00870F90" w:rsidP="00870F90">
      <w:pPr>
        <w:spacing w:line="276" w:lineRule="auto"/>
      </w:pPr>
    </w:p>
    <w:p w14:paraId="763BBEEF" w14:textId="77777777" w:rsidR="00870F90" w:rsidRPr="00A5701D" w:rsidRDefault="00870F90" w:rsidP="00870F90">
      <w:pPr>
        <w:spacing w:line="276" w:lineRule="auto"/>
        <w:rPr>
          <w:b/>
          <w:bCs/>
        </w:rPr>
      </w:pPr>
      <w:r w:rsidRPr="00A5701D">
        <w:rPr>
          <w:b/>
          <w:bCs/>
        </w:rPr>
        <w:t>Mapping Ontologies</w:t>
      </w:r>
    </w:p>
    <w:p w14:paraId="6D18C2A5" w14:textId="77777777" w:rsidR="00870F90" w:rsidRPr="00A5701D" w:rsidRDefault="00870F90" w:rsidP="00870F90">
      <w:pPr>
        <w:spacing w:line="276" w:lineRule="auto"/>
      </w:pPr>
      <w:r w:rsidRPr="00A5701D">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69F01C77" w14:textId="77777777" w:rsidR="00870F90" w:rsidRPr="00A5701D" w:rsidRDefault="00870F90" w:rsidP="00870F90">
      <w:pPr>
        <w:spacing w:line="276" w:lineRule="auto"/>
      </w:pPr>
      <w:r w:rsidRPr="00A5701D">
        <w:t>A robust, reliable and trusted approach is required to map these to a common, agreed ontology. This is discussed elsewhere, but is, from a clinical perspective, very important.</w:t>
      </w:r>
    </w:p>
    <w:p w14:paraId="3B80EA0E" w14:textId="77777777" w:rsidR="00870F90" w:rsidRPr="00A5701D" w:rsidRDefault="00870F90" w:rsidP="00870F90">
      <w:pPr>
        <w:spacing w:line="276" w:lineRule="auto"/>
      </w:pPr>
    </w:p>
    <w:p w14:paraId="5B9FF958" w14:textId="77777777" w:rsidR="00870F90" w:rsidRPr="00A5701D" w:rsidRDefault="00870F90" w:rsidP="00870F90">
      <w:pPr>
        <w:spacing w:line="276" w:lineRule="auto"/>
        <w:rPr>
          <w:b/>
          <w:bCs/>
        </w:rPr>
      </w:pPr>
      <w:r w:rsidRPr="00A5701D">
        <w:rPr>
          <w:b/>
          <w:bCs/>
        </w:rPr>
        <w:t>Explainability</w:t>
      </w:r>
    </w:p>
    <w:p w14:paraId="232D9224" w14:textId="77777777" w:rsidR="00870F90" w:rsidRPr="00A5701D" w:rsidRDefault="00870F90" w:rsidP="00870F90">
      <w:pPr>
        <w:spacing w:line="276" w:lineRule="auto"/>
      </w:pPr>
      <w:r w:rsidRPr="00A5701D">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264C3B82" w14:textId="77777777" w:rsidR="00870F90" w:rsidRPr="00A5701D" w:rsidRDefault="00870F90" w:rsidP="00870F90">
      <w:pPr>
        <w:spacing w:line="276" w:lineRule="auto"/>
      </w:pPr>
      <w:r w:rsidRPr="00A5701D">
        <w:t>Coming back to symptom assessment tools, explainability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explainability does not currently exist.</w:t>
      </w:r>
    </w:p>
    <w:p w14:paraId="5593A831" w14:textId="77777777" w:rsidR="00870F90" w:rsidRPr="00A5701D" w:rsidRDefault="00870F90" w:rsidP="00870F90">
      <w:pPr>
        <w:spacing w:line="276" w:lineRule="auto"/>
      </w:pPr>
    </w:p>
    <w:p w14:paraId="1CA841F6" w14:textId="77777777" w:rsidR="00870F90" w:rsidRPr="00A5701D" w:rsidRDefault="00870F90" w:rsidP="00870F90">
      <w:pPr>
        <w:spacing w:line="276" w:lineRule="auto"/>
        <w:rPr>
          <w:b/>
          <w:bCs/>
        </w:rPr>
      </w:pPr>
      <w:r w:rsidRPr="00A5701D">
        <w:rPr>
          <w:b/>
          <w:bCs/>
        </w:rPr>
        <w:t>Addressing clinician variability and the ground truth problem going forward</w:t>
      </w:r>
    </w:p>
    <w:p w14:paraId="7DF72BE4" w14:textId="77777777" w:rsidR="00870F90" w:rsidRPr="00A5701D" w:rsidRDefault="00870F90" w:rsidP="00870F90">
      <w:pPr>
        <w:spacing w:line="276" w:lineRule="auto"/>
      </w:pPr>
      <w:r w:rsidRPr="00A5701D">
        <w:t>Within the topic group, there has been fervent debate about the issues with EHRs and clinician variability in defining gold standards or ground truth. Another approach that has been discussed as an enhancement to the current benchmarking framework is as follows.</w:t>
      </w:r>
    </w:p>
    <w:p w14:paraId="0E5BCC82" w14:textId="77777777" w:rsidR="00870F90" w:rsidRPr="00A5701D" w:rsidRDefault="00870F90" w:rsidP="00870F90">
      <w:pPr>
        <w:spacing w:line="276" w:lineRule="auto"/>
      </w:pPr>
      <w:r w:rsidRPr="00A5701D">
        <w:t xml:space="preserve">Benchmarking could involve each AI tool being paired with clinical sites across the globe that are relevant to its intended use and users. Connecting anonymised data of the patients that come through over a period of time,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data, and reduces the problems of clinician variability. However, examples of </w:t>
      </w:r>
      <w:r w:rsidRPr="00A5701D">
        <w:lastRenderedPageBreak/>
        <w:t>some challenges to overcome are: data security, reaching a critical mass of participating sites, standardisation of processes to achieve fair, comparable benchmarking tests across all sites.</w:t>
      </w:r>
    </w:p>
    <w:p w14:paraId="72C1424F" w14:textId="77777777" w:rsidR="00870F90" w:rsidRPr="00A5701D" w:rsidRDefault="00870F90" w:rsidP="00870F90">
      <w:pPr>
        <w:keepNext/>
        <w:numPr>
          <w:ilvl w:val="2"/>
          <w:numId w:val="14"/>
        </w:numPr>
        <w:spacing w:after="60"/>
        <w:outlineLvl w:val="2"/>
        <w:rPr>
          <w:rFonts w:eastAsia="MS Mincho" w:cs="Arial"/>
          <w:b/>
          <w:bCs/>
          <w:szCs w:val="26"/>
        </w:rPr>
      </w:pPr>
      <w:bookmarkStart w:id="130" w:name="_Toc113900785"/>
      <w:r w:rsidRPr="00A5701D">
        <w:rPr>
          <w:rFonts w:eastAsia="MS Mincho" w:cs="Arial"/>
          <w:b/>
          <w:bCs/>
          <w:szCs w:val="26"/>
        </w:rPr>
        <w:t>Conclusion</w:t>
      </w:r>
      <w:bookmarkEnd w:id="130"/>
    </w:p>
    <w:p w14:paraId="7B19BB8B" w14:textId="77777777" w:rsidR="00870F90" w:rsidRPr="00A5701D" w:rsidRDefault="00870F90" w:rsidP="00870F90">
      <w:pPr>
        <w:spacing w:after="240" w:line="276" w:lineRule="auto"/>
      </w:pPr>
      <w:r w:rsidRPr="00A5701D">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 robust prospective clinical studies).</w:t>
      </w:r>
    </w:p>
    <w:p w14:paraId="253CC499" w14:textId="77777777" w:rsidR="00870F90" w:rsidRPr="00A5701D" w:rsidRDefault="00870F90" w:rsidP="00870F90">
      <w:pPr>
        <w:numPr>
          <w:ilvl w:val="0"/>
          <w:numId w:val="29"/>
        </w:numPr>
        <w:rPr>
          <w:color w:val="808080"/>
        </w:rPr>
      </w:pPr>
      <w:r w:rsidRPr="00A5701D">
        <w:rPr>
          <w:color w:val="808080"/>
        </w:rPr>
        <w:t>Is the reporting flexible enough to answer the questions stakeholders want to get answered by the benchmarking?</w:t>
      </w:r>
    </w:p>
    <w:p w14:paraId="274EFA39" w14:textId="77777777" w:rsidR="00870F90" w:rsidRPr="00A5701D" w:rsidRDefault="00870F90" w:rsidP="00870F90">
      <w:pPr>
        <w:numPr>
          <w:ilvl w:val="0"/>
          <w:numId w:val="29"/>
        </w:numPr>
        <w:rPr>
          <w:color w:val="808080"/>
        </w:rPr>
      </w:pPr>
      <w:r w:rsidRPr="00A5701D">
        <w:rPr>
          <w:color w:val="808080"/>
        </w:rPr>
        <w:t>What are the relative advantages and disadvantages of these diverse solutions?</w:t>
      </w:r>
    </w:p>
    <w:p w14:paraId="1BE231FA" w14:textId="77777777" w:rsidR="00870F90" w:rsidRPr="00A5701D" w:rsidRDefault="00870F90" w:rsidP="00870F90">
      <w:pPr>
        <w:ind w:left="720"/>
        <w:rPr>
          <w:color w:val="808080"/>
        </w:rPr>
      </w:pPr>
    </w:p>
    <w:p w14:paraId="4FA4126B" w14:textId="77777777" w:rsidR="00870F90" w:rsidRPr="00A5701D" w:rsidRDefault="00870F90" w:rsidP="00870F90">
      <w:pPr>
        <w:keepNext/>
        <w:numPr>
          <w:ilvl w:val="1"/>
          <w:numId w:val="14"/>
        </w:numPr>
        <w:spacing w:after="60"/>
        <w:outlineLvl w:val="1"/>
        <w:rPr>
          <w:rFonts w:eastAsia="MS Mincho" w:cs="Arial"/>
          <w:b/>
          <w:bCs/>
          <w:iCs/>
          <w:szCs w:val="28"/>
        </w:rPr>
      </w:pPr>
      <w:bookmarkStart w:id="131" w:name="_Toc113900786"/>
      <w:r w:rsidRPr="00A5701D">
        <w:rPr>
          <w:rFonts w:eastAsia="MS Mincho" w:cs="Arial"/>
          <w:b/>
          <w:bCs/>
          <w:iCs/>
          <w:szCs w:val="28"/>
        </w:rPr>
        <w:t>Subtopic</w:t>
      </w:r>
      <w:r w:rsidRPr="00A5701D">
        <w:rPr>
          <w:rFonts w:eastAsia="MS Mincho" w:cs="Arial"/>
          <w:b/>
          <w:bCs/>
          <w:iCs/>
          <w:color w:val="538135"/>
          <w:szCs w:val="28"/>
        </w:rPr>
        <w:t xml:space="preserve"> [B]</w:t>
      </w:r>
      <w:bookmarkEnd w:id="131"/>
      <w:r w:rsidRPr="00A5701D">
        <w:rPr>
          <w:rFonts w:eastAsia="MS Mincho" w:cs="Arial"/>
          <w:b/>
          <w:bCs/>
          <w:iCs/>
          <w:color w:val="6FAC47"/>
          <w:szCs w:val="28"/>
        </w:rPr>
        <w:t xml:space="preserve"> </w:t>
      </w:r>
    </w:p>
    <w:p w14:paraId="64638177" w14:textId="77777777" w:rsidR="00870F90" w:rsidRPr="00A5701D" w:rsidRDefault="00870F90" w:rsidP="00870F90">
      <w:pPr>
        <w:pBdr>
          <w:top w:val="nil"/>
          <w:left w:val="nil"/>
          <w:bottom w:val="nil"/>
          <w:right w:val="nil"/>
          <w:between w:val="nil"/>
        </w:pBdr>
        <w:spacing w:after="120"/>
        <w:rPr>
          <w:i/>
          <w:color w:val="FF0000"/>
        </w:rPr>
      </w:pPr>
      <w:r w:rsidRPr="00A5701D">
        <w:rPr>
          <w:i/>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586A8FF7" w14:textId="77777777" w:rsidR="00870F90" w:rsidRPr="00A5701D" w:rsidRDefault="00870F90" w:rsidP="00870F90">
      <w:pPr>
        <w:keepNext/>
        <w:numPr>
          <w:ilvl w:val="0"/>
          <w:numId w:val="14"/>
        </w:numPr>
        <w:spacing w:after="60"/>
        <w:outlineLvl w:val="0"/>
        <w:rPr>
          <w:rFonts w:eastAsia="MS Mincho" w:cs="Arial"/>
          <w:b/>
          <w:bCs/>
          <w:kern w:val="32"/>
          <w:szCs w:val="32"/>
        </w:rPr>
      </w:pPr>
      <w:bookmarkStart w:id="132" w:name="_Toc113900787"/>
      <w:r w:rsidRPr="00A5701D">
        <w:rPr>
          <w:rFonts w:eastAsia="MS Mincho" w:cs="Arial"/>
          <w:b/>
          <w:bCs/>
          <w:kern w:val="32"/>
          <w:szCs w:val="32"/>
        </w:rPr>
        <w:t>Benchmarking by the topic group</w:t>
      </w:r>
      <w:bookmarkEnd w:id="132"/>
    </w:p>
    <w:p w14:paraId="0B21D97D" w14:textId="77777777" w:rsidR="00870F90" w:rsidRPr="00A5701D" w:rsidRDefault="00870F90" w:rsidP="00870F90">
      <w:r w:rsidRPr="00A5701D">
        <w:t xml:space="preserve">This section describes all technical and operational details regarding the benchmarking process for the AI-based symptom assessment including subsections for each version of the benchmarking that is iteratively improved over time. </w:t>
      </w:r>
    </w:p>
    <w:p w14:paraId="2CA15353" w14:textId="77777777" w:rsidR="00870F90" w:rsidRPr="00A5701D" w:rsidRDefault="00870F90" w:rsidP="00870F90">
      <w:r w:rsidRPr="00A5701D">
        <w:t xml:space="preserve">It reflects the considerations of various deliverables: </w:t>
      </w:r>
      <w:hyperlink r:id="rId232">
        <w:r w:rsidRPr="00A5701D">
          <w:rPr>
            <w:rFonts w:ascii="Times" w:eastAsia="Times" w:hAnsi="Times" w:cs="Times"/>
            <w:color w:val="0000FF"/>
            <w:u w:val="single"/>
          </w:rPr>
          <w:t>DEL05</w:t>
        </w:r>
      </w:hyperlink>
      <w:r w:rsidRPr="00A5701D">
        <w:t xml:space="preserve"> </w:t>
      </w:r>
      <w:r w:rsidRPr="00A5701D">
        <w:rPr>
          <w:i/>
        </w:rPr>
        <w:t xml:space="preserve">“Data specification” </w:t>
      </w:r>
      <w:r w:rsidRPr="00A5701D">
        <w:t xml:space="preserve">(introduction to deliverables 5.1-5.6), </w:t>
      </w:r>
      <w:hyperlink r:id="rId233">
        <w:r w:rsidRPr="00A5701D">
          <w:rPr>
            <w:rFonts w:ascii="Times" w:eastAsia="Times" w:hAnsi="Times" w:cs="Times"/>
            <w:color w:val="0000FF"/>
            <w:u w:val="single"/>
          </w:rPr>
          <w:t>DEL05_1</w:t>
        </w:r>
      </w:hyperlink>
      <w:r w:rsidRPr="00A5701D">
        <w:rPr>
          <w:i/>
        </w:rPr>
        <w:t>“Data requirements”</w:t>
      </w:r>
      <w:r w:rsidRPr="00A5701D">
        <w:t xml:space="preserve"> (which lists acceptance criteria for data submitted to FG-AI4H and states the governing principles and rules), </w:t>
      </w:r>
      <w:hyperlink r:id="rId234">
        <w:r w:rsidRPr="00A5701D">
          <w:rPr>
            <w:color w:val="0000FF"/>
            <w:u w:val="single"/>
          </w:rPr>
          <w:t>DEL05_2</w:t>
        </w:r>
      </w:hyperlink>
      <w:r w:rsidRPr="00A5701D">
        <w:t xml:space="preserve"> </w:t>
      </w:r>
      <w:r w:rsidRPr="00A5701D">
        <w:rPr>
          <w:i/>
        </w:rPr>
        <w:t>“Data acquisition”</w:t>
      </w:r>
      <w:r w:rsidRPr="00A5701D">
        <w:t xml:space="preserve">, </w:t>
      </w:r>
      <w:hyperlink r:id="rId235">
        <w:r w:rsidRPr="00A5701D">
          <w:rPr>
            <w:color w:val="0000FF"/>
            <w:u w:val="single"/>
          </w:rPr>
          <w:t>DEL05_3</w:t>
        </w:r>
      </w:hyperlink>
      <w:r w:rsidRPr="00A5701D">
        <w:rPr>
          <w:i/>
        </w:rPr>
        <w:t xml:space="preserve"> “Data annotation specification”</w:t>
      </w:r>
      <w:r w:rsidRPr="00A5701D">
        <w:t xml:space="preserve">, </w:t>
      </w:r>
      <w:hyperlink r:id="rId236">
        <w:r w:rsidRPr="00A5701D">
          <w:rPr>
            <w:color w:val="0000FF"/>
            <w:u w:val="single"/>
          </w:rPr>
          <w:t>DEL05_4</w:t>
        </w:r>
      </w:hyperlink>
      <w:r w:rsidRPr="00A5701D">
        <w:rPr>
          <w:i/>
        </w:rPr>
        <w:t xml:space="preserve"> “Training and test data specification” </w:t>
      </w:r>
      <w:r w:rsidRPr="00A5701D">
        <w:t xml:space="preserve">(which provides a systematic way of preparing technical requirement specifications for datasets used in training and testing of AI models), </w:t>
      </w:r>
      <w:hyperlink r:id="rId237">
        <w:r w:rsidRPr="00A5701D">
          <w:rPr>
            <w:color w:val="0000FF"/>
            <w:u w:val="single"/>
          </w:rPr>
          <w:t>DEL05_5</w:t>
        </w:r>
      </w:hyperlink>
      <w:r w:rsidRPr="00A5701D">
        <w:rPr>
          <w:i/>
        </w:rPr>
        <w:t xml:space="preserve"> “Data handling” </w:t>
      </w:r>
      <w:r w:rsidRPr="00A5701D">
        <w:t xml:space="preserve">(which outlines how data will be handled once they are accepted), </w:t>
      </w:r>
      <w:hyperlink r:id="rId238">
        <w:r w:rsidRPr="00A5701D">
          <w:rPr>
            <w:color w:val="0000FF"/>
            <w:u w:val="single"/>
          </w:rPr>
          <w:t>DEL05_6</w:t>
        </w:r>
      </w:hyperlink>
      <w:r w:rsidRPr="00A5701D">
        <w:rPr>
          <w:i/>
        </w:rPr>
        <w:t xml:space="preserve"> “Data sharing practices”</w:t>
      </w:r>
      <w:r w:rsidRPr="00A5701D">
        <w:t xml:space="preserve"> (which provides an overview of the existing best practices for sharing health-related data based on distributed and federated environments, including the requirement to enable secure data sharing and addressing issues of data governance), </w:t>
      </w:r>
      <w:hyperlink r:id="rId239">
        <w:r w:rsidRPr="00A5701D">
          <w:rPr>
            <w:color w:val="0000FF"/>
            <w:u w:val="single"/>
          </w:rPr>
          <w:t>DEL06</w:t>
        </w:r>
      </w:hyperlink>
      <w:r w:rsidRPr="00A5701D">
        <w:t xml:space="preserve"> </w:t>
      </w:r>
      <w:r w:rsidRPr="00A5701D">
        <w:rPr>
          <w:i/>
        </w:rPr>
        <w:t>“AI training best practices specification”</w:t>
      </w:r>
      <w:r w:rsidRPr="00A5701D">
        <w:t xml:space="preserve"> (which reviews best practices for proper AI model training and guidelines for model reporting), </w:t>
      </w:r>
      <w:hyperlink r:id="rId240">
        <w:r w:rsidRPr="00A5701D">
          <w:rPr>
            <w:color w:val="0000FF"/>
            <w:u w:val="single"/>
          </w:rPr>
          <w:t>DEL07</w:t>
        </w:r>
      </w:hyperlink>
      <w:r w:rsidRPr="00A5701D">
        <w:rPr>
          <w:i/>
        </w:rPr>
        <w:t xml:space="preserve">“AI for health evaluation considerations” </w:t>
      </w:r>
      <w:r w:rsidRPr="00A5701D">
        <w:t xml:space="preserve">(which discusses the validation and evaluation of AI for health models, and considers requirements for a benchmarking platform), </w:t>
      </w:r>
      <w:hyperlink r:id="rId241">
        <w:r w:rsidRPr="00A5701D">
          <w:rPr>
            <w:color w:val="0000FF"/>
            <w:u w:val="single"/>
          </w:rPr>
          <w:t>DEL07_1</w:t>
        </w:r>
      </w:hyperlink>
      <w:r w:rsidRPr="00A5701D">
        <w:t xml:space="preserve"> </w:t>
      </w:r>
      <w:r w:rsidRPr="00A5701D">
        <w:rPr>
          <w:i/>
        </w:rPr>
        <w:t>“AI4H evaluation process description”</w:t>
      </w:r>
      <w:r w:rsidRPr="00A5701D">
        <w:t xml:space="preserve"> (which provides an overview of the state of the art of AI evaluation principles and methods and serves as an initiator for the evaluation process of AI for health), </w:t>
      </w:r>
      <w:hyperlink r:id="rId242">
        <w:r w:rsidRPr="00A5701D">
          <w:rPr>
            <w:color w:val="0000FF"/>
            <w:u w:val="single"/>
          </w:rPr>
          <w:t>DEL07_2</w:t>
        </w:r>
      </w:hyperlink>
      <w:r w:rsidRPr="00A5701D">
        <w:t xml:space="preserve"> </w:t>
      </w:r>
      <w:r w:rsidRPr="00A5701D">
        <w:rPr>
          <w:i/>
        </w:rPr>
        <w:t>“AI technical test specification”</w:t>
      </w:r>
      <w:r w:rsidRPr="00A5701D">
        <w:t xml:space="preserve"> (which specifies how an AI can and should be tested </w:t>
      </w:r>
      <w:r w:rsidRPr="00A5701D">
        <w:rPr>
          <w:i/>
        </w:rPr>
        <w:t>in silico</w:t>
      </w:r>
      <w:r w:rsidRPr="00A5701D">
        <w:t xml:space="preserve">), </w:t>
      </w:r>
      <w:hyperlink r:id="rId243">
        <w:r w:rsidRPr="00A5701D">
          <w:rPr>
            <w:color w:val="0000FF"/>
            <w:u w:val="single"/>
          </w:rPr>
          <w:t>DEL07_3</w:t>
        </w:r>
      </w:hyperlink>
      <w:r w:rsidRPr="00A5701D">
        <w:t xml:space="preserve"> </w:t>
      </w:r>
      <w:r w:rsidRPr="00A5701D">
        <w:rPr>
          <w:i/>
        </w:rPr>
        <w:t>“Data and artificial intelligence assessment methods (DAISAM)”</w:t>
      </w:r>
      <w:r w:rsidRPr="00A5701D">
        <w:t xml:space="preserve"> (which provides the reference collection of WG-DAISAM on assessment methods of data and AI quality evaluation), </w:t>
      </w:r>
      <w:hyperlink r:id="rId244">
        <w:r w:rsidRPr="00A5701D">
          <w:rPr>
            <w:color w:val="0000FF"/>
            <w:u w:val="single"/>
          </w:rPr>
          <w:t>DEL07_4</w:t>
        </w:r>
      </w:hyperlink>
      <w:r w:rsidRPr="00A5701D">
        <w:rPr>
          <w:i/>
        </w:rPr>
        <w:t xml:space="preserve">“Clinical Evaluation of AI for health” </w:t>
      </w:r>
      <w:r w:rsidRPr="00A5701D">
        <w:t xml:space="preserve">(which outlines the current best practices and outstanding issues related to clinical evaluation of AI models for health), </w:t>
      </w:r>
      <w:hyperlink r:id="rId245">
        <w:r w:rsidRPr="00A5701D">
          <w:rPr>
            <w:color w:val="0000FF"/>
            <w:u w:val="single"/>
          </w:rPr>
          <w:t xml:space="preserve">DEL07_5 </w:t>
        </w:r>
      </w:hyperlink>
      <w:r w:rsidRPr="00A5701D">
        <w:rPr>
          <w:i/>
        </w:rPr>
        <w:t>“FG-AI4H assessment platform”</w:t>
      </w:r>
      <w:r w:rsidRPr="00A5701D">
        <w:t xml:space="preserve"> (which explores assessment platform options that can be used to evaluate AI for health for the different topic groups), </w:t>
      </w:r>
      <w:hyperlink r:id="rId246">
        <w:r w:rsidRPr="00A5701D">
          <w:rPr>
            <w:color w:val="0000FF"/>
            <w:u w:val="single"/>
          </w:rPr>
          <w:t>DEL09</w:t>
        </w:r>
      </w:hyperlink>
      <w:r w:rsidRPr="00A5701D">
        <w:t xml:space="preserve"> </w:t>
      </w:r>
      <w:r w:rsidRPr="00A5701D">
        <w:rPr>
          <w:i/>
        </w:rPr>
        <w:t xml:space="preserve">“AI for health applications and platforms” </w:t>
      </w:r>
      <w:r w:rsidRPr="00A5701D">
        <w:t xml:space="preserve">(which introduces specific considerations of the benchmarking of mobile- and cloud-based AI applications in health), </w:t>
      </w:r>
      <w:hyperlink r:id="rId247">
        <w:r w:rsidRPr="00A5701D">
          <w:rPr>
            <w:color w:val="0000FF"/>
            <w:u w:val="single"/>
          </w:rPr>
          <w:t>DEL09_1</w:t>
        </w:r>
      </w:hyperlink>
      <w:r w:rsidRPr="00A5701D">
        <w:t xml:space="preserve"> </w:t>
      </w:r>
      <w:r w:rsidRPr="00A5701D">
        <w:rPr>
          <w:i/>
        </w:rPr>
        <w:t xml:space="preserve">“Mobile based AI applications,” </w:t>
      </w:r>
      <w:r w:rsidRPr="00A5701D">
        <w:t xml:space="preserve">and </w:t>
      </w:r>
      <w:hyperlink r:id="rId248">
        <w:r w:rsidRPr="00A5701D">
          <w:rPr>
            <w:color w:val="0000FF"/>
            <w:u w:val="single"/>
          </w:rPr>
          <w:t>DEL09_2</w:t>
        </w:r>
      </w:hyperlink>
      <w:r w:rsidRPr="00A5701D">
        <w:t xml:space="preserve"> </w:t>
      </w:r>
      <w:r w:rsidRPr="00A5701D">
        <w:rPr>
          <w:i/>
        </w:rPr>
        <w:t>“Cloud-</w:t>
      </w:r>
      <w:r w:rsidRPr="00A5701D">
        <w:rPr>
          <w:i/>
        </w:rPr>
        <w:lastRenderedPageBreak/>
        <w:t>based AI applications”</w:t>
      </w:r>
      <w:r w:rsidRPr="00A5701D">
        <w:t xml:space="preserve"> (which describe specific requirements for the development, testing and benchmarking of mobile- and cloud-based AI applications).</w:t>
      </w:r>
    </w:p>
    <w:p w14:paraId="4406527F" w14:textId="77777777" w:rsidR="00870F90" w:rsidRPr="00A5701D" w:rsidRDefault="00870F90" w:rsidP="00870F90"/>
    <w:p w14:paraId="4197A695" w14:textId="77777777" w:rsidR="00870F90" w:rsidRPr="00A5701D" w:rsidRDefault="00870F90" w:rsidP="00870F90">
      <w:pPr>
        <w:keepNext/>
        <w:numPr>
          <w:ilvl w:val="1"/>
          <w:numId w:val="14"/>
        </w:numPr>
        <w:spacing w:after="60"/>
        <w:outlineLvl w:val="1"/>
        <w:rPr>
          <w:rFonts w:eastAsia="MS Mincho" w:cs="Arial"/>
          <w:b/>
          <w:bCs/>
          <w:iCs/>
          <w:szCs w:val="28"/>
        </w:rPr>
      </w:pPr>
      <w:bookmarkStart w:id="133" w:name="_Toc113900788"/>
      <w:r w:rsidRPr="00A5701D">
        <w:rPr>
          <w:rFonts w:eastAsia="MS Mincho" w:cs="Arial"/>
          <w:b/>
          <w:bCs/>
          <w:iCs/>
          <w:szCs w:val="28"/>
        </w:rPr>
        <w:t>Benchmarking of the subtopic Self-Assessment</w:t>
      </w:r>
      <w:bookmarkEnd w:id="133"/>
      <w:r w:rsidRPr="00A5701D">
        <w:rPr>
          <w:rFonts w:eastAsia="MS Mincho" w:cs="Arial"/>
          <w:b/>
          <w:bCs/>
          <w:iCs/>
          <w:szCs w:val="28"/>
        </w:rPr>
        <w:t xml:space="preserve"> </w:t>
      </w:r>
    </w:p>
    <w:p w14:paraId="71DE70CD" w14:textId="77777777" w:rsidR="00870F90" w:rsidRPr="00A5701D" w:rsidRDefault="00870F90" w:rsidP="00870F90">
      <w:r w:rsidRPr="00A5701D">
        <w:t xml:space="preserve">The benchmarking of </w:t>
      </w:r>
      <w:r w:rsidRPr="00A5701D">
        <w:rPr>
          <w:color w:val="000000"/>
        </w:rPr>
        <w:t>AI-based symptom assessment</w:t>
      </w:r>
      <w:r w:rsidRPr="00A5701D">
        <w:rPr>
          <w:color w:val="538135"/>
        </w:rPr>
        <w:t xml:space="preserve"> </w:t>
      </w:r>
      <w:r w:rsidRPr="00A5701D">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7D9A5E08" w14:textId="77777777" w:rsidR="00870F90" w:rsidRPr="00A5701D" w:rsidRDefault="00870F90" w:rsidP="00870F90">
      <w:r w:rsidRPr="00A5701D">
        <w:t xml:space="preserve">The main goal of the benchmarking framework for AI-based symptom assessment is to enable the participation of as many existing systems as possible. In contrast to for instance most image processing AI systems where the input is already provided in a standardized format, for symptom assessment there is no such standard yet and needs to be developed as part of the benchmarking. </w:t>
      </w:r>
    </w:p>
    <w:p w14:paraId="261658F6" w14:textId="77777777" w:rsidR="00870F90" w:rsidRPr="00A5701D" w:rsidRDefault="00870F90" w:rsidP="00870F90">
      <w:r w:rsidRPr="00A5701D">
        <w:t>The first version where the group expects this preparation work to be finished and then real AIs to be benchmarked with real data to produce results that allow stakeholders to make decisions for the first time was named “minimal viable benchmarking” MVB.</w:t>
      </w:r>
    </w:p>
    <w:p w14:paraId="425F992D" w14:textId="77777777" w:rsidR="00870F90" w:rsidRPr="00A5701D" w:rsidRDefault="00870F90" w:rsidP="00870F90">
      <w:r w:rsidRPr="00A5701D">
        <w:t xml:space="preserve">The topic group agreed that in preparation of building this minimal viable benchmarking, we need to work on a benchmarking iteration where every detail is visible for analysis and optimization. Since this can be seen as "minimal" version of the MVB this version was given the name MMVB. All versions before the MVB are handled as MMVB x.y versions. </w:t>
      </w:r>
    </w:p>
    <w:p w14:paraId="68843BF2"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34" w:name="_Toc72267127"/>
      <w:bookmarkStart w:id="135" w:name="_Toc104461666"/>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9</w:t>
      </w:r>
      <w:r w:rsidRPr="00A5701D">
        <w:rPr>
          <w:b/>
          <w:noProof/>
          <w:szCs w:val="20"/>
        </w:rPr>
        <w:fldChar w:fldCharType="end"/>
      </w:r>
      <w:r w:rsidRPr="00A5701D">
        <w:rPr>
          <w:b/>
          <w:szCs w:val="20"/>
        </w:rPr>
        <w:t xml:space="preserve"> – Benchmarking iterations</w:t>
      </w:r>
      <w:bookmarkEnd w:id="134"/>
      <w:bookmarkEnd w:id="13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3465"/>
        <w:gridCol w:w="4515"/>
      </w:tblGrid>
      <w:tr w:rsidR="00870F90" w:rsidRPr="00A5701D" w14:paraId="7A313EA6" w14:textId="77777777" w:rsidTr="00134F94">
        <w:trPr>
          <w:jc w:val="center"/>
        </w:trPr>
        <w:tc>
          <w:tcPr>
            <w:tcW w:w="1650" w:type="dxa"/>
            <w:tcBorders>
              <w:top w:val="single" w:sz="12" w:space="0" w:color="000000"/>
              <w:bottom w:val="single" w:sz="12" w:space="0" w:color="000000"/>
            </w:tcBorders>
            <w:shd w:val="clear" w:color="auto" w:fill="auto"/>
          </w:tcPr>
          <w:p w14:paraId="33FCA2A2"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Short Name</w:t>
            </w:r>
          </w:p>
        </w:tc>
        <w:tc>
          <w:tcPr>
            <w:tcW w:w="3465" w:type="dxa"/>
            <w:tcBorders>
              <w:top w:val="single" w:sz="12" w:space="0" w:color="000000"/>
              <w:bottom w:val="single" w:sz="12" w:space="0" w:color="000000"/>
            </w:tcBorders>
            <w:shd w:val="clear" w:color="auto" w:fill="auto"/>
          </w:tcPr>
          <w:p w14:paraId="7DF7F405"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Name</w:t>
            </w:r>
          </w:p>
        </w:tc>
        <w:tc>
          <w:tcPr>
            <w:tcW w:w="4515" w:type="dxa"/>
            <w:tcBorders>
              <w:top w:val="single" w:sz="12" w:space="0" w:color="000000"/>
              <w:bottom w:val="single" w:sz="12" w:space="0" w:color="000000"/>
            </w:tcBorders>
            <w:shd w:val="clear" w:color="auto" w:fill="auto"/>
          </w:tcPr>
          <w:p w14:paraId="2C59557C"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Focus/Goals</w:t>
            </w:r>
          </w:p>
        </w:tc>
      </w:tr>
      <w:tr w:rsidR="00870F90" w:rsidRPr="00A5701D" w14:paraId="21E7442F" w14:textId="77777777" w:rsidTr="00134F94">
        <w:trPr>
          <w:jc w:val="center"/>
        </w:trPr>
        <w:tc>
          <w:tcPr>
            <w:tcW w:w="1650" w:type="dxa"/>
            <w:tcBorders>
              <w:top w:val="single" w:sz="12" w:space="0" w:color="000000"/>
            </w:tcBorders>
            <w:shd w:val="clear" w:color="auto" w:fill="auto"/>
          </w:tcPr>
          <w:p w14:paraId="4E3D66E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MMVB 1.0</w:t>
            </w:r>
          </w:p>
        </w:tc>
        <w:tc>
          <w:tcPr>
            <w:tcW w:w="3465" w:type="dxa"/>
            <w:tcBorders>
              <w:top w:val="single" w:sz="12" w:space="0" w:color="000000"/>
            </w:tcBorders>
            <w:shd w:val="clear" w:color="auto" w:fill="auto"/>
          </w:tcPr>
          <w:p w14:paraId="24A0BA4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Minimal Viable Benchmarking</w:t>
            </w:r>
          </w:p>
        </w:tc>
        <w:tc>
          <w:tcPr>
            <w:tcW w:w="4515" w:type="dxa"/>
            <w:tcBorders>
              <w:top w:val="single" w:sz="12" w:space="0" w:color="000000"/>
            </w:tcBorders>
            <w:shd w:val="clear" w:color="auto" w:fill="auto"/>
          </w:tcPr>
          <w:p w14:paraId="4516146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show a complete benchmarking pipeline including case generation, AI, metrics, reports</w:t>
            </w:r>
          </w:p>
          <w:p w14:paraId="7B195D2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with all parts visible to everyone so that we can all understand how to proceed with relevant details for MVB</w:t>
            </w:r>
          </w:p>
          <w:p w14:paraId="171781A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learn about the needed data structures and scores</w:t>
            </w:r>
          </w:p>
          <w:p w14:paraId="7BD6A1E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write/test some first case annotations guidelines</w:t>
            </w:r>
          </w:p>
          <w:p w14:paraId="740D6BB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learn about the cooperation on both software and annotation guidelines</w:t>
            </w:r>
          </w:p>
          <w:p w14:paraId="41EA14D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have a foundation for further discussions on if an own benchmarking software is needed or crowdAI could be used</w:t>
            </w:r>
          </w:p>
          <w:p w14:paraId="4C2E28F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Target: meeting F Zanzibar</w:t>
            </w:r>
          </w:p>
        </w:tc>
      </w:tr>
      <w:tr w:rsidR="00870F90" w:rsidRPr="00A5701D" w14:paraId="0866BB21" w14:textId="77777777" w:rsidTr="00134F94">
        <w:trPr>
          <w:jc w:val="center"/>
        </w:trPr>
        <w:tc>
          <w:tcPr>
            <w:tcW w:w="1650" w:type="dxa"/>
            <w:shd w:val="clear" w:color="auto" w:fill="auto"/>
          </w:tcPr>
          <w:p w14:paraId="402F837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MMVB 2.0</w:t>
            </w:r>
          </w:p>
        </w:tc>
        <w:tc>
          <w:tcPr>
            <w:tcW w:w="3465" w:type="dxa"/>
            <w:shd w:val="clear" w:color="auto" w:fill="auto"/>
          </w:tcPr>
          <w:p w14:paraId="79D3FFA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Minimal Viable Benchmarking Version 2</w:t>
            </w:r>
          </w:p>
        </w:tc>
        <w:tc>
          <w:tcPr>
            <w:tcW w:w="4515" w:type="dxa"/>
            <w:shd w:val="clear" w:color="auto" w:fill="auto"/>
          </w:tcPr>
          <w:p w14:paraId="550411D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extend the MMVB model to attributes</w:t>
            </w:r>
          </w:p>
          <w:p w14:paraId="182E6E42"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refine the MMVB factor model</w:t>
            </w:r>
          </w:p>
          <w:p w14:paraId="4848901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switch to cloud-based toy AI hosting</w:t>
            </w:r>
          </w:p>
          <w:p w14:paraId="22CC084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test one-case-at-a-time testing</w:t>
            </w:r>
          </w:p>
        </w:tc>
      </w:tr>
      <w:tr w:rsidR="00870F90" w:rsidRPr="00A5701D" w14:paraId="290D0561" w14:textId="77777777" w:rsidTr="00134F94">
        <w:trPr>
          <w:jc w:val="center"/>
        </w:trPr>
        <w:tc>
          <w:tcPr>
            <w:tcW w:w="1650" w:type="dxa"/>
            <w:shd w:val="clear" w:color="auto" w:fill="auto"/>
          </w:tcPr>
          <w:p w14:paraId="682595F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MMVB 2.1</w:t>
            </w:r>
          </w:p>
        </w:tc>
        <w:tc>
          <w:tcPr>
            <w:tcW w:w="3465" w:type="dxa"/>
            <w:shd w:val="clear" w:color="auto" w:fill="auto"/>
          </w:tcPr>
          <w:p w14:paraId="04F6E85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Minimal Viable Benchmarking Version 2.1</w:t>
            </w:r>
          </w:p>
        </w:tc>
        <w:tc>
          <w:tcPr>
            <w:tcW w:w="4515" w:type="dxa"/>
            <w:shd w:val="clear" w:color="auto" w:fill="auto"/>
          </w:tcPr>
          <w:p w14:paraId="0F3B3F2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new dedicated benchmarking frontend</w:t>
            </w:r>
          </w:p>
          <w:p w14:paraId="6EF15DF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new backend infrastructure</w:t>
            </w:r>
          </w:p>
          <w:p w14:paraId="3CAF383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first simple case annotation tool</w:t>
            </w:r>
          </w:p>
        </w:tc>
      </w:tr>
      <w:tr w:rsidR="00870F90" w:rsidRPr="00A5701D" w14:paraId="62151840" w14:textId="77777777" w:rsidTr="00134F94">
        <w:trPr>
          <w:jc w:val="center"/>
        </w:trPr>
        <w:tc>
          <w:tcPr>
            <w:tcW w:w="1650" w:type="dxa"/>
            <w:shd w:val="clear" w:color="auto" w:fill="auto"/>
          </w:tcPr>
          <w:p w14:paraId="73941AD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lastRenderedPageBreak/>
              <w:t>MMVB 2.2</w:t>
            </w:r>
          </w:p>
        </w:tc>
        <w:tc>
          <w:tcPr>
            <w:tcW w:w="3465" w:type="dxa"/>
            <w:shd w:val="clear" w:color="auto" w:fill="auto"/>
          </w:tcPr>
          <w:p w14:paraId="13D6008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Minimal Viable Benchmarking Version 2.2</w:t>
            </w:r>
          </w:p>
        </w:tc>
        <w:tc>
          <w:tcPr>
            <w:tcW w:w="4515" w:type="dxa"/>
            <w:shd w:val="clear" w:color="auto" w:fill="auto"/>
          </w:tcPr>
          <w:p w14:paraId="13DECF8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full implementation of the Berlin model in frontend, backend and annotation tool</w:t>
            </w:r>
          </w:p>
          <w:p w14:paraId="65CB2B8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improve AI error handling / health check</w:t>
            </w:r>
          </w:p>
          <w:p w14:paraId="3E51C59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A5701D">
              <w:rPr>
                <w:color w:val="000000"/>
                <w:sz w:val="22"/>
                <w:szCs w:val="22"/>
              </w:rPr>
              <w:t>improved usability of the frontend</w:t>
            </w:r>
          </w:p>
        </w:tc>
      </w:tr>
      <w:tr w:rsidR="00870F90" w:rsidRPr="00A5701D" w14:paraId="27805DC5" w14:textId="77777777" w:rsidTr="00134F94">
        <w:trPr>
          <w:jc w:val="center"/>
        </w:trPr>
        <w:tc>
          <w:tcPr>
            <w:tcW w:w="1650" w:type="dxa"/>
            <w:shd w:val="clear" w:color="auto" w:fill="auto"/>
          </w:tcPr>
          <w:p w14:paraId="5E50418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MMVB 3.0</w:t>
            </w:r>
          </w:p>
        </w:tc>
        <w:tc>
          <w:tcPr>
            <w:tcW w:w="3465" w:type="dxa"/>
            <w:shd w:val="clear" w:color="auto" w:fill="auto"/>
          </w:tcPr>
          <w:p w14:paraId="47EE3ED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Minimal Minimal Viable Benchmarking Version 3.3</w:t>
            </w:r>
          </w:p>
        </w:tc>
        <w:tc>
          <w:tcPr>
            <w:tcW w:w="4515" w:type="dxa"/>
            <w:shd w:val="clear" w:color="auto" w:fill="auto"/>
          </w:tcPr>
          <w:p w14:paraId="19EEA34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first benchmarking using a SNOMED CT-based ontology for encoding case symptoms and their attributes</w:t>
            </w:r>
          </w:p>
          <w:p w14:paraId="72FB232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Target: Q4 of 2021</w:t>
            </w:r>
          </w:p>
        </w:tc>
      </w:tr>
      <w:tr w:rsidR="00870F90" w:rsidRPr="00A5701D" w14:paraId="3BDEBF8E" w14:textId="77777777" w:rsidTr="00134F94">
        <w:trPr>
          <w:jc w:val="center"/>
        </w:trPr>
        <w:tc>
          <w:tcPr>
            <w:tcW w:w="1650" w:type="dxa"/>
            <w:shd w:val="clear" w:color="auto" w:fill="auto"/>
          </w:tcPr>
          <w:p w14:paraId="029A16E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MVB</w:t>
            </w:r>
          </w:p>
        </w:tc>
        <w:tc>
          <w:tcPr>
            <w:tcW w:w="3465" w:type="dxa"/>
            <w:shd w:val="clear" w:color="auto" w:fill="auto"/>
          </w:tcPr>
          <w:p w14:paraId="6C6C4DB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Minimal Viable Benchmarking</w:t>
            </w:r>
          </w:p>
        </w:tc>
        <w:tc>
          <w:tcPr>
            <w:tcW w:w="4515" w:type="dxa"/>
            <w:shd w:val="clear" w:color="auto" w:fill="auto"/>
          </w:tcPr>
          <w:p w14:paraId="11EE441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A5701D">
              <w:rPr>
                <w:i/>
                <w:color w:val="000000"/>
                <w:sz w:val="22"/>
                <w:szCs w:val="22"/>
              </w:rPr>
              <w:t>first benchmarking with real AI and real data</w:t>
            </w:r>
          </w:p>
          <w:p w14:paraId="7CB80D2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A5701D">
              <w:rPr>
                <w:i/>
                <w:color w:val="000000"/>
                <w:sz w:val="22"/>
                <w:szCs w:val="22"/>
              </w:rPr>
              <w:t>Target: end of 2021</w:t>
            </w:r>
          </w:p>
        </w:tc>
      </w:tr>
      <w:tr w:rsidR="00870F90" w:rsidRPr="00A5701D" w14:paraId="5D630B48" w14:textId="77777777" w:rsidTr="00134F94">
        <w:trPr>
          <w:jc w:val="center"/>
        </w:trPr>
        <w:tc>
          <w:tcPr>
            <w:tcW w:w="1650" w:type="dxa"/>
            <w:shd w:val="clear" w:color="auto" w:fill="auto"/>
          </w:tcPr>
          <w:p w14:paraId="6B67919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Vx.0</w:t>
            </w:r>
          </w:p>
        </w:tc>
        <w:tc>
          <w:tcPr>
            <w:tcW w:w="3465" w:type="dxa"/>
            <w:shd w:val="clear" w:color="auto" w:fill="auto"/>
          </w:tcPr>
          <w:p w14:paraId="7F4A048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A5701D">
              <w:rPr>
                <w:i/>
                <w:color w:val="000000"/>
                <w:sz w:val="22"/>
                <w:szCs w:val="22"/>
              </w:rPr>
              <w:t>TG Symptom Benchmarking Vx.0</w:t>
            </w:r>
          </w:p>
        </w:tc>
        <w:tc>
          <w:tcPr>
            <w:tcW w:w="4515" w:type="dxa"/>
            <w:shd w:val="clear" w:color="auto" w:fill="auto"/>
          </w:tcPr>
          <w:p w14:paraId="559BCC5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A5701D">
              <w:rPr>
                <w:i/>
                <w:color w:val="000000"/>
                <w:sz w:val="22"/>
                <w:szCs w:val="22"/>
              </w:rPr>
              <w:t>the regular e.g. quarterly benchmarking for this topic group</w:t>
            </w:r>
          </w:p>
          <w:p w14:paraId="54FBDD3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A5701D">
              <w:rPr>
                <w:i/>
                <w:color w:val="000000"/>
                <w:sz w:val="22"/>
                <w:szCs w:val="22"/>
              </w:rPr>
              <w:t>continuous integration of new features</w:t>
            </w:r>
          </w:p>
        </w:tc>
      </w:tr>
    </w:tbl>
    <w:p w14:paraId="3BB4A3BF" w14:textId="77777777" w:rsidR="00870F90" w:rsidRPr="00A5701D" w:rsidRDefault="00870F90" w:rsidP="00870F90"/>
    <w:p w14:paraId="1BFAA105" w14:textId="77777777" w:rsidR="00870F90" w:rsidRPr="00A5701D" w:rsidRDefault="00870F90" w:rsidP="00870F90">
      <w:r w:rsidRPr="00A5701D">
        <w:t xml:space="preserve">The latest version of the benchmarking is MMVB 2.2. It allows to benchmark toy-AIs using synthetic toy data sampled from an agreed upon simple model with 11 conditions and 12 symptoms including attribute details for the symptoms and a model where factors are handled as distributions modifying the prior probability of conditions. </w:t>
      </w:r>
    </w:p>
    <w:p w14:paraId="78FFECFE" w14:textId="77777777" w:rsidR="00870F90" w:rsidRPr="00A5701D" w:rsidRDefault="00870F90" w:rsidP="00870F90">
      <w:r w:rsidRPr="00A5701D">
        <w:t xml:space="preserve">The next benchmarking iteration MMVB 3.0 is expected to switch to a model using symptoms and attributes described by a SNOMED based ontology. Agreeing on this ontology is the most complex sub-task in the topic groups work and therefore we currently don’t expect a new benchmarking version until last quarter of 2021. </w:t>
      </w:r>
    </w:p>
    <w:p w14:paraId="0D33C49D"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36" w:name="_Ref72268488"/>
      <w:bookmarkStart w:id="137" w:name="_Toc113900789"/>
      <w:r w:rsidRPr="00A5701D">
        <w:rPr>
          <w:rFonts w:eastAsia="MS Mincho" w:cs="Arial"/>
          <w:b/>
          <w:bCs/>
          <w:szCs w:val="26"/>
        </w:rPr>
        <w:t>Benchmarking version MMVB 1.0</w:t>
      </w:r>
      <w:bookmarkEnd w:id="136"/>
      <w:bookmarkEnd w:id="137"/>
    </w:p>
    <w:p w14:paraId="160A63B9" w14:textId="77777777" w:rsidR="00870F90" w:rsidRPr="00A5701D" w:rsidRDefault="00870F90" w:rsidP="00870F90">
      <w:r w:rsidRPr="00A5701D">
        <w:t>This section includes all technological and operational details of the benchmarking process for the benchmarking version MMVB 1.0.</w:t>
      </w:r>
    </w:p>
    <w:p w14:paraId="27A07BE3" w14:textId="77777777" w:rsidR="00870F90" w:rsidRPr="00A5701D" w:rsidRDefault="00870F90" w:rsidP="00870F90">
      <w:pPr>
        <w:keepNext/>
        <w:numPr>
          <w:ilvl w:val="3"/>
          <w:numId w:val="14"/>
        </w:numPr>
        <w:spacing w:before="240" w:after="60"/>
        <w:outlineLvl w:val="3"/>
        <w:rPr>
          <w:rFonts w:eastAsia="MS Mincho"/>
          <w:b/>
          <w:bCs/>
          <w:szCs w:val="28"/>
        </w:rPr>
      </w:pPr>
      <w:bookmarkStart w:id="138" w:name="_heading=h.3ygebqi" w:colFirst="0" w:colLast="0"/>
      <w:bookmarkEnd w:id="138"/>
      <w:r w:rsidRPr="00A5701D">
        <w:rPr>
          <w:rFonts w:eastAsia="MS Mincho"/>
          <w:b/>
          <w:bCs/>
          <w:szCs w:val="28"/>
        </w:rPr>
        <w:t>Overview</w:t>
      </w:r>
    </w:p>
    <w:p w14:paraId="52BD7879" w14:textId="77777777" w:rsidR="00870F90" w:rsidRPr="00A5701D" w:rsidRDefault="00870F90" w:rsidP="00870F90">
      <w:r w:rsidRPr="00A5701D">
        <w:t>This section provides an overview of the key aspects of this benchmarking iteration, version MMVB 1.0. The main goal of it was to see a first working benchmarking pipeline for symptom assessment systems. The technical requirements have been discussed by the topic group in the first topic group workshop 11.-12.7.2019 in London. The MMVB 1.0 benchmarking software was then implemented based on the outcomes of this meeting in the following weeks.</w:t>
      </w:r>
    </w:p>
    <w:p w14:paraId="49C39EF6" w14:textId="77777777" w:rsidR="00870F90" w:rsidRPr="00A5701D" w:rsidRDefault="00870F90" w:rsidP="00870F90">
      <w:r w:rsidRPr="00A5701D">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w:t>
      </w:r>
    </w:p>
    <w:p w14:paraId="70B61782" w14:textId="77777777" w:rsidR="00870F90" w:rsidRPr="00A5701D" w:rsidRDefault="00870F90" w:rsidP="00870F90"/>
    <w:p w14:paraId="14B0D5C2" w14:textId="77777777" w:rsidR="00870F90" w:rsidRPr="00A5701D" w:rsidRDefault="00870F90" w:rsidP="00870F90">
      <w:r w:rsidRPr="00A5701D">
        <w:t xml:space="preserve">As </w:t>
      </w:r>
      <w:r w:rsidRPr="00A5701D">
        <w:fldChar w:fldCharType="begin"/>
      </w:r>
      <w:r w:rsidRPr="00A5701D">
        <w:instrText xml:space="preserve"> REF _Ref72262070 \h </w:instrText>
      </w:r>
      <w:r w:rsidRPr="00A5701D">
        <w:fldChar w:fldCharType="separate"/>
      </w:r>
      <w:r w:rsidRPr="00A5701D">
        <w:t xml:space="preserve">Figure </w:t>
      </w:r>
      <w:r w:rsidRPr="00A5701D">
        <w:rPr>
          <w:noProof/>
        </w:rPr>
        <w:t>6</w:t>
      </w:r>
      <w:r w:rsidRPr="00A5701D">
        <w:t xml:space="preserve"> – "London Model" used for sampling cases for MMVB 1.0</w:t>
      </w:r>
      <w:r w:rsidRPr="00A5701D">
        <w:fldChar w:fldCharType="end"/>
      </w:r>
      <w:r w:rsidRPr="00A5701D">
        <w:t xml:space="preserve"> shows, the model consists of 11 conditions from the field of abdominal pain together with 10 symptoms and one factor. The model states also the expected triage level which can be primary care (PC), self-care (SC) or emergency care (EC). The topic group also decided to use symptoms with all attributes “baked” into them (sometimes call pre-coordinated symptoms) and to leave the more complex explicit modelling of attributes to the next MMVB iterations. </w:t>
      </w:r>
    </w:p>
    <w:p w14:paraId="5F052CF2" w14:textId="77777777" w:rsidR="00870F90" w:rsidRPr="00A5701D" w:rsidRDefault="00870F90" w:rsidP="00870F90">
      <w:pPr>
        <w:keepNext/>
      </w:pPr>
      <w:r w:rsidRPr="00A5701D">
        <w:rPr>
          <w:noProof/>
        </w:rPr>
        <w:lastRenderedPageBreak/>
        <w:drawing>
          <wp:inline distT="0" distB="0" distL="0" distR="0" wp14:anchorId="04C49724" wp14:editId="04E6F6C8">
            <wp:extent cx="6120765" cy="2753995"/>
            <wp:effectExtent l="0" t="0" r="0" b="0"/>
            <wp:docPr id="1697357133"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249"/>
                    <a:srcRect/>
                    <a:stretch>
                      <a:fillRect/>
                    </a:stretch>
                  </pic:blipFill>
                  <pic:spPr>
                    <a:xfrm>
                      <a:off x="0" y="0"/>
                      <a:ext cx="6120765" cy="2753995"/>
                    </a:xfrm>
                    <a:prstGeom prst="rect">
                      <a:avLst/>
                    </a:prstGeom>
                    <a:ln/>
                  </pic:spPr>
                </pic:pic>
              </a:graphicData>
            </a:graphic>
          </wp:inline>
        </w:drawing>
      </w:r>
    </w:p>
    <w:p w14:paraId="649A25F7" w14:textId="77777777" w:rsidR="00870F90" w:rsidRPr="00A5701D" w:rsidRDefault="00870F90" w:rsidP="00870F90">
      <w:pPr>
        <w:pBdr>
          <w:top w:val="nil"/>
          <w:left w:val="nil"/>
          <w:bottom w:val="nil"/>
          <w:right w:val="nil"/>
          <w:between w:val="nil"/>
        </w:pBdr>
        <w:spacing w:after="200"/>
        <w:jc w:val="center"/>
        <w:rPr>
          <w:b/>
          <w:color w:val="000000"/>
        </w:rPr>
      </w:pPr>
      <w:bookmarkStart w:id="139" w:name="_Ref72262070"/>
      <w:bookmarkStart w:id="140" w:name="_Toc72267128"/>
      <w:bookmarkStart w:id="141" w:name="_Toc104461687"/>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12</w:t>
      </w:r>
      <w:r w:rsidRPr="00A5701D">
        <w:rPr>
          <w:b/>
          <w:noProof/>
          <w:color w:val="000000"/>
        </w:rPr>
        <w:fldChar w:fldCharType="end"/>
      </w:r>
      <w:r w:rsidRPr="00A5701D">
        <w:rPr>
          <w:b/>
          <w:color w:val="000000"/>
        </w:rPr>
        <w:t xml:space="preserve"> – "London Model" used for sampling cases for MMVB 1.0</w:t>
      </w:r>
      <w:bookmarkStart w:id="142" w:name="_heading=h.2dlolyb" w:colFirst="0" w:colLast="0"/>
      <w:bookmarkEnd w:id="139"/>
      <w:bookmarkEnd w:id="140"/>
      <w:bookmarkEnd w:id="141"/>
      <w:bookmarkEnd w:id="142"/>
    </w:p>
    <w:p w14:paraId="08AF5DB5" w14:textId="77777777" w:rsidR="00870F90" w:rsidRPr="00A5701D" w:rsidRDefault="00870F90" w:rsidP="00870F90">
      <w:pPr>
        <w:keepNext/>
        <w:numPr>
          <w:ilvl w:val="3"/>
          <w:numId w:val="14"/>
        </w:numPr>
        <w:spacing w:before="240" w:after="60"/>
        <w:outlineLvl w:val="3"/>
        <w:rPr>
          <w:rFonts w:eastAsia="MS Mincho"/>
          <w:b/>
          <w:bCs/>
          <w:szCs w:val="28"/>
        </w:rPr>
      </w:pPr>
      <w:bookmarkStart w:id="143" w:name="_heading=h.sqyw64" w:colFirst="0" w:colLast="0"/>
      <w:bookmarkEnd w:id="143"/>
      <w:r w:rsidRPr="00A5701D">
        <w:rPr>
          <w:rFonts w:eastAsia="MS Mincho"/>
          <w:b/>
          <w:bCs/>
          <w:szCs w:val="28"/>
        </w:rPr>
        <w:t>Benchmarking methods</w:t>
      </w:r>
    </w:p>
    <w:p w14:paraId="4AAAAE96" w14:textId="77777777" w:rsidR="00870F90" w:rsidRPr="00A5701D" w:rsidRDefault="00870F90" w:rsidP="00870F90">
      <w:r w:rsidRPr="00A5701D">
        <w:t xml:space="preserve">This section provides details about the methods of the benchmarking version MMVV 1.0. It contains detailed information about the benchmarking system architecture, the dataflow and the software for the benchmarking process (e.g., test scenarios, data sources, and legalities). </w:t>
      </w:r>
    </w:p>
    <w:p w14:paraId="10F8956C"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Benchmarking system architecture</w:t>
      </w:r>
    </w:p>
    <w:p w14:paraId="2B891D69" w14:textId="77777777" w:rsidR="00870F90" w:rsidRPr="00A5701D" w:rsidRDefault="00870F90" w:rsidP="00870F90">
      <w:r w:rsidRPr="00A5701D">
        <w:t xml:space="preserve">This section covers the architecture of the benchmarking system. </w:t>
      </w:r>
    </w:p>
    <w:p w14:paraId="463A226E" w14:textId="77777777" w:rsidR="00870F90" w:rsidRPr="00A5701D" w:rsidRDefault="00870F90" w:rsidP="00870F90">
      <w:r w:rsidRPr="00A5701D">
        <w:t xml:space="preserve">For this very first MMVB 1.0 version the benchmarking software was implemented as a python backend application proving all the benchmarking functionality via REST APIs to an HTML5+JS frontend for performing the benchmarking and displaying the results. The components are: </w:t>
      </w:r>
    </w:p>
    <w:p w14:paraId="3F47B545" w14:textId="77777777" w:rsidR="00870F90" w:rsidRPr="00A5701D" w:rsidRDefault="00870F90" w:rsidP="00870F90"/>
    <w:p w14:paraId="3D01F3B4" w14:textId="77777777" w:rsidR="00870F90" w:rsidRPr="00A5701D" w:rsidRDefault="00870F90" w:rsidP="00870F90">
      <w:pPr>
        <w:rPr>
          <w:b/>
        </w:rPr>
      </w:pPr>
      <w:r w:rsidRPr="00A5701D">
        <w:rPr>
          <w:b/>
        </w:rPr>
        <w:t>Case Generator</w:t>
      </w:r>
    </w:p>
    <w:p w14:paraId="0EEF1FDA" w14:textId="77777777" w:rsidR="00870F90" w:rsidRPr="00A5701D" w:rsidRDefault="00870F90" w:rsidP="00870F90">
      <w:r w:rsidRPr="00A5701D">
        <w:t>The case generator reads the London Model and provides a service for sampling test cases from it that can be used for the benchmarking. The generated case-sets are stored in the Case Storage.</w:t>
      </w:r>
    </w:p>
    <w:p w14:paraId="06A5B169" w14:textId="77777777" w:rsidR="00870F90" w:rsidRPr="00A5701D" w:rsidRDefault="00870F90" w:rsidP="00870F90"/>
    <w:p w14:paraId="1D93BA00" w14:textId="77777777" w:rsidR="00870F90" w:rsidRPr="00A5701D" w:rsidRDefault="00870F90" w:rsidP="00870F90">
      <w:pPr>
        <w:rPr>
          <w:b/>
        </w:rPr>
      </w:pPr>
      <w:r w:rsidRPr="00A5701D">
        <w:rPr>
          <w:b/>
        </w:rPr>
        <w:t>Evaluator</w:t>
      </w:r>
    </w:p>
    <w:p w14:paraId="475355F6" w14:textId="77777777" w:rsidR="00870F90" w:rsidRPr="00A5701D" w:rsidRDefault="00870F90" w:rsidP="00870F90">
      <w:r w:rsidRPr="00A5701D">
        <w:t>The evaluator is the core of the benchmarking pipeline feeding all benchmarking cases of a case-set in the Case Storage to all the toy-AIs. This includes both several trival toy-AIs directly implemented in the benchmarking backend, as well the actual toy-AIs hosted by the benchmarking participants in their own datacenters. The remove toy-AIs expose all a REST API endpoint that is called by the evaluator. The results of each AI are persisted in the Results Storage.</w:t>
      </w:r>
    </w:p>
    <w:p w14:paraId="63158E8A" w14:textId="77777777" w:rsidR="00870F90" w:rsidRPr="00A5701D" w:rsidRDefault="00870F90" w:rsidP="00870F90"/>
    <w:p w14:paraId="4D0A2B9C" w14:textId="77777777" w:rsidR="00870F90" w:rsidRPr="00A5701D" w:rsidRDefault="00870F90" w:rsidP="00870F90">
      <w:pPr>
        <w:rPr>
          <w:b/>
        </w:rPr>
      </w:pPr>
      <w:r w:rsidRPr="00A5701D">
        <w:rPr>
          <w:b/>
        </w:rPr>
        <w:t>Metrics Calculator</w:t>
      </w:r>
    </w:p>
    <w:p w14:paraId="1A37D398" w14:textId="77777777" w:rsidR="00870F90" w:rsidRPr="00A5701D" w:rsidRDefault="00870F90" w:rsidP="00870F90">
      <w:r w:rsidRPr="00A5701D">
        <w:t xml:space="preserve">As the report displayed by the web interface is dynamically filtered and aggregated the Metrics Calculator is called directly by the frontend application to compute the scores for all benchmarking metrics.  </w:t>
      </w:r>
    </w:p>
    <w:p w14:paraId="6ABD327A" w14:textId="77777777" w:rsidR="00870F90" w:rsidRPr="00A5701D" w:rsidRDefault="00870F90" w:rsidP="00870F90"/>
    <w:p w14:paraId="77465E5D" w14:textId="77777777" w:rsidR="00870F90" w:rsidRPr="00A5701D" w:rsidRDefault="00870F90" w:rsidP="00870F90">
      <w:pPr>
        <w:rPr>
          <w:b/>
        </w:rPr>
      </w:pPr>
      <w:r w:rsidRPr="00A5701D">
        <w:rPr>
          <w:b/>
        </w:rPr>
        <w:t>Domain Model</w:t>
      </w:r>
    </w:p>
    <w:p w14:paraId="619F1323" w14:textId="77777777" w:rsidR="00870F90" w:rsidRPr="00A5701D" w:rsidRDefault="00870F90" w:rsidP="00870F90">
      <w:pPr>
        <w:rPr>
          <w:b/>
        </w:rPr>
      </w:pPr>
    </w:p>
    <w:p w14:paraId="2EAE2193" w14:textId="77777777" w:rsidR="00870F90" w:rsidRPr="00A5701D" w:rsidRDefault="00870F90" w:rsidP="00870F90">
      <w:r w:rsidRPr="00A5701D">
        <w:t xml:space="preserve">The domain model i.e., the London Model, is the medical model describing the 11 diseases with their 11 symptoms the doctors of the topic group created for the purpose of benchmarking. It is manually exported from the google spreadsheet as CSV file that is then pre-processed into a JSON file which is then used by the Case Generator. </w:t>
      </w:r>
    </w:p>
    <w:p w14:paraId="694AC18B" w14:textId="77777777" w:rsidR="00870F90" w:rsidRPr="00A5701D" w:rsidRDefault="00870F90" w:rsidP="00870F90"/>
    <w:p w14:paraId="73EFD3B9" w14:textId="77777777" w:rsidR="00870F90" w:rsidRPr="00362270" w:rsidRDefault="00870F90" w:rsidP="00870F90">
      <w:pPr>
        <w:rPr>
          <w:b/>
        </w:rPr>
      </w:pPr>
      <w:r w:rsidRPr="00A5701D">
        <w:rPr>
          <w:b/>
        </w:rPr>
        <w:t>Case Storage / Result Storage</w:t>
      </w:r>
    </w:p>
    <w:p w14:paraId="529A656E" w14:textId="77777777" w:rsidR="00870F90" w:rsidRPr="00A5701D" w:rsidRDefault="00870F90" w:rsidP="00870F90">
      <w:r w:rsidRPr="00A5701D">
        <w:t>Both the generated cases as well as the results collected from the different AIs are persistent as JSON files in the filesystem. At this early stage it was decided that a proper database was not needed yet.</w:t>
      </w:r>
    </w:p>
    <w:p w14:paraId="0832054E" w14:textId="77777777" w:rsidR="00870F90" w:rsidRPr="00A5701D" w:rsidRDefault="00870F90" w:rsidP="00870F90">
      <w:r w:rsidRPr="00A5701D">
        <w:t>An architecture overview can be seen in</w:t>
      </w:r>
      <w:r w:rsidRPr="00A5701D">
        <w:rPr>
          <w:b/>
          <w:color w:val="000000"/>
        </w:rPr>
        <w:t xml:space="preserve"> </w:t>
      </w:r>
      <w:r w:rsidRPr="00A5701D">
        <w:rPr>
          <w:b/>
          <w:color w:val="000000"/>
        </w:rPr>
        <w:fldChar w:fldCharType="begin"/>
      </w:r>
      <w:r w:rsidRPr="00A5701D">
        <w:rPr>
          <w:b/>
          <w:color w:val="000000"/>
        </w:rPr>
        <w:instrText xml:space="preserve"> REF _Ref72262229 \h </w:instrText>
      </w:r>
      <w:r w:rsidRPr="00A5701D">
        <w:rPr>
          <w:b/>
          <w:color w:val="000000"/>
        </w:rPr>
      </w:r>
      <w:r w:rsidRPr="00A5701D">
        <w:rPr>
          <w:b/>
          <w:color w:val="000000"/>
        </w:rPr>
        <w:fldChar w:fldCharType="separate"/>
      </w:r>
      <w:r w:rsidRPr="00A5701D">
        <w:t xml:space="preserve">Figure </w:t>
      </w:r>
      <w:r w:rsidRPr="00A5701D">
        <w:rPr>
          <w:noProof/>
        </w:rPr>
        <w:t>7</w:t>
      </w:r>
      <w:r w:rsidRPr="00A5701D">
        <w:rPr>
          <w:b/>
          <w:color w:val="000000"/>
        </w:rPr>
        <w:fldChar w:fldCharType="end"/>
      </w:r>
      <w:r w:rsidRPr="00A5701D">
        <w:t>. While every participant had their own instance of the benchmarking system running for implementing their toy-AI, there was also central system hosted by Babylon Health setup with all the API endpoints of the participants. Every participant hosted its toy-AI in their datacenter using a technology of their choice.</w:t>
      </w:r>
    </w:p>
    <w:p w14:paraId="02023ABC" w14:textId="77777777" w:rsidR="00870F90" w:rsidRPr="00A5701D" w:rsidRDefault="00870F90" w:rsidP="00870F90"/>
    <w:p w14:paraId="2A93F705" w14:textId="77777777" w:rsidR="00870F90" w:rsidRPr="00A5701D" w:rsidRDefault="00870F90" w:rsidP="00870F90">
      <w:pPr>
        <w:keepNext/>
      </w:pPr>
      <w:r w:rsidRPr="00A5701D">
        <w:rPr>
          <w:noProof/>
        </w:rPr>
        <w:drawing>
          <wp:inline distT="0" distB="0" distL="0" distR="0" wp14:anchorId="2B95FAB3" wp14:editId="33BF66AA">
            <wp:extent cx="6301103" cy="2407285"/>
            <wp:effectExtent l="0" t="0" r="0" b="0"/>
            <wp:docPr id="1697357132"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250"/>
                    <a:srcRect/>
                    <a:stretch>
                      <a:fillRect/>
                    </a:stretch>
                  </pic:blipFill>
                  <pic:spPr>
                    <a:xfrm>
                      <a:off x="0" y="0"/>
                      <a:ext cx="6301103" cy="2407285"/>
                    </a:xfrm>
                    <a:prstGeom prst="rect">
                      <a:avLst/>
                    </a:prstGeom>
                    <a:ln/>
                  </pic:spPr>
                </pic:pic>
              </a:graphicData>
            </a:graphic>
          </wp:inline>
        </w:drawing>
      </w:r>
    </w:p>
    <w:p w14:paraId="0978418E" w14:textId="77777777" w:rsidR="00870F90" w:rsidRPr="00A5701D" w:rsidRDefault="00870F90" w:rsidP="00870F90">
      <w:pPr>
        <w:pBdr>
          <w:top w:val="nil"/>
          <w:left w:val="nil"/>
          <w:bottom w:val="nil"/>
          <w:right w:val="nil"/>
          <w:between w:val="nil"/>
        </w:pBdr>
        <w:spacing w:after="200"/>
        <w:jc w:val="center"/>
        <w:rPr>
          <w:b/>
          <w:color w:val="000000"/>
        </w:rPr>
      </w:pPr>
      <w:bookmarkStart w:id="144" w:name="_Ref72262229"/>
      <w:bookmarkStart w:id="145" w:name="_Toc72267129"/>
      <w:bookmarkStart w:id="146" w:name="_Toc104461688"/>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13</w:t>
      </w:r>
      <w:r w:rsidRPr="00A5701D">
        <w:rPr>
          <w:b/>
          <w:noProof/>
          <w:color w:val="000000"/>
        </w:rPr>
        <w:fldChar w:fldCharType="end"/>
      </w:r>
      <w:bookmarkEnd w:id="144"/>
      <w:r w:rsidRPr="00A5701D">
        <w:rPr>
          <w:b/>
          <w:color w:val="000000"/>
        </w:rPr>
        <w:t xml:space="preserve"> – MMVB 1.0 High-level architecture</w:t>
      </w:r>
      <w:bookmarkEnd w:id="145"/>
      <w:bookmarkEnd w:id="146"/>
    </w:p>
    <w:p w14:paraId="65779AAF" w14:textId="77777777" w:rsidR="00870F90" w:rsidRPr="00A5701D" w:rsidRDefault="00870F90" w:rsidP="00870F90">
      <w:pPr>
        <w:numPr>
          <w:ilvl w:val="4"/>
          <w:numId w:val="14"/>
        </w:numPr>
        <w:spacing w:before="240" w:after="60"/>
        <w:outlineLvl w:val="4"/>
        <w:rPr>
          <w:rFonts w:eastAsia="MS Mincho"/>
          <w:b/>
          <w:bCs/>
          <w:i/>
          <w:iCs/>
          <w:szCs w:val="26"/>
        </w:rPr>
      </w:pPr>
      <w:bookmarkStart w:id="147" w:name="_heading=h.3cqmetx" w:colFirst="0" w:colLast="0"/>
      <w:bookmarkEnd w:id="147"/>
      <w:r w:rsidRPr="00A5701D">
        <w:rPr>
          <w:rFonts w:eastAsia="MS Mincho"/>
          <w:b/>
          <w:bCs/>
          <w:i/>
          <w:iCs/>
          <w:szCs w:val="26"/>
        </w:rPr>
        <w:t>Benchmarking system dataflow</w:t>
      </w:r>
    </w:p>
    <w:p w14:paraId="38760AF5" w14:textId="77777777" w:rsidR="00870F90" w:rsidRPr="00A5701D" w:rsidRDefault="00870F90" w:rsidP="00870F90">
      <w:r w:rsidRPr="00A5701D">
        <w:t>This section describes the dataflow throughout the benchmarking architecture. In the MMVB 1.0 there are the following relevant data flows:</w:t>
      </w:r>
    </w:p>
    <w:p w14:paraId="238F3B9D" w14:textId="77777777" w:rsidR="00870F90" w:rsidRPr="00A5701D" w:rsidRDefault="00870F90" w:rsidP="00870F90"/>
    <w:p w14:paraId="48EEAB02" w14:textId="77777777" w:rsidR="00870F90" w:rsidRPr="00A5701D" w:rsidRDefault="00870F90" w:rsidP="00870F90">
      <w:pPr>
        <w:rPr>
          <w:b/>
        </w:rPr>
      </w:pPr>
      <w:r w:rsidRPr="00A5701D">
        <w:rPr>
          <w:b/>
        </w:rPr>
        <w:t>Model Generation</w:t>
      </w:r>
    </w:p>
    <w:p w14:paraId="072355AE" w14:textId="77777777" w:rsidR="00870F90" w:rsidRPr="00A5701D" w:rsidRDefault="00870F90" w:rsidP="00870F90"/>
    <w:p w14:paraId="719AA18A"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medical domain model is defined by the doctors direct in a google spreadsheet. </w:t>
      </w:r>
    </w:p>
    <w:p w14:paraId="54342737"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From there it is exported as CSV file</w:t>
      </w:r>
    </w:p>
    <w:p w14:paraId="6FD13B06"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CSV is then pre-processed and converted into a JSON file by python script.</w:t>
      </w:r>
    </w:p>
    <w:p w14:paraId="48D25169" w14:textId="77777777" w:rsidR="00870F90" w:rsidRPr="00362270" w:rsidRDefault="00870F90" w:rsidP="00870F90">
      <w:pPr>
        <w:numPr>
          <w:ilvl w:val="0"/>
          <w:numId w:val="40"/>
        </w:numPr>
        <w:pBdr>
          <w:top w:val="nil"/>
          <w:left w:val="nil"/>
          <w:bottom w:val="nil"/>
          <w:right w:val="nil"/>
          <w:between w:val="nil"/>
        </w:pBdr>
        <w:rPr>
          <w:color w:val="000000"/>
        </w:rPr>
      </w:pPr>
      <w:r w:rsidRPr="00A5701D">
        <w:rPr>
          <w:color w:val="000000"/>
        </w:rPr>
        <w:t>This JSON model is then used by the benchmarking as Domain Model.</w:t>
      </w:r>
    </w:p>
    <w:p w14:paraId="478A0947" w14:textId="77777777" w:rsidR="00870F90" w:rsidRPr="00A5701D" w:rsidRDefault="00870F90" w:rsidP="00870F90">
      <w:pPr>
        <w:rPr>
          <w:b/>
        </w:rPr>
      </w:pPr>
    </w:p>
    <w:p w14:paraId="1592C45C" w14:textId="77777777" w:rsidR="00870F90" w:rsidRPr="00A5701D" w:rsidRDefault="00870F90" w:rsidP="00870F90">
      <w:pPr>
        <w:rPr>
          <w:b/>
        </w:rPr>
      </w:pPr>
      <w:r w:rsidRPr="00A5701D">
        <w:rPr>
          <w:b/>
        </w:rPr>
        <w:t>Synthetic Case Generation</w:t>
      </w:r>
    </w:p>
    <w:p w14:paraId="3A83AF8D" w14:textId="77777777" w:rsidR="00870F90" w:rsidRPr="00A5701D" w:rsidRDefault="00870F90" w:rsidP="00870F90">
      <w:pPr>
        <w:rPr>
          <w:b/>
        </w:rPr>
      </w:pPr>
    </w:p>
    <w:p w14:paraId="68F27B8D"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lastRenderedPageBreak/>
        <w:t xml:space="preserve">The user triggers the creation of a new case-set in the web-interface. </w:t>
      </w:r>
    </w:p>
    <w:p w14:paraId="397ACD6E"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As result the case-set is stored to the Case Storage</w:t>
      </w:r>
    </w:p>
    <w:p w14:paraId="3727BC72" w14:textId="77777777" w:rsidR="00870F90" w:rsidRPr="00A5701D" w:rsidRDefault="00870F90" w:rsidP="00870F90"/>
    <w:p w14:paraId="0A751FD5" w14:textId="77777777" w:rsidR="00870F90" w:rsidRPr="00A5701D" w:rsidRDefault="00870F90" w:rsidP="00870F90">
      <w:pPr>
        <w:rPr>
          <w:b/>
        </w:rPr>
      </w:pPr>
      <w:r w:rsidRPr="00A5701D">
        <w:rPr>
          <w:b/>
        </w:rPr>
        <w:t>Manual Case Generation</w:t>
      </w:r>
    </w:p>
    <w:p w14:paraId="4A52ED9E" w14:textId="77777777" w:rsidR="00870F90" w:rsidRPr="00A5701D" w:rsidRDefault="00870F90" w:rsidP="00870F90"/>
    <w:p w14:paraId="6A72ABED"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doctors created a set of 12 manual cased directly in the same spreadsheet as the London Model based on a template structure</w:t>
      </w:r>
    </w:p>
    <w:p w14:paraId="4C3A81A8"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cases have been exported as CSV file</w:t>
      </w:r>
    </w:p>
    <w:p w14:paraId="7B8CECB5"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CSV was then transformed into the same case format used by the Case Generator and store as case-set in the Case Storage where it can be use as any other case-set by the benchmarking</w:t>
      </w:r>
    </w:p>
    <w:p w14:paraId="6861E46C" w14:textId="77777777" w:rsidR="00870F90" w:rsidRPr="00A5701D" w:rsidRDefault="00870F90" w:rsidP="00870F90">
      <w:pPr>
        <w:rPr>
          <w:b/>
        </w:rPr>
      </w:pPr>
    </w:p>
    <w:p w14:paraId="0E84E911" w14:textId="77777777" w:rsidR="00870F90" w:rsidRPr="00A5701D" w:rsidRDefault="00870F90" w:rsidP="00870F90">
      <w:pPr>
        <w:rPr>
          <w:b/>
        </w:rPr>
      </w:pPr>
      <w:r w:rsidRPr="00A5701D">
        <w:rPr>
          <w:b/>
        </w:rPr>
        <w:t>Benchmarking</w:t>
      </w:r>
    </w:p>
    <w:p w14:paraId="1BEDDEE2" w14:textId="77777777" w:rsidR="00870F90" w:rsidRPr="00A5701D" w:rsidRDefault="00870F90" w:rsidP="00870F90">
      <w:pPr>
        <w:rPr>
          <w:b/>
        </w:rPr>
      </w:pPr>
    </w:p>
    <w:p w14:paraId="0F8C564D"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Evaluator reads a selected case-set from the Case Storage and sends it to the AIs</w:t>
      </w:r>
    </w:p>
    <w:p w14:paraId="15D7856B"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AIs respond with their result which are then stored by the evaluator to in the Result Storage.</w:t>
      </w:r>
    </w:p>
    <w:p w14:paraId="08260B41"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web-app then uses the Metrics Calculator to compute the metrics for based on the results stored in the Results Storage as well as the corresponding cases stored in the Case Storage</w:t>
      </w:r>
    </w:p>
    <w:p w14:paraId="368A64A0"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computed results are then finally display by the web-application</w:t>
      </w:r>
    </w:p>
    <w:p w14:paraId="764327D0" w14:textId="77777777" w:rsidR="00870F90" w:rsidRPr="00A5701D" w:rsidRDefault="00870F90" w:rsidP="00870F90">
      <w:pPr>
        <w:pBdr>
          <w:top w:val="nil"/>
          <w:left w:val="nil"/>
          <w:bottom w:val="nil"/>
          <w:right w:val="nil"/>
          <w:between w:val="nil"/>
        </w:pBdr>
        <w:ind w:left="720"/>
        <w:rPr>
          <w:color w:val="000000"/>
        </w:rPr>
      </w:pPr>
    </w:p>
    <w:p w14:paraId="095B40AA" w14:textId="77777777" w:rsidR="00870F90" w:rsidRPr="00A5701D" w:rsidRDefault="00870F90" w:rsidP="00870F90">
      <w:pPr>
        <w:numPr>
          <w:ilvl w:val="4"/>
          <w:numId w:val="14"/>
        </w:numPr>
        <w:spacing w:after="60"/>
        <w:outlineLvl w:val="4"/>
        <w:rPr>
          <w:rFonts w:eastAsia="MS Mincho"/>
          <w:b/>
          <w:bCs/>
          <w:i/>
          <w:iCs/>
          <w:szCs w:val="26"/>
        </w:rPr>
      </w:pPr>
      <w:r w:rsidRPr="00A5701D">
        <w:rPr>
          <w:rFonts w:eastAsia="MS Mincho"/>
          <w:b/>
          <w:bCs/>
          <w:i/>
          <w:iCs/>
          <w:szCs w:val="26"/>
        </w:rPr>
        <w:t xml:space="preserve">Safe and secure system operation and hosting </w:t>
      </w:r>
    </w:p>
    <w:p w14:paraId="0CCC7508" w14:textId="77777777" w:rsidR="00870F90" w:rsidRPr="00A5701D" w:rsidRDefault="00870F90" w:rsidP="00870F90">
      <w:r w:rsidRPr="00A5701D">
        <w:t xml:space="preserve">In contrast to the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1AB25B05" w14:textId="77777777" w:rsidR="00870F90" w:rsidRPr="00A5701D" w:rsidRDefault="00870F90" w:rsidP="00870F90">
      <w:r w:rsidRPr="00A5701D">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475AA19D" w14:textId="77777777" w:rsidR="00870F90" w:rsidRPr="00A5701D" w:rsidRDefault="00870F90" w:rsidP="00870F90">
      <w:r w:rsidRPr="00A5701D">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toy-AIs. The benchmarking system was not part of any automated monitoring and needed to be restarted on demand.</w:t>
      </w:r>
    </w:p>
    <w:p w14:paraId="7AF6D2DB"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Benchmarking process</w:t>
      </w:r>
    </w:p>
    <w:p w14:paraId="6A041F0E" w14:textId="77777777" w:rsidR="00870F90" w:rsidRPr="00A5701D" w:rsidRDefault="00870F90" w:rsidP="00870F90">
      <w:r w:rsidRPr="00A5701D">
        <w:t>This section describes what the benchmarking looks like, from the registration of participants, through the execution and resolution of conflicts, to the final publication of the results.</w:t>
      </w:r>
    </w:p>
    <w:p w14:paraId="3B2853E6" w14:textId="77777777" w:rsidR="00870F90" w:rsidRPr="00A5701D" w:rsidRDefault="00870F90" w:rsidP="00870F90">
      <w:r w:rsidRPr="00A5701D">
        <w:lastRenderedPageBreak/>
        <w:t xml:space="preserve">The focus of MMVB 1.0 was to develop and test a very first symptom-assessment benchmarking pipeline. The process for this covered the step 1) case set generation, 2) running the benchmarking for a selected dataset against all AI systems 3) computing &amp; showing the results. For performing the different steps, the benchmarking system offered a simple web-based user interface focused on the task rather than on user experience considerations. The user interface was public with no password protection so that all developers and interested people from the Focus Group could explore it. </w:t>
      </w:r>
    </w:p>
    <w:p w14:paraId="1527630B" w14:textId="77777777" w:rsidR="00870F90" w:rsidRPr="00A5701D" w:rsidRDefault="00870F90" w:rsidP="00870F90"/>
    <w:p w14:paraId="230F5139" w14:textId="77777777" w:rsidR="00870F90" w:rsidRPr="00A5701D" w:rsidRDefault="00870F90" w:rsidP="00870F90">
      <w:r w:rsidRPr="00A5701D">
        <w:t xml:space="preserve">For creating the benchmarking case-set the UI provided the screen shown in </w:t>
      </w:r>
      <w:r w:rsidRPr="00A5701D">
        <w:fldChar w:fldCharType="begin"/>
      </w:r>
      <w:r w:rsidRPr="00A5701D">
        <w:instrText xml:space="preserve"> REF _Ref72262466 \h </w:instrText>
      </w:r>
      <w:r w:rsidRPr="00A5701D">
        <w:fldChar w:fldCharType="separate"/>
      </w:r>
      <w:r w:rsidRPr="00A5701D">
        <w:t xml:space="preserve">Figure </w:t>
      </w:r>
      <w:r w:rsidRPr="00A5701D">
        <w:rPr>
          <w:noProof/>
        </w:rPr>
        <w:t>8</w:t>
      </w:r>
      <w:r w:rsidRPr="00A5701D">
        <w:fldChar w:fldCharType="end"/>
      </w:r>
      <w:r w:rsidRPr="00A5701D">
        <w:rPr>
          <w:b/>
          <w:color w:val="000000"/>
        </w:rPr>
        <w:t xml:space="preserve"> </w:t>
      </w:r>
      <w:r w:rsidRPr="00A5701D">
        <w:t xml:space="preserve">. The only relevant parameter was here the number of cases to generate. It was also possible to select an existing case set by entering its identifier.  </w:t>
      </w:r>
    </w:p>
    <w:p w14:paraId="1DABC257" w14:textId="77777777" w:rsidR="00870F90" w:rsidRPr="00A5701D" w:rsidRDefault="00870F90" w:rsidP="00870F90"/>
    <w:p w14:paraId="614B33C8" w14:textId="77777777" w:rsidR="00870F90" w:rsidRPr="00A5701D" w:rsidRDefault="00870F90" w:rsidP="00870F90">
      <w:pPr>
        <w:keepNext/>
        <w:jc w:val="center"/>
      </w:pPr>
      <w:r w:rsidRPr="00A5701D">
        <w:rPr>
          <w:noProof/>
        </w:rPr>
        <w:drawing>
          <wp:inline distT="0" distB="0" distL="0" distR="0" wp14:anchorId="50D26618" wp14:editId="32A3747F">
            <wp:extent cx="3056951" cy="1332880"/>
            <wp:effectExtent l="12700" t="12700" r="12700" b="12700"/>
            <wp:docPr id="1697357135" name="image12.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low confidence"/>
                    <pic:cNvPicPr preferRelativeResize="0"/>
                  </pic:nvPicPr>
                  <pic:blipFill>
                    <a:blip r:embed="rId251"/>
                    <a:srcRect r="35566"/>
                    <a:stretch>
                      <a:fillRect/>
                    </a:stretch>
                  </pic:blipFill>
                  <pic:spPr>
                    <a:xfrm>
                      <a:off x="0" y="0"/>
                      <a:ext cx="3056951" cy="1332880"/>
                    </a:xfrm>
                    <a:prstGeom prst="rect">
                      <a:avLst/>
                    </a:prstGeom>
                    <a:ln w="12700">
                      <a:solidFill>
                        <a:srgbClr val="000000"/>
                      </a:solidFill>
                      <a:prstDash val="solid"/>
                    </a:ln>
                  </pic:spPr>
                </pic:pic>
              </a:graphicData>
            </a:graphic>
          </wp:inline>
        </w:drawing>
      </w:r>
    </w:p>
    <w:p w14:paraId="1D0E77FE" w14:textId="77777777" w:rsidR="00870F90" w:rsidRPr="00A5701D" w:rsidRDefault="00870F90" w:rsidP="00870F90">
      <w:pPr>
        <w:pBdr>
          <w:top w:val="nil"/>
          <w:left w:val="nil"/>
          <w:bottom w:val="nil"/>
          <w:right w:val="nil"/>
          <w:between w:val="nil"/>
        </w:pBdr>
        <w:spacing w:after="200"/>
        <w:jc w:val="center"/>
        <w:rPr>
          <w:b/>
          <w:color w:val="000000"/>
        </w:rPr>
      </w:pPr>
      <w:bookmarkStart w:id="148" w:name="_Ref72262466"/>
      <w:bookmarkStart w:id="149" w:name="_Toc72267130"/>
      <w:bookmarkStart w:id="150" w:name="_Toc104461689"/>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14</w:t>
      </w:r>
      <w:r w:rsidRPr="00A5701D">
        <w:rPr>
          <w:b/>
          <w:noProof/>
          <w:color w:val="000000"/>
        </w:rPr>
        <w:fldChar w:fldCharType="end"/>
      </w:r>
      <w:bookmarkEnd w:id="148"/>
      <w:r w:rsidRPr="00A5701D">
        <w:rPr>
          <w:b/>
          <w:color w:val="000000"/>
        </w:rPr>
        <w:t xml:space="preserve"> – MMVB 1.0 case generation UI</w:t>
      </w:r>
      <w:bookmarkEnd w:id="149"/>
      <w:bookmarkEnd w:id="150"/>
    </w:p>
    <w:p w14:paraId="4F1E1A2C" w14:textId="77777777" w:rsidR="00870F90" w:rsidRPr="00A5701D" w:rsidRDefault="00870F90" w:rsidP="00870F90">
      <w:bookmarkStart w:id="151" w:name="_heading=h.1rvwp1q" w:colFirst="0" w:colLast="0"/>
      <w:bookmarkEnd w:id="151"/>
    </w:p>
    <w:p w14:paraId="50DEEE16" w14:textId="77777777" w:rsidR="00870F90" w:rsidRPr="00A5701D" w:rsidRDefault="00870F90" w:rsidP="00870F90">
      <w:r w:rsidRPr="00A5701D">
        <w:t xml:space="preserve">The user was then able to trigger the execution of the benchmarking in the screen shown </w:t>
      </w:r>
      <w:r w:rsidRPr="00A5701D">
        <w:fldChar w:fldCharType="begin"/>
      </w:r>
      <w:r w:rsidRPr="00A5701D">
        <w:instrText xml:space="preserve"> REF _Ref72262492 \h </w:instrText>
      </w:r>
      <w:r w:rsidRPr="00A5701D">
        <w:fldChar w:fldCharType="separate"/>
      </w:r>
      <w:r w:rsidRPr="00A5701D">
        <w:t xml:space="preserve">Figure </w:t>
      </w:r>
      <w:r w:rsidRPr="00A5701D">
        <w:rPr>
          <w:noProof/>
        </w:rPr>
        <w:t>9</w:t>
      </w:r>
      <w:r w:rsidRPr="00A5701D">
        <w:fldChar w:fldCharType="end"/>
      </w:r>
      <w:r w:rsidRPr="00A5701D">
        <w:rPr>
          <w:b/>
          <w:color w:val="000000"/>
        </w:rPr>
        <w:t xml:space="preserve"> </w:t>
      </w:r>
      <w:r w:rsidRPr="00A5701D">
        <w:t>. The first version did not support further selection of the AIs to run the benchmarking. Once the benchmarking was started a real-time log was displayed informing the user about the status.</w:t>
      </w:r>
    </w:p>
    <w:p w14:paraId="1360B59C" w14:textId="77777777" w:rsidR="00870F90" w:rsidRPr="00A5701D" w:rsidRDefault="00870F90" w:rsidP="00870F90"/>
    <w:p w14:paraId="0023DF91" w14:textId="77777777" w:rsidR="00870F90" w:rsidRPr="00A5701D" w:rsidRDefault="00870F90" w:rsidP="00870F90">
      <w:pPr>
        <w:keepNext/>
        <w:jc w:val="center"/>
      </w:pPr>
      <w:r w:rsidRPr="00A5701D">
        <w:rPr>
          <w:noProof/>
        </w:rPr>
        <w:drawing>
          <wp:inline distT="0" distB="0" distL="0" distR="0" wp14:anchorId="43B8F471" wp14:editId="298677C2">
            <wp:extent cx="3651945" cy="1830635"/>
            <wp:effectExtent l="12700" t="12700" r="12700" b="12700"/>
            <wp:docPr id="1697357134" name="image15.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preferRelativeResize="0"/>
                  </pic:nvPicPr>
                  <pic:blipFill>
                    <a:blip r:embed="rId252"/>
                    <a:srcRect r="6659"/>
                    <a:stretch>
                      <a:fillRect/>
                    </a:stretch>
                  </pic:blipFill>
                  <pic:spPr>
                    <a:xfrm>
                      <a:off x="0" y="0"/>
                      <a:ext cx="3651945" cy="1830635"/>
                    </a:xfrm>
                    <a:prstGeom prst="rect">
                      <a:avLst/>
                    </a:prstGeom>
                    <a:ln w="12700">
                      <a:solidFill>
                        <a:srgbClr val="000000"/>
                      </a:solidFill>
                      <a:prstDash val="solid"/>
                    </a:ln>
                  </pic:spPr>
                </pic:pic>
              </a:graphicData>
            </a:graphic>
          </wp:inline>
        </w:drawing>
      </w:r>
    </w:p>
    <w:p w14:paraId="7B44727F" w14:textId="77777777" w:rsidR="00870F90" w:rsidRPr="00A5701D" w:rsidRDefault="00870F90" w:rsidP="00870F90">
      <w:pPr>
        <w:pBdr>
          <w:top w:val="nil"/>
          <w:left w:val="nil"/>
          <w:bottom w:val="nil"/>
          <w:right w:val="nil"/>
          <w:between w:val="nil"/>
        </w:pBdr>
        <w:spacing w:after="200"/>
        <w:jc w:val="center"/>
        <w:rPr>
          <w:b/>
          <w:color w:val="000000"/>
        </w:rPr>
      </w:pPr>
      <w:bookmarkStart w:id="152" w:name="_Ref72262492"/>
      <w:bookmarkStart w:id="153" w:name="_Toc72267131"/>
      <w:bookmarkStart w:id="154" w:name="_Toc104461690"/>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15</w:t>
      </w:r>
      <w:r w:rsidRPr="00A5701D">
        <w:rPr>
          <w:b/>
          <w:noProof/>
          <w:color w:val="000000"/>
        </w:rPr>
        <w:fldChar w:fldCharType="end"/>
      </w:r>
      <w:bookmarkEnd w:id="152"/>
      <w:r w:rsidRPr="00A5701D">
        <w:rPr>
          <w:b/>
          <w:color w:val="000000"/>
        </w:rPr>
        <w:t xml:space="preserve"> – MMVB 1.0 screen for running a benchmarking session</w:t>
      </w:r>
      <w:bookmarkEnd w:id="153"/>
      <w:bookmarkEnd w:id="154"/>
    </w:p>
    <w:p w14:paraId="0BE97484" w14:textId="77777777" w:rsidR="00870F90" w:rsidRPr="00A5701D" w:rsidRDefault="00870F90" w:rsidP="00870F90">
      <w:pPr>
        <w:jc w:val="center"/>
      </w:pPr>
      <w:bookmarkStart w:id="155" w:name="_heading=h.4bvk7pj" w:colFirst="0" w:colLast="0"/>
      <w:bookmarkEnd w:id="155"/>
    </w:p>
    <w:p w14:paraId="1627AFEA" w14:textId="77777777" w:rsidR="00870F90" w:rsidRPr="00A5701D" w:rsidRDefault="00870F90" w:rsidP="00870F90">
      <w:r w:rsidRPr="00A5701D">
        <w:t xml:space="preserve">Running the benchmarking did not include the computation of the scores for the metrics. This was then triggered by clicking the “Calculate &amp; Evaluate” button in </w:t>
      </w:r>
      <w:r w:rsidRPr="00A5701D">
        <w:fldChar w:fldCharType="begin"/>
      </w:r>
      <w:r w:rsidRPr="00A5701D">
        <w:instrText xml:space="preserve"> REF _Ref72262516 \h </w:instrText>
      </w:r>
      <w:r w:rsidRPr="00A5701D">
        <w:fldChar w:fldCharType="separate"/>
      </w:r>
      <w:r w:rsidRPr="00A5701D">
        <w:t xml:space="preserve">Figure </w:t>
      </w:r>
      <w:r w:rsidRPr="00A5701D">
        <w:rPr>
          <w:noProof/>
        </w:rPr>
        <w:t>10</w:t>
      </w:r>
      <w:r w:rsidRPr="00A5701D">
        <w:fldChar w:fldCharType="end"/>
      </w:r>
      <w:r w:rsidRPr="00A5701D">
        <w:rPr>
          <w:b/>
          <w:color w:val="000000"/>
        </w:rPr>
        <w:t xml:space="preserve"> </w:t>
      </w:r>
      <w:r w:rsidRPr="00A5701D">
        <w:t>. As result the report table show in this figure was generated.</w:t>
      </w:r>
    </w:p>
    <w:p w14:paraId="0B94742F" w14:textId="77777777" w:rsidR="00870F90" w:rsidRPr="00A5701D" w:rsidRDefault="00870F90" w:rsidP="00870F90"/>
    <w:p w14:paraId="5939F030" w14:textId="77777777" w:rsidR="00870F90" w:rsidRPr="00A5701D" w:rsidRDefault="00870F90" w:rsidP="00870F90">
      <w:pPr>
        <w:keepNext/>
        <w:jc w:val="center"/>
      </w:pPr>
      <w:r w:rsidRPr="00A5701D">
        <w:rPr>
          <w:noProof/>
        </w:rPr>
        <w:lastRenderedPageBreak/>
        <w:drawing>
          <wp:inline distT="114300" distB="114300" distL="114300" distR="114300" wp14:anchorId="26AD05C0" wp14:editId="56C25A09">
            <wp:extent cx="6120765" cy="3059748"/>
            <wp:effectExtent l="0" t="0" r="0" b="0"/>
            <wp:docPr id="1697357138"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253"/>
                    <a:srcRect/>
                    <a:stretch>
                      <a:fillRect/>
                    </a:stretch>
                  </pic:blipFill>
                  <pic:spPr>
                    <a:xfrm>
                      <a:off x="0" y="0"/>
                      <a:ext cx="6120765" cy="3059748"/>
                    </a:xfrm>
                    <a:prstGeom prst="rect">
                      <a:avLst/>
                    </a:prstGeom>
                    <a:ln/>
                  </pic:spPr>
                </pic:pic>
              </a:graphicData>
            </a:graphic>
          </wp:inline>
        </w:drawing>
      </w:r>
    </w:p>
    <w:p w14:paraId="1EC0355C" w14:textId="77777777" w:rsidR="00870F90" w:rsidRPr="00A5701D" w:rsidRDefault="00870F90" w:rsidP="00870F90">
      <w:pPr>
        <w:pBdr>
          <w:top w:val="nil"/>
          <w:left w:val="nil"/>
          <w:bottom w:val="nil"/>
          <w:right w:val="nil"/>
          <w:between w:val="nil"/>
        </w:pBdr>
        <w:spacing w:after="200"/>
        <w:jc w:val="center"/>
        <w:rPr>
          <w:b/>
          <w:color w:val="000000"/>
        </w:rPr>
      </w:pPr>
      <w:bookmarkStart w:id="156" w:name="_Ref72262516"/>
      <w:bookmarkStart w:id="157" w:name="_Toc72267132"/>
      <w:bookmarkStart w:id="158" w:name="_Toc104461691"/>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16</w:t>
      </w:r>
      <w:r w:rsidRPr="00A5701D">
        <w:rPr>
          <w:b/>
          <w:noProof/>
          <w:color w:val="000000"/>
        </w:rPr>
        <w:fldChar w:fldCharType="end"/>
      </w:r>
      <w:bookmarkEnd w:id="156"/>
      <w:r w:rsidRPr="00A5701D">
        <w:rPr>
          <w:b/>
          <w:color w:val="000000"/>
        </w:rPr>
        <w:t xml:space="preserve"> – MMVB 1.0 result screen</w:t>
      </w:r>
      <w:bookmarkEnd w:id="157"/>
      <w:bookmarkEnd w:id="158"/>
    </w:p>
    <w:p w14:paraId="4ECBCEAE" w14:textId="77777777" w:rsidR="00870F90" w:rsidRPr="00A5701D" w:rsidRDefault="00870F90" w:rsidP="00870F90">
      <w:bookmarkStart w:id="159" w:name="_heading=h.2r0uhxc" w:colFirst="0" w:colLast="0"/>
      <w:bookmarkEnd w:id="159"/>
    </w:p>
    <w:p w14:paraId="7BC4D541" w14:textId="77777777" w:rsidR="00870F90" w:rsidRPr="00A5701D" w:rsidRDefault="00870F90" w:rsidP="00870F90">
      <w:r w:rsidRPr="00A5701D">
        <w:t xml:space="preserve">For this first MMVB 1.0 version there was no scheduled benchmarking. Every developer could run a benchmarking at any time for building their own toy-AI which helped both the development of the pipeline and the toy-AIs. </w:t>
      </w:r>
    </w:p>
    <w:p w14:paraId="49361BF8" w14:textId="77777777" w:rsidR="00870F90" w:rsidRPr="00A5701D" w:rsidRDefault="00870F90" w:rsidP="00870F90">
      <w:r w:rsidRPr="00A5701D">
        <w:t xml:space="preserve">For participating in the benchmarking with a toy-AI the process was to send a corresponding email with the API endpoint plus a name of the toy-AI to Yura Perov who was Babylon Health scientist responsible for the benchmarking system instance. For building the toy-AI all participants had access to the git repository of the benchmarking system which contained the code for some toy-AIs. Inside the topic group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in git. </w:t>
      </w:r>
    </w:p>
    <w:p w14:paraId="3BDBCE96" w14:textId="77777777" w:rsidR="00870F90" w:rsidRPr="00A5701D" w:rsidRDefault="00870F90" w:rsidP="00870F90">
      <w:pPr>
        <w:rPr>
          <w:color w:val="808080"/>
        </w:rPr>
      </w:pPr>
    </w:p>
    <w:p w14:paraId="7A9133FE" w14:textId="77777777" w:rsidR="00870F90" w:rsidRPr="00A5701D" w:rsidRDefault="00870F90" w:rsidP="00870F90">
      <w:pPr>
        <w:keepNext/>
        <w:numPr>
          <w:ilvl w:val="3"/>
          <w:numId w:val="14"/>
        </w:numPr>
        <w:spacing w:before="240" w:after="60"/>
        <w:outlineLvl w:val="3"/>
        <w:rPr>
          <w:rFonts w:eastAsia="MS Mincho"/>
          <w:b/>
          <w:bCs/>
          <w:szCs w:val="28"/>
        </w:rPr>
      </w:pPr>
      <w:bookmarkStart w:id="160" w:name="_heading=h.1664s55" w:colFirst="0" w:colLast="0"/>
      <w:bookmarkEnd w:id="160"/>
      <w:r w:rsidRPr="00A5701D">
        <w:rPr>
          <w:rFonts w:eastAsia="MS Mincho"/>
          <w:b/>
          <w:bCs/>
          <w:szCs w:val="28"/>
        </w:rPr>
        <w:t>AI input data structure for the benchmarking</w:t>
      </w:r>
    </w:p>
    <w:p w14:paraId="2F849FDE" w14:textId="77777777" w:rsidR="00870F90" w:rsidRPr="00A5701D" w:rsidRDefault="00870F90" w:rsidP="00870F90">
      <w:r w:rsidRPr="00A5701D">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0DF5E696" w14:textId="77777777" w:rsidR="00870F90" w:rsidRPr="00A5701D" w:rsidRDefault="00870F90" w:rsidP="00870F90"/>
    <w:p w14:paraId="2D9BC14A" w14:textId="77777777" w:rsidR="00870F90" w:rsidRPr="00A5701D" w:rsidRDefault="00870F90" w:rsidP="00870F90">
      <w:r w:rsidRPr="00A5701D">
        <w:t xml:space="preserve">The MMVB 1.0 uses as input for the AIs a simplistic user profile, explicit presenting/chief complaints (PC/CC), and additional features. The additional features might also contain risk factors. </w:t>
      </w:r>
      <w:r w:rsidRPr="00A5701D">
        <w:fldChar w:fldCharType="begin"/>
      </w:r>
      <w:r w:rsidRPr="00A5701D">
        <w:instrText xml:space="preserve"> REF _Ref72262578 \h </w:instrText>
      </w:r>
      <w:r w:rsidRPr="00A5701D">
        <w:fldChar w:fldCharType="separate"/>
      </w:r>
      <w:r w:rsidRPr="00A5701D">
        <w:t xml:space="preserve">Table </w:t>
      </w:r>
      <w:r w:rsidRPr="00A5701D">
        <w:rPr>
          <w:noProof/>
        </w:rPr>
        <w:t>10</w:t>
      </w:r>
      <w:r w:rsidRPr="00A5701D">
        <w:fldChar w:fldCharType="end"/>
      </w:r>
      <w:r w:rsidRPr="00A5701D">
        <w:t xml:space="preserve"> shows the concrete fields with corresponding examples.</w:t>
      </w:r>
    </w:p>
    <w:p w14:paraId="4B530195"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1" w:name="_Ref72262578"/>
      <w:bookmarkStart w:id="162" w:name="_Toc72267133"/>
      <w:bookmarkStart w:id="163" w:name="_Toc104461667"/>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10</w:t>
      </w:r>
      <w:r w:rsidRPr="00A5701D">
        <w:rPr>
          <w:b/>
          <w:noProof/>
          <w:szCs w:val="20"/>
        </w:rPr>
        <w:fldChar w:fldCharType="end"/>
      </w:r>
      <w:bookmarkEnd w:id="161"/>
      <w:r w:rsidRPr="00A5701D">
        <w:rPr>
          <w:b/>
          <w:szCs w:val="20"/>
        </w:rPr>
        <w:t xml:space="preserve"> – MMVB 1.0 input data format</w:t>
      </w:r>
      <w:bookmarkEnd w:id="162"/>
      <w:bookmarkEnd w:id="163"/>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870F90" w:rsidRPr="00A5701D" w14:paraId="437FA7F5" w14:textId="77777777" w:rsidTr="00134F94">
        <w:trPr>
          <w:jc w:val="center"/>
        </w:trPr>
        <w:tc>
          <w:tcPr>
            <w:tcW w:w="2160" w:type="dxa"/>
            <w:tcBorders>
              <w:top w:val="single" w:sz="12" w:space="0" w:color="000000"/>
              <w:bottom w:val="single" w:sz="12" w:space="0" w:color="000000"/>
            </w:tcBorders>
            <w:shd w:val="clear" w:color="auto" w:fill="auto"/>
          </w:tcPr>
          <w:p w14:paraId="4A7098D4"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164" w:name="_heading=h.25b2l0r" w:colFirst="0" w:colLast="0"/>
            <w:bookmarkEnd w:id="164"/>
            <w:r w:rsidRPr="00A5701D">
              <w:rPr>
                <w:b/>
                <w:color w:val="000000"/>
                <w:sz w:val="22"/>
                <w:szCs w:val="22"/>
              </w:rPr>
              <w:t>Field name</w:t>
            </w:r>
          </w:p>
        </w:tc>
        <w:tc>
          <w:tcPr>
            <w:tcW w:w="4335" w:type="dxa"/>
            <w:tcBorders>
              <w:top w:val="single" w:sz="12" w:space="0" w:color="000000"/>
              <w:bottom w:val="single" w:sz="12" w:space="0" w:color="000000"/>
            </w:tcBorders>
            <w:shd w:val="clear" w:color="auto" w:fill="auto"/>
          </w:tcPr>
          <w:p w14:paraId="5CA3E5D7"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3135" w:type="dxa"/>
            <w:tcBorders>
              <w:top w:val="single" w:sz="12" w:space="0" w:color="000000"/>
              <w:bottom w:val="single" w:sz="12" w:space="0" w:color="000000"/>
            </w:tcBorders>
            <w:shd w:val="clear" w:color="auto" w:fill="auto"/>
          </w:tcPr>
          <w:p w14:paraId="16B5475E"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46CAD40C" w14:textId="77777777" w:rsidTr="00134F94">
        <w:trPr>
          <w:jc w:val="center"/>
        </w:trPr>
        <w:tc>
          <w:tcPr>
            <w:tcW w:w="2160" w:type="dxa"/>
            <w:tcBorders>
              <w:top w:val="single" w:sz="12" w:space="0" w:color="000000"/>
            </w:tcBorders>
            <w:shd w:val="clear" w:color="auto" w:fill="auto"/>
          </w:tcPr>
          <w:p w14:paraId="135B2E6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profileInformation</w:t>
            </w:r>
          </w:p>
        </w:tc>
        <w:tc>
          <w:tcPr>
            <w:tcW w:w="4335" w:type="dxa"/>
            <w:tcBorders>
              <w:top w:val="single" w:sz="12" w:space="0" w:color="000000"/>
            </w:tcBorders>
            <w:shd w:val="clear" w:color="auto" w:fill="auto"/>
          </w:tcPr>
          <w:p w14:paraId="2C11164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"profileInformation": {</w:t>
            </w:r>
          </w:p>
          <w:p w14:paraId="2690F70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"age": 38,</w:t>
            </w:r>
          </w:p>
          <w:p w14:paraId="2262128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"biologicalSex": "male"</w:t>
            </w:r>
          </w:p>
          <w:p w14:paraId="276D7AF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lastRenderedPageBreak/>
              <w:t>}</w:t>
            </w:r>
          </w:p>
          <w:p w14:paraId="2E1433B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581104B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lastRenderedPageBreak/>
              <w:t>General information about the patient</w:t>
            </w:r>
          </w:p>
          <w:p w14:paraId="1FEDD4E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 xml:space="preserve">Age is unrestricted, however </w:t>
            </w:r>
            <w:r w:rsidRPr="00A5701D">
              <w:rPr>
                <w:i/>
                <w:color w:val="000000"/>
                <w:sz w:val="22"/>
                <w:szCs w:val="22"/>
              </w:rPr>
              <w:t>for</w:t>
            </w:r>
            <w:r w:rsidRPr="00A5701D">
              <w:rPr>
                <w:color w:val="000000"/>
                <w:sz w:val="22"/>
                <w:szCs w:val="22"/>
              </w:rPr>
              <w:t xml:space="preserve"> the case creation it was </w:t>
            </w:r>
            <w:r w:rsidRPr="00A5701D">
              <w:rPr>
                <w:color w:val="000000"/>
                <w:sz w:val="22"/>
                <w:szCs w:val="22"/>
              </w:rPr>
              <w:lastRenderedPageBreak/>
              <w:t>agreed to focus on 18-99 years.</w:t>
            </w:r>
          </w:p>
          <w:p w14:paraId="020CF97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As sex we started with the biological sex "male" and "female" only</w:t>
            </w:r>
          </w:p>
        </w:tc>
      </w:tr>
      <w:tr w:rsidR="00870F90" w:rsidRPr="00A5701D" w14:paraId="29677E85" w14:textId="77777777" w:rsidTr="00134F94">
        <w:trPr>
          <w:jc w:val="center"/>
        </w:trPr>
        <w:tc>
          <w:tcPr>
            <w:tcW w:w="2160" w:type="dxa"/>
            <w:shd w:val="clear" w:color="auto" w:fill="auto"/>
          </w:tcPr>
          <w:p w14:paraId="6E35A25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lastRenderedPageBreak/>
              <w:t>presentingComplaints</w:t>
            </w:r>
          </w:p>
        </w:tc>
        <w:tc>
          <w:tcPr>
            <w:tcW w:w="4335" w:type="dxa"/>
            <w:shd w:val="clear" w:color="auto" w:fill="auto"/>
          </w:tcPr>
          <w:p w14:paraId="1AA17CC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"presentingComplaints": [</w:t>
            </w:r>
          </w:p>
          <w:p w14:paraId="403CDFB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7A5E7DB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"c643bff833aaa9a47e3421a",</w:t>
            </w:r>
          </w:p>
          <w:p w14:paraId="160A9FD8"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"Vomiting",</w:t>
            </w:r>
          </w:p>
          <w:p w14:paraId="30A2CF6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"state": "present"</w:t>
            </w:r>
          </w:p>
          <w:p w14:paraId="70FB632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7717CCF8"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w:t>
            </w:r>
          </w:p>
          <w:p w14:paraId="671F456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35B624E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complaints the user seeks and explanation/advice for</w:t>
            </w:r>
          </w:p>
          <w:p w14:paraId="27B2C3B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Always present</w:t>
            </w:r>
          </w:p>
          <w:p w14:paraId="100BA28C"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list, but for the MMVB always with exactly one entry</w:t>
            </w:r>
          </w:p>
        </w:tc>
      </w:tr>
      <w:tr w:rsidR="00870F90" w:rsidRPr="00A5701D" w14:paraId="3EEAEC84" w14:textId="77777777" w:rsidTr="00134F94">
        <w:trPr>
          <w:jc w:val="center"/>
        </w:trPr>
        <w:tc>
          <w:tcPr>
            <w:tcW w:w="2160" w:type="dxa"/>
            <w:shd w:val="clear" w:color="auto" w:fill="auto"/>
          </w:tcPr>
          <w:p w14:paraId="026D8DD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otherFeatures</w:t>
            </w:r>
          </w:p>
        </w:tc>
        <w:tc>
          <w:tcPr>
            <w:tcW w:w="4335" w:type="dxa"/>
            <w:shd w:val="clear" w:color="auto" w:fill="auto"/>
          </w:tcPr>
          <w:p w14:paraId="3FE7E6B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"otherFeatures": [</w:t>
            </w:r>
          </w:p>
          <w:p w14:paraId="3E8B0AB8"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7727189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"e5bcdaa4cf15318b6f021da",</w:t>
            </w:r>
          </w:p>
          <w:p w14:paraId="31E6902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"Increased Urination Freq.",</w:t>
            </w:r>
          </w:p>
          <w:p w14:paraId="7535E0F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"state": "absent"</w:t>
            </w:r>
          </w:p>
          <w:p w14:paraId="2F05578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7AFB953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2097F0D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"c643bff833aaa9a47e3421a",</w:t>
            </w:r>
          </w:p>
          <w:p w14:paraId="7FFE3E6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"Vomiting",</w:t>
            </w:r>
          </w:p>
          <w:p w14:paraId="57AC729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"state": "unsure"</w:t>
            </w:r>
          </w:p>
          <w:p w14:paraId="0DB428C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538D16A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w:t>
            </w:r>
          </w:p>
        </w:tc>
        <w:tc>
          <w:tcPr>
            <w:tcW w:w="3135" w:type="dxa"/>
            <w:shd w:val="clear" w:color="auto" w:fill="auto"/>
          </w:tcPr>
          <w:p w14:paraId="66AC20D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Additional symptoms and factors available</w:t>
            </w:r>
          </w:p>
          <w:p w14:paraId="7475068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Might include "absent", "present" and "unsure" symptoms/factors</w:t>
            </w:r>
          </w:p>
          <w:p w14:paraId="4888B09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Might be empty</w:t>
            </w:r>
          </w:p>
        </w:tc>
      </w:tr>
    </w:tbl>
    <w:p w14:paraId="55805A1F" w14:textId="77777777" w:rsidR="00870F90" w:rsidRPr="00A5701D" w:rsidRDefault="00870F90" w:rsidP="00870F90"/>
    <w:p w14:paraId="380E2CC1" w14:textId="77777777" w:rsidR="00870F90" w:rsidRPr="00A5701D" w:rsidRDefault="00870F90" w:rsidP="00870F90">
      <w:r w:rsidRPr="00A5701D">
        <w:t>As the London Model is not defining any identifiers the benchmarking system generated new ones using a hash function on the name. The different toy-AI systems used the same hash function to identify the given symptoms in the London Model again - a design detail to be addressed in the next MMVB versions.</w:t>
      </w:r>
    </w:p>
    <w:p w14:paraId="12D7CB9F" w14:textId="77777777" w:rsidR="00870F90" w:rsidRPr="00A5701D" w:rsidRDefault="00870F90" w:rsidP="00870F90">
      <w:pPr>
        <w:keepNext/>
        <w:numPr>
          <w:ilvl w:val="3"/>
          <w:numId w:val="14"/>
        </w:numPr>
        <w:spacing w:before="240" w:after="60"/>
        <w:outlineLvl w:val="3"/>
        <w:rPr>
          <w:rFonts w:eastAsia="MS Mincho"/>
          <w:b/>
          <w:bCs/>
          <w:szCs w:val="28"/>
        </w:rPr>
      </w:pPr>
      <w:bookmarkStart w:id="165" w:name="_heading=h.kgcv8k" w:colFirst="0" w:colLast="0"/>
      <w:bookmarkEnd w:id="165"/>
      <w:r w:rsidRPr="00A5701D">
        <w:rPr>
          <w:rFonts w:eastAsia="MS Mincho"/>
          <w:b/>
          <w:bCs/>
          <w:szCs w:val="28"/>
        </w:rPr>
        <w:t>AI output data structure</w:t>
      </w:r>
    </w:p>
    <w:p w14:paraId="7BAB4EA0" w14:textId="77777777" w:rsidR="00870F90" w:rsidRPr="00A5701D" w:rsidRDefault="00870F90" w:rsidP="00870F90">
      <w:r w:rsidRPr="00A5701D">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75F45558" w14:textId="77777777" w:rsidR="00870F90" w:rsidRPr="00362270" w:rsidRDefault="00870F90" w:rsidP="00870F90">
      <w:r w:rsidRPr="00A5701D">
        <w:t xml:space="preserve">For the MMVB 1.0 the AI systems are supposed to respond to benchmarking API calls with a JSON object encoding the conditions that might have caused the symptoms in the given input object as well as their triage result. While every case has only on correct condition the AI systems are expected to generate a list of possible explanations that is sorted by descending likelihood. The group decided to not include an explicit score yet since the semantics of the scores of the group members is different and not comparable. The list of conditions might be empty, and if so, it means </w:t>
      </w:r>
      <w:r w:rsidRPr="00A5701D">
        <w:lastRenderedPageBreak/>
        <w:t xml:space="preserve">that with the given evidence no conclusive differential result was possible. For the benchmarking only the id of the condition was used. The name was added for improved readability by the developers. </w:t>
      </w:r>
    </w:p>
    <w:p w14:paraId="397B0FAC" w14:textId="77777777" w:rsidR="00870F90" w:rsidRPr="00A5701D" w:rsidRDefault="00870F90" w:rsidP="00870F90">
      <w:r w:rsidRPr="00A5701D">
        <w:t xml:space="preserve">In addition to the triage levels defined by the underlying London Model, for triage the AI might response with "UNCERTAIN" to declare that with the given evidence no conclusive triage result was possible. </w:t>
      </w:r>
    </w:p>
    <w:p w14:paraId="41151951" w14:textId="77777777" w:rsidR="00870F90" w:rsidRPr="00A5701D" w:rsidRDefault="00870F90" w:rsidP="00870F90">
      <w:r w:rsidRPr="00A5701D">
        <w:rPr>
          <w:color w:val="000000"/>
        </w:rPr>
        <w:fldChar w:fldCharType="begin"/>
      </w:r>
      <w:r w:rsidRPr="00A5701D">
        <w:instrText xml:space="preserve"> REF _Ref72262692 \h </w:instrText>
      </w:r>
      <w:r w:rsidRPr="00A5701D">
        <w:rPr>
          <w:color w:val="000000"/>
        </w:rPr>
      </w:r>
      <w:r w:rsidRPr="00A5701D">
        <w:rPr>
          <w:color w:val="000000"/>
        </w:rPr>
        <w:fldChar w:fldCharType="separate"/>
      </w:r>
      <w:r w:rsidRPr="00A5701D">
        <w:t xml:space="preserve">Table </w:t>
      </w:r>
      <w:r w:rsidRPr="00A5701D">
        <w:rPr>
          <w:noProof/>
        </w:rPr>
        <w:t>11</w:t>
      </w:r>
      <w:r w:rsidRPr="00A5701D">
        <w:rPr>
          <w:color w:val="000000"/>
        </w:rPr>
        <w:fldChar w:fldCharType="end"/>
      </w:r>
      <w:r w:rsidRPr="00A5701D">
        <w:t>shows an example of the data expected from an MMVB 1.0 toy-AI as response. Anything that could not be parsed into this structure was logged as an error.</w:t>
      </w:r>
    </w:p>
    <w:p w14:paraId="61791E7A"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6" w:name="_Ref72262692"/>
      <w:bookmarkStart w:id="167" w:name="_Toc72267134"/>
      <w:bookmarkStart w:id="168" w:name="_Toc104461668"/>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11</w:t>
      </w:r>
      <w:r w:rsidRPr="00A5701D">
        <w:rPr>
          <w:b/>
          <w:noProof/>
          <w:szCs w:val="20"/>
        </w:rPr>
        <w:fldChar w:fldCharType="end"/>
      </w:r>
      <w:bookmarkEnd w:id="166"/>
      <w:r w:rsidRPr="00A5701D">
        <w:rPr>
          <w:b/>
          <w:szCs w:val="20"/>
        </w:rPr>
        <w:t xml:space="preserve"> – MMVB 1.0 API output encoding example</w:t>
      </w:r>
      <w:bookmarkEnd w:id="167"/>
      <w:bookmarkEnd w:id="168"/>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870F90" w:rsidRPr="00A5701D" w14:paraId="6D6EB56F" w14:textId="77777777" w:rsidTr="00134F94">
        <w:trPr>
          <w:jc w:val="center"/>
        </w:trPr>
        <w:tc>
          <w:tcPr>
            <w:tcW w:w="2160" w:type="dxa"/>
            <w:tcBorders>
              <w:top w:val="single" w:sz="12" w:space="0" w:color="000000"/>
              <w:bottom w:val="single" w:sz="12" w:space="0" w:color="000000"/>
            </w:tcBorders>
            <w:shd w:val="clear" w:color="auto" w:fill="auto"/>
          </w:tcPr>
          <w:p w14:paraId="7E93174B"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Field name</w:t>
            </w:r>
          </w:p>
        </w:tc>
        <w:tc>
          <w:tcPr>
            <w:tcW w:w="4335" w:type="dxa"/>
            <w:tcBorders>
              <w:top w:val="single" w:sz="12" w:space="0" w:color="000000"/>
              <w:bottom w:val="single" w:sz="12" w:space="0" w:color="000000"/>
            </w:tcBorders>
            <w:shd w:val="clear" w:color="auto" w:fill="auto"/>
          </w:tcPr>
          <w:p w14:paraId="6BF18471"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3135" w:type="dxa"/>
            <w:tcBorders>
              <w:top w:val="single" w:sz="12" w:space="0" w:color="000000"/>
              <w:bottom w:val="single" w:sz="12" w:space="0" w:color="000000"/>
            </w:tcBorders>
            <w:shd w:val="clear" w:color="auto" w:fill="auto"/>
          </w:tcPr>
          <w:p w14:paraId="2B72C7FB"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59204410" w14:textId="77777777" w:rsidTr="00134F94">
        <w:trPr>
          <w:jc w:val="center"/>
        </w:trPr>
        <w:tc>
          <w:tcPr>
            <w:tcW w:w="2160" w:type="dxa"/>
            <w:tcBorders>
              <w:top w:val="single" w:sz="12" w:space="0" w:color="000000"/>
            </w:tcBorders>
            <w:shd w:val="clear" w:color="auto" w:fill="auto"/>
          </w:tcPr>
          <w:p w14:paraId="4B33479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094DD41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"conditions": [</w:t>
            </w:r>
          </w:p>
          <w:p w14:paraId="09CED36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5E909D6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"ed9e333b5cf04cb91068bbcde643",</w:t>
            </w:r>
          </w:p>
          <w:p w14:paraId="6CF2B4A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"GERD"</w:t>
            </w:r>
          </w:p>
          <w:p w14:paraId="360A6F9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4968FCB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5BB36C5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conditions the AI considers best explaining the presenting complaints.</w:t>
            </w:r>
          </w:p>
          <w:p w14:paraId="0D50357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Ordered by relevance descending</w:t>
            </w:r>
          </w:p>
        </w:tc>
      </w:tr>
      <w:tr w:rsidR="00870F90" w:rsidRPr="00A5701D" w14:paraId="1A4167CB" w14:textId="77777777" w:rsidTr="00134F94">
        <w:trPr>
          <w:jc w:val="center"/>
        </w:trPr>
        <w:tc>
          <w:tcPr>
            <w:tcW w:w="2160" w:type="dxa"/>
            <w:shd w:val="clear" w:color="auto" w:fill="auto"/>
          </w:tcPr>
          <w:p w14:paraId="45E0033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triage</w:t>
            </w:r>
          </w:p>
        </w:tc>
        <w:tc>
          <w:tcPr>
            <w:tcW w:w="4335" w:type="dxa"/>
            <w:shd w:val="clear" w:color="auto" w:fill="auto"/>
          </w:tcPr>
          <w:p w14:paraId="3DE9047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 xml:space="preserve"> "triage": "EC"</w:t>
            </w:r>
          </w:p>
        </w:tc>
        <w:tc>
          <w:tcPr>
            <w:tcW w:w="3135" w:type="dxa"/>
            <w:shd w:val="clear" w:color="auto" w:fill="auto"/>
          </w:tcPr>
          <w:p w14:paraId="2F5C2F4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triage level the AI considers adequate for the given evidence</w:t>
            </w:r>
          </w:p>
          <w:p w14:paraId="7E8DA009"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Uses the same abbreviations defined by the London-model EC, PC, SC, UNCERTAIN</w:t>
            </w:r>
          </w:p>
        </w:tc>
      </w:tr>
    </w:tbl>
    <w:p w14:paraId="5A378739" w14:textId="77777777" w:rsidR="00870F90" w:rsidRPr="00A5701D" w:rsidRDefault="00870F90" w:rsidP="00870F90"/>
    <w:p w14:paraId="1F4B838E" w14:textId="77777777" w:rsidR="00870F90" w:rsidRPr="00A5701D" w:rsidRDefault="00870F90" w:rsidP="00870F90">
      <w:pPr>
        <w:keepNext/>
        <w:numPr>
          <w:ilvl w:val="3"/>
          <w:numId w:val="14"/>
        </w:numPr>
        <w:spacing w:before="240" w:after="60"/>
        <w:outlineLvl w:val="3"/>
        <w:rPr>
          <w:rFonts w:eastAsia="MS Mincho"/>
          <w:b/>
          <w:bCs/>
          <w:szCs w:val="28"/>
        </w:rPr>
      </w:pPr>
      <w:bookmarkStart w:id="169" w:name="_heading=h.1jlao46" w:colFirst="0" w:colLast="0"/>
      <w:bookmarkEnd w:id="169"/>
      <w:r w:rsidRPr="00A5701D">
        <w:rPr>
          <w:rFonts w:eastAsia="MS Mincho"/>
          <w:b/>
          <w:bCs/>
          <w:szCs w:val="28"/>
        </w:rPr>
        <w:t xml:space="preserve">Test data label/annotation structure </w:t>
      </w:r>
    </w:p>
    <w:p w14:paraId="2F029D01" w14:textId="77777777" w:rsidR="00870F90" w:rsidRPr="00A5701D" w:rsidRDefault="00870F90" w:rsidP="00870F90">
      <w:r w:rsidRPr="00A5701D">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124DEE9B" w14:textId="77777777" w:rsidR="00870F90" w:rsidRPr="00A5701D" w:rsidRDefault="00870F90" w:rsidP="00870F90">
      <w:r w:rsidRPr="00A5701D">
        <w:t xml:space="preserve">For the MMVB 1.0 benchmarking iteration consists of the one and only condition a case was generated for and its corresponding triage level. With the difference that the “correct” condition is only one rather than a list, the structure of the expected output is similar to the structure of the AI output described in the previous section. Again, it contains beside the necessary condition identifier also the human readable form. </w:t>
      </w:r>
      <w:r w:rsidRPr="00A5701D">
        <w:fldChar w:fldCharType="begin"/>
      </w:r>
      <w:r w:rsidRPr="00A5701D">
        <w:instrText xml:space="preserve"> REF _Ref72262759 \h </w:instrText>
      </w:r>
      <w:r w:rsidRPr="00A5701D">
        <w:fldChar w:fldCharType="separate"/>
      </w:r>
      <w:r w:rsidRPr="00A5701D">
        <w:t xml:space="preserve">Table </w:t>
      </w:r>
      <w:r w:rsidRPr="00A5701D">
        <w:rPr>
          <w:noProof/>
        </w:rPr>
        <w:t>12</w:t>
      </w:r>
      <w:r w:rsidRPr="00A5701D">
        <w:fldChar w:fldCharType="end"/>
      </w:r>
      <w:r w:rsidRPr="00A5701D">
        <w:t xml:space="preserve"> shows an example of how the expected output is encoded. </w:t>
      </w:r>
    </w:p>
    <w:p w14:paraId="52C76F79"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color w:val="000000"/>
          <w:szCs w:val="20"/>
        </w:rPr>
      </w:pPr>
      <w:bookmarkStart w:id="170" w:name="_Ref72262759"/>
      <w:bookmarkStart w:id="171" w:name="_Toc72267135"/>
      <w:bookmarkStart w:id="172" w:name="_Toc104461669"/>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12</w:t>
      </w:r>
      <w:r w:rsidRPr="00A5701D">
        <w:rPr>
          <w:b/>
          <w:noProof/>
          <w:szCs w:val="20"/>
        </w:rPr>
        <w:fldChar w:fldCharType="end"/>
      </w:r>
      <w:bookmarkEnd w:id="170"/>
      <w:r w:rsidRPr="00A5701D">
        <w:rPr>
          <w:b/>
          <w:szCs w:val="20"/>
        </w:rPr>
        <w:t xml:space="preserve"> – MMVB 1.0 AI output label encoding</w:t>
      </w:r>
      <w:bookmarkEnd w:id="171"/>
      <w:bookmarkEnd w:id="17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870F90" w:rsidRPr="00A5701D" w14:paraId="2DE5E25C" w14:textId="77777777" w:rsidTr="00134F94">
        <w:trPr>
          <w:jc w:val="center"/>
        </w:trPr>
        <w:tc>
          <w:tcPr>
            <w:tcW w:w="2160" w:type="dxa"/>
            <w:tcBorders>
              <w:top w:val="single" w:sz="12" w:space="0" w:color="000000"/>
              <w:bottom w:val="single" w:sz="12" w:space="0" w:color="000000"/>
            </w:tcBorders>
            <w:shd w:val="clear" w:color="auto" w:fill="auto"/>
          </w:tcPr>
          <w:p w14:paraId="480C5384"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Field name</w:t>
            </w:r>
          </w:p>
        </w:tc>
        <w:tc>
          <w:tcPr>
            <w:tcW w:w="4335" w:type="dxa"/>
            <w:tcBorders>
              <w:top w:val="single" w:sz="12" w:space="0" w:color="000000"/>
              <w:bottom w:val="single" w:sz="12" w:space="0" w:color="000000"/>
            </w:tcBorders>
            <w:shd w:val="clear" w:color="auto" w:fill="auto"/>
          </w:tcPr>
          <w:p w14:paraId="1BECD1A3"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3135" w:type="dxa"/>
            <w:tcBorders>
              <w:top w:val="single" w:sz="12" w:space="0" w:color="000000"/>
              <w:bottom w:val="single" w:sz="12" w:space="0" w:color="000000"/>
            </w:tcBorders>
            <w:shd w:val="clear" w:color="auto" w:fill="auto"/>
          </w:tcPr>
          <w:p w14:paraId="67331628"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544A48C4" w14:textId="77777777" w:rsidTr="00134F94">
        <w:trPr>
          <w:jc w:val="center"/>
        </w:trPr>
        <w:tc>
          <w:tcPr>
            <w:tcW w:w="2160" w:type="dxa"/>
            <w:tcBorders>
              <w:top w:val="single" w:sz="12" w:space="0" w:color="000000"/>
            </w:tcBorders>
            <w:shd w:val="clear" w:color="auto" w:fill="auto"/>
          </w:tcPr>
          <w:p w14:paraId="6729B77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46712EF8"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"condition": [</w:t>
            </w:r>
          </w:p>
          <w:p w14:paraId="7F23C3E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1A1F264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"85473ef69bd60889a208bc1a6",</w:t>
            </w:r>
          </w:p>
          <w:p w14:paraId="380D000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"simple UTI"</w:t>
            </w:r>
          </w:p>
          <w:p w14:paraId="65C8201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498491C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lastRenderedPageBreak/>
              <w:t>]</w:t>
            </w:r>
          </w:p>
        </w:tc>
        <w:tc>
          <w:tcPr>
            <w:tcW w:w="3135" w:type="dxa"/>
            <w:tcBorders>
              <w:top w:val="single" w:sz="12" w:space="0" w:color="000000"/>
            </w:tcBorders>
            <w:shd w:val="clear" w:color="auto" w:fill="auto"/>
          </w:tcPr>
          <w:p w14:paraId="7DD9AE06"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lastRenderedPageBreak/>
              <w:t>The conditions expected/accepted as top result for explaining the presenting complaints based on the given evidence.</w:t>
            </w:r>
          </w:p>
          <w:p w14:paraId="22F60C80"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lastRenderedPageBreak/>
              <w:t>A list, but only one entry for mono-morbid cases as it is the case for MMVB</w:t>
            </w:r>
            <w:r w:rsidRPr="00A5701D">
              <w:rPr>
                <w:color w:val="000000"/>
                <w:sz w:val="22"/>
                <w:szCs w:val="22"/>
              </w:rPr>
              <w:tab/>
            </w:r>
          </w:p>
        </w:tc>
      </w:tr>
      <w:tr w:rsidR="00870F90" w:rsidRPr="00A5701D" w14:paraId="3699A2F0" w14:textId="77777777" w:rsidTr="00134F94">
        <w:trPr>
          <w:jc w:val="center"/>
        </w:trPr>
        <w:tc>
          <w:tcPr>
            <w:tcW w:w="2160" w:type="dxa"/>
            <w:shd w:val="clear" w:color="auto" w:fill="auto"/>
          </w:tcPr>
          <w:p w14:paraId="40D65ED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lastRenderedPageBreak/>
              <w:t>expectedTriageLevel</w:t>
            </w:r>
          </w:p>
        </w:tc>
        <w:tc>
          <w:tcPr>
            <w:tcW w:w="4335" w:type="dxa"/>
            <w:shd w:val="clear" w:color="auto" w:fill="auto"/>
          </w:tcPr>
          <w:p w14:paraId="7B02586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"expectedTriageLevel": "PC"</w:t>
            </w:r>
          </w:p>
        </w:tc>
        <w:tc>
          <w:tcPr>
            <w:tcW w:w="3135" w:type="dxa"/>
            <w:shd w:val="clear" w:color="auto" w:fill="auto"/>
          </w:tcPr>
          <w:p w14:paraId="2406DEA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expected triage level</w:t>
            </w:r>
          </w:p>
        </w:tc>
      </w:tr>
    </w:tbl>
    <w:p w14:paraId="3F0C8FFA" w14:textId="77777777" w:rsidR="00870F90" w:rsidRPr="00A5701D" w:rsidRDefault="00870F90" w:rsidP="00870F90"/>
    <w:p w14:paraId="5FFC4BE6" w14:textId="77777777" w:rsidR="00870F90" w:rsidRPr="00A5701D" w:rsidRDefault="00870F90" w:rsidP="00870F90">
      <w:r w:rsidRPr="00A5701D">
        <w:t xml:space="preserve">For the MMVB 1.0 benchmarking system case data is organized in case sets. Each case sets is encoded as JSON file with an array for the cases. The cases then contain the actual case data shared with the AI and separate section with the label/annotations to predict. </w:t>
      </w:r>
      <w:r w:rsidRPr="00A5701D">
        <w:fldChar w:fldCharType="begin"/>
      </w:r>
      <w:r w:rsidRPr="00A5701D">
        <w:instrText xml:space="preserve"> REF _Ref72262796 \h </w:instrText>
      </w:r>
      <w:r w:rsidRPr="00A5701D">
        <w:fldChar w:fldCharType="separate"/>
      </w:r>
      <w:r w:rsidRPr="00A5701D">
        <w:t xml:space="preserve">Table </w:t>
      </w:r>
      <w:r w:rsidRPr="00A5701D">
        <w:rPr>
          <w:noProof/>
        </w:rPr>
        <w:t>13</w:t>
      </w:r>
      <w:r w:rsidRPr="00A5701D">
        <w:fldChar w:fldCharType="end"/>
      </w:r>
      <w:r w:rsidRPr="00A5701D">
        <w:t xml:space="preserve"> shows an example of a complete case set structure combining profile information, presenting complaints, other features and the expected values to predict.</w:t>
      </w:r>
    </w:p>
    <w:p w14:paraId="6CF8ADD7"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3" w:name="_Ref72262796"/>
      <w:bookmarkStart w:id="174" w:name="_Toc72267136"/>
      <w:bookmarkStart w:id="175" w:name="_Toc104461670"/>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13</w:t>
      </w:r>
      <w:r w:rsidRPr="00A5701D">
        <w:rPr>
          <w:b/>
          <w:noProof/>
          <w:szCs w:val="20"/>
        </w:rPr>
        <w:fldChar w:fldCharType="end"/>
      </w:r>
      <w:bookmarkEnd w:id="173"/>
      <w:r w:rsidRPr="00A5701D">
        <w:rPr>
          <w:b/>
          <w:szCs w:val="20"/>
        </w:rPr>
        <w:t xml:space="preserve"> – An example of a MMVB 1.0 case-set with a single case.</w:t>
      </w:r>
      <w:bookmarkEnd w:id="174"/>
      <w:bookmarkEnd w:id="175"/>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870F90" w:rsidRPr="00A5701D" w14:paraId="486FA094" w14:textId="77777777" w:rsidTr="00134F94">
        <w:tc>
          <w:tcPr>
            <w:tcW w:w="9629" w:type="dxa"/>
          </w:tcPr>
          <w:p w14:paraId="1B31F18A"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w:t>
            </w:r>
          </w:p>
          <w:p w14:paraId="660C0C47"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"cases"</w:t>
            </w:r>
            <w:r w:rsidRPr="00A5701D">
              <w:rPr>
                <w:rFonts w:ascii="Courier" w:eastAsia="Courier" w:hAnsi="Courier" w:cs="Courier"/>
                <w:color w:val="000000"/>
                <w:sz w:val="15"/>
                <w:szCs w:val="15"/>
              </w:rPr>
              <w:t>: [</w:t>
            </w:r>
          </w:p>
          <w:p w14:paraId="773FF52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6BABDE0F"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"caseData"</w:t>
            </w:r>
            <w:r w:rsidRPr="00A5701D">
              <w:rPr>
                <w:rFonts w:ascii="Courier" w:eastAsia="Courier" w:hAnsi="Courier" w:cs="Courier"/>
                <w:color w:val="000000"/>
                <w:sz w:val="15"/>
                <w:szCs w:val="15"/>
              </w:rPr>
              <w:t>: {</w:t>
            </w:r>
          </w:p>
          <w:p w14:paraId="3B72D505"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"caseId"</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"case_mmvb_0_0_1_a_13588414"</w:t>
            </w:r>
            <w:r w:rsidRPr="00A5701D">
              <w:rPr>
                <w:rFonts w:ascii="Courier" w:eastAsia="Courier" w:hAnsi="Courier" w:cs="Courier"/>
                <w:color w:val="000000"/>
                <w:sz w:val="15"/>
                <w:szCs w:val="15"/>
              </w:rPr>
              <w:t>,</w:t>
            </w:r>
          </w:p>
          <w:p w14:paraId="3F62E620"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"metaData"</w:t>
            </w:r>
            <w:r w:rsidRPr="00A5701D">
              <w:rPr>
                <w:rFonts w:ascii="Courier" w:eastAsia="Courier" w:hAnsi="Courier" w:cs="Courier"/>
                <w:color w:val="000000"/>
                <w:sz w:val="15"/>
                <w:szCs w:val="15"/>
              </w:rPr>
              <w:t>: {</w:t>
            </w:r>
          </w:p>
          <w:p w14:paraId="5023342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"description"</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"a synthetic case for the MMVB"</w:t>
            </w:r>
          </w:p>
          <w:p w14:paraId="71940CBC"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57B9895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"otherFeatures"</w:t>
            </w:r>
            <w:r w:rsidRPr="00A5701D">
              <w:rPr>
                <w:rFonts w:ascii="Courier" w:eastAsia="Courier" w:hAnsi="Courier" w:cs="Courier"/>
                <w:color w:val="000000"/>
                <w:sz w:val="15"/>
                <w:szCs w:val="15"/>
              </w:rPr>
              <w:t>: [</w:t>
            </w:r>
          </w:p>
          <w:p w14:paraId="03D606E7"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44D385EA"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"id"</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"6e16a75aff90a62324940175453741f1"</w:t>
            </w:r>
            <w:r w:rsidRPr="00A5701D">
              <w:rPr>
                <w:rFonts w:ascii="Courier" w:eastAsia="Courier" w:hAnsi="Courier" w:cs="Courier"/>
                <w:color w:val="000000"/>
                <w:sz w:val="15"/>
                <w:szCs w:val="15"/>
              </w:rPr>
              <w:t>,</w:t>
            </w:r>
          </w:p>
          <w:p w14:paraId="01C52C1E"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"name"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"Diarrhoea"</w:t>
            </w:r>
            <w:r w:rsidRPr="00A5701D">
              <w:rPr>
                <w:rFonts w:ascii="Courier" w:eastAsia="Courier" w:hAnsi="Courier" w:cs="Courier"/>
                <w:color w:val="000000"/>
                <w:sz w:val="15"/>
                <w:szCs w:val="15"/>
              </w:rPr>
              <w:t>,</w:t>
            </w:r>
          </w:p>
          <w:p w14:paraId="043A20AB"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"state"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"absent"</w:t>
            </w:r>
          </w:p>
          <w:p w14:paraId="4503E237"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410A3B40"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408FEAA7"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"id"</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"7a3094ceceac3afdae15243c11031588"</w:t>
            </w:r>
            <w:r w:rsidRPr="00A5701D">
              <w:rPr>
                <w:rFonts w:ascii="Courier" w:eastAsia="Courier" w:hAnsi="Courier" w:cs="Courier"/>
                <w:color w:val="000000"/>
                <w:sz w:val="15"/>
                <w:szCs w:val="15"/>
              </w:rPr>
              <w:t>,</w:t>
            </w:r>
          </w:p>
          <w:p w14:paraId="6C29F1CA"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"name"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"sharp lower quadrant pain"</w:t>
            </w:r>
            <w:r w:rsidRPr="00A5701D">
              <w:rPr>
                <w:rFonts w:ascii="Courier" w:eastAsia="Courier" w:hAnsi="Courier" w:cs="Courier"/>
                <w:color w:val="000000"/>
                <w:sz w:val="15"/>
                <w:szCs w:val="15"/>
              </w:rPr>
              <w:t>,</w:t>
            </w:r>
          </w:p>
          <w:p w14:paraId="202DCC85"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"state"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"present"</w:t>
            </w:r>
          </w:p>
          <w:p w14:paraId="180BC0CB"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15EFE13F"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2EA0FBE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"presentingComplaints"</w:t>
            </w:r>
            <w:r w:rsidRPr="00A5701D">
              <w:rPr>
                <w:rFonts w:ascii="Courier" w:eastAsia="Courier" w:hAnsi="Courier" w:cs="Courier"/>
                <w:color w:val="000000"/>
                <w:sz w:val="15"/>
                <w:szCs w:val="15"/>
              </w:rPr>
              <w:t>: [</w:t>
            </w:r>
          </w:p>
          <w:p w14:paraId="70EC10AC"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2B48953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"id"</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"bcdc01d83bfb31c85ec47efc0642304e"</w:t>
            </w:r>
            <w:r w:rsidRPr="00A5701D">
              <w:rPr>
                <w:rFonts w:ascii="Courier" w:eastAsia="Courier" w:hAnsi="Courier" w:cs="Courier"/>
                <w:color w:val="000000"/>
                <w:sz w:val="15"/>
                <w:szCs w:val="15"/>
              </w:rPr>
              <w:t>,</w:t>
            </w:r>
          </w:p>
          <w:p w14:paraId="1A903246"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"name"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"Weight Loss"</w:t>
            </w:r>
            <w:r w:rsidRPr="00A5701D">
              <w:rPr>
                <w:rFonts w:ascii="Courier" w:eastAsia="Courier" w:hAnsi="Courier" w:cs="Courier"/>
                <w:color w:val="000000"/>
                <w:sz w:val="15"/>
                <w:szCs w:val="15"/>
              </w:rPr>
              <w:t>,</w:t>
            </w:r>
          </w:p>
          <w:p w14:paraId="28E5671F"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"state"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"present"</w:t>
            </w:r>
          </w:p>
          <w:p w14:paraId="03B1D2E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57F3A135"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387C532F"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"profileInformation"</w:t>
            </w:r>
            <w:r w:rsidRPr="00A5701D">
              <w:rPr>
                <w:rFonts w:ascii="Courier" w:eastAsia="Courier" w:hAnsi="Courier" w:cs="Courier"/>
                <w:color w:val="000000"/>
                <w:sz w:val="15"/>
                <w:szCs w:val="15"/>
              </w:rPr>
              <w:t>: {</w:t>
            </w:r>
          </w:p>
          <w:p w14:paraId="148FFF4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"age"</w:t>
            </w:r>
            <w:r w:rsidRPr="00A5701D">
              <w:rPr>
                <w:rFonts w:ascii="Courier" w:eastAsia="Courier" w:hAnsi="Courier" w:cs="Courier"/>
                <w:color w:val="000000"/>
                <w:sz w:val="15"/>
                <w:szCs w:val="15"/>
              </w:rPr>
              <w:t xml:space="preserve">: </w:t>
            </w:r>
            <w:r w:rsidRPr="00A5701D">
              <w:rPr>
                <w:rFonts w:ascii="Courier" w:eastAsia="Courier" w:hAnsi="Courier" w:cs="Courier"/>
                <w:color w:val="1400C4"/>
                <w:sz w:val="15"/>
                <w:szCs w:val="15"/>
              </w:rPr>
              <w:t>64</w:t>
            </w:r>
            <w:r w:rsidRPr="00A5701D">
              <w:rPr>
                <w:rFonts w:ascii="Courier" w:eastAsia="Courier" w:hAnsi="Courier" w:cs="Courier"/>
                <w:color w:val="000000"/>
                <w:sz w:val="15"/>
                <w:szCs w:val="15"/>
              </w:rPr>
              <w:t>,</w:t>
            </w:r>
          </w:p>
          <w:p w14:paraId="73401788"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"biologicalSex"</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"female"</w:t>
            </w:r>
          </w:p>
          <w:p w14:paraId="7CD3C21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62C954E7"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60CB017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"valuesToPredict"</w:t>
            </w:r>
            <w:r w:rsidRPr="00A5701D">
              <w:rPr>
                <w:rFonts w:ascii="Courier" w:eastAsia="Courier" w:hAnsi="Courier" w:cs="Courier"/>
                <w:color w:val="000000"/>
                <w:sz w:val="15"/>
                <w:szCs w:val="15"/>
              </w:rPr>
              <w:t>: {</w:t>
            </w:r>
          </w:p>
          <w:p w14:paraId="6703895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"condition"</w:t>
            </w:r>
            <w:r w:rsidRPr="00A5701D">
              <w:rPr>
                <w:rFonts w:ascii="Courier" w:eastAsia="Courier" w:hAnsi="Courier" w:cs="Courier"/>
                <w:color w:val="000000"/>
                <w:sz w:val="15"/>
                <w:szCs w:val="15"/>
              </w:rPr>
              <w:t>: {</w:t>
            </w:r>
          </w:p>
          <w:p w14:paraId="0DB7E1E3"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"id"</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"42e009a4e3d8c8a17a29b4c57311e9cf"</w:t>
            </w:r>
            <w:r w:rsidRPr="00A5701D">
              <w:rPr>
                <w:rFonts w:ascii="Courier" w:eastAsia="Courier" w:hAnsi="Courier" w:cs="Courier"/>
                <w:color w:val="000000"/>
                <w:sz w:val="15"/>
                <w:szCs w:val="15"/>
              </w:rPr>
              <w:t>,</w:t>
            </w:r>
          </w:p>
          <w:p w14:paraId="626185CC"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"name"</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"IBD (first presentation non flare)"</w:t>
            </w:r>
          </w:p>
          <w:p w14:paraId="5256D620"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lastRenderedPageBreak/>
              <w:t xml:space="preserve">                },</w:t>
            </w:r>
          </w:p>
          <w:p w14:paraId="68615C7E"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r w:rsidRPr="00A5701D">
              <w:rPr>
                <w:rFonts w:ascii="Courier" w:eastAsia="Courier" w:hAnsi="Courier" w:cs="Courier"/>
                <w:color w:val="6F5A1E"/>
                <w:sz w:val="15"/>
                <w:szCs w:val="15"/>
              </w:rPr>
              <w:t>"expectedTriageLevel"</w:t>
            </w:r>
            <w:r w:rsidRPr="00A5701D">
              <w:rPr>
                <w:rFonts w:ascii="Courier" w:eastAsia="Courier" w:hAnsi="Courier" w:cs="Courier"/>
                <w:color w:val="000000"/>
                <w:sz w:val="15"/>
                <w:szCs w:val="15"/>
              </w:rPr>
              <w:t xml:space="preserve">: </w:t>
            </w:r>
            <w:r w:rsidRPr="00A5701D">
              <w:rPr>
                <w:rFonts w:ascii="Courier" w:eastAsia="Courier" w:hAnsi="Courier" w:cs="Courier"/>
                <w:color w:val="B50013"/>
                <w:sz w:val="15"/>
                <w:szCs w:val="15"/>
              </w:rPr>
              <w:t>"PC"</w:t>
            </w:r>
          </w:p>
          <w:p w14:paraId="7A2649ED"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29EF087A"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52250211"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 xml:space="preserve">    ]</w:t>
            </w:r>
          </w:p>
          <w:p w14:paraId="70CD2688" w14:textId="77777777" w:rsidR="00870F90" w:rsidRPr="00A5701D" w:rsidRDefault="00870F90" w:rsidP="00134F94">
            <w:pPr>
              <w:rPr>
                <w:rFonts w:ascii="Courier" w:eastAsia="Courier" w:hAnsi="Courier" w:cs="Courier"/>
                <w:color w:val="000000"/>
                <w:sz w:val="15"/>
                <w:szCs w:val="15"/>
              </w:rPr>
            </w:pPr>
            <w:r w:rsidRPr="00A5701D">
              <w:rPr>
                <w:rFonts w:ascii="Courier" w:eastAsia="Courier" w:hAnsi="Courier" w:cs="Courier"/>
                <w:color w:val="000000"/>
                <w:sz w:val="15"/>
                <w:szCs w:val="15"/>
              </w:rPr>
              <w:t>}</w:t>
            </w:r>
          </w:p>
          <w:p w14:paraId="094C1FE1" w14:textId="77777777" w:rsidR="00870F90" w:rsidRPr="00A5701D" w:rsidRDefault="00870F90" w:rsidP="00134F94"/>
        </w:tc>
      </w:tr>
    </w:tbl>
    <w:p w14:paraId="7D701D30" w14:textId="77777777" w:rsidR="00870F90" w:rsidRPr="00A5701D" w:rsidRDefault="00870F90" w:rsidP="00870F90">
      <w:pPr>
        <w:keepNext/>
        <w:numPr>
          <w:ilvl w:val="3"/>
          <w:numId w:val="14"/>
        </w:numPr>
        <w:spacing w:before="240" w:after="60"/>
        <w:outlineLvl w:val="3"/>
        <w:rPr>
          <w:rFonts w:eastAsia="MS Mincho"/>
          <w:b/>
          <w:bCs/>
          <w:szCs w:val="28"/>
        </w:rPr>
      </w:pPr>
      <w:bookmarkStart w:id="176" w:name="_heading=h.xvir7l" w:colFirst="0" w:colLast="0"/>
      <w:bookmarkEnd w:id="176"/>
      <w:r w:rsidRPr="00A5701D">
        <w:rPr>
          <w:rFonts w:eastAsia="MS Mincho"/>
          <w:b/>
          <w:bCs/>
          <w:szCs w:val="28"/>
        </w:rPr>
        <w:lastRenderedPageBreak/>
        <w:t>Scores and metrics</w:t>
      </w:r>
    </w:p>
    <w:p w14:paraId="511CA8F5" w14:textId="77777777" w:rsidR="00870F90" w:rsidRPr="00A5701D" w:rsidRDefault="00870F90" w:rsidP="00870F90">
      <w:r w:rsidRPr="00A5701D">
        <w:t>Scores and metrics are at the core of the benchmarking. This section describes the scores and metrics used to measure the performance, robustness, and general characteristics of the submitted AI systems.</w:t>
      </w:r>
    </w:p>
    <w:p w14:paraId="538A95D8" w14:textId="77777777" w:rsidR="00870F90" w:rsidRPr="00A5701D" w:rsidRDefault="00870F90" w:rsidP="00870F90">
      <w:r w:rsidRPr="00A5701D">
        <w:t xml:space="preserve">As the MMVB benchmarking iterations only use toy-AIs and toy-data the focus for the scores and metrics was to have metrics for implementing the benchmarking at all. For this purpose, the topic group decided to use the classic top-n metrics top-1, top-3 and top-10 defining if the correct diseases is withing the first n suggested conditions. The score is used internally by most topic group members and can also be found the few existing papers on benchmarking systems for AI-based symptom assessment. For the triage the standard accuracy was used as well as the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In this first iteration of the MMVB no robustness metrics have been implemented. As a first non-medical performance metric the number of successfully processed cases as computed. </w:t>
      </w:r>
    </w:p>
    <w:p w14:paraId="06A36D51" w14:textId="77777777" w:rsidR="00870F90" w:rsidRPr="00A5701D" w:rsidRDefault="00870F90" w:rsidP="00870F90">
      <w:pPr>
        <w:keepNext/>
        <w:numPr>
          <w:ilvl w:val="3"/>
          <w:numId w:val="14"/>
        </w:numPr>
        <w:spacing w:before="240" w:after="60"/>
        <w:outlineLvl w:val="3"/>
        <w:rPr>
          <w:rFonts w:eastAsia="MS Mincho"/>
          <w:b/>
          <w:bCs/>
          <w:szCs w:val="28"/>
        </w:rPr>
      </w:pPr>
      <w:bookmarkStart w:id="177" w:name="_heading=h.3hv69ve" w:colFirst="0" w:colLast="0"/>
      <w:bookmarkEnd w:id="177"/>
      <w:r w:rsidRPr="00A5701D">
        <w:rPr>
          <w:rFonts w:eastAsia="MS Mincho"/>
          <w:b/>
          <w:bCs/>
          <w:szCs w:val="28"/>
        </w:rPr>
        <w:t>Test dataset acquisition</w:t>
      </w:r>
    </w:p>
    <w:p w14:paraId="46A57AD7" w14:textId="77777777" w:rsidR="00870F90" w:rsidRPr="00A5701D" w:rsidRDefault="00870F90" w:rsidP="00870F90">
      <w:r w:rsidRPr="00A5701D">
        <w:t>Test dataset acquisition includes a detailed description of the test dataset for the AI model and, in particular, the quality control of the dataset, data sources and storage.</w:t>
      </w:r>
    </w:p>
    <w:p w14:paraId="55666FB5" w14:textId="77777777" w:rsidR="00870F90" w:rsidRPr="00A5701D" w:rsidRDefault="00870F90" w:rsidP="00870F90">
      <w:r w:rsidRPr="00A5701D">
        <w:t>The primary data generation strategy for the MMVB 1.0 was to use the London-model and to sample cases from it. Sampling is done in several steps.</w:t>
      </w:r>
    </w:p>
    <w:p w14:paraId="55D85848" w14:textId="77777777" w:rsidR="00870F90" w:rsidRPr="00A5701D" w:rsidRDefault="00870F90" w:rsidP="00870F90">
      <w:r w:rsidRPr="00A5701D">
        <w:t>As first step the profile information is sampled. Here age is sampled form an equal distribution [18; 80] years. Sex is sampled between with 0.5 probability from (male, female). As next step the condition is sampled from prior probability distribution of the conditions for the sex sampled before. For this the number of “x” in the prior cells of the model ranging from “x” to “xxx” is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67BFA0B7" w14:textId="77777777" w:rsidR="00870F90" w:rsidRPr="00A5701D" w:rsidRDefault="00870F90" w:rsidP="00870F90">
      <w:r w:rsidRPr="00A5701D">
        <w:t>Even if synthetic data will play an important role especially for benchmarking robustness, the topic group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3D856F29" w14:textId="77777777" w:rsidR="00870F90" w:rsidRPr="00A5701D" w:rsidRDefault="00870F90" w:rsidP="00870F90">
      <w:r w:rsidRPr="00A5701D">
        <w:t xml:space="preserve">For creating the benchmarking data therefore, a process is needed that blindly creates with reliably reproducible high-quality benchmarking data that all the topic group members can trust to be fair for testing their AI systems. With the growing number of topic group members form the industry it also becomes more and more clear that "submitting an AI" to a benchmarking platform e.g., as a </w:t>
      </w:r>
      <w:r w:rsidRPr="00A5701D">
        <w:lastRenderedPageBreak/>
        <w:t>docker container containing all the companies IP is not feasible, and hence the process does not only to guarantee high quality by also high efficiency and scalability.</w:t>
      </w:r>
    </w:p>
    <w:p w14:paraId="43065A33" w14:textId="77777777" w:rsidR="00870F90" w:rsidRPr="00A5701D" w:rsidRDefault="00870F90" w:rsidP="00870F90">
      <w:r w:rsidRPr="00A5701D">
        <w:t>One way to approach this is to define a methodology, processes and structures that allows clinicians all around the world in parallel to create the benchmarking cases.</w:t>
      </w:r>
    </w:p>
    <w:p w14:paraId="65BF3C5A" w14:textId="77777777" w:rsidR="00870F90" w:rsidRDefault="00870F90" w:rsidP="00870F90">
      <w:r w:rsidRPr="00A5701D">
        <w:t>As part of this methodology annotation guidelines are a key element. The aim is that these could be given to any clinician tasked with creating synthetic or labelling real world cases, and if the guidelines are correctly adhered to, will facilitate the creation of high quality, structured cases that are "ready to use" in the right format for benchmarking. The process would also include an n-fold peer reviewing processes.</w:t>
      </w:r>
    </w:p>
    <w:p w14:paraId="747B4320" w14:textId="77777777" w:rsidR="00870F90" w:rsidRPr="00A5701D" w:rsidRDefault="00870F90" w:rsidP="00870F90"/>
    <w:p w14:paraId="37CB1B2F" w14:textId="77777777" w:rsidR="00870F90" w:rsidRPr="00A5701D" w:rsidRDefault="00870F90" w:rsidP="00870F90">
      <w:r w:rsidRPr="00A5701D">
        <w:t>There will be two broad sections of the guideline:</w:t>
      </w:r>
    </w:p>
    <w:p w14:paraId="05DEBDF5" w14:textId="77777777" w:rsidR="00870F90" w:rsidRPr="00A5701D" w:rsidRDefault="00870F90" w:rsidP="00870F90"/>
    <w:p w14:paraId="4D2A1859" w14:textId="77777777" w:rsidR="00870F90" w:rsidRPr="00A5701D" w:rsidRDefault="00870F90" w:rsidP="00870F90">
      <w:pPr>
        <w:numPr>
          <w:ilvl w:val="0"/>
          <w:numId w:val="21"/>
        </w:numPr>
      </w:pPr>
      <w:r w:rsidRPr="00A5701D">
        <w:rPr>
          <w:b/>
        </w:rPr>
        <w:t>Test Case Corpus Annotation Guideline</w:t>
      </w:r>
      <w:r w:rsidRPr="00A5701D">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62F4FEF3" w14:textId="77777777" w:rsidR="00870F90" w:rsidRPr="00A5701D" w:rsidRDefault="00870F90" w:rsidP="00870F90">
      <w:pPr>
        <w:numPr>
          <w:ilvl w:val="0"/>
          <w:numId w:val="21"/>
        </w:numPr>
      </w:pPr>
      <w:r w:rsidRPr="00A5701D">
        <w:rPr>
          <w:b/>
        </w:rPr>
        <w:t>Case Creation Guideline</w:t>
      </w:r>
      <w:r w:rsidRPr="00A5701D">
        <w:t xml:space="preserve"> - the specific guidelines for clinicians creating individual cases.</w:t>
      </w:r>
    </w:p>
    <w:p w14:paraId="6BE58A57" w14:textId="77777777" w:rsidR="00870F90" w:rsidRPr="00A5701D" w:rsidRDefault="00870F90" w:rsidP="00870F90"/>
    <w:p w14:paraId="5FF9122E" w14:textId="77777777" w:rsidR="00870F90" w:rsidRPr="00A5701D" w:rsidRDefault="00870F90" w:rsidP="00870F90">
      <w:r w:rsidRPr="00A5701D">
        <w:t>As part of MMVB 1.0 the topic group decided to start the work on some first annotation guidelines and test them with real doctors. Due to the specific nature of the London Model the MMVB 1.0 is based on, a first, very specific annotation guideline was drafted to explore this topic and learn from the process. The aim was to:</w:t>
      </w:r>
    </w:p>
    <w:p w14:paraId="713B622C" w14:textId="77777777" w:rsidR="00870F90" w:rsidRPr="00A5701D" w:rsidRDefault="00870F90" w:rsidP="00870F90"/>
    <w:p w14:paraId="0E322EAB" w14:textId="77777777" w:rsidR="00870F90" w:rsidRPr="00A5701D" w:rsidRDefault="00870F90" w:rsidP="00870F90">
      <w:pPr>
        <w:numPr>
          <w:ilvl w:val="0"/>
          <w:numId w:val="20"/>
        </w:numPr>
      </w:pPr>
      <w:r w:rsidRPr="00A5701D">
        <w:t>create some clinically sound cases for MMVB 1.0 within a small "sandbox" of symptoms and conditions that were mapped by the clinicians in the group.</w:t>
      </w:r>
    </w:p>
    <w:p w14:paraId="36351330" w14:textId="77777777" w:rsidR="00870F90" w:rsidRPr="00A5701D" w:rsidRDefault="00870F90" w:rsidP="00870F90">
      <w:pPr>
        <w:numPr>
          <w:ilvl w:val="0"/>
          <w:numId w:val="20"/>
        </w:numPr>
      </w:pPr>
      <w:r w:rsidRPr="00A5701D">
        <w:t>explore what issues/challenges will need to be considered for a broader context</w:t>
      </w:r>
    </w:p>
    <w:p w14:paraId="2D2DF3B4" w14:textId="77777777" w:rsidR="00870F90" w:rsidRPr="00A5701D" w:rsidRDefault="00870F90" w:rsidP="00870F90"/>
    <w:p w14:paraId="56EAFD02" w14:textId="77777777" w:rsidR="00870F90" w:rsidRPr="00A5701D" w:rsidRDefault="00870F90" w:rsidP="00870F90">
      <w:r w:rsidRPr="00A5701D">
        <w:t xml:space="preserve">A more detailed description of the approach and methodology will be outlined in the </w:t>
      </w:r>
      <w:hyperlink r:id="rId254">
        <w:r w:rsidRPr="00A5701D">
          <w:rPr>
            <w:color w:val="0000FF"/>
            <w:u w:val="single"/>
          </w:rPr>
          <w:t>MMVB guideline</w:t>
        </w:r>
      </w:hyperlink>
      <w:r w:rsidRPr="00A5701D">
        <w:t xml:space="preserve"> itself, but broadly followed the following process:</w:t>
      </w:r>
    </w:p>
    <w:p w14:paraId="0FF90D8C" w14:textId="77777777" w:rsidR="00870F90" w:rsidRPr="00A5701D" w:rsidRDefault="00870F90" w:rsidP="00870F90"/>
    <w:p w14:paraId="608962D6" w14:textId="77777777" w:rsidR="00870F90" w:rsidRPr="00A5701D" w:rsidRDefault="00870F90" w:rsidP="00870F90">
      <w:pPr>
        <w:numPr>
          <w:ilvl w:val="0"/>
          <w:numId w:val="22"/>
        </w:numPr>
      </w:pPr>
      <w:r w:rsidRPr="00A5701D">
        <w:t>Symptoms and conditions mapped by TG clinicians within sandbox of GI/Urology/Gynaecology conditions</w:t>
      </w:r>
    </w:p>
    <w:p w14:paraId="11A1A7AD" w14:textId="77777777" w:rsidR="00870F90" w:rsidRPr="00A5701D" w:rsidRDefault="00870F90" w:rsidP="00870F90">
      <w:pPr>
        <w:numPr>
          <w:ilvl w:val="0"/>
          <w:numId w:val="22"/>
        </w:numPr>
      </w:pPr>
      <w:r w:rsidRPr="00A5701D">
        <w:t xml:space="preserve">Alignment on case structure and metrics being measured. </w:t>
      </w:r>
      <w:r w:rsidRPr="00A5701D">
        <w:br/>
      </w:r>
    </w:p>
    <w:p w14:paraId="01AA5BF6" w14:textId="77777777" w:rsidR="00870F90" w:rsidRPr="00A5701D" w:rsidRDefault="00870F90" w:rsidP="00870F90">
      <w:r w:rsidRPr="00A5701D">
        <w:t>The bulk of this activity was carried out in a face-to-face meeting in London, telcos and also through working on shared documents.</w:t>
      </w:r>
    </w:p>
    <w:p w14:paraId="7F96A41C"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8" w:name="_Toc72267137"/>
      <w:bookmarkStart w:id="179" w:name="_Toc104461671"/>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14</w:t>
      </w:r>
      <w:r w:rsidRPr="00A5701D">
        <w:rPr>
          <w:b/>
          <w:noProof/>
          <w:szCs w:val="20"/>
        </w:rPr>
        <w:fldChar w:fldCharType="end"/>
      </w:r>
      <w:r w:rsidRPr="00A5701D">
        <w:rPr>
          <w:b/>
          <w:szCs w:val="20"/>
        </w:rPr>
        <w:t xml:space="preserve"> – Case example for the London Model</w:t>
      </w:r>
      <w:bookmarkEnd w:id="178"/>
      <w:bookmarkEnd w:id="179"/>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70F90" w:rsidRPr="00A5701D" w14:paraId="4A0EC720" w14:textId="77777777" w:rsidTr="00134F94">
        <w:tc>
          <w:tcPr>
            <w:tcW w:w="4819" w:type="dxa"/>
          </w:tcPr>
          <w:p w14:paraId="5122CBC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Age</w:t>
            </w:r>
          </w:p>
          <w:p w14:paraId="3EF024D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18-99</w:t>
            </w:r>
          </w:p>
        </w:tc>
        <w:tc>
          <w:tcPr>
            <w:tcW w:w="4820" w:type="dxa"/>
          </w:tcPr>
          <w:p w14:paraId="1DC2825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25</w:t>
            </w:r>
          </w:p>
        </w:tc>
      </w:tr>
      <w:tr w:rsidR="00870F90" w:rsidRPr="00A5701D" w14:paraId="6EFB0DAF" w14:textId="77777777" w:rsidTr="00134F94">
        <w:tc>
          <w:tcPr>
            <w:tcW w:w="4819" w:type="dxa"/>
          </w:tcPr>
          <w:p w14:paraId="33FA051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Gender</w:t>
            </w:r>
          </w:p>
          <w:p w14:paraId="19A1535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Biological, only male or female</w:t>
            </w:r>
          </w:p>
        </w:tc>
        <w:tc>
          <w:tcPr>
            <w:tcW w:w="4820" w:type="dxa"/>
          </w:tcPr>
          <w:p w14:paraId="5D06F53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male</w:t>
            </w:r>
          </w:p>
        </w:tc>
      </w:tr>
      <w:tr w:rsidR="00870F90" w:rsidRPr="00A5701D" w14:paraId="7612D697" w14:textId="77777777" w:rsidTr="00134F94">
        <w:tc>
          <w:tcPr>
            <w:tcW w:w="9639" w:type="dxa"/>
            <w:gridSpan w:val="2"/>
          </w:tcPr>
          <w:p w14:paraId="3048DB5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35E7A1D1" w14:textId="77777777" w:rsidTr="00134F94">
        <w:tc>
          <w:tcPr>
            <w:tcW w:w="4819" w:type="dxa"/>
          </w:tcPr>
          <w:p w14:paraId="4BBF5E1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b/>
                <w:color w:val="000000"/>
                <w:sz w:val="22"/>
                <w:szCs w:val="22"/>
              </w:rPr>
              <w:lastRenderedPageBreak/>
              <w:t>Presenting Complaint</w:t>
            </w:r>
            <w:r w:rsidRPr="00A5701D">
              <w:rPr>
                <w:color w:val="000000"/>
                <w:sz w:val="22"/>
                <w:szCs w:val="22"/>
              </w:rPr>
              <w:t xml:space="preserve"> (from symptom template)</w:t>
            </w:r>
          </w:p>
        </w:tc>
        <w:tc>
          <w:tcPr>
            <w:tcW w:w="4820" w:type="dxa"/>
          </w:tcPr>
          <w:p w14:paraId="078935F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vomiting </w:t>
            </w:r>
          </w:p>
        </w:tc>
      </w:tr>
      <w:tr w:rsidR="00870F90" w:rsidRPr="00A5701D" w14:paraId="2E7F4D39" w14:textId="77777777" w:rsidTr="00134F94">
        <w:tc>
          <w:tcPr>
            <w:tcW w:w="4819" w:type="dxa"/>
          </w:tcPr>
          <w:p w14:paraId="1237900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b/>
                <w:color w:val="000000"/>
                <w:sz w:val="22"/>
                <w:szCs w:val="22"/>
              </w:rPr>
              <w:t xml:space="preserve">Other positive features </w:t>
            </w:r>
            <w:r w:rsidRPr="00A5701D">
              <w:rPr>
                <w:color w:val="000000"/>
                <w:sz w:val="22"/>
                <w:szCs w:val="22"/>
              </w:rPr>
              <w:t>(from symptom template)</w:t>
            </w:r>
          </w:p>
        </w:tc>
        <w:tc>
          <w:tcPr>
            <w:tcW w:w="4820" w:type="dxa"/>
          </w:tcPr>
          <w:p w14:paraId="789DA38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abdominal pain central crampy "present",</w:t>
            </w:r>
          </w:p>
          <w:p w14:paraId="529842D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sharp lower quadrant pain 1 day "absent"</w:t>
            </w:r>
          </w:p>
          <w:p w14:paraId="3649449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diarrhoea "present"</w:t>
            </w:r>
          </w:p>
          <w:p w14:paraId="33D932D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fever 'absent"</w:t>
            </w:r>
          </w:p>
        </w:tc>
      </w:tr>
      <w:tr w:rsidR="00870F90" w:rsidRPr="00A5701D" w14:paraId="223B5151" w14:textId="77777777" w:rsidTr="00134F94">
        <w:tc>
          <w:tcPr>
            <w:tcW w:w="4819" w:type="dxa"/>
          </w:tcPr>
          <w:p w14:paraId="64C2609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b/>
                <w:color w:val="000000"/>
                <w:sz w:val="22"/>
                <w:szCs w:val="22"/>
              </w:rPr>
              <w:t>Risk factors</w:t>
            </w:r>
          </w:p>
        </w:tc>
        <w:tc>
          <w:tcPr>
            <w:tcW w:w="4820" w:type="dxa"/>
          </w:tcPr>
          <w:p w14:paraId="1001703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n/a</w:t>
            </w:r>
          </w:p>
        </w:tc>
      </w:tr>
      <w:tr w:rsidR="00870F90" w:rsidRPr="00A5701D" w14:paraId="3DE88020" w14:textId="77777777" w:rsidTr="00134F94">
        <w:tc>
          <w:tcPr>
            <w:tcW w:w="9639" w:type="dxa"/>
            <w:gridSpan w:val="2"/>
          </w:tcPr>
          <w:p w14:paraId="58AB47A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1580CE83" w14:textId="77777777" w:rsidTr="00134F94">
        <w:tc>
          <w:tcPr>
            <w:tcW w:w="4819" w:type="dxa"/>
          </w:tcPr>
          <w:p w14:paraId="1B8816C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Expected Triage/Advice Level</w:t>
            </w:r>
          </w:p>
          <w:p w14:paraId="4EDEB14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What is the most appropriate advice level based on this symptom constellation</w:t>
            </w:r>
          </w:p>
          <w:p w14:paraId="5042BFB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2BC2872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self-care</w:t>
            </w:r>
          </w:p>
          <w:p w14:paraId="60C8E18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6685CBE3" w14:textId="77777777" w:rsidTr="00134F94">
        <w:tc>
          <w:tcPr>
            <w:tcW w:w="4819" w:type="dxa"/>
          </w:tcPr>
          <w:p w14:paraId="097F429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 xml:space="preserve">Expected Conditions </w:t>
            </w:r>
            <w:r w:rsidRPr="00A5701D">
              <w:rPr>
                <w:color w:val="000000"/>
                <w:sz w:val="22"/>
                <w:szCs w:val="22"/>
              </w:rPr>
              <w:t>(from condition template)</w:t>
            </w:r>
          </w:p>
        </w:tc>
        <w:tc>
          <w:tcPr>
            <w:tcW w:w="4820" w:type="dxa"/>
          </w:tcPr>
          <w:p w14:paraId="722A943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viral gastroenteritis</w:t>
            </w:r>
          </w:p>
        </w:tc>
      </w:tr>
      <w:tr w:rsidR="00870F90" w:rsidRPr="00A5701D" w14:paraId="52D10D9B" w14:textId="77777777" w:rsidTr="00134F94">
        <w:tc>
          <w:tcPr>
            <w:tcW w:w="4819" w:type="dxa"/>
          </w:tcPr>
          <w:p w14:paraId="35EBBAA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 xml:space="preserve">Other Relevant Differentials </w:t>
            </w:r>
            <w:r w:rsidRPr="00A5701D">
              <w:rPr>
                <w:color w:val="000000"/>
                <w:sz w:val="22"/>
                <w:szCs w:val="22"/>
              </w:rPr>
              <w:t>(from condition template)</w:t>
            </w:r>
          </w:p>
          <w:p w14:paraId="2F65585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color w:val="000000"/>
                <w:sz w:val="22"/>
                <w:szCs w:val="22"/>
              </w:rPr>
              <w:t>What other conditions is it relevant to have on a list based on the history.</w:t>
            </w:r>
          </w:p>
        </w:tc>
        <w:tc>
          <w:tcPr>
            <w:tcW w:w="4820" w:type="dxa"/>
          </w:tcPr>
          <w:p w14:paraId="5DF9CA4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irritable bowel syndrome</w:t>
            </w:r>
          </w:p>
        </w:tc>
      </w:tr>
      <w:tr w:rsidR="00870F90" w:rsidRPr="00A5701D" w14:paraId="38F10169" w14:textId="77777777" w:rsidTr="00134F94">
        <w:tc>
          <w:tcPr>
            <w:tcW w:w="4819" w:type="dxa"/>
          </w:tcPr>
          <w:p w14:paraId="3903E60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 xml:space="preserve">Impossible Conditions </w:t>
            </w:r>
            <w:r w:rsidRPr="00A5701D">
              <w:rPr>
                <w:color w:val="000000"/>
                <w:sz w:val="22"/>
                <w:szCs w:val="22"/>
              </w:rPr>
              <w:t>(from condition template) (are there any conditions, based on the above info, including demographics, where it is not possible* for a condition to be displayed) – e.g. endometriosis in a male</w:t>
            </w:r>
          </w:p>
        </w:tc>
        <w:tc>
          <w:tcPr>
            <w:tcW w:w="4820" w:type="dxa"/>
          </w:tcPr>
          <w:p w14:paraId="659C518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ectopic pregnancy</w:t>
            </w:r>
          </w:p>
        </w:tc>
      </w:tr>
      <w:tr w:rsidR="00870F90" w:rsidRPr="00A5701D" w14:paraId="6AFB8E1F" w14:textId="77777777" w:rsidTr="00134F94">
        <w:tc>
          <w:tcPr>
            <w:tcW w:w="4819" w:type="dxa"/>
          </w:tcPr>
          <w:p w14:paraId="10CFF0A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A5701D">
              <w:rPr>
                <w:b/>
                <w:color w:val="000000"/>
                <w:sz w:val="22"/>
                <w:szCs w:val="22"/>
              </w:rPr>
              <w:t xml:space="preserve">Correct conditions </w:t>
            </w:r>
            <w:r w:rsidRPr="00A5701D">
              <w:rPr>
                <w:color w:val="000000"/>
                <w:sz w:val="22"/>
                <w:szCs w:val="22"/>
              </w:rPr>
              <w:t>(from condition template)</w:t>
            </w:r>
          </w:p>
        </w:tc>
        <w:tc>
          <w:tcPr>
            <w:tcW w:w="4820" w:type="dxa"/>
          </w:tcPr>
          <w:p w14:paraId="1450633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appendicitis</w:t>
            </w:r>
          </w:p>
        </w:tc>
      </w:tr>
    </w:tbl>
    <w:p w14:paraId="4F88243C" w14:textId="77777777" w:rsidR="00870F90" w:rsidRPr="00A5701D" w:rsidRDefault="00870F90" w:rsidP="00870F90"/>
    <w:p w14:paraId="34E2FE12" w14:textId="77777777" w:rsidR="00870F90" w:rsidRPr="00A5701D" w:rsidRDefault="00870F90" w:rsidP="00870F90">
      <w:r w:rsidRPr="00A5701D">
        <w:t xml:space="preserve">The instructions (with an example) were shared with clinicians in the topic group companies and some cases were created for use by the MMVB 1.0. Feedback was collected on the quality of guidelines and process. As part of the work for meeting H, the MMVB was extended by supporting benchmarking based on the 12 cases manually created by our doctors. </w:t>
      </w:r>
    </w:p>
    <w:p w14:paraId="0339BE14" w14:textId="77777777" w:rsidR="00870F90" w:rsidRPr="00A5701D" w:rsidRDefault="00870F90" w:rsidP="00870F90">
      <w:r w:rsidRPr="00A5701D">
        <w:t>Both the synthetic data and the cases created by the doctors served as expected their purpose for allowing to build and test a first version of a benchmarking so that we will continue this approach for the next MMVB iterations.</w:t>
      </w:r>
    </w:p>
    <w:p w14:paraId="593DA7F5"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Data sharing policies</w:t>
      </w:r>
    </w:p>
    <w:p w14:paraId="2D613FAB" w14:textId="77777777" w:rsidR="00870F90" w:rsidRPr="00A5701D" w:rsidRDefault="00870F90" w:rsidP="00870F90">
      <w:r w:rsidRPr="00A5701D">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255">
        <w:r w:rsidRPr="00A5701D">
          <w:rPr>
            <w:color w:val="0000FF"/>
            <w:u w:val="single"/>
          </w:rPr>
          <w:t>DEL05_5</w:t>
        </w:r>
      </w:hyperlink>
      <w:r w:rsidRPr="00A5701D">
        <w:t xml:space="preserve"> on </w:t>
      </w:r>
      <w:r w:rsidRPr="00A5701D">
        <w:rPr>
          <w:i/>
        </w:rPr>
        <w:t>data handling</w:t>
      </w:r>
      <w:r w:rsidRPr="00A5701D">
        <w:t xml:space="preserve"> and </w:t>
      </w:r>
      <w:hyperlink r:id="rId256">
        <w:r w:rsidRPr="00A5701D">
          <w:rPr>
            <w:color w:val="0000FF"/>
            <w:u w:val="single"/>
          </w:rPr>
          <w:t>DEL05_6</w:t>
        </w:r>
      </w:hyperlink>
      <w:r w:rsidRPr="00A5701D">
        <w:t xml:space="preserve"> on </w:t>
      </w:r>
      <w:r w:rsidRPr="00A5701D">
        <w:rPr>
          <w:i/>
        </w:rPr>
        <w:t>data sharing practices</w:t>
      </w:r>
      <w:r w:rsidRPr="00A5701D">
        <w:t>).</w:t>
      </w:r>
    </w:p>
    <w:p w14:paraId="06D44F8D" w14:textId="77777777" w:rsidR="00870F90" w:rsidRPr="00A5701D" w:rsidRDefault="00870F90" w:rsidP="00870F90">
      <w:r w:rsidRPr="00A5701D">
        <w:t>For the MMVB 1.0 iteration only synthetic cases and 12 cases created by the doctors in the topic group have been used. The cases are highly specific of this minimalistic benchmarking iteration and are not based on real cases. Hence, the data is freely accessible under the following URL:</w:t>
      </w:r>
    </w:p>
    <w:p w14:paraId="19FC9231" w14:textId="77777777" w:rsidR="00870F90" w:rsidRPr="00A5701D" w:rsidRDefault="00870F90" w:rsidP="00870F90">
      <w:r w:rsidRPr="00A5701D">
        <w:t>https://docs.google.com/spreadsheets/d/111D40yoJqvvHZEYI8RNSnemGf0abC9hQjQ7crFzNrdk/edit#gid=1175944267</w:t>
      </w:r>
    </w:p>
    <w:p w14:paraId="09811D99" w14:textId="77777777" w:rsidR="00870F90" w:rsidRPr="00A5701D" w:rsidRDefault="00870F90" w:rsidP="00870F90">
      <w:pPr>
        <w:keepNext/>
        <w:numPr>
          <w:ilvl w:val="3"/>
          <w:numId w:val="14"/>
        </w:numPr>
        <w:spacing w:before="240" w:after="60"/>
        <w:outlineLvl w:val="3"/>
        <w:rPr>
          <w:rFonts w:eastAsia="MS Mincho"/>
          <w:b/>
          <w:bCs/>
          <w:szCs w:val="28"/>
        </w:rPr>
      </w:pPr>
      <w:bookmarkStart w:id="180" w:name="_heading=h.4h042r0" w:colFirst="0" w:colLast="0"/>
      <w:bookmarkEnd w:id="180"/>
      <w:r w:rsidRPr="00A5701D">
        <w:rPr>
          <w:rFonts w:eastAsia="MS Mincho"/>
          <w:b/>
          <w:bCs/>
          <w:szCs w:val="28"/>
        </w:rPr>
        <w:t>Baseline acquisition</w:t>
      </w:r>
    </w:p>
    <w:p w14:paraId="3959281C" w14:textId="77777777" w:rsidR="00870F90" w:rsidRPr="00A5701D" w:rsidRDefault="00870F90" w:rsidP="00870F90">
      <w:r w:rsidRPr="00A5701D">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w:t>
      </w:r>
      <w:r w:rsidRPr="00A5701D">
        <w:lastRenderedPageBreak/>
        <w:t xml:space="preserve">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2C64967C" w14:textId="77777777" w:rsidR="00870F90" w:rsidRPr="00A5701D" w:rsidRDefault="00870F90" w:rsidP="00870F90"/>
    <w:p w14:paraId="29EDE47F" w14:textId="77777777" w:rsidR="00870F90" w:rsidRPr="00A5701D" w:rsidRDefault="00870F90" w:rsidP="00870F90">
      <w:r w:rsidRPr="00A5701D">
        <w:t>For the MMVB 1.0 assessing any baseline was out of scope.</w:t>
      </w:r>
    </w:p>
    <w:p w14:paraId="2663A0A0" w14:textId="77777777" w:rsidR="00870F90" w:rsidRPr="00A5701D" w:rsidRDefault="00870F90" w:rsidP="00870F90">
      <w:pPr>
        <w:keepNext/>
        <w:numPr>
          <w:ilvl w:val="3"/>
          <w:numId w:val="14"/>
        </w:numPr>
        <w:spacing w:before="240" w:after="60"/>
        <w:outlineLvl w:val="3"/>
        <w:rPr>
          <w:rFonts w:eastAsia="MS Mincho"/>
          <w:b/>
          <w:bCs/>
          <w:szCs w:val="28"/>
        </w:rPr>
      </w:pPr>
      <w:bookmarkStart w:id="181" w:name="_heading=h.2w5ecyt" w:colFirst="0" w:colLast="0"/>
      <w:bookmarkEnd w:id="181"/>
      <w:r w:rsidRPr="00A5701D">
        <w:rPr>
          <w:rFonts w:eastAsia="MS Mincho"/>
          <w:b/>
          <w:bCs/>
          <w:szCs w:val="28"/>
        </w:rPr>
        <w:t>Reporting methodology</w:t>
      </w:r>
    </w:p>
    <w:p w14:paraId="5715CE59" w14:textId="77777777" w:rsidR="00870F90" w:rsidRPr="00A5701D" w:rsidRDefault="00870F90" w:rsidP="00870F90">
      <w:r w:rsidRPr="00A5701D">
        <w:t>This section discusses how the results of the benchmarking runs will be shared with the participants, stakeholders, and general public.</w:t>
      </w:r>
    </w:p>
    <w:p w14:paraId="7A9A1D52" w14:textId="77777777" w:rsidR="00870F90" w:rsidRPr="00A5701D" w:rsidRDefault="00870F90" w:rsidP="00870F90">
      <w:r w:rsidRPr="00A5701D">
        <w:t>As the MMVB 1.0 uses toy AIs and toy data, the only stakeholder interested in results was the Focus Group itself. The results have been documented in this TDD document and presented at the Focus Group meeting in Zanzibar, 2-5 September 2019.</w:t>
      </w:r>
    </w:p>
    <w:p w14:paraId="0563CFB3" w14:textId="77777777" w:rsidR="00870F90" w:rsidRPr="00A5701D" w:rsidRDefault="00870F90" w:rsidP="00870F90">
      <w:r w:rsidRPr="00A5701D">
        <w:t xml:space="preserve">In this early development phase, all AI developers had always full transparent access to all results of all AI systems by using the screen shown in </w:t>
      </w:r>
      <w:r w:rsidRPr="00A5701D">
        <w:rPr>
          <w:b/>
          <w:color w:val="000000"/>
        </w:rPr>
        <w:t xml:space="preserve">Figure </w:t>
      </w:r>
      <w:r w:rsidRPr="00A5701D">
        <w:rPr>
          <w:b/>
          <w:i/>
          <w:color w:val="000000"/>
        </w:rPr>
        <w:t>9</w:t>
      </w:r>
      <w:r w:rsidRPr="00A5701D">
        <w:t xml:space="preserve">. </w:t>
      </w:r>
    </w:p>
    <w:p w14:paraId="6123B1B5" w14:textId="77777777" w:rsidR="00870F90" w:rsidRPr="00A5701D" w:rsidRDefault="00870F90" w:rsidP="00870F90">
      <w:r w:rsidRPr="00A5701D">
        <w:t xml:space="preserve">The future reporting methodology was discussed in during the topic group workshop planning the MMVB 1.0 benchmarking iteration. From the discussion was clear that in contrast to other topic groups, that a single leaderboard is not sufficient for the benchmarking systems for AI-based symptom-assessment. There is the need for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symptom-assessment tool. </w:t>
      </w:r>
    </w:p>
    <w:p w14:paraId="316568FC" w14:textId="77777777" w:rsidR="00870F90" w:rsidRPr="00A5701D" w:rsidRDefault="00870F90" w:rsidP="00870F90">
      <w:r w:rsidRPr="00A5701D">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1A796B88" w14:textId="77777777" w:rsidR="00870F90" w:rsidRPr="00A5701D" w:rsidRDefault="00870F90" w:rsidP="00870F90">
      <w:r w:rsidRPr="00A5701D">
        <w:t xml:space="preserve">From the workshop it became also clear that for this topic group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3F1F0E08" w14:textId="77777777" w:rsidR="00870F90" w:rsidRPr="00A5701D" w:rsidRDefault="00870F90" w:rsidP="00870F90"/>
    <w:p w14:paraId="256A29A4" w14:textId="77777777" w:rsidR="00870F90" w:rsidRPr="00A5701D" w:rsidRDefault="00870F90" w:rsidP="00870F90">
      <w:pPr>
        <w:keepNext/>
        <w:numPr>
          <w:ilvl w:val="3"/>
          <w:numId w:val="14"/>
        </w:numPr>
        <w:spacing w:after="60"/>
        <w:outlineLvl w:val="3"/>
        <w:rPr>
          <w:rFonts w:eastAsia="MS Mincho"/>
          <w:b/>
          <w:bCs/>
          <w:szCs w:val="28"/>
        </w:rPr>
      </w:pPr>
      <w:bookmarkStart w:id="182" w:name="_heading=h.1baon6m" w:colFirst="0" w:colLast="0"/>
      <w:bookmarkEnd w:id="182"/>
      <w:r w:rsidRPr="00A5701D">
        <w:rPr>
          <w:rFonts w:eastAsia="MS Mincho"/>
          <w:b/>
          <w:bCs/>
          <w:szCs w:val="28"/>
        </w:rPr>
        <w:t>Result</w:t>
      </w:r>
    </w:p>
    <w:p w14:paraId="74CC3F28" w14:textId="77777777" w:rsidR="00870F90" w:rsidRPr="00A5701D" w:rsidRDefault="00870F90" w:rsidP="00870F90">
      <w:r w:rsidRPr="00A5701D">
        <w:t xml:space="preserve">This section gives an overview of the results from runs of this benchmarking version of your topic. </w:t>
      </w:r>
    </w:p>
    <w:p w14:paraId="5A9FE5C7" w14:textId="77777777" w:rsidR="00870F90" w:rsidRPr="00A5701D" w:rsidRDefault="00870F90" w:rsidP="00870F90">
      <w:r w:rsidRPr="00A5701D">
        <w:t xml:space="preserve">As this benchmarking iterations was only an intermediate development step, no final result was recorded. </w:t>
      </w:r>
    </w:p>
    <w:p w14:paraId="433EF40F" w14:textId="77777777" w:rsidR="00870F90" w:rsidRPr="00A5701D" w:rsidRDefault="00870F90" w:rsidP="00870F90">
      <w:pPr>
        <w:keepNext/>
        <w:numPr>
          <w:ilvl w:val="3"/>
          <w:numId w:val="14"/>
        </w:numPr>
        <w:spacing w:before="240" w:after="60"/>
        <w:outlineLvl w:val="3"/>
        <w:rPr>
          <w:rFonts w:eastAsia="MS Mincho"/>
          <w:b/>
          <w:bCs/>
          <w:szCs w:val="28"/>
        </w:rPr>
      </w:pPr>
      <w:bookmarkStart w:id="183" w:name="_heading=h.3vac5uf" w:colFirst="0" w:colLast="0"/>
      <w:bookmarkStart w:id="184" w:name="_Ref72268525"/>
      <w:bookmarkEnd w:id="183"/>
      <w:r w:rsidRPr="00A5701D">
        <w:rPr>
          <w:rFonts w:eastAsia="MS Mincho"/>
          <w:b/>
          <w:bCs/>
          <w:szCs w:val="28"/>
        </w:rPr>
        <w:t>Discussion of the benchmarking</w:t>
      </w:r>
      <w:bookmarkEnd w:id="184"/>
    </w:p>
    <w:p w14:paraId="6125CB73" w14:textId="77777777" w:rsidR="00870F90" w:rsidRPr="00A5701D" w:rsidRDefault="00870F90" w:rsidP="00870F90">
      <w:r w:rsidRPr="00A5701D">
        <w:t xml:space="preserve">This section discusses insights of this benchmarking iterations and provides details about the ‘outcome’ of the benchmarking process (e.g., giving an overview of the benchmark results and process). </w:t>
      </w:r>
    </w:p>
    <w:p w14:paraId="01FAD91E" w14:textId="77777777" w:rsidR="00870F90" w:rsidRPr="00A5701D" w:rsidRDefault="00870F90" w:rsidP="00870F90">
      <w:r w:rsidRPr="00A5701D">
        <w:t xml:space="preserve">As intended, the MMVB 1.0 reached a point where first results from a new build benchmarking pipeline for AI-based symptom-assessment can be seen. The first minimalistic user interfaces allowed to create case sets and run benchmarking against toy-AIs partially hosted in the cloud by the different participants. Building this iteration also successfully established the cooperation on the technical implementation inside the topic group. </w:t>
      </w:r>
    </w:p>
    <w:p w14:paraId="0F67FB50" w14:textId="77777777" w:rsidR="00870F90" w:rsidRPr="00A5701D" w:rsidRDefault="00870F90" w:rsidP="00870F90">
      <w:r w:rsidRPr="00A5701D">
        <w:t>While the MMVB 1.0 provides a good starting point, we collected the following learnings for the next MMVB iterations until the work on the MVB can start:</w:t>
      </w:r>
    </w:p>
    <w:p w14:paraId="2320F45F" w14:textId="77777777" w:rsidR="00870F90" w:rsidRDefault="00870F90" w:rsidP="00870F90"/>
    <w:p w14:paraId="424BB5DB" w14:textId="77777777" w:rsidR="00870F90" w:rsidRDefault="00870F90" w:rsidP="00870F90"/>
    <w:p w14:paraId="6D8C6820" w14:textId="77777777" w:rsidR="00870F90" w:rsidRPr="00A5701D" w:rsidRDefault="00870F90" w:rsidP="00870F90"/>
    <w:p w14:paraId="3E837E19" w14:textId="77777777" w:rsidR="00870F90" w:rsidRPr="00A5701D" w:rsidRDefault="00870F90" w:rsidP="00870F90">
      <w:pPr>
        <w:rPr>
          <w:b/>
        </w:rPr>
      </w:pPr>
      <w:r w:rsidRPr="00A5701D">
        <w:rPr>
          <w:b/>
        </w:rPr>
        <w:t>Adding symptom attributes</w:t>
      </w:r>
    </w:p>
    <w:p w14:paraId="55896344" w14:textId="77777777" w:rsidR="00870F90" w:rsidRPr="00A5701D" w:rsidRDefault="00870F90" w:rsidP="00870F90">
      <w:r w:rsidRPr="00A5701D">
        <w:t>Using symptoms with the attributes already embedded like in “sharp, lower right quadrat abdominal pain” are too simplistic and need to be replaced in the next iteration.</w:t>
      </w:r>
    </w:p>
    <w:p w14:paraId="12B20DE9" w14:textId="77777777" w:rsidR="00870F90" w:rsidRPr="00A5701D" w:rsidRDefault="00870F90" w:rsidP="00870F90"/>
    <w:p w14:paraId="53CC4DD4" w14:textId="77777777" w:rsidR="00870F90" w:rsidRPr="00A5701D" w:rsidRDefault="00870F90" w:rsidP="00870F90">
      <w:pPr>
        <w:rPr>
          <w:b/>
        </w:rPr>
      </w:pPr>
      <w:r w:rsidRPr="00A5701D">
        <w:rPr>
          <w:b/>
        </w:rPr>
        <w:t>Adding more factors</w:t>
      </w:r>
    </w:p>
    <w:p w14:paraId="5FD2A1F8" w14:textId="77777777" w:rsidR="00870F90" w:rsidRPr="00A5701D" w:rsidRDefault="00870F90" w:rsidP="00870F90">
      <w:r w:rsidRPr="00A5701D">
        <w:t>The London Model contains the factor “females only” as comment and the factor “missed period” only as binary flag. For the next iteration modelling factors as probability distribution is needed.</w:t>
      </w:r>
    </w:p>
    <w:p w14:paraId="2E9C8CC6" w14:textId="77777777" w:rsidR="00870F90" w:rsidRPr="00A5701D" w:rsidRDefault="00870F90" w:rsidP="00870F90">
      <w:pPr>
        <w:rPr>
          <w:b/>
        </w:rPr>
      </w:pPr>
    </w:p>
    <w:p w14:paraId="46D14E10" w14:textId="77777777" w:rsidR="00870F90" w:rsidRPr="00A5701D" w:rsidRDefault="00870F90" w:rsidP="00870F90">
      <w:pPr>
        <w:rPr>
          <w:b/>
        </w:rPr>
      </w:pPr>
      <w:r w:rsidRPr="00A5701D">
        <w:rPr>
          <w:b/>
        </w:rPr>
        <w:t>Adding “dimensions” and using them in a more interactive reporting</w:t>
      </w:r>
    </w:p>
    <w:p w14:paraId="66AC9640" w14:textId="77777777" w:rsidR="00870F90" w:rsidRPr="00A5701D" w:rsidRDefault="00870F90" w:rsidP="00870F90">
      <w:r w:rsidRPr="00A5701D">
        <w:t>For exploring the necessary drill-down reporting features needed to provide stakeholder with the answers from the benchmarking for their decision-making, we need to introduce the annotation for both data and AI with additional flexible metadata like their offline capabilities.</w:t>
      </w:r>
    </w:p>
    <w:p w14:paraId="060CF84F" w14:textId="77777777" w:rsidR="00870F90" w:rsidRPr="00A5701D" w:rsidRDefault="00870F90" w:rsidP="00870F90"/>
    <w:p w14:paraId="3A9EA71F" w14:textId="77777777" w:rsidR="00870F90" w:rsidRPr="00362270" w:rsidRDefault="00870F90" w:rsidP="00870F90">
      <w:pPr>
        <w:rPr>
          <w:b/>
        </w:rPr>
      </w:pPr>
      <w:r w:rsidRPr="00A5701D">
        <w:rPr>
          <w:b/>
        </w:rPr>
        <w:t>Implementation of some robustness scores</w:t>
      </w:r>
    </w:p>
    <w:p w14:paraId="737E217B" w14:textId="77777777" w:rsidR="00870F90" w:rsidRPr="00A5701D" w:rsidRDefault="00870F90" w:rsidP="00870F90">
      <w:r w:rsidRPr="00A5701D">
        <w:t>In the next iterations we need to see how to integrate the medical performance metrics with non-medical ones and the once for robustness as the technically work in a different way than only comparing AI results with expected results.</w:t>
      </w:r>
    </w:p>
    <w:p w14:paraId="48D767FD" w14:textId="77777777" w:rsidR="00870F90" w:rsidRPr="00A5701D" w:rsidRDefault="00870F90" w:rsidP="00870F90"/>
    <w:p w14:paraId="0ABD3BF1" w14:textId="77777777" w:rsidR="00870F90" w:rsidRPr="00A5701D" w:rsidRDefault="00870F90" w:rsidP="00870F90">
      <w:pPr>
        <w:rPr>
          <w:b/>
        </w:rPr>
      </w:pPr>
      <w:r w:rsidRPr="00A5701D">
        <w:rPr>
          <w:b/>
        </w:rPr>
        <w:t>Better support for “unsure” / “unknown” AI answers</w:t>
      </w:r>
    </w:p>
    <w:p w14:paraId="18B136AA" w14:textId="77777777" w:rsidR="00870F90" w:rsidRPr="00A5701D" w:rsidRDefault="00870F90" w:rsidP="00870F90">
      <w:r w:rsidRPr="00A5701D">
        <w:t>In the current iteration answering with a dangerously wrong or misleading answers is counted in the same way as stating that no reliable answer could be computed. As this is a feature some of the real AIs have, we need to reflect this in the MVB metrics.</w:t>
      </w:r>
    </w:p>
    <w:p w14:paraId="618ACE61" w14:textId="77777777" w:rsidR="00870F90" w:rsidRPr="00A5701D" w:rsidRDefault="00870F90" w:rsidP="00870F90"/>
    <w:p w14:paraId="251C490A" w14:textId="77777777" w:rsidR="00870F90" w:rsidRPr="00362270" w:rsidRDefault="00870F90" w:rsidP="00870F90">
      <w:pPr>
        <w:rPr>
          <w:b/>
        </w:rPr>
      </w:pPr>
      <w:r w:rsidRPr="00A5701D">
        <w:rPr>
          <w:b/>
        </w:rPr>
        <w:t>Scores dealing with AI errors</w:t>
      </w:r>
    </w:p>
    <w:p w14:paraId="492ACA64" w14:textId="77777777" w:rsidR="00870F90" w:rsidRPr="00A5701D" w:rsidRDefault="00870F90" w:rsidP="00870F90">
      <w:r w:rsidRPr="00A5701D">
        <w:t>While for the internal benchmarking of participants error play no important role as final numbers are only taken after all bugs have been removed, for the benchmarking by this Focus Group we have to expect some AIs to fail with an error on certain cases which needs to be reflected in some of the metrics.</w:t>
      </w:r>
    </w:p>
    <w:p w14:paraId="09A33C4B" w14:textId="77777777" w:rsidR="00870F90" w:rsidRPr="00A5701D" w:rsidRDefault="00870F90" w:rsidP="00870F90"/>
    <w:p w14:paraId="564CB42E" w14:textId="77777777" w:rsidR="00870F90" w:rsidRPr="00A5701D" w:rsidRDefault="00870F90" w:rsidP="00870F90">
      <w:r w:rsidRPr="00A5701D">
        <w:rPr>
          <w:b/>
        </w:rPr>
        <w:t>Dynamic AI self-registration through the web-interface</w:t>
      </w:r>
    </w:p>
    <w:p w14:paraId="57A9259F" w14:textId="77777777" w:rsidR="00870F90" w:rsidRPr="00A5701D" w:rsidRDefault="00870F90" w:rsidP="00870F90">
      <w:r w:rsidRPr="00A5701D">
        <w:t>The development of the MMVB 1.0 has shown that it would be more practicable if participants could register their different toy-AIs themselves without changing the codebase of the benchmarking system.</w:t>
      </w:r>
    </w:p>
    <w:p w14:paraId="0F152798" w14:textId="77777777" w:rsidR="00870F90" w:rsidRPr="00A5701D" w:rsidRDefault="00870F90" w:rsidP="00870F90"/>
    <w:p w14:paraId="399CBC19" w14:textId="77777777" w:rsidR="00870F90" w:rsidRPr="00A5701D" w:rsidRDefault="00870F90" w:rsidP="00870F90">
      <w:pPr>
        <w:rPr>
          <w:b/>
        </w:rPr>
      </w:pPr>
      <w:r w:rsidRPr="00A5701D">
        <w:rPr>
          <w:b/>
        </w:rPr>
        <w:t>Running the benchmarking by case rather than by AI</w:t>
      </w:r>
    </w:p>
    <w:p w14:paraId="4CE8E8AB" w14:textId="77777777" w:rsidR="00870F90" w:rsidRPr="00A5701D" w:rsidRDefault="00870F90" w:rsidP="00870F90">
      <w:r w:rsidRPr="00A5701D">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1E32BCF1" w14:textId="77777777" w:rsidR="00870F90" w:rsidRPr="00A5701D" w:rsidRDefault="00870F90" w:rsidP="00870F90"/>
    <w:p w14:paraId="1B8734B5" w14:textId="77777777" w:rsidR="00870F90" w:rsidRPr="00362270" w:rsidRDefault="00870F90" w:rsidP="00870F90">
      <w:pPr>
        <w:rPr>
          <w:b/>
        </w:rPr>
      </w:pPr>
      <w:r w:rsidRPr="00A5701D">
        <w:rPr>
          <w:b/>
        </w:rPr>
        <w:t>Agreeing on how to encode test data is the core task of this topic group</w:t>
      </w:r>
    </w:p>
    <w:p w14:paraId="2CFDBE59" w14:textId="77777777" w:rsidR="00870F90" w:rsidRPr="00A5701D" w:rsidRDefault="00870F90" w:rsidP="00870F90">
      <w:r w:rsidRPr="00A5701D">
        <w:t>The work on the first workshop also underlined that the most important and most complex unsolved task of the topic group on AI-based symptom assessment is agreeing on a joint input ontology for encoding factors, symptoms and their attributes in a way that can be interpreted by all AIs.</w:t>
      </w:r>
    </w:p>
    <w:p w14:paraId="1D7C37D2" w14:textId="77777777" w:rsidR="00870F90" w:rsidRPr="00A5701D" w:rsidRDefault="00870F90" w:rsidP="00870F90"/>
    <w:p w14:paraId="417644D0" w14:textId="77777777" w:rsidR="00870F90" w:rsidRPr="00A5701D" w:rsidRDefault="00870F90" w:rsidP="00870F90">
      <w:pPr>
        <w:rPr>
          <w:b/>
        </w:rPr>
      </w:pPr>
      <w:r w:rsidRPr="00A5701D">
        <w:rPr>
          <w:b/>
        </w:rPr>
        <w:t>The need for a sub-topic taking care of NLP dialogs</w:t>
      </w:r>
    </w:p>
    <w:p w14:paraId="713AAB03" w14:textId="77777777" w:rsidR="00870F90" w:rsidRPr="00A5701D" w:rsidRDefault="00870F90" w:rsidP="00870F90">
      <w:r w:rsidRPr="00A5701D">
        <w:t>The workshop for MMVB 1.0 has raised the point that we at some point will need a sub-group taking care of benchmarking the conversational NLP part of the self-assessment dialog some of the participants support with their systems.</w:t>
      </w:r>
    </w:p>
    <w:p w14:paraId="72BF8EEB" w14:textId="77777777" w:rsidR="00870F90" w:rsidRPr="00A5701D" w:rsidRDefault="00870F90" w:rsidP="00870F90"/>
    <w:p w14:paraId="39DABEE3" w14:textId="77777777" w:rsidR="00870F90" w:rsidRPr="00A5701D" w:rsidRDefault="00870F90" w:rsidP="00870F90">
      <w:pPr>
        <w:rPr>
          <w:b/>
        </w:rPr>
      </w:pPr>
      <w:r w:rsidRPr="00A5701D">
        <w:rPr>
          <w:b/>
        </w:rPr>
        <w:t>A case set statistics analysis is needed</w:t>
      </w:r>
    </w:p>
    <w:p w14:paraId="17D9EB80" w14:textId="77777777" w:rsidR="00870F90" w:rsidRPr="00A5701D" w:rsidRDefault="00870F90" w:rsidP="00870F90">
      <w:r w:rsidRPr="00A5701D">
        <w:t>The work on the pipeline has shown that future version would need tools for checking the statistics of the benchmarking data to make sure that there are for instance no issues with the case synthesizer.</w:t>
      </w:r>
    </w:p>
    <w:p w14:paraId="1E2C4998" w14:textId="77777777" w:rsidR="00870F90" w:rsidRPr="00A5701D" w:rsidRDefault="00870F90" w:rsidP="00870F90">
      <w:pPr>
        <w:keepNext/>
        <w:numPr>
          <w:ilvl w:val="3"/>
          <w:numId w:val="14"/>
        </w:numPr>
        <w:spacing w:before="240" w:after="60"/>
        <w:outlineLvl w:val="3"/>
        <w:rPr>
          <w:rFonts w:eastAsia="MS Mincho"/>
          <w:b/>
          <w:bCs/>
          <w:szCs w:val="28"/>
        </w:rPr>
      </w:pPr>
      <w:bookmarkStart w:id="185" w:name="_heading=h.2afmg28" w:colFirst="0" w:colLast="0"/>
      <w:bookmarkEnd w:id="185"/>
      <w:r w:rsidRPr="00A5701D">
        <w:rPr>
          <w:rFonts w:eastAsia="MS Mincho"/>
          <w:b/>
          <w:bCs/>
          <w:szCs w:val="28"/>
        </w:rPr>
        <w:t>Retirement</w:t>
      </w:r>
    </w:p>
    <w:p w14:paraId="2410199F" w14:textId="77777777" w:rsidR="00870F90" w:rsidRPr="00A5701D" w:rsidRDefault="00870F90" w:rsidP="00870F90">
      <w:r w:rsidRPr="00A5701D">
        <w:t xml:space="preserve">This section addresses what happens to the AI system and data after the benchmarking activity is completed. </w:t>
      </w:r>
    </w:p>
    <w:p w14:paraId="18B3B498" w14:textId="77777777" w:rsidR="00870F90" w:rsidRPr="00A5701D" w:rsidRDefault="00870F90" w:rsidP="00870F90">
      <w:r w:rsidRPr="00A5701D">
        <w:t xml:space="preserve">As the MMVB 1.0 was an intermediate development step the benchmarking system and the corresponding toy-AI endpoints have been already retired. While the code of the benchmarking system is still in GitHub it was up to the participants how they handle the retirements of their endpoints and their source code. The synthetic test data was not archived. Both the London Model used for generating the synthetic test data as well as the 12 cases manually created by the doctors of the topic group are still available at: </w:t>
      </w:r>
    </w:p>
    <w:p w14:paraId="4123D7CD" w14:textId="77777777" w:rsidR="00870F90" w:rsidRPr="00A5701D" w:rsidRDefault="00870F90" w:rsidP="00870F90">
      <w:pPr>
        <w:rPr>
          <w:color w:val="0000FF"/>
          <w:u w:val="single"/>
        </w:rPr>
      </w:pPr>
      <w:hyperlink r:id="rId257" w:anchor="gid=575520860">
        <w:r w:rsidRPr="00A5701D">
          <w:rPr>
            <w:color w:val="0000FF"/>
            <w:u w:val="single"/>
          </w:rPr>
          <w:t>https://docs.google.com/spreadsheets/d/111D40yoJqvvHZEYI8RNSnemGf0abC9hQjQ7crFzNrdk/edit#gid=575520860</w:t>
        </w:r>
      </w:hyperlink>
    </w:p>
    <w:p w14:paraId="171AB03D" w14:textId="77777777" w:rsidR="00870F90" w:rsidRPr="00A5701D" w:rsidRDefault="00870F90" w:rsidP="00870F90">
      <w:pPr>
        <w:keepNext/>
        <w:numPr>
          <w:ilvl w:val="2"/>
          <w:numId w:val="14"/>
        </w:numPr>
        <w:spacing w:before="240" w:after="60"/>
        <w:outlineLvl w:val="2"/>
        <w:rPr>
          <w:rFonts w:eastAsia="MS Mincho" w:cs="Arial"/>
          <w:b/>
          <w:bCs/>
          <w:szCs w:val="26"/>
        </w:rPr>
      </w:pPr>
      <w:bookmarkStart w:id="186" w:name="_Toc113900790"/>
      <w:r w:rsidRPr="00A5701D">
        <w:rPr>
          <w:rFonts w:eastAsia="MS Mincho" w:cs="Arial"/>
          <w:b/>
          <w:bCs/>
          <w:szCs w:val="26"/>
        </w:rPr>
        <w:t>Benchmarking version MMVB 2.0 - 2.2</w:t>
      </w:r>
      <w:bookmarkEnd w:id="186"/>
    </w:p>
    <w:p w14:paraId="75E7C2B0" w14:textId="77777777" w:rsidR="00870F90" w:rsidRPr="00A5701D" w:rsidRDefault="00870F90" w:rsidP="00870F90">
      <w:r w:rsidRPr="00A5701D">
        <w:t xml:space="preserve">This section includes all technological and operational details of the benchmarking process for the benchmarking versions 2.0-2.2. As the sub-versions have been introduced primarily for structuring the reporting for different focus group meetings, we summarize them here as one entity. As the version 2.2 is an extension of version 1.0 we focus here on the incremental differences. </w:t>
      </w:r>
    </w:p>
    <w:p w14:paraId="5724D26C"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Overview</w:t>
      </w:r>
    </w:p>
    <w:p w14:paraId="3AA95612" w14:textId="77777777" w:rsidR="00870F90" w:rsidRPr="00A5701D" w:rsidRDefault="00870F90" w:rsidP="00870F90">
      <w:r w:rsidRPr="00A5701D">
        <w:t xml:space="preserve">After finishing the MMVB 1.0 version which was centred around the “London model” that was described in the previous section </w:t>
      </w:r>
      <w:r w:rsidRPr="00A5701D">
        <w:fldChar w:fldCharType="begin"/>
      </w:r>
      <w:r w:rsidRPr="00A5701D">
        <w:instrText xml:space="preserve"> REF _Ref72268488 \r \h </w:instrText>
      </w:r>
      <w:r w:rsidRPr="00A5701D">
        <w:fldChar w:fldCharType="separate"/>
      </w:r>
      <w:r w:rsidRPr="00A5701D">
        <w:t>6.1.1</w:t>
      </w:r>
      <w:r w:rsidRPr="00A5701D">
        <w:fldChar w:fldCharType="end"/>
      </w:r>
      <w:r w:rsidRPr="00A5701D">
        <w:t xml:space="preserve">, the work then focused on addressing the next steps pointed out </w:t>
      </w:r>
      <w:sdt>
        <w:sdtPr>
          <w:tag w:val="goog_rdk_26"/>
          <w:id w:val="-67579694"/>
          <w:showingPlcHdr/>
        </w:sdtPr>
        <w:sdtContent>
          <w:r w:rsidRPr="00A5701D">
            <w:t xml:space="preserve">     </w:t>
          </w:r>
        </w:sdtContent>
      </w:sdt>
      <w:r w:rsidRPr="00A5701D">
        <w:t xml:space="preserve">in </w:t>
      </w:r>
      <w:r w:rsidRPr="00A5701D">
        <w:fldChar w:fldCharType="begin"/>
      </w:r>
      <w:r w:rsidRPr="00A5701D">
        <w:instrText xml:space="preserve"> REF _Ref72268525 \r \h  \* MERGEFORMAT </w:instrText>
      </w:r>
      <w:r w:rsidRPr="00A5701D">
        <w:fldChar w:fldCharType="separate"/>
      </w:r>
      <w:r w:rsidRPr="00A5701D">
        <w:t>6.1.1.12</w:t>
      </w:r>
      <w:r w:rsidRPr="00A5701D">
        <w:fldChar w:fldCharType="end"/>
      </w:r>
      <w:r w:rsidRPr="00A5701D">
        <w:t>. How to approach the different challenges mentioned there was discussed by the topic group during the second workshop held 10.10.2019 - 11.10.2019 in Berlin. The corresponding extension of the London model was then accordingly called the “Berlin model”.</w:t>
      </w:r>
    </w:p>
    <w:p w14:paraId="0D57CC68"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Adding symptom attributes</w:t>
      </w:r>
    </w:p>
    <w:p w14:paraId="7C49596A" w14:textId="77777777" w:rsidR="00870F90" w:rsidRPr="00A5701D" w:rsidRDefault="00870F90" w:rsidP="00870F90">
      <w:pPr>
        <w:rPr>
          <w:highlight w:val="yellow"/>
        </w:rPr>
      </w:pPr>
      <w:r w:rsidRPr="00A5701D">
        <w:t xml:space="preserve">The most relevant limitation of the MMVB 1.0 model was the missing support of explicit </w:t>
      </w:r>
      <w:r w:rsidRPr="00A5701D">
        <w:rPr>
          <w:i/>
        </w:rPr>
        <w:t>attributes</w:t>
      </w:r>
      <w:r w:rsidRPr="00A5701D">
        <w:t xml:space="preserve"> for describing details like intensity, time since onset or laterality of symptoms like headache. So far, the model contained only so-called “pre-coordinated” combining a symptom with a specific attribute expression pattern like "abdominal pain cramping central 2 days" or "sharp lower quadrant pain". For MMVB 2.2 the attributes have been explicitly added as shown in</w:t>
      </w:r>
      <w:sdt>
        <w:sdtPr>
          <w:tag w:val="goog_rdk_27"/>
          <w:id w:val="165837863"/>
        </w:sdtPr>
        <w:sdtContent/>
      </w:sdt>
      <w:r w:rsidRPr="00A5701D">
        <w:t xml:space="preserve"> </w:t>
      </w:r>
      <w:r w:rsidRPr="00A5701D">
        <w:fldChar w:fldCharType="begin"/>
      </w:r>
      <w:r w:rsidRPr="00A5701D">
        <w:instrText xml:space="preserve"> REF _Ref72264068 \h </w:instrText>
      </w:r>
      <w:r w:rsidRPr="00A5701D">
        <w:fldChar w:fldCharType="separate"/>
      </w:r>
      <w:r w:rsidRPr="00A5701D">
        <w:t xml:space="preserve">Figure </w:t>
      </w:r>
      <w:r w:rsidRPr="00A5701D">
        <w:rPr>
          <w:noProof/>
        </w:rPr>
        <w:t>11</w:t>
      </w:r>
      <w:r w:rsidRPr="00A5701D">
        <w:fldChar w:fldCharType="end"/>
      </w:r>
      <w:r w:rsidRPr="00A5701D">
        <w:t xml:space="preserve">. </w:t>
      </w:r>
    </w:p>
    <w:p w14:paraId="24F83B15" w14:textId="77777777" w:rsidR="00870F90" w:rsidRPr="00A5701D" w:rsidRDefault="00870F90" w:rsidP="00870F90"/>
    <w:p w14:paraId="61FF6CF8" w14:textId="77777777" w:rsidR="00870F90" w:rsidRPr="00A5701D" w:rsidRDefault="00870F90" w:rsidP="00870F90">
      <w:pPr>
        <w:keepNext/>
      </w:pPr>
      <w:r w:rsidRPr="00A5701D">
        <w:rPr>
          <w:noProof/>
        </w:rPr>
        <w:drawing>
          <wp:inline distT="114300" distB="114300" distL="114300" distR="114300" wp14:anchorId="7904E974" wp14:editId="4C7CED58">
            <wp:extent cx="6124575" cy="2853690"/>
            <wp:effectExtent l="12700" t="12700" r="12700" b="12700"/>
            <wp:docPr id="1697357136"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258"/>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1F0445DB" w14:textId="77777777" w:rsidR="00870F90" w:rsidRPr="00A5701D" w:rsidRDefault="00870F90" w:rsidP="00870F90">
      <w:pPr>
        <w:pBdr>
          <w:top w:val="nil"/>
          <w:left w:val="nil"/>
          <w:bottom w:val="nil"/>
          <w:right w:val="nil"/>
          <w:between w:val="nil"/>
        </w:pBdr>
        <w:spacing w:after="200"/>
        <w:jc w:val="center"/>
        <w:rPr>
          <w:b/>
          <w:color w:val="000000"/>
        </w:rPr>
      </w:pPr>
      <w:bookmarkStart w:id="187" w:name="_Ref72264068"/>
      <w:bookmarkStart w:id="188" w:name="_Toc72267138"/>
      <w:bookmarkStart w:id="189" w:name="_Toc104461692"/>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17</w:t>
      </w:r>
      <w:r w:rsidRPr="00A5701D">
        <w:rPr>
          <w:b/>
          <w:noProof/>
          <w:color w:val="000000"/>
        </w:rPr>
        <w:fldChar w:fldCharType="end"/>
      </w:r>
      <w:bookmarkEnd w:id="187"/>
      <w:r w:rsidRPr="00A5701D">
        <w:rPr>
          <w:b/>
          <w:color w:val="000000"/>
        </w:rPr>
        <w:t xml:space="preserve"> – Abdominal Pain symptom with attributes inside the Berlin Model</w:t>
      </w:r>
      <w:bookmarkEnd w:id="188"/>
      <w:bookmarkEnd w:id="189"/>
    </w:p>
    <w:p w14:paraId="01F89B49" w14:textId="77777777" w:rsidR="00870F90" w:rsidRPr="00A5701D" w:rsidRDefault="00870F90" w:rsidP="00870F90">
      <w:bookmarkStart w:id="190" w:name="_heading=h.39kk8xu" w:colFirst="0" w:colLast="0"/>
      <w:bookmarkEnd w:id="190"/>
      <w:r w:rsidRPr="00A5701D">
        <w:t>The above-mentioned pre-coordinated symptoms have been replaced with a single symptom like "abdominal pain" as it is often reported by users of self-assessment applications. For expressing the details, the symptoms now contain sub structures for each attribute stating the probability distribution of the attribute for all the conditions causing this symptom.</w:t>
      </w:r>
    </w:p>
    <w:p w14:paraId="3969DFE4"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Factor distributions</w:t>
      </w:r>
    </w:p>
    <w:p w14:paraId="2DBEF34A" w14:textId="77777777" w:rsidR="00870F90" w:rsidRPr="00A5701D" w:rsidRDefault="00870F90" w:rsidP="00870F90">
      <w:r w:rsidRPr="00A5701D">
        <w:t>The second aspect that was improved for the MMVB version 2.2 was the more detailed modelling of risk factors. In the initial model it was only informally noted in a comment field that e.g. "ectopic pregnancy" allows "only females". For later supporting more factors that also influence the AIs in a non-binary way, we introduced explicit probability distributions modulating the prior distributions of the different conditions.</w:t>
      </w:r>
      <w:sdt>
        <w:sdtPr>
          <w:tag w:val="goog_rdk_28"/>
          <w:id w:val="-1723746692"/>
        </w:sdtPr>
        <w:sdtContent/>
      </w:sdt>
      <w:r w:rsidRPr="00A5701D">
        <w:t xml:space="preserve"> </w:t>
      </w:r>
      <w:r w:rsidRPr="00A5701D">
        <w:rPr>
          <w:color w:val="000000"/>
        </w:rPr>
        <w:fldChar w:fldCharType="begin"/>
      </w:r>
      <w:r w:rsidRPr="00A5701D">
        <w:instrText xml:space="preserve"> REF _Ref72264110 \h </w:instrText>
      </w:r>
      <w:r w:rsidRPr="00A5701D">
        <w:rPr>
          <w:color w:val="000000"/>
        </w:rPr>
        <w:instrText xml:space="preserve"> \* MERGEFORMAT </w:instrText>
      </w:r>
      <w:r w:rsidRPr="00A5701D">
        <w:rPr>
          <w:color w:val="000000"/>
        </w:rPr>
      </w:r>
      <w:r w:rsidRPr="00A5701D">
        <w:rPr>
          <w:color w:val="000000"/>
        </w:rPr>
        <w:fldChar w:fldCharType="separate"/>
      </w:r>
      <w:r w:rsidRPr="00A5701D">
        <w:t xml:space="preserve">Figure </w:t>
      </w:r>
      <w:r w:rsidRPr="00A5701D">
        <w:rPr>
          <w:noProof/>
        </w:rPr>
        <w:t>12</w:t>
      </w:r>
      <w:r w:rsidRPr="00A5701D">
        <w:rPr>
          <w:color w:val="000000"/>
        </w:rPr>
        <w:fldChar w:fldCharType="end"/>
      </w:r>
      <w:r w:rsidRPr="00A5701D">
        <w:rPr>
          <w:color w:val="000000"/>
        </w:rPr>
        <w:t xml:space="preserve"> </w:t>
      </w:r>
      <w:r w:rsidRPr="00A5701D">
        <w:t xml:space="preserve">and </w:t>
      </w:r>
      <w:r w:rsidRPr="00A5701D">
        <w:fldChar w:fldCharType="begin"/>
      </w:r>
      <w:r w:rsidRPr="00A5701D">
        <w:instrText xml:space="preserve"> REF _Ref72264121 \h  \* MERGEFORMAT </w:instrText>
      </w:r>
      <w:r w:rsidRPr="00A5701D">
        <w:fldChar w:fldCharType="separate"/>
      </w:r>
      <w:r w:rsidRPr="00A5701D">
        <w:t xml:space="preserve">Figure </w:t>
      </w:r>
      <w:r w:rsidRPr="00A5701D">
        <w:rPr>
          <w:noProof/>
        </w:rPr>
        <w:t>13</w:t>
      </w:r>
      <w:r w:rsidRPr="00A5701D">
        <w:fldChar w:fldCharType="end"/>
      </w:r>
      <w:r w:rsidRPr="00A5701D">
        <w:t xml:space="preserve"> show the refined probability distributions for ectopic pregnancy.</w:t>
      </w:r>
    </w:p>
    <w:p w14:paraId="118836FA" w14:textId="77777777" w:rsidR="00870F90" w:rsidRPr="00A5701D" w:rsidRDefault="00870F90" w:rsidP="00870F90">
      <w:pPr>
        <w:rPr>
          <w:color w:val="808080"/>
        </w:rPr>
      </w:pPr>
    </w:p>
    <w:p w14:paraId="31B1C72C" w14:textId="77777777" w:rsidR="00870F90" w:rsidRPr="00A5701D" w:rsidRDefault="00870F90" w:rsidP="00870F90">
      <w:pPr>
        <w:keepNext/>
      </w:pPr>
      <w:r w:rsidRPr="00A5701D">
        <w:rPr>
          <w:noProof/>
        </w:rPr>
        <w:drawing>
          <wp:inline distT="114300" distB="114300" distL="114300" distR="114300" wp14:anchorId="6FAA1984" wp14:editId="6BA1C0E8">
            <wp:extent cx="6083935" cy="1076325"/>
            <wp:effectExtent l="12700" t="12700" r="12700" b="12700"/>
            <wp:docPr id="1697357137" name="image2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259"/>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0C32BF39" w14:textId="77777777" w:rsidR="00870F90" w:rsidRPr="00A5701D" w:rsidRDefault="00870F90" w:rsidP="00870F90">
      <w:pPr>
        <w:pBdr>
          <w:top w:val="nil"/>
          <w:left w:val="nil"/>
          <w:bottom w:val="nil"/>
          <w:right w:val="nil"/>
          <w:between w:val="nil"/>
        </w:pBdr>
        <w:spacing w:after="200"/>
        <w:jc w:val="center"/>
        <w:rPr>
          <w:b/>
          <w:color w:val="000000"/>
        </w:rPr>
      </w:pPr>
      <w:bookmarkStart w:id="191" w:name="_Ref72264110"/>
      <w:bookmarkStart w:id="192" w:name="_Toc72267139"/>
      <w:bookmarkStart w:id="193" w:name="_Toc104461693"/>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18</w:t>
      </w:r>
      <w:r w:rsidRPr="00A5701D">
        <w:rPr>
          <w:b/>
          <w:noProof/>
          <w:color w:val="000000"/>
        </w:rPr>
        <w:fldChar w:fldCharType="end"/>
      </w:r>
      <w:bookmarkEnd w:id="191"/>
      <w:r w:rsidRPr="00A5701D">
        <w:rPr>
          <w:b/>
          <w:color w:val="000000"/>
        </w:rPr>
        <w:t xml:space="preserve"> – Factors with attribute details inside the Berlin Model</w:t>
      </w:r>
      <w:bookmarkEnd w:id="192"/>
      <w:bookmarkEnd w:id="193"/>
    </w:p>
    <w:p w14:paraId="11DEB830" w14:textId="77777777" w:rsidR="00870F90" w:rsidRPr="00A5701D" w:rsidRDefault="00870F90" w:rsidP="00870F90">
      <w:pPr>
        <w:keepNext/>
        <w:rPr>
          <w:b/>
          <w:color w:val="000000"/>
        </w:rPr>
      </w:pPr>
      <w:bookmarkStart w:id="194" w:name="_heading=h.1opuj5n" w:colFirst="0" w:colLast="0"/>
      <w:bookmarkEnd w:id="194"/>
    </w:p>
    <w:p w14:paraId="284CD20B" w14:textId="77777777" w:rsidR="00870F90" w:rsidRPr="00A5701D" w:rsidRDefault="00870F90" w:rsidP="00870F90">
      <w:pPr>
        <w:keepNext/>
      </w:pPr>
      <w:r w:rsidRPr="00A5701D">
        <w:rPr>
          <w:noProof/>
        </w:rPr>
        <w:drawing>
          <wp:inline distT="114300" distB="114300" distL="114300" distR="114300" wp14:anchorId="37726A1C" wp14:editId="3B5D8851">
            <wp:extent cx="6076950" cy="1223010"/>
            <wp:effectExtent l="12700" t="12700" r="12700" b="12700"/>
            <wp:docPr id="1697357139" name="image30.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260"/>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2622CA36" w14:textId="77777777" w:rsidR="00870F90" w:rsidRPr="00A5701D" w:rsidRDefault="00870F90" w:rsidP="00870F90">
      <w:pPr>
        <w:pBdr>
          <w:top w:val="nil"/>
          <w:left w:val="nil"/>
          <w:bottom w:val="nil"/>
          <w:right w:val="nil"/>
          <w:between w:val="nil"/>
        </w:pBdr>
        <w:spacing w:after="200"/>
        <w:jc w:val="center"/>
        <w:rPr>
          <w:b/>
          <w:color w:val="000000"/>
        </w:rPr>
      </w:pPr>
      <w:bookmarkStart w:id="195" w:name="_Ref72264121"/>
      <w:bookmarkStart w:id="196" w:name="_Toc72267140"/>
      <w:bookmarkStart w:id="197" w:name="_Toc104461694"/>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19</w:t>
      </w:r>
      <w:r w:rsidRPr="00A5701D">
        <w:rPr>
          <w:b/>
          <w:noProof/>
          <w:color w:val="000000"/>
        </w:rPr>
        <w:fldChar w:fldCharType="end"/>
      </w:r>
      <w:bookmarkEnd w:id="195"/>
      <w:r w:rsidRPr="00A5701D">
        <w:rPr>
          <w:b/>
          <w:color w:val="000000"/>
        </w:rPr>
        <w:t xml:space="preserve"> – Refined factor distributions for ectopic pregnancy inside the Berlin Model</w:t>
      </w:r>
      <w:bookmarkEnd w:id="196"/>
      <w:bookmarkEnd w:id="197"/>
    </w:p>
    <w:p w14:paraId="1FB447C5" w14:textId="77777777" w:rsidR="00870F90" w:rsidRPr="00A5701D" w:rsidRDefault="00870F90" w:rsidP="00870F90">
      <w:pPr>
        <w:rPr>
          <w:color w:val="000000"/>
        </w:rPr>
      </w:pPr>
      <w:bookmarkStart w:id="198" w:name="_heading=h.48pi1tg" w:colFirst="0" w:colLast="0"/>
      <w:bookmarkEnd w:id="198"/>
      <w:r w:rsidRPr="00A5701D">
        <w:lastRenderedPageBreak/>
        <w:t>For example, a chosen attribute value "male" for factor "sex" implies that the probability of "ectopic pregnancy" is zero.</w:t>
      </w:r>
    </w:p>
    <w:p w14:paraId="62321559"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New benchmarking backend application</w:t>
      </w:r>
    </w:p>
    <w:p w14:paraId="3669EDCB" w14:textId="77777777" w:rsidR="00870F90" w:rsidRPr="00A5701D" w:rsidRDefault="00870F90" w:rsidP="00870F90">
      <w:r w:rsidRPr="00A5701D">
        <w:t>With a view towards adding future functionality required for the MVB, the topic group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18D46542"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New benchmarking frontend application</w:t>
      </w:r>
    </w:p>
    <w:p w14:paraId="273D46A8" w14:textId="77777777" w:rsidR="00870F90" w:rsidRPr="00A5701D" w:rsidRDefault="00870F90" w:rsidP="00870F90">
      <w:r w:rsidRPr="00A5701D">
        <w:t>For MMVB 2.2 we also implemented a new web-based frontend application. Previously the frontend was a single file containing all necessary code to communicate with the backend and run basic benchmarks. Crucial data was stored in-memory and it was not supported to e.g. return to a running benchmark or viewing the results of a benchmark that was run in another browser. To address those issues we implemented a new frontend based meeting the following criteria: state-less, proper API communication, interactive, user-friendly, extensible (to in the future include features like interactive drilldowns). The new user interface was also designed to support the new Berlin model attributes and factors. We also improved the usability and visual appearance of the frontend.</w:t>
      </w:r>
    </w:p>
    <w:p w14:paraId="74CC5EEA"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Case Annotation Tool</w:t>
      </w:r>
    </w:p>
    <w:p w14:paraId="5F622693" w14:textId="77777777" w:rsidR="00870F90" w:rsidRPr="00A5701D" w:rsidRDefault="00870F90" w:rsidP="00870F90">
      <w:pPr>
        <w:rPr>
          <w:color w:val="000000"/>
        </w:rPr>
      </w:pPr>
      <w:r w:rsidRPr="00A5701D">
        <w:t xml:space="preserve">The benchmarking of the MMVB 2.2 version uses mainly synthetic data sampled from the Berlin model defined by the doctors in the topic group. However, for learning how to create representative real-world cases for the later MVB version of the benchmarking, the doctors in the topic group also created cases. In MMVB 1.0, we used spreadsheets for describing the cases, 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topic group to create benchmarking cases on top of the synthetic ones to collect evidence on future annotation tools for the MVB. </w:t>
      </w:r>
    </w:p>
    <w:p w14:paraId="536EC113"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Benchmarking methods</w:t>
      </w:r>
    </w:p>
    <w:p w14:paraId="5AF1D06A" w14:textId="77777777" w:rsidR="00870F90" w:rsidRPr="00A5701D" w:rsidRDefault="00870F90" w:rsidP="00870F90">
      <w:r w:rsidRPr="00A5701D">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09D55C89" w14:textId="77777777" w:rsidR="00870F90" w:rsidRPr="00A5701D" w:rsidRDefault="00870F90" w:rsidP="00870F90">
      <w:pPr>
        <w:numPr>
          <w:ilvl w:val="4"/>
          <w:numId w:val="14"/>
        </w:numPr>
        <w:spacing w:before="240" w:after="60"/>
        <w:outlineLvl w:val="4"/>
        <w:rPr>
          <w:rFonts w:eastAsia="MS Mincho"/>
          <w:b/>
          <w:bCs/>
          <w:i/>
          <w:iCs/>
          <w:szCs w:val="26"/>
        </w:rPr>
      </w:pPr>
      <w:sdt>
        <w:sdtPr>
          <w:rPr>
            <w:rFonts w:eastAsia="MS Mincho"/>
            <w:b/>
            <w:bCs/>
            <w:i/>
            <w:iCs/>
            <w:szCs w:val="26"/>
          </w:rPr>
          <w:tag w:val="goog_rdk_29"/>
          <w:id w:val="692882082"/>
          <w:showingPlcHdr/>
        </w:sdtPr>
        <w:sdtContent>
          <w:r w:rsidRPr="00A5701D">
            <w:rPr>
              <w:rFonts w:eastAsia="MS Mincho"/>
              <w:b/>
              <w:bCs/>
              <w:i/>
              <w:iCs/>
              <w:szCs w:val="26"/>
            </w:rPr>
            <w:t xml:space="preserve">     </w:t>
          </w:r>
        </w:sdtContent>
      </w:sdt>
      <w:r w:rsidRPr="00A5701D">
        <w:rPr>
          <w:rFonts w:eastAsia="MS Mincho"/>
          <w:b/>
          <w:bCs/>
          <w:i/>
          <w:iCs/>
          <w:szCs w:val="26"/>
        </w:rPr>
        <w:t>Benchmarking system architecture</w:t>
      </w:r>
    </w:p>
    <w:p w14:paraId="594BA811" w14:textId="77777777" w:rsidR="00870F90" w:rsidRPr="00A5701D" w:rsidRDefault="00870F90" w:rsidP="00870F90">
      <w:pPr>
        <w:keepNext/>
      </w:pPr>
      <w:r w:rsidRPr="00A5701D">
        <w:rPr>
          <w:noProof/>
        </w:rPr>
        <w:lastRenderedPageBreak/>
        <w:drawing>
          <wp:inline distT="0" distB="0" distL="0" distR="0" wp14:anchorId="0E436498" wp14:editId="4A76D48A">
            <wp:extent cx="6301105" cy="3242945"/>
            <wp:effectExtent l="0" t="0" r="0" b="0"/>
            <wp:docPr id="1697357140" name="image2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Diagram&#10;&#10;Description automatically generated"/>
                    <pic:cNvPicPr preferRelativeResize="0"/>
                  </pic:nvPicPr>
                  <pic:blipFill>
                    <a:blip r:embed="rId261"/>
                    <a:srcRect/>
                    <a:stretch>
                      <a:fillRect/>
                    </a:stretch>
                  </pic:blipFill>
                  <pic:spPr>
                    <a:xfrm>
                      <a:off x="0" y="0"/>
                      <a:ext cx="6301105" cy="3242945"/>
                    </a:xfrm>
                    <a:prstGeom prst="rect">
                      <a:avLst/>
                    </a:prstGeom>
                    <a:ln/>
                  </pic:spPr>
                </pic:pic>
              </a:graphicData>
            </a:graphic>
          </wp:inline>
        </w:drawing>
      </w:r>
    </w:p>
    <w:p w14:paraId="467B8C23" w14:textId="77777777" w:rsidR="00870F90" w:rsidRPr="00A5701D" w:rsidRDefault="00870F90" w:rsidP="00870F90">
      <w:pPr>
        <w:pBdr>
          <w:top w:val="nil"/>
          <w:left w:val="nil"/>
          <w:bottom w:val="nil"/>
          <w:right w:val="nil"/>
          <w:between w:val="nil"/>
        </w:pBdr>
        <w:spacing w:after="200"/>
        <w:jc w:val="center"/>
        <w:rPr>
          <w:b/>
          <w:color w:val="000000"/>
        </w:rPr>
      </w:pPr>
      <w:bookmarkStart w:id="199" w:name="_Toc72267141"/>
      <w:bookmarkStart w:id="200" w:name="_Toc104461695"/>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20</w:t>
      </w:r>
      <w:r w:rsidRPr="00A5701D">
        <w:rPr>
          <w:b/>
          <w:noProof/>
          <w:color w:val="000000"/>
        </w:rPr>
        <w:fldChar w:fldCharType="end"/>
      </w:r>
      <w:r w:rsidRPr="00A5701D">
        <w:rPr>
          <w:b/>
          <w:color w:val="000000"/>
        </w:rPr>
        <w:t xml:space="preserve"> – MMVB 2.2 High-level architecture</w:t>
      </w:r>
      <w:bookmarkEnd w:id="199"/>
      <w:bookmarkEnd w:id="200"/>
    </w:p>
    <w:p w14:paraId="0CBBED24" w14:textId="77777777" w:rsidR="00870F90" w:rsidRPr="00A5701D" w:rsidRDefault="00870F90" w:rsidP="00870F90">
      <w:pPr>
        <w:numPr>
          <w:ilvl w:val="5"/>
          <w:numId w:val="14"/>
        </w:numPr>
        <w:spacing w:before="240" w:after="60"/>
        <w:outlineLvl w:val="5"/>
        <w:rPr>
          <w:rFonts w:eastAsia="MS Mincho"/>
          <w:b/>
          <w:bCs/>
          <w:szCs w:val="20"/>
        </w:rPr>
      </w:pPr>
      <w:r w:rsidRPr="00A5701D">
        <w:rPr>
          <w:rFonts w:eastAsia="MS Mincho"/>
          <w:b/>
          <w:bCs/>
          <w:szCs w:val="20"/>
        </w:rPr>
        <w:t xml:space="preserve">Backend architecture changes </w:t>
      </w:r>
    </w:p>
    <w:p w14:paraId="20852A10" w14:textId="77777777" w:rsidR="00870F90" w:rsidRPr="00A5701D" w:rsidRDefault="00870F90" w:rsidP="00870F90">
      <w:r w:rsidRPr="00A5701D">
        <w:t>The new backend for the MMVB 2.2 benchmarking was based on Django, which is a well-established and well documented Python framework. It plays well with other frameworks which will make the benchmarking easier to extend in future. Django has most of the basic foundation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to develop the MVB where we need to implement features related to different types of users or tasks (for example submitting a case set or running a benchmark). Django also provides an out of the box customisable solution for admin management which would allow a simple UI to be implemented for admin management on the backend if required. Early discussions towards a focus group wide benchmarking software are also considering Django, which will help migration if necessary.</w:t>
      </w:r>
    </w:p>
    <w:p w14:paraId="2FAB7331" w14:textId="77777777" w:rsidR="00870F90" w:rsidRPr="00362270" w:rsidRDefault="00870F90" w:rsidP="00870F90">
      <w:r w:rsidRPr="00A5701D">
        <w:t>MySQL was chosen as the database for the new backend,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5F6EEE4C" w14:textId="77777777" w:rsidR="00870F90" w:rsidRPr="00A5701D" w:rsidRDefault="00870F90" w:rsidP="00870F90">
      <w:pPr>
        <w:rPr>
          <w:highlight w:val="white"/>
        </w:rPr>
      </w:pPr>
      <w:r w:rsidRPr="00A5701D">
        <w:rPr>
          <w:highlight w:val="white"/>
        </w:rPr>
        <w:t>In order to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3DB8CF19" w14:textId="77777777" w:rsidR="00870F90" w:rsidRPr="00A5701D" w:rsidRDefault="00870F90" w:rsidP="00870F90">
      <w:r w:rsidRPr="00A5701D">
        <w:t xml:space="preserve">The latest MMVB 2.2 backend was designed to support the new Berlin model data structures. The most important part was implementation of a Berlin model case synthesizer. As with the previous London model, synthetic cases are generated based on the simple medical domain model for abdominal conditions, findings, factors and profile information. First a condition is sampled at random according to its prior probability, taking into account the weight of factors associated with the synthetic patient sampled from the patient factor distribution. Then clinical findings are then sampled for that condition according to their strength of association with the condition. For the Berlin model, attributes are sampled for each finding where possible. </w:t>
      </w:r>
    </w:p>
    <w:p w14:paraId="75EDC4BA" w14:textId="77777777" w:rsidR="00870F90" w:rsidRPr="00A5701D" w:rsidRDefault="00870F90" w:rsidP="00870F90">
      <w:pPr>
        <w:rPr>
          <w:highlight w:val="yellow"/>
        </w:rPr>
      </w:pPr>
    </w:p>
    <w:p w14:paraId="3DA0FAD2" w14:textId="77777777" w:rsidR="00870F90" w:rsidRPr="00A5701D" w:rsidRDefault="00870F90" w:rsidP="00870F90">
      <w:r w:rsidRPr="00A5701D">
        <w:t xml:space="preserve">Based on the new data structures we also changed the API calls to the toy AIs to include new attribute and factor details in the case data. This implies also that all topic group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w:t>
      </w:r>
    </w:p>
    <w:p w14:paraId="63C32FD1" w14:textId="77777777" w:rsidR="00870F90" w:rsidRPr="00A5701D" w:rsidRDefault="00870F90" w:rsidP="00870F90">
      <w:r w:rsidRPr="00A5701D">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520E437C" w14:textId="77777777" w:rsidR="00870F90" w:rsidRPr="00A5701D" w:rsidRDefault="00870F90" w:rsidP="00870F90"/>
    <w:p w14:paraId="083FCEBB" w14:textId="77777777" w:rsidR="00870F90" w:rsidRPr="00A5701D" w:rsidRDefault="00870F90" w:rsidP="00870F90">
      <w:pPr>
        <w:rPr>
          <w:b/>
        </w:rPr>
      </w:pPr>
      <w:r w:rsidRPr="00A5701D">
        <w:rPr>
          <w:b/>
        </w:rPr>
        <w:t>Common</w:t>
      </w:r>
    </w:p>
    <w:p w14:paraId="12EA97E1" w14:textId="77777777" w:rsidR="00870F90" w:rsidRPr="00A5701D" w:rsidRDefault="00870F90" w:rsidP="00870F90">
      <w:r w:rsidRPr="00A5701D">
        <w:t>This application aims to act as an aggregator of all the common/shared functionalities for the other applications.</w:t>
      </w:r>
    </w:p>
    <w:p w14:paraId="4CD15234" w14:textId="77777777" w:rsidR="00870F90" w:rsidRPr="00A5701D" w:rsidRDefault="00870F90" w:rsidP="00870F90"/>
    <w:p w14:paraId="154B68F7" w14:textId="77777777" w:rsidR="00870F90" w:rsidRPr="00A5701D" w:rsidRDefault="00870F90" w:rsidP="00870F90">
      <w:r w:rsidRPr="00A5701D">
        <w:rPr>
          <w:b/>
        </w:rPr>
        <w:t>Case Synthesizer</w:t>
      </w:r>
    </w:p>
    <w:p w14:paraId="09067791" w14:textId="77777777" w:rsidR="00870F90" w:rsidRPr="00A5701D" w:rsidRDefault="00870F90" w:rsidP="00870F90">
      <w:r w:rsidRPr="00A5701D">
        <w:t>This application is responsible for implementing the structure for synthesizing Cases and CaseSets from the Berlin model.</w:t>
      </w:r>
    </w:p>
    <w:p w14:paraId="5825B31E" w14:textId="77777777" w:rsidR="00870F90" w:rsidRPr="00A5701D" w:rsidRDefault="00870F90" w:rsidP="00870F90"/>
    <w:p w14:paraId="39555DA4" w14:textId="77777777" w:rsidR="00870F90" w:rsidRPr="00A5701D" w:rsidRDefault="00870F90" w:rsidP="00870F90">
      <w:pPr>
        <w:rPr>
          <w:b/>
        </w:rPr>
      </w:pPr>
      <w:r w:rsidRPr="00A5701D">
        <w:rPr>
          <w:b/>
        </w:rPr>
        <w:t>Toy AIs</w:t>
      </w:r>
    </w:p>
    <w:p w14:paraId="1AF62AF5" w14:textId="77777777" w:rsidR="00870F90" w:rsidRPr="00A5701D" w:rsidRDefault="00870F90" w:rsidP="00870F90">
      <w:r w:rsidRPr="00A5701D">
        <w:t>This application is responsible for the structure needed for implementing Toy AIs and registering them as available AI implementations.</w:t>
      </w:r>
    </w:p>
    <w:p w14:paraId="70DAAC54" w14:textId="77777777" w:rsidR="00870F90" w:rsidRPr="00A5701D" w:rsidRDefault="00870F90" w:rsidP="00870F90"/>
    <w:p w14:paraId="1011FC9E" w14:textId="77777777" w:rsidR="00870F90" w:rsidRPr="00A5701D" w:rsidRDefault="00870F90" w:rsidP="00870F90">
      <w:pPr>
        <w:rPr>
          <w:b/>
        </w:rPr>
      </w:pPr>
      <w:r w:rsidRPr="00A5701D">
        <w:rPr>
          <w:b/>
        </w:rPr>
        <w:t>AI Implementations (API)</w:t>
      </w:r>
    </w:p>
    <w:p w14:paraId="1D14F4AB" w14:textId="77777777" w:rsidR="00870F90" w:rsidRPr="00A5701D" w:rsidRDefault="00870F90" w:rsidP="00870F90">
      <w:r w:rsidRPr="00A5701D">
        <w:t>This application is responsible for implementing the data models and API for AI Implementations. It allows users to register a new AI Implementation, list, delete and update the registered AI Implementations or ask for their health status.</w:t>
      </w:r>
    </w:p>
    <w:p w14:paraId="47FB1199" w14:textId="77777777" w:rsidR="00870F90" w:rsidRPr="00A5701D" w:rsidRDefault="00870F90" w:rsidP="00870F90">
      <w:pPr>
        <w:keepNext/>
      </w:pPr>
      <w:r w:rsidRPr="00A5701D">
        <w:rPr>
          <w:noProof/>
        </w:rPr>
        <w:drawing>
          <wp:inline distT="0" distB="0" distL="0" distR="0" wp14:anchorId="4BC48A40" wp14:editId="4DF8841A">
            <wp:extent cx="6301105" cy="2782570"/>
            <wp:effectExtent l="0" t="0" r="0" b="0"/>
            <wp:docPr id="1697357141" name="image25.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262"/>
                    <a:srcRect/>
                    <a:stretch>
                      <a:fillRect/>
                    </a:stretch>
                  </pic:blipFill>
                  <pic:spPr>
                    <a:xfrm>
                      <a:off x="0" y="0"/>
                      <a:ext cx="6301105" cy="2782570"/>
                    </a:xfrm>
                    <a:prstGeom prst="rect">
                      <a:avLst/>
                    </a:prstGeom>
                    <a:ln/>
                  </pic:spPr>
                </pic:pic>
              </a:graphicData>
            </a:graphic>
          </wp:inline>
        </w:drawing>
      </w:r>
    </w:p>
    <w:p w14:paraId="05DEED62" w14:textId="77777777" w:rsidR="00870F90" w:rsidRPr="00A5701D" w:rsidRDefault="00870F90" w:rsidP="00870F90">
      <w:pPr>
        <w:pBdr>
          <w:top w:val="nil"/>
          <w:left w:val="nil"/>
          <w:bottom w:val="nil"/>
          <w:right w:val="nil"/>
          <w:between w:val="nil"/>
        </w:pBdr>
        <w:spacing w:after="200"/>
        <w:jc w:val="center"/>
        <w:rPr>
          <w:b/>
          <w:color w:val="000000"/>
        </w:rPr>
      </w:pPr>
      <w:bookmarkStart w:id="201" w:name="_Toc72267142"/>
      <w:bookmarkStart w:id="202" w:name="_Toc104461696"/>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21</w:t>
      </w:r>
      <w:r w:rsidRPr="00A5701D">
        <w:rPr>
          <w:b/>
          <w:noProof/>
          <w:color w:val="000000"/>
        </w:rPr>
        <w:fldChar w:fldCharType="end"/>
      </w:r>
      <w:r w:rsidRPr="00A5701D">
        <w:rPr>
          <w:b/>
          <w:color w:val="000000"/>
        </w:rPr>
        <w:t xml:space="preserve"> – MMVB 2.2 ai-implementations API</w:t>
      </w:r>
      <w:bookmarkEnd w:id="201"/>
      <w:bookmarkEnd w:id="202"/>
    </w:p>
    <w:p w14:paraId="54457110" w14:textId="77777777" w:rsidR="00870F90" w:rsidRPr="00A5701D" w:rsidRDefault="00870F90" w:rsidP="00870F90">
      <w:pPr>
        <w:rPr>
          <w:b/>
        </w:rPr>
      </w:pPr>
      <w:r w:rsidRPr="00A5701D">
        <w:rPr>
          <w:b/>
        </w:rPr>
        <w:lastRenderedPageBreak/>
        <w:t>Cases (API)</w:t>
      </w:r>
    </w:p>
    <w:p w14:paraId="070F4FF4" w14:textId="77777777" w:rsidR="00870F90" w:rsidRPr="00A5701D" w:rsidRDefault="00870F90" w:rsidP="00870F90">
      <w:r w:rsidRPr="00A5701D">
        <w:t>This application is responsible for implementing the data models and API for Cases and CaseSets. it offers to list, retrieve, create, and update Cases and CaseSets.</w:t>
      </w:r>
    </w:p>
    <w:p w14:paraId="717AEEA6" w14:textId="77777777" w:rsidR="00870F90" w:rsidRPr="00A5701D" w:rsidRDefault="00870F90" w:rsidP="00870F90">
      <w:pPr>
        <w:keepNext/>
      </w:pPr>
      <w:r w:rsidRPr="00A5701D">
        <w:rPr>
          <w:noProof/>
        </w:rPr>
        <w:drawing>
          <wp:inline distT="0" distB="0" distL="0" distR="0" wp14:anchorId="51F0C4E4" wp14:editId="1CBE4ACD">
            <wp:extent cx="6301105" cy="5545455"/>
            <wp:effectExtent l="0" t="0" r="0" b="0"/>
            <wp:docPr id="169735714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63"/>
                    <a:srcRect/>
                    <a:stretch>
                      <a:fillRect/>
                    </a:stretch>
                  </pic:blipFill>
                  <pic:spPr>
                    <a:xfrm>
                      <a:off x="0" y="0"/>
                      <a:ext cx="6301105" cy="5545455"/>
                    </a:xfrm>
                    <a:prstGeom prst="rect">
                      <a:avLst/>
                    </a:prstGeom>
                    <a:ln/>
                  </pic:spPr>
                </pic:pic>
              </a:graphicData>
            </a:graphic>
          </wp:inline>
        </w:drawing>
      </w:r>
    </w:p>
    <w:p w14:paraId="14223A30" w14:textId="77777777" w:rsidR="00870F90" w:rsidRPr="00A5701D" w:rsidRDefault="00870F90" w:rsidP="00870F90">
      <w:pPr>
        <w:pBdr>
          <w:top w:val="nil"/>
          <w:left w:val="nil"/>
          <w:bottom w:val="nil"/>
          <w:right w:val="nil"/>
          <w:between w:val="nil"/>
        </w:pBdr>
        <w:spacing w:after="200"/>
        <w:jc w:val="center"/>
        <w:rPr>
          <w:b/>
          <w:color w:val="000000"/>
        </w:rPr>
      </w:pPr>
      <w:bookmarkStart w:id="203" w:name="_Toc72267143"/>
      <w:bookmarkStart w:id="204" w:name="_Toc104461697"/>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22</w:t>
      </w:r>
      <w:r w:rsidRPr="00A5701D">
        <w:rPr>
          <w:b/>
          <w:noProof/>
          <w:color w:val="000000"/>
        </w:rPr>
        <w:fldChar w:fldCharType="end"/>
      </w:r>
      <w:r w:rsidRPr="00A5701D">
        <w:rPr>
          <w:b/>
          <w:color w:val="000000"/>
        </w:rPr>
        <w:t xml:space="preserve"> – MMVB 2.2 cases and case-sets API</w:t>
      </w:r>
      <w:bookmarkEnd w:id="203"/>
      <w:bookmarkEnd w:id="204"/>
    </w:p>
    <w:p w14:paraId="001EFBDD" w14:textId="77777777" w:rsidR="00870F90" w:rsidRPr="00A5701D" w:rsidRDefault="00870F90" w:rsidP="00870F90">
      <w:pPr>
        <w:rPr>
          <w:b/>
        </w:rPr>
      </w:pPr>
      <w:r w:rsidRPr="00A5701D">
        <w:rPr>
          <w:b/>
        </w:rPr>
        <w:t>Benchmarking Sessions (API)</w:t>
      </w:r>
    </w:p>
    <w:p w14:paraId="3FB0F825" w14:textId="77777777" w:rsidR="00870F90" w:rsidRPr="00A5701D" w:rsidRDefault="00870F90" w:rsidP="00870F90">
      <w:r w:rsidRPr="00A5701D">
        <w:t>This application is responsible for implementing the structure for creating, retrieving and handling benchmarking sessions.</w:t>
      </w:r>
    </w:p>
    <w:p w14:paraId="032C7964" w14:textId="77777777" w:rsidR="00870F90" w:rsidRPr="00A5701D" w:rsidRDefault="00870F90" w:rsidP="00870F90">
      <w:pPr>
        <w:keepNext/>
      </w:pPr>
      <w:r w:rsidRPr="00A5701D">
        <w:rPr>
          <w:noProof/>
        </w:rPr>
        <w:lastRenderedPageBreak/>
        <w:drawing>
          <wp:inline distT="0" distB="0" distL="0" distR="0" wp14:anchorId="4B486A7F" wp14:editId="342A63AD">
            <wp:extent cx="6301105" cy="3569970"/>
            <wp:effectExtent l="0" t="0" r="0" b="0"/>
            <wp:docPr id="1697357143"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264"/>
                    <a:srcRect/>
                    <a:stretch>
                      <a:fillRect/>
                    </a:stretch>
                  </pic:blipFill>
                  <pic:spPr>
                    <a:xfrm>
                      <a:off x="0" y="0"/>
                      <a:ext cx="6301105" cy="3569970"/>
                    </a:xfrm>
                    <a:prstGeom prst="rect">
                      <a:avLst/>
                    </a:prstGeom>
                    <a:ln/>
                  </pic:spPr>
                </pic:pic>
              </a:graphicData>
            </a:graphic>
          </wp:inline>
        </w:drawing>
      </w:r>
    </w:p>
    <w:p w14:paraId="5C3999F0" w14:textId="77777777" w:rsidR="00870F90" w:rsidRPr="00A5701D" w:rsidRDefault="00870F90" w:rsidP="00870F90">
      <w:pPr>
        <w:pBdr>
          <w:top w:val="nil"/>
          <w:left w:val="nil"/>
          <w:bottom w:val="nil"/>
          <w:right w:val="nil"/>
          <w:between w:val="nil"/>
        </w:pBdr>
        <w:spacing w:after="200"/>
        <w:jc w:val="center"/>
        <w:rPr>
          <w:b/>
          <w:color w:val="000000"/>
        </w:rPr>
      </w:pPr>
      <w:bookmarkStart w:id="205" w:name="_Toc72267144"/>
      <w:bookmarkStart w:id="206" w:name="_Toc104461698"/>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23</w:t>
      </w:r>
      <w:r w:rsidRPr="00A5701D">
        <w:rPr>
          <w:b/>
          <w:noProof/>
          <w:color w:val="000000"/>
        </w:rPr>
        <w:fldChar w:fldCharType="end"/>
      </w:r>
      <w:r w:rsidRPr="00A5701D">
        <w:rPr>
          <w:b/>
          <w:color w:val="000000"/>
        </w:rPr>
        <w:t xml:space="preserve"> – MMVB 2.2 benchmarking-sessions API</w:t>
      </w:r>
      <w:bookmarkEnd w:id="205"/>
      <w:bookmarkEnd w:id="206"/>
    </w:p>
    <w:p w14:paraId="28D37744" w14:textId="77777777" w:rsidR="00870F90" w:rsidRPr="00A5701D" w:rsidRDefault="00870F90" w:rsidP="00870F90">
      <w:pPr>
        <w:rPr>
          <w:b/>
        </w:rPr>
      </w:pPr>
      <w:r w:rsidRPr="00A5701D">
        <w:rPr>
          <w:b/>
        </w:rPr>
        <w:t>Metrics</w:t>
      </w:r>
    </w:p>
    <w:p w14:paraId="53932579" w14:textId="77777777" w:rsidR="00870F90" w:rsidRPr="00A5701D" w:rsidRDefault="00870F90" w:rsidP="00870F90">
      <w:r w:rsidRPr="00A5701D">
        <w:t>This application is responsible for the structure needed for implementing metrics as well as calculating the metrics for a given benchmarking session result. In contrast to single leaderboard based AI benchmarking systems sufficient for other topic groups for symptom assessment we need an interactive drill down to a given context which requires the dynamic recomputation of sub-set metrics via this API endpoint.</w:t>
      </w:r>
    </w:p>
    <w:p w14:paraId="4F116E85" w14:textId="77777777" w:rsidR="00870F90" w:rsidRPr="00A5701D" w:rsidRDefault="00870F90" w:rsidP="00870F90">
      <w:pPr>
        <w:keepNext/>
      </w:pPr>
      <w:r w:rsidRPr="00A5701D">
        <w:rPr>
          <w:noProof/>
        </w:rPr>
        <w:drawing>
          <wp:inline distT="0" distB="0" distL="0" distR="0" wp14:anchorId="593EC002" wp14:editId="5758F699">
            <wp:extent cx="6301105" cy="459740"/>
            <wp:effectExtent l="0" t="0" r="0" b="0"/>
            <wp:docPr id="1697357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5"/>
                    <a:srcRect/>
                    <a:stretch>
                      <a:fillRect/>
                    </a:stretch>
                  </pic:blipFill>
                  <pic:spPr>
                    <a:xfrm>
                      <a:off x="0" y="0"/>
                      <a:ext cx="6301105" cy="459740"/>
                    </a:xfrm>
                    <a:prstGeom prst="rect">
                      <a:avLst/>
                    </a:prstGeom>
                    <a:ln/>
                  </pic:spPr>
                </pic:pic>
              </a:graphicData>
            </a:graphic>
          </wp:inline>
        </w:drawing>
      </w:r>
    </w:p>
    <w:p w14:paraId="6AC9BCCE" w14:textId="77777777" w:rsidR="00870F90" w:rsidRPr="00A5701D" w:rsidRDefault="00870F90" w:rsidP="00870F90">
      <w:pPr>
        <w:pBdr>
          <w:top w:val="nil"/>
          <w:left w:val="nil"/>
          <w:bottom w:val="nil"/>
          <w:right w:val="nil"/>
          <w:between w:val="nil"/>
        </w:pBdr>
        <w:spacing w:after="200"/>
        <w:jc w:val="center"/>
        <w:rPr>
          <w:b/>
          <w:color w:val="000000"/>
        </w:rPr>
      </w:pPr>
      <w:bookmarkStart w:id="207" w:name="_Toc72267145"/>
      <w:bookmarkStart w:id="208" w:name="_Toc104461699"/>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24</w:t>
      </w:r>
      <w:r w:rsidRPr="00A5701D">
        <w:rPr>
          <w:b/>
          <w:noProof/>
          <w:color w:val="000000"/>
        </w:rPr>
        <w:fldChar w:fldCharType="end"/>
      </w:r>
      <w:r w:rsidRPr="00A5701D">
        <w:rPr>
          <w:b/>
          <w:color w:val="000000"/>
        </w:rPr>
        <w:t xml:space="preserve"> – MMVB 2.2 metrics API</w:t>
      </w:r>
      <w:bookmarkEnd w:id="207"/>
      <w:bookmarkEnd w:id="208"/>
    </w:p>
    <w:p w14:paraId="585D1888" w14:textId="77777777" w:rsidR="00870F90" w:rsidRPr="00A5701D" w:rsidRDefault="00870F90" w:rsidP="00870F90">
      <w:pPr>
        <w:numPr>
          <w:ilvl w:val="5"/>
          <w:numId w:val="14"/>
        </w:numPr>
        <w:spacing w:before="240" w:after="60"/>
        <w:outlineLvl w:val="5"/>
        <w:rPr>
          <w:rFonts w:eastAsia="MS Mincho"/>
          <w:b/>
          <w:bCs/>
          <w:szCs w:val="20"/>
        </w:rPr>
      </w:pPr>
      <w:r w:rsidRPr="00A5701D">
        <w:rPr>
          <w:rFonts w:eastAsia="MS Mincho"/>
          <w:b/>
          <w:bCs/>
          <w:szCs w:val="20"/>
        </w:rPr>
        <w:t xml:space="preserve">Frontend architecture changes </w:t>
      </w:r>
    </w:p>
    <w:p w14:paraId="0682F041" w14:textId="77777777" w:rsidR="00870F90" w:rsidRPr="00A5701D" w:rsidRDefault="00870F90" w:rsidP="00870F90">
      <w:r w:rsidRPr="00A5701D">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at the moment of decision. TypeScript helps to ensure and enforce both maintainable and understandable code, albeit at the cost of having a learning curve for developers who previously only used JavaScript and sometimes being more verbose. In the background Redux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ECharts library was chosen, currently a candidate project for the Apache Foundation. It was deemed the most versatile option, especially concerning interaction, but is complex in its usage. </w:t>
      </w:r>
    </w:p>
    <w:p w14:paraId="68478EBB"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Benchmarking system dataflow</w:t>
      </w:r>
    </w:p>
    <w:p w14:paraId="1C3B80B7" w14:textId="77777777" w:rsidR="00870F90" w:rsidRPr="00A5701D" w:rsidRDefault="00870F90" w:rsidP="00870F90">
      <w:r w:rsidRPr="00A5701D">
        <w:t>This section describes the dataflow throughout the benchmarking architecture. In the MMVB 2.2 version the overall flow is similar to the one for MMVB 1.0 and has still the following components:</w:t>
      </w:r>
    </w:p>
    <w:p w14:paraId="31C5ABB9" w14:textId="77777777" w:rsidR="00870F90" w:rsidRPr="00A5701D" w:rsidRDefault="00870F90" w:rsidP="00870F90"/>
    <w:p w14:paraId="07599760" w14:textId="77777777" w:rsidR="00870F90" w:rsidRDefault="00870F90" w:rsidP="00870F90">
      <w:pPr>
        <w:rPr>
          <w:b/>
        </w:rPr>
      </w:pPr>
      <w:r w:rsidRPr="00A5701D">
        <w:rPr>
          <w:b/>
        </w:rPr>
        <w:t>Model Generation</w:t>
      </w:r>
    </w:p>
    <w:p w14:paraId="1310F613" w14:textId="77777777" w:rsidR="00870F90" w:rsidRPr="00E82382" w:rsidRDefault="00870F90" w:rsidP="00870F90">
      <w:pPr>
        <w:rPr>
          <w:b/>
        </w:rPr>
      </w:pPr>
    </w:p>
    <w:p w14:paraId="0CBCF339"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more complex Berlin model was defined by the doctors </w:t>
      </w:r>
      <w:r w:rsidRPr="00A5701D">
        <w:t>directly</w:t>
      </w:r>
      <w:r w:rsidRPr="00A5701D">
        <w:rPr>
          <w:color w:val="000000"/>
        </w:rPr>
        <w:t xml:space="preserve"> in a google spreadsheet. </w:t>
      </w:r>
    </w:p>
    <w:p w14:paraId="47CB8DA6"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Derived from this was then a technically cleaner spreadsheet version.</w:t>
      </w:r>
    </w:p>
    <w:p w14:paraId="6705FF21"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From there it was exported </w:t>
      </w:r>
      <w:r w:rsidRPr="00A5701D">
        <w:t>into several</w:t>
      </w:r>
      <w:r w:rsidRPr="00A5701D">
        <w:rPr>
          <w:color w:val="000000"/>
        </w:rPr>
        <w:t xml:space="preserve"> CSV files for the findings, conditions, attribute value sets and the condition-finding relations.</w:t>
      </w:r>
    </w:p>
    <w:p w14:paraId="6C198F6B"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These CSV files are then read by the backend directly with no JSON intermediate format as in MMVB 1.0.</w:t>
      </w:r>
    </w:p>
    <w:p w14:paraId="2B9FF46F" w14:textId="77777777" w:rsidR="00870F90" w:rsidRPr="00A5701D" w:rsidRDefault="00870F90" w:rsidP="00870F90">
      <w:pPr>
        <w:rPr>
          <w:b/>
        </w:rPr>
      </w:pPr>
    </w:p>
    <w:p w14:paraId="327103D7" w14:textId="77777777" w:rsidR="00870F90" w:rsidRPr="00A5701D" w:rsidRDefault="00870F90" w:rsidP="00870F90">
      <w:pPr>
        <w:rPr>
          <w:b/>
        </w:rPr>
      </w:pPr>
      <w:r w:rsidRPr="00A5701D">
        <w:rPr>
          <w:b/>
        </w:rPr>
        <w:t>Synthetic Case Generation</w:t>
      </w:r>
    </w:p>
    <w:p w14:paraId="34AD2DD1" w14:textId="77777777" w:rsidR="00870F90" w:rsidRPr="00A5701D" w:rsidRDefault="00870F90" w:rsidP="00870F90">
      <w:pPr>
        <w:rPr>
          <w:b/>
        </w:rPr>
      </w:pPr>
    </w:p>
    <w:p w14:paraId="72C3752D"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user triggers the creation of a new case-set in the web-interface. </w:t>
      </w:r>
    </w:p>
    <w:p w14:paraId="4F733FC6"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cases are then sampled </w:t>
      </w:r>
      <w:r w:rsidRPr="00A5701D">
        <w:t>from</w:t>
      </w:r>
      <w:r w:rsidRPr="00A5701D">
        <w:rPr>
          <w:color w:val="000000"/>
        </w:rPr>
        <w:t xml:space="preserve"> the Berlin model.</w:t>
      </w:r>
    </w:p>
    <w:p w14:paraId="136275A9"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case-sets are then stored in the MySQL database.</w:t>
      </w:r>
    </w:p>
    <w:p w14:paraId="434888FF" w14:textId="77777777" w:rsidR="00870F90" w:rsidRPr="00A5701D" w:rsidRDefault="00870F90" w:rsidP="00870F90"/>
    <w:p w14:paraId="50BC65BE" w14:textId="77777777" w:rsidR="00870F90" w:rsidRPr="00A5701D" w:rsidRDefault="00870F90" w:rsidP="00870F90">
      <w:pPr>
        <w:rPr>
          <w:b/>
        </w:rPr>
      </w:pPr>
      <w:r w:rsidRPr="00A5701D">
        <w:rPr>
          <w:b/>
        </w:rPr>
        <w:t>Manual Case Generation</w:t>
      </w:r>
    </w:p>
    <w:p w14:paraId="66981252" w14:textId="77777777" w:rsidR="00870F90" w:rsidRPr="00A5701D" w:rsidRDefault="00870F90" w:rsidP="00870F90"/>
    <w:p w14:paraId="7303CDFF"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doctors created manually curated benchmarking cases using the newly developed case annotation tool.</w:t>
      </w:r>
    </w:p>
    <w:p w14:paraId="7402934A"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The corresponding case-sets are then stored in the same database as the synthetic case-sets.</w:t>
      </w:r>
    </w:p>
    <w:p w14:paraId="21D96E34" w14:textId="77777777" w:rsidR="00870F90" w:rsidRPr="00A5701D" w:rsidRDefault="00870F90" w:rsidP="00870F90">
      <w:pPr>
        <w:rPr>
          <w:b/>
        </w:rPr>
      </w:pPr>
    </w:p>
    <w:p w14:paraId="2D657F28" w14:textId="77777777" w:rsidR="00870F90" w:rsidRPr="00A5701D" w:rsidRDefault="00870F90" w:rsidP="00870F90">
      <w:pPr>
        <w:rPr>
          <w:b/>
        </w:rPr>
      </w:pPr>
      <w:r w:rsidRPr="00A5701D">
        <w:rPr>
          <w:b/>
        </w:rPr>
        <w:t>Benchmarking</w:t>
      </w:r>
    </w:p>
    <w:p w14:paraId="29CBF933" w14:textId="77777777" w:rsidR="00870F90" w:rsidRPr="00A5701D" w:rsidRDefault="00870F90" w:rsidP="00870F90">
      <w:pPr>
        <w:rPr>
          <w:b/>
        </w:rPr>
      </w:pPr>
    </w:p>
    <w:p w14:paraId="1123E0F0"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w:t>
      </w:r>
      <w:r w:rsidRPr="00A5701D">
        <w:t>e</w:t>
      </w:r>
      <w:r w:rsidRPr="00A5701D">
        <w:rPr>
          <w:color w:val="000000"/>
        </w:rPr>
        <w:t xml:space="preserve">valuator reads a selected case-set from the </w:t>
      </w:r>
      <w:r w:rsidRPr="00A5701D">
        <w:t>c</w:t>
      </w:r>
      <w:r w:rsidRPr="00A5701D">
        <w:rPr>
          <w:color w:val="000000"/>
        </w:rPr>
        <w:t xml:space="preserve">ase </w:t>
      </w:r>
      <w:r w:rsidRPr="00A5701D">
        <w:t>s</w:t>
      </w:r>
      <w:r w:rsidRPr="00A5701D">
        <w:rPr>
          <w:color w:val="000000"/>
        </w:rPr>
        <w:t xml:space="preserve">torage and sends it to the AIs. </w:t>
      </w:r>
      <w:r w:rsidRPr="00A5701D">
        <w:t>In contrast to earlier versions the cases are sent case by case.</w:t>
      </w:r>
    </w:p>
    <w:p w14:paraId="28790EA3"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AIs respond with their results which are then stored by the </w:t>
      </w:r>
      <w:r w:rsidRPr="00A5701D">
        <w:t>evaluator in</w:t>
      </w:r>
      <w:r w:rsidRPr="00A5701D">
        <w:rPr>
          <w:color w:val="000000"/>
        </w:rPr>
        <w:t xml:space="preserve"> the </w:t>
      </w:r>
      <w:r w:rsidRPr="00A5701D">
        <w:t>database</w:t>
      </w:r>
      <w:r w:rsidRPr="00A5701D">
        <w:rPr>
          <w:color w:val="000000"/>
        </w:rPr>
        <w:t>.</w:t>
      </w:r>
    </w:p>
    <w:p w14:paraId="47334693" w14:textId="77777777" w:rsidR="00870F90" w:rsidRPr="00A5701D" w:rsidRDefault="00870F90" w:rsidP="00870F90">
      <w:pPr>
        <w:numPr>
          <w:ilvl w:val="0"/>
          <w:numId w:val="40"/>
        </w:numPr>
        <w:pBdr>
          <w:top w:val="nil"/>
          <w:left w:val="nil"/>
          <w:bottom w:val="nil"/>
          <w:right w:val="nil"/>
          <w:between w:val="nil"/>
        </w:pBdr>
        <w:rPr>
          <w:color w:val="000000"/>
        </w:rPr>
      </w:pPr>
      <w:r w:rsidRPr="00A5701D">
        <w:rPr>
          <w:color w:val="000000"/>
        </w:rPr>
        <w:t xml:space="preserve">The web-app then uses the </w:t>
      </w:r>
      <w:r w:rsidRPr="00A5701D">
        <w:t>m</w:t>
      </w:r>
      <w:r w:rsidRPr="00A5701D">
        <w:rPr>
          <w:color w:val="000000"/>
        </w:rPr>
        <w:t xml:space="preserve">etrics </w:t>
      </w:r>
      <w:r w:rsidRPr="00A5701D">
        <w:t>API</w:t>
      </w:r>
      <w:r w:rsidRPr="00A5701D">
        <w:rPr>
          <w:color w:val="000000"/>
        </w:rPr>
        <w:t xml:space="preserve"> to compute the metrics based on the results stored in the </w:t>
      </w:r>
      <w:r w:rsidRPr="00A5701D">
        <w:t>r</w:t>
      </w:r>
      <w:r w:rsidRPr="00A5701D">
        <w:rPr>
          <w:color w:val="000000"/>
        </w:rPr>
        <w:t xml:space="preserve">esults storage </w:t>
      </w:r>
      <w:r w:rsidRPr="00A5701D">
        <w:t>and</w:t>
      </w:r>
      <w:r w:rsidRPr="00A5701D">
        <w:rPr>
          <w:color w:val="000000"/>
        </w:rPr>
        <w:t xml:space="preserve"> the corresponding cases stored in the </w:t>
      </w:r>
      <w:r w:rsidRPr="00A5701D">
        <w:t>c</w:t>
      </w:r>
      <w:r w:rsidRPr="00A5701D">
        <w:rPr>
          <w:color w:val="000000"/>
        </w:rPr>
        <w:t xml:space="preserve">ase </w:t>
      </w:r>
      <w:r w:rsidRPr="00A5701D">
        <w:t>s</w:t>
      </w:r>
      <w:r w:rsidRPr="00A5701D">
        <w:rPr>
          <w:color w:val="000000"/>
        </w:rPr>
        <w:t>torage.</w:t>
      </w:r>
    </w:p>
    <w:p w14:paraId="15275A8F" w14:textId="77777777" w:rsidR="00870F90" w:rsidRPr="00A5701D" w:rsidRDefault="00870F90" w:rsidP="00870F90">
      <w:r w:rsidRPr="00A5701D">
        <w:t xml:space="preserve">The computed results are then finally displayed by the web-application. All case data and results from the benchmarking runs are stored in the database of the backend. As this is still not the MVB yet there was no need for any backend strategy etc.. </w:t>
      </w:r>
    </w:p>
    <w:p w14:paraId="21C9DBAB"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 xml:space="preserve">Safe and secure system operation and hosting </w:t>
      </w:r>
    </w:p>
    <w:p w14:paraId="57FD000B" w14:textId="77777777" w:rsidR="00870F90" w:rsidRPr="00A5701D" w:rsidRDefault="00870F90" w:rsidP="00870F90">
      <w:r w:rsidRPr="00A5701D">
        <w:t xml:space="preserve">In contrast to the later MVB, all MMVB iterations of the benchmarking are designed to facilitate the development of the benchmarking for AI-based symptom assessment systems. They use only toy data and toy AIs, hence safe and secure system operation have not been explicitly considered. The benchmarking system for MMVB 2.2 was hosted by Ada Health  in a GCP VM instance. All the toy-AIs that participated in the benchmarking have been hosted by the individual companies following their own standards for safe and secure operation. </w:t>
      </w:r>
    </w:p>
    <w:p w14:paraId="1FF7866E" w14:textId="77777777" w:rsidR="00870F90" w:rsidRPr="00A5701D" w:rsidRDefault="00870F90" w:rsidP="00870F90">
      <w:r w:rsidRPr="00A5701D">
        <w:lastRenderedPageBreak/>
        <w:t xml:space="preserve">While for the first benchmarking iterations only Babylon, hosting the first benchmarking system, had access to it and all the data stored including the REST API endpoints of all toy-AIs, for the MMVB 2.2 we allowed self-registration of API endpoints with no special protection. </w:t>
      </w:r>
    </w:p>
    <w:p w14:paraId="75ECFB08" w14:textId="77777777" w:rsidR="00870F90" w:rsidRPr="00A5701D" w:rsidRDefault="00870F90" w:rsidP="00870F90"/>
    <w:p w14:paraId="1F675047" w14:textId="77777777" w:rsidR="00870F90" w:rsidRPr="00A5701D" w:rsidRDefault="00870F90" w:rsidP="00870F90">
      <w:r w:rsidRPr="00A5701D">
        <w:t>The data used for the benchmarking was generated with a case synthesizer running on the benchmarking system. All data sets and all results have been stored in a MySQL database.</w:t>
      </w:r>
    </w:p>
    <w:p w14:paraId="597F7CB2" w14:textId="77777777" w:rsidR="00870F90" w:rsidRPr="00A5701D" w:rsidRDefault="00870F90" w:rsidP="00870F90">
      <w:r w:rsidRPr="00A5701D">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 AIs. The benchmarking system was not part of any automated monitoring and needed to be restarted on demand. As the new implementation was much more stable, this was rarely needed.</w:t>
      </w:r>
    </w:p>
    <w:p w14:paraId="0ADFAEC1" w14:textId="77777777" w:rsidR="00870F90" w:rsidRPr="00A5701D" w:rsidRDefault="00870F90" w:rsidP="00870F90"/>
    <w:p w14:paraId="423FDFC8" w14:textId="77777777" w:rsidR="00870F90" w:rsidRPr="00A5701D" w:rsidRDefault="00870F90" w:rsidP="00870F90">
      <w:pPr>
        <w:numPr>
          <w:ilvl w:val="4"/>
          <w:numId w:val="14"/>
        </w:numPr>
        <w:spacing w:before="240" w:after="60"/>
        <w:outlineLvl w:val="4"/>
        <w:rPr>
          <w:rFonts w:eastAsia="MS Mincho"/>
          <w:b/>
          <w:bCs/>
          <w:i/>
          <w:iCs/>
          <w:szCs w:val="26"/>
        </w:rPr>
      </w:pPr>
      <w:r w:rsidRPr="00A5701D">
        <w:rPr>
          <w:rFonts w:eastAsia="MS Mincho"/>
          <w:b/>
          <w:bCs/>
          <w:i/>
          <w:iCs/>
          <w:szCs w:val="26"/>
        </w:rPr>
        <w:t>Benchmarking process</w:t>
      </w:r>
    </w:p>
    <w:p w14:paraId="2778C1F1" w14:textId="77777777" w:rsidR="00870F90" w:rsidRPr="00A5701D" w:rsidRDefault="00870F90" w:rsidP="00870F90">
      <w:r w:rsidRPr="00A5701D">
        <w:t>This section describes how the benchmarking looks from the registration of participants, through the execution and resolution of conflicts, to the final publication of the results.</w:t>
      </w:r>
    </w:p>
    <w:p w14:paraId="5EB4FC90" w14:textId="77777777" w:rsidR="00870F90" w:rsidRPr="00A5701D" w:rsidRDefault="00870F90" w:rsidP="00870F90">
      <w:r w:rsidRPr="00A5701D">
        <w:t>The MMVB 2.2 is still benchmarking toy AIs with synthetic data. The process is therefore similarly simple as the one for MMVB 1.0. The following sections will describe the most important steps.</w:t>
      </w:r>
    </w:p>
    <w:p w14:paraId="6049FB20" w14:textId="77777777" w:rsidR="00870F90" w:rsidRPr="00A5701D" w:rsidRDefault="00870F90" w:rsidP="00870F90"/>
    <w:p w14:paraId="1133DA29" w14:textId="77777777" w:rsidR="00870F90" w:rsidRPr="00E82382" w:rsidRDefault="00870F90" w:rsidP="00870F90">
      <w:pPr>
        <w:rPr>
          <w:b/>
        </w:rPr>
      </w:pPr>
      <w:r w:rsidRPr="00A5701D">
        <w:rPr>
          <w:b/>
        </w:rPr>
        <w:t>Landing Page</w:t>
      </w:r>
    </w:p>
    <w:p w14:paraId="0D452114" w14:textId="77777777" w:rsidR="00870F90" w:rsidRPr="00A5701D" w:rsidRDefault="00870F90" w:rsidP="00870F90">
      <w:r w:rsidRPr="00A5701D">
        <w:t xml:space="preserve">Starting point for benchmarking is the landing page shown in </w:t>
      </w:r>
      <w:r w:rsidRPr="00A5701D">
        <w:fldChar w:fldCharType="begin"/>
      </w:r>
      <w:r w:rsidRPr="00A5701D">
        <w:instrText xml:space="preserve"> REF _Ref72264269 \h  \* MERGEFORMAT </w:instrText>
      </w:r>
      <w:r w:rsidRPr="00A5701D">
        <w:fldChar w:fldCharType="separate"/>
      </w:r>
      <w:r w:rsidRPr="00A5701D">
        <w:t xml:space="preserve">Figure </w:t>
      </w:r>
      <w:r w:rsidRPr="00A5701D">
        <w:rPr>
          <w:noProof/>
        </w:rPr>
        <w:t>19</w:t>
      </w:r>
      <w:r w:rsidRPr="00A5701D">
        <w:fldChar w:fldCharType="end"/>
      </w:r>
      <w:r w:rsidRPr="00A5701D">
        <w:t>. It features cards as shortcuts to the AI-Implementations, datasets and benchmarking sessions, all with indications of the number of entities currently available there. We also added an extra navigation bar on the left side to have all relevant options permanently available.</w:t>
      </w:r>
    </w:p>
    <w:p w14:paraId="3012A900" w14:textId="77777777" w:rsidR="00870F90" w:rsidRPr="00A5701D" w:rsidRDefault="00870F90" w:rsidP="00870F90"/>
    <w:p w14:paraId="56EA2955" w14:textId="77777777" w:rsidR="00870F90" w:rsidRPr="00A5701D" w:rsidRDefault="00870F90" w:rsidP="00870F90">
      <w:pPr>
        <w:keepNext/>
        <w:pBdr>
          <w:top w:val="single" w:sz="4" w:space="1" w:color="000000"/>
          <w:left w:val="single" w:sz="4" w:space="4" w:color="000000"/>
          <w:bottom w:val="single" w:sz="4" w:space="1" w:color="000000"/>
          <w:right w:val="single" w:sz="4" w:space="4" w:color="000000"/>
        </w:pBdr>
      </w:pPr>
      <w:r w:rsidRPr="00A5701D">
        <w:rPr>
          <w:noProof/>
        </w:rPr>
        <w:lastRenderedPageBreak/>
        <w:drawing>
          <wp:inline distT="0" distB="0" distL="0" distR="0" wp14:anchorId="0AF93EAD" wp14:editId="16E62654">
            <wp:extent cx="6120765" cy="4772660"/>
            <wp:effectExtent l="0" t="0" r="0" b="0"/>
            <wp:docPr id="1697357145" name="image2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266"/>
                    <a:srcRect/>
                    <a:stretch>
                      <a:fillRect/>
                    </a:stretch>
                  </pic:blipFill>
                  <pic:spPr>
                    <a:xfrm>
                      <a:off x="0" y="0"/>
                      <a:ext cx="6120765" cy="4772660"/>
                    </a:xfrm>
                    <a:prstGeom prst="rect">
                      <a:avLst/>
                    </a:prstGeom>
                    <a:ln/>
                  </pic:spPr>
                </pic:pic>
              </a:graphicData>
            </a:graphic>
          </wp:inline>
        </w:drawing>
      </w:r>
    </w:p>
    <w:p w14:paraId="704094E4" w14:textId="77777777" w:rsidR="00870F90" w:rsidRPr="00A5701D" w:rsidRDefault="00870F90" w:rsidP="00870F90">
      <w:pPr>
        <w:pBdr>
          <w:top w:val="nil"/>
          <w:left w:val="nil"/>
          <w:bottom w:val="nil"/>
          <w:right w:val="nil"/>
          <w:between w:val="nil"/>
        </w:pBdr>
        <w:spacing w:after="200"/>
        <w:jc w:val="center"/>
        <w:rPr>
          <w:b/>
          <w:color w:val="000000"/>
        </w:rPr>
      </w:pPr>
      <w:bookmarkStart w:id="209" w:name="_Ref72264269"/>
      <w:bookmarkStart w:id="210" w:name="_Toc72267146"/>
      <w:bookmarkStart w:id="211" w:name="_Toc104461700"/>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25</w:t>
      </w:r>
      <w:r w:rsidRPr="00A5701D">
        <w:rPr>
          <w:b/>
          <w:noProof/>
          <w:color w:val="000000"/>
        </w:rPr>
        <w:fldChar w:fldCharType="end"/>
      </w:r>
      <w:bookmarkEnd w:id="209"/>
      <w:r w:rsidRPr="00A5701D">
        <w:rPr>
          <w:b/>
          <w:color w:val="000000"/>
        </w:rPr>
        <w:t xml:space="preserve"> – 2.2 Version of the Benchmarking start page</w:t>
      </w:r>
      <w:bookmarkEnd w:id="210"/>
      <w:bookmarkEnd w:id="211"/>
    </w:p>
    <w:p w14:paraId="789CE80F" w14:textId="77777777" w:rsidR="00870F90" w:rsidRPr="00A5701D" w:rsidRDefault="00870F90" w:rsidP="00870F90">
      <w:pPr>
        <w:rPr>
          <w:b/>
        </w:rPr>
      </w:pPr>
      <w:bookmarkStart w:id="212" w:name="_heading=h.2nusc19" w:colFirst="0" w:colLast="0"/>
      <w:bookmarkEnd w:id="212"/>
      <w:r w:rsidRPr="00A5701D">
        <w:rPr>
          <w:b/>
        </w:rPr>
        <w:t>AI Registration</w:t>
      </w:r>
    </w:p>
    <w:p w14:paraId="367F83C2" w14:textId="77777777" w:rsidR="00870F90" w:rsidRPr="00A5701D" w:rsidRDefault="00870F90" w:rsidP="00870F90"/>
    <w:p w14:paraId="54EE6A24" w14:textId="77777777" w:rsidR="00870F90" w:rsidRPr="00A5701D" w:rsidRDefault="00870F90" w:rsidP="00870F90">
      <w:r w:rsidRPr="00A5701D">
        <w:t xml:space="preserve">As a second step AI developers can register their AIs with name and API endpoint. For the current phase this has proven to be more practicable and is also closer to the MVB where AI developers would register and submit AIs for official benchmarking too. The current version, however, has no protection mechanisms implemented so that e.g. all AI developers could change the endpoints of all the other AIs. Adding authentication, rights and roles is therefore one of the important steps towards the MVB.    </w:t>
      </w:r>
    </w:p>
    <w:p w14:paraId="596AB78D" w14:textId="77777777" w:rsidR="00870F90" w:rsidRPr="00A5701D" w:rsidRDefault="00870F90" w:rsidP="00870F90">
      <w:r w:rsidRPr="00A5701D">
        <w:fldChar w:fldCharType="begin"/>
      </w:r>
      <w:r w:rsidRPr="00A5701D">
        <w:instrText xml:space="preserve"> REF _Ref72264362 \h </w:instrText>
      </w:r>
      <w:r w:rsidRPr="00A5701D">
        <w:fldChar w:fldCharType="separate"/>
      </w:r>
      <w:r w:rsidRPr="00A5701D">
        <w:t xml:space="preserve">Figure </w:t>
      </w:r>
      <w:r w:rsidRPr="00A5701D">
        <w:rPr>
          <w:noProof/>
        </w:rPr>
        <w:t>20</w:t>
      </w:r>
      <w:r w:rsidRPr="00A5701D">
        <w:fldChar w:fldCharType="end"/>
      </w:r>
      <w:r w:rsidRPr="00A5701D">
        <w:t xml:space="preserve"> shows the list of AI implementations with the button for registering a new AI. As AI developers have to register their AI in the current system once, this step can in most cases be skipped.</w:t>
      </w:r>
    </w:p>
    <w:p w14:paraId="6E107935" w14:textId="77777777" w:rsidR="00870F90" w:rsidRPr="00A5701D" w:rsidRDefault="00870F90" w:rsidP="00870F90"/>
    <w:p w14:paraId="0906D00E" w14:textId="77777777" w:rsidR="00870F90" w:rsidRPr="00A5701D" w:rsidRDefault="00870F90" w:rsidP="00870F90">
      <w:pPr>
        <w:keepNext/>
      </w:pPr>
      <w:r w:rsidRPr="00A5701D">
        <w:rPr>
          <w:noProof/>
        </w:rPr>
        <w:lastRenderedPageBreak/>
        <w:drawing>
          <wp:inline distT="0" distB="0" distL="0" distR="0" wp14:anchorId="16590FD4" wp14:editId="71C0EB0A">
            <wp:extent cx="6120765" cy="3842385"/>
            <wp:effectExtent l="12700" t="12700" r="12700" b="12700"/>
            <wp:docPr id="1697357146"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267"/>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65686ED8" w14:textId="77777777" w:rsidR="00870F90" w:rsidRPr="00A5701D" w:rsidRDefault="00870F90" w:rsidP="00870F90">
      <w:pPr>
        <w:pBdr>
          <w:top w:val="nil"/>
          <w:left w:val="nil"/>
          <w:bottom w:val="nil"/>
          <w:right w:val="nil"/>
          <w:between w:val="nil"/>
        </w:pBdr>
        <w:spacing w:after="200"/>
        <w:jc w:val="center"/>
        <w:rPr>
          <w:b/>
          <w:color w:val="000000"/>
        </w:rPr>
      </w:pPr>
      <w:bookmarkStart w:id="213" w:name="_Ref72264362"/>
      <w:bookmarkStart w:id="214" w:name="_Toc72267147"/>
      <w:bookmarkStart w:id="215" w:name="_Toc104461701"/>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26</w:t>
      </w:r>
      <w:r w:rsidRPr="00A5701D">
        <w:rPr>
          <w:b/>
          <w:noProof/>
          <w:color w:val="000000"/>
        </w:rPr>
        <w:fldChar w:fldCharType="end"/>
      </w:r>
      <w:bookmarkEnd w:id="213"/>
      <w:r w:rsidRPr="00A5701D">
        <w:rPr>
          <w:b/>
          <w:color w:val="000000"/>
        </w:rPr>
        <w:t xml:space="preserve"> – The AI implementations list now featuring the ability of adding new AIs and editing existing ones.</w:t>
      </w:r>
      <w:bookmarkEnd w:id="214"/>
      <w:bookmarkEnd w:id="215"/>
    </w:p>
    <w:p w14:paraId="7271326D" w14:textId="77777777" w:rsidR="00870F90" w:rsidRPr="00A5701D" w:rsidRDefault="00870F90" w:rsidP="00870F90">
      <w:pPr>
        <w:rPr>
          <w:b/>
        </w:rPr>
      </w:pPr>
      <w:bookmarkStart w:id="216" w:name="_heading=h.1302m92" w:colFirst="0" w:colLast="0"/>
      <w:bookmarkEnd w:id="216"/>
      <w:r w:rsidRPr="00A5701D">
        <w:rPr>
          <w:b/>
        </w:rPr>
        <w:t>Creating a benchmarking data set</w:t>
      </w:r>
    </w:p>
    <w:p w14:paraId="7BA87741" w14:textId="77777777" w:rsidR="00870F90" w:rsidRPr="00A5701D" w:rsidRDefault="00870F90" w:rsidP="00870F90">
      <w:pPr>
        <w:rPr>
          <w:b/>
        </w:rPr>
      </w:pPr>
    </w:p>
    <w:p w14:paraId="08F3FBF7" w14:textId="77777777" w:rsidR="00870F90" w:rsidRPr="00A5701D" w:rsidRDefault="00870F90" w:rsidP="00870F90">
      <w:r w:rsidRPr="00A5701D">
        <w:t xml:space="preserve">The next step is creating a case set for the benchmarking. </w:t>
      </w:r>
      <w:r w:rsidRPr="00A5701D">
        <w:rPr>
          <w:color w:val="000000"/>
        </w:rPr>
        <w:t>Figure 20</w:t>
      </w:r>
      <w:r w:rsidRPr="00A5701D">
        <w:t xml:space="preserve"> shows the page with all the casesets created so far. Users can create new casesets by clicking the “Add AI Implementation” button in the screen shown in </w:t>
      </w:r>
      <w:r w:rsidRPr="00A5701D">
        <w:rPr>
          <w:color w:val="000000"/>
        </w:rPr>
        <w:t>Figure 21</w:t>
      </w:r>
      <w:r w:rsidRPr="00A5701D">
        <w:t>. Beside the name the user can define the number of synthetic cases to sample from the Berlin model. Manual cases have to be directly registered with the backend and can currently not be added through the UI.</w:t>
      </w:r>
    </w:p>
    <w:p w14:paraId="1315F63E" w14:textId="77777777" w:rsidR="00870F90" w:rsidRPr="00A5701D" w:rsidRDefault="00870F90" w:rsidP="00870F90">
      <w:pPr>
        <w:keepNext/>
      </w:pPr>
      <w:r w:rsidRPr="00A5701D">
        <w:rPr>
          <w:b/>
          <w:noProof/>
        </w:rPr>
        <w:lastRenderedPageBreak/>
        <w:drawing>
          <wp:inline distT="0" distB="0" distL="0" distR="0" wp14:anchorId="1105D339" wp14:editId="2784FD76">
            <wp:extent cx="6301105" cy="5301615"/>
            <wp:effectExtent l="12700" t="12700" r="12700" b="12700"/>
            <wp:docPr id="1697357120"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68"/>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4C947540" w14:textId="77777777" w:rsidR="00870F90" w:rsidRPr="00A5701D" w:rsidRDefault="00870F90" w:rsidP="00870F90">
      <w:pPr>
        <w:pBdr>
          <w:top w:val="nil"/>
          <w:left w:val="nil"/>
          <w:bottom w:val="nil"/>
          <w:right w:val="nil"/>
          <w:between w:val="nil"/>
        </w:pBdr>
        <w:spacing w:after="200"/>
        <w:jc w:val="center"/>
        <w:rPr>
          <w:b/>
          <w:color w:val="000000"/>
        </w:rPr>
      </w:pPr>
      <w:bookmarkStart w:id="217" w:name="_Toc72267148"/>
      <w:bookmarkStart w:id="218" w:name="_Toc104461702"/>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27</w:t>
      </w:r>
      <w:r w:rsidRPr="00A5701D">
        <w:rPr>
          <w:b/>
          <w:noProof/>
          <w:color w:val="000000"/>
        </w:rPr>
        <w:fldChar w:fldCharType="end"/>
      </w:r>
      <w:r w:rsidRPr="00A5701D">
        <w:rPr>
          <w:b/>
          <w:color w:val="000000"/>
        </w:rPr>
        <w:t xml:space="preserve"> – MMVB 2.2 case sets overview page</w:t>
      </w:r>
      <w:bookmarkEnd w:id="217"/>
      <w:bookmarkEnd w:id="218"/>
    </w:p>
    <w:p w14:paraId="7662F216" w14:textId="77777777" w:rsidR="00870F90" w:rsidRPr="00A5701D" w:rsidRDefault="00870F90" w:rsidP="00870F90">
      <w:bookmarkStart w:id="219" w:name="_heading=h.3mzq4wv" w:colFirst="0" w:colLast="0"/>
      <w:bookmarkEnd w:id="219"/>
    </w:p>
    <w:p w14:paraId="4CEE2E07" w14:textId="77777777" w:rsidR="00870F90" w:rsidRPr="00A5701D" w:rsidRDefault="00870F90" w:rsidP="00870F90">
      <w:pPr>
        <w:keepNext/>
      </w:pPr>
      <w:r w:rsidRPr="00A5701D">
        <w:rPr>
          <w:noProof/>
        </w:rPr>
        <w:lastRenderedPageBreak/>
        <w:drawing>
          <wp:inline distT="0" distB="0" distL="0" distR="0" wp14:anchorId="33FC63D8" wp14:editId="748F3659">
            <wp:extent cx="6301105" cy="3373755"/>
            <wp:effectExtent l="12700" t="12700" r="12700" b="12700"/>
            <wp:docPr id="1697357121"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269"/>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68689C15" w14:textId="77777777" w:rsidR="00870F90" w:rsidRPr="00A5701D" w:rsidRDefault="00870F90" w:rsidP="00870F90">
      <w:pPr>
        <w:pBdr>
          <w:top w:val="nil"/>
          <w:left w:val="nil"/>
          <w:bottom w:val="nil"/>
          <w:right w:val="nil"/>
          <w:between w:val="nil"/>
        </w:pBdr>
        <w:spacing w:after="200"/>
        <w:jc w:val="center"/>
        <w:rPr>
          <w:b/>
          <w:color w:val="000000"/>
        </w:rPr>
      </w:pPr>
      <w:bookmarkStart w:id="220" w:name="_heading=h.2250f4o" w:colFirst="0" w:colLast="0"/>
      <w:bookmarkStart w:id="221" w:name="_Toc72267149"/>
      <w:bookmarkStart w:id="222" w:name="_Toc104461703"/>
      <w:bookmarkEnd w:id="220"/>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28</w:t>
      </w:r>
      <w:r w:rsidRPr="00A5701D">
        <w:rPr>
          <w:b/>
          <w:noProof/>
          <w:color w:val="000000"/>
        </w:rPr>
        <w:fldChar w:fldCharType="end"/>
      </w:r>
      <w:r w:rsidRPr="00A5701D">
        <w:rPr>
          <w:b/>
          <w:color w:val="000000"/>
        </w:rPr>
        <w:t xml:space="preserve"> – MMVB 2.2 case set creation page</w:t>
      </w:r>
      <w:bookmarkEnd w:id="221"/>
      <w:bookmarkEnd w:id="222"/>
    </w:p>
    <w:p w14:paraId="1038ADCB" w14:textId="77777777" w:rsidR="00870F90" w:rsidRPr="00A5701D" w:rsidRDefault="00870F90" w:rsidP="00870F90">
      <w:pPr>
        <w:rPr>
          <w:b/>
        </w:rPr>
      </w:pPr>
      <w:r w:rsidRPr="00A5701D">
        <w:rPr>
          <w:b/>
        </w:rPr>
        <w:t>Creating a benchmarking session</w:t>
      </w:r>
    </w:p>
    <w:p w14:paraId="69700841" w14:textId="77777777" w:rsidR="00870F90" w:rsidRPr="00A5701D" w:rsidRDefault="00870F90" w:rsidP="00870F90">
      <w:pPr>
        <w:rPr>
          <w:b/>
        </w:rPr>
      </w:pPr>
    </w:p>
    <w:p w14:paraId="09F998B5" w14:textId="77777777" w:rsidR="00870F90" w:rsidRPr="00A5701D" w:rsidRDefault="00870F90" w:rsidP="00870F90">
      <w:r w:rsidRPr="00A5701D">
        <w:t xml:space="preserve">Once there are AIs and a case set the user can create a new benchmarking session. </w:t>
      </w:r>
      <w:r w:rsidRPr="00A5701D">
        <w:fldChar w:fldCharType="begin"/>
      </w:r>
      <w:r w:rsidRPr="00A5701D">
        <w:instrText xml:space="preserve"> REF _Ref72264521 \h </w:instrText>
      </w:r>
      <w:r w:rsidRPr="00A5701D">
        <w:fldChar w:fldCharType="separate"/>
      </w:r>
      <w:r w:rsidRPr="00A5701D">
        <w:t xml:space="preserve">Figure </w:t>
      </w:r>
      <w:r w:rsidRPr="00A5701D">
        <w:rPr>
          <w:noProof/>
        </w:rPr>
        <w:t>23</w:t>
      </w:r>
      <w:r w:rsidRPr="00A5701D">
        <w:fldChar w:fldCharType="end"/>
      </w:r>
      <w:r w:rsidRPr="00A5701D">
        <w:t xml:space="preserve"> shows the overview page with the list of the existing benchmarking sessions. By clicking on the corresponding button the user can create a new session using the screen shown in </w:t>
      </w:r>
      <w:r w:rsidRPr="00A5701D">
        <w:fldChar w:fldCharType="begin"/>
      </w:r>
      <w:r w:rsidRPr="00A5701D">
        <w:instrText xml:space="preserve"> REF _Ref72264539 \h </w:instrText>
      </w:r>
      <w:r w:rsidRPr="00A5701D">
        <w:fldChar w:fldCharType="separate"/>
      </w:r>
      <w:r w:rsidRPr="00A5701D">
        <w:t xml:space="preserve">Figure </w:t>
      </w:r>
      <w:r w:rsidRPr="00A5701D">
        <w:rPr>
          <w:noProof/>
        </w:rPr>
        <w:t>24</w:t>
      </w:r>
      <w:r w:rsidRPr="00A5701D">
        <w:fldChar w:fldCharType="end"/>
      </w:r>
      <w:r w:rsidRPr="00A5701D">
        <w:t xml:space="preserve"> by selecting the caseset and the AIs that should participate in the benchmarking. </w:t>
      </w:r>
    </w:p>
    <w:p w14:paraId="47640B3B" w14:textId="77777777" w:rsidR="00870F90" w:rsidRPr="00A5701D" w:rsidRDefault="00870F90" w:rsidP="00870F90"/>
    <w:p w14:paraId="640FA81B" w14:textId="77777777" w:rsidR="00870F90" w:rsidRPr="00A5701D" w:rsidRDefault="00870F90" w:rsidP="00870F90">
      <w:pPr>
        <w:keepNext/>
      </w:pPr>
      <w:r w:rsidRPr="00A5701D">
        <w:rPr>
          <w:b/>
          <w:noProof/>
        </w:rPr>
        <w:lastRenderedPageBreak/>
        <w:drawing>
          <wp:inline distT="0" distB="0" distL="0" distR="0" wp14:anchorId="3524EF37" wp14:editId="64F9E69F">
            <wp:extent cx="6301105" cy="5725795"/>
            <wp:effectExtent l="12700" t="12700" r="12700" b="12700"/>
            <wp:docPr id="169735712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270"/>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47B0ED33" w14:textId="77777777" w:rsidR="00870F90" w:rsidRPr="00A5701D" w:rsidRDefault="00870F90" w:rsidP="00870F90">
      <w:pPr>
        <w:pBdr>
          <w:top w:val="nil"/>
          <w:left w:val="nil"/>
          <w:bottom w:val="nil"/>
          <w:right w:val="nil"/>
          <w:between w:val="nil"/>
        </w:pBdr>
        <w:spacing w:after="200"/>
        <w:jc w:val="center"/>
        <w:rPr>
          <w:b/>
          <w:color w:val="000000"/>
        </w:rPr>
      </w:pPr>
      <w:bookmarkStart w:id="223" w:name="_heading=h.haapch" w:colFirst="0" w:colLast="0"/>
      <w:bookmarkStart w:id="224" w:name="_Ref72264521"/>
      <w:bookmarkStart w:id="225" w:name="_Toc72267150"/>
      <w:bookmarkStart w:id="226" w:name="_Toc104461704"/>
      <w:bookmarkEnd w:id="223"/>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29</w:t>
      </w:r>
      <w:r w:rsidRPr="00A5701D">
        <w:rPr>
          <w:b/>
          <w:noProof/>
          <w:color w:val="000000"/>
        </w:rPr>
        <w:fldChar w:fldCharType="end"/>
      </w:r>
      <w:bookmarkEnd w:id="224"/>
      <w:r w:rsidRPr="00A5701D">
        <w:rPr>
          <w:b/>
          <w:color w:val="000000"/>
        </w:rPr>
        <w:t xml:space="preserve"> – MMVB 2.2 benchmarking sessions overview page</w:t>
      </w:r>
      <w:bookmarkEnd w:id="225"/>
      <w:bookmarkEnd w:id="226"/>
    </w:p>
    <w:p w14:paraId="69888BC0" w14:textId="77777777" w:rsidR="00870F90" w:rsidRPr="00A5701D" w:rsidRDefault="00870F90" w:rsidP="00870F90">
      <w:pPr>
        <w:keepNext/>
      </w:pPr>
      <w:r w:rsidRPr="00A5701D">
        <w:rPr>
          <w:b/>
          <w:noProof/>
        </w:rPr>
        <w:lastRenderedPageBreak/>
        <w:drawing>
          <wp:inline distT="0" distB="0" distL="0" distR="0" wp14:anchorId="62115334" wp14:editId="4DB1CBE1">
            <wp:extent cx="6301105" cy="5407025"/>
            <wp:effectExtent l="12700" t="12700" r="12700" b="12700"/>
            <wp:docPr id="16973571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271"/>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366636DE" w14:textId="77777777" w:rsidR="00870F90" w:rsidRPr="00A5701D" w:rsidRDefault="00870F90" w:rsidP="00870F90">
      <w:pPr>
        <w:pBdr>
          <w:top w:val="nil"/>
          <w:left w:val="nil"/>
          <w:bottom w:val="nil"/>
          <w:right w:val="nil"/>
          <w:between w:val="nil"/>
        </w:pBdr>
        <w:spacing w:after="200"/>
        <w:jc w:val="center"/>
        <w:rPr>
          <w:b/>
          <w:color w:val="000000"/>
        </w:rPr>
      </w:pPr>
      <w:bookmarkStart w:id="227" w:name="_Ref72264539"/>
      <w:bookmarkStart w:id="228" w:name="_Toc72267151"/>
      <w:bookmarkStart w:id="229" w:name="_Toc104461705"/>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30</w:t>
      </w:r>
      <w:r w:rsidRPr="00A5701D">
        <w:rPr>
          <w:b/>
          <w:noProof/>
          <w:color w:val="000000"/>
        </w:rPr>
        <w:fldChar w:fldCharType="end"/>
      </w:r>
      <w:bookmarkEnd w:id="227"/>
      <w:r w:rsidRPr="00A5701D">
        <w:rPr>
          <w:b/>
          <w:color w:val="000000"/>
        </w:rPr>
        <w:t xml:space="preserve"> – MMVB 2.2 benchmarking session creation page</w:t>
      </w:r>
      <w:bookmarkEnd w:id="228"/>
      <w:bookmarkEnd w:id="229"/>
    </w:p>
    <w:p w14:paraId="0A53AEA1" w14:textId="77777777" w:rsidR="00870F90" w:rsidRPr="00A5701D" w:rsidRDefault="00870F90" w:rsidP="00870F90">
      <w:pPr>
        <w:rPr>
          <w:b/>
        </w:rPr>
      </w:pPr>
      <w:bookmarkStart w:id="230" w:name="_heading=h.319y80a" w:colFirst="0" w:colLast="0"/>
      <w:bookmarkEnd w:id="230"/>
      <w:r w:rsidRPr="00A5701D">
        <w:rPr>
          <w:b/>
        </w:rPr>
        <w:t>Running a benchmarking session</w:t>
      </w:r>
    </w:p>
    <w:p w14:paraId="475F1102" w14:textId="77777777" w:rsidR="00870F90" w:rsidRPr="00A5701D" w:rsidRDefault="00870F90" w:rsidP="00870F90">
      <w:pPr>
        <w:rPr>
          <w:b/>
        </w:rPr>
      </w:pPr>
    </w:p>
    <w:p w14:paraId="251C4E3F" w14:textId="77777777" w:rsidR="00870F90" w:rsidRPr="00A5701D" w:rsidRDefault="00870F90" w:rsidP="00870F90">
      <w:r w:rsidRPr="00A5701D">
        <w:t xml:space="preserve">Once the benchmarking session was created it can be run by clicking the play button. The benchmarking runs asynchronously on the server. While the benchmarking is running the benchmarking session shows the progress screen display in </w:t>
      </w:r>
      <w:r w:rsidRPr="00A5701D">
        <w:fldChar w:fldCharType="begin"/>
      </w:r>
      <w:r w:rsidRPr="00A5701D">
        <w:instrText xml:space="preserve"> REF _Ref72264573 \h </w:instrText>
      </w:r>
      <w:r w:rsidRPr="00A5701D">
        <w:fldChar w:fldCharType="separate"/>
      </w:r>
      <w:r w:rsidRPr="00A5701D">
        <w:t xml:space="preserve">Figure </w:t>
      </w:r>
      <w:r w:rsidRPr="00A5701D">
        <w:rPr>
          <w:noProof/>
        </w:rPr>
        <w:t>25</w:t>
      </w:r>
      <w:r w:rsidRPr="00A5701D">
        <w:fldChar w:fldCharType="end"/>
      </w:r>
      <w:r w:rsidRPr="00A5701D">
        <w:t xml:space="preserve"> with a progress bar, number of completed cases, errors and timeouts. </w:t>
      </w:r>
    </w:p>
    <w:p w14:paraId="49F29C88" w14:textId="77777777" w:rsidR="00870F90" w:rsidRPr="00A5701D" w:rsidRDefault="00870F90" w:rsidP="00870F90">
      <w:pPr>
        <w:rPr>
          <w:b/>
        </w:rPr>
      </w:pPr>
    </w:p>
    <w:p w14:paraId="7B6BD87B" w14:textId="77777777" w:rsidR="00870F90" w:rsidRPr="00A5701D" w:rsidRDefault="00870F90" w:rsidP="00870F90">
      <w:pPr>
        <w:rPr>
          <w:b/>
        </w:rPr>
      </w:pPr>
    </w:p>
    <w:p w14:paraId="735CE708" w14:textId="77777777" w:rsidR="00870F90" w:rsidRPr="00A5701D" w:rsidRDefault="00870F90" w:rsidP="00870F90">
      <w:pPr>
        <w:rPr>
          <w:b/>
        </w:rPr>
      </w:pPr>
    </w:p>
    <w:p w14:paraId="4E1823F4" w14:textId="77777777" w:rsidR="00870F90" w:rsidRPr="00A5701D" w:rsidRDefault="00870F90" w:rsidP="00870F90">
      <w:pPr>
        <w:rPr>
          <w:b/>
        </w:rPr>
      </w:pPr>
    </w:p>
    <w:p w14:paraId="0F281FD6" w14:textId="77777777" w:rsidR="00870F90" w:rsidRPr="00A5701D" w:rsidRDefault="00870F90" w:rsidP="00870F90">
      <w:pPr>
        <w:keepNext/>
      </w:pPr>
      <w:r w:rsidRPr="00A5701D">
        <w:rPr>
          <w:noProof/>
        </w:rPr>
        <w:lastRenderedPageBreak/>
        <w:drawing>
          <wp:inline distT="0" distB="0" distL="0" distR="0" wp14:anchorId="38E75659" wp14:editId="1DE8657B">
            <wp:extent cx="6301105" cy="3912870"/>
            <wp:effectExtent l="12700" t="12700" r="12700" b="12700"/>
            <wp:docPr id="1697357124"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72"/>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115A0034" w14:textId="77777777" w:rsidR="00870F90" w:rsidRPr="00A5701D" w:rsidRDefault="00870F90" w:rsidP="00870F90">
      <w:pPr>
        <w:pBdr>
          <w:top w:val="nil"/>
          <w:left w:val="nil"/>
          <w:bottom w:val="nil"/>
          <w:right w:val="nil"/>
          <w:between w:val="nil"/>
        </w:pBdr>
        <w:spacing w:after="200"/>
        <w:jc w:val="center"/>
        <w:rPr>
          <w:b/>
          <w:color w:val="000000"/>
        </w:rPr>
      </w:pPr>
      <w:bookmarkStart w:id="231" w:name="_Ref72264573"/>
      <w:bookmarkStart w:id="232" w:name="_Toc72267152"/>
      <w:bookmarkStart w:id="233" w:name="_Toc104461706"/>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31</w:t>
      </w:r>
      <w:r w:rsidRPr="00A5701D">
        <w:rPr>
          <w:b/>
          <w:noProof/>
          <w:color w:val="000000"/>
        </w:rPr>
        <w:fldChar w:fldCharType="end"/>
      </w:r>
      <w:bookmarkEnd w:id="231"/>
      <w:r w:rsidRPr="00A5701D">
        <w:rPr>
          <w:b/>
          <w:color w:val="000000"/>
        </w:rPr>
        <w:t xml:space="preserve"> – MMVB 2.2 benchmarking session runner</w:t>
      </w:r>
      <w:bookmarkEnd w:id="232"/>
      <w:bookmarkEnd w:id="233"/>
    </w:p>
    <w:p w14:paraId="44C68BDA" w14:textId="77777777" w:rsidR="00870F90" w:rsidRPr="00A5701D" w:rsidRDefault="00870F90" w:rsidP="00870F90">
      <w:pPr>
        <w:rPr>
          <w:b/>
        </w:rPr>
      </w:pPr>
      <w:bookmarkStart w:id="234" w:name="_heading=h.1gf8i83" w:colFirst="0" w:colLast="0"/>
      <w:bookmarkEnd w:id="234"/>
    </w:p>
    <w:p w14:paraId="0FF0168B" w14:textId="77777777" w:rsidR="00870F90" w:rsidRPr="00A5701D" w:rsidRDefault="00870F90" w:rsidP="00870F90">
      <w:pPr>
        <w:rPr>
          <w:b/>
        </w:rPr>
      </w:pPr>
      <w:r w:rsidRPr="00A5701D">
        <w:rPr>
          <w:b/>
        </w:rPr>
        <w:t>Reviewing the benchmarking results</w:t>
      </w:r>
    </w:p>
    <w:p w14:paraId="089D9F00" w14:textId="77777777" w:rsidR="00870F90" w:rsidRPr="00A5701D" w:rsidRDefault="00870F90" w:rsidP="00870F90">
      <w:pPr>
        <w:rPr>
          <w:b/>
        </w:rPr>
      </w:pPr>
    </w:p>
    <w:p w14:paraId="21E987F0" w14:textId="77777777" w:rsidR="00870F90" w:rsidRPr="00A5701D" w:rsidRDefault="00870F90" w:rsidP="00870F90">
      <w:r w:rsidRPr="00A5701D">
        <w:t>Once the benchmarking calculation was completed, the session shows a result screen displayed in</w:t>
      </w:r>
      <w:r w:rsidRPr="00A5701D">
        <w:rPr>
          <w:color w:val="000000"/>
        </w:rPr>
        <w:t xml:space="preserve"> </w:t>
      </w:r>
      <w:r w:rsidRPr="00A5701D">
        <w:rPr>
          <w:color w:val="000000"/>
        </w:rPr>
        <w:fldChar w:fldCharType="begin"/>
      </w:r>
      <w:r w:rsidRPr="00A5701D">
        <w:rPr>
          <w:color w:val="000000"/>
        </w:rPr>
        <w:instrText xml:space="preserve"> REF _Ref72264607 \h </w:instrText>
      </w:r>
      <w:r w:rsidRPr="00A5701D">
        <w:rPr>
          <w:color w:val="000000"/>
        </w:rPr>
      </w:r>
      <w:r w:rsidRPr="00A5701D">
        <w:rPr>
          <w:color w:val="000000"/>
        </w:rPr>
        <w:fldChar w:fldCharType="separate"/>
      </w:r>
      <w:r w:rsidRPr="00A5701D">
        <w:t xml:space="preserve">Figure </w:t>
      </w:r>
      <w:r w:rsidRPr="00A5701D">
        <w:rPr>
          <w:noProof/>
        </w:rPr>
        <w:t>26</w:t>
      </w:r>
      <w:r w:rsidRPr="00A5701D">
        <w:rPr>
          <w:color w:val="000000"/>
        </w:rPr>
        <w:fldChar w:fldCharType="end"/>
      </w:r>
      <w:r w:rsidRPr="00A5701D">
        <w:t xml:space="preserve">. The metrics are calculated dynamically based on the stored responses of the AIs. While this might be unusual for many classical AI competition platforms, for this topic group we need the flexibility to drill down into a given context relevant to a stakeholder and recompute the metrics based on this filtered subset. </w:t>
      </w:r>
    </w:p>
    <w:p w14:paraId="1710B9DD" w14:textId="77777777" w:rsidR="00870F90" w:rsidRPr="00A5701D" w:rsidRDefault="00870F90" w:rsidP="00870F90"/>
    <w:p w14:paraId="77B7052F" w14:textId="77777777" w:rsidR="00870F90" w:rsidRPr="00A5701D" w:rsidRDefault="00870F90" w:rsidP="00870F90"/>
    <w:p w14:paraId="434EDB3A" w14:textId="77777777" w:rsidR="00870F90" w:rsidRPr="00A5701D" w:rsidRDefault="00870F90" w:rsidP="00870F90"/>
    <w:p w14:paraId="433D235A" w14:textId="77777777" w:rsidR="00870F90" w:rsidRPr="00A5701D" w:rsidRDefault="00870F90" w:rsidP="00870F90"/>
    <w:p w14:paraId="1B820106" w14:textId="77777777" w:rsidR="00870F90" w:rsidRPr="00A5701D" w:rsidRDefault="00870F90" w:rsidP="00870F90"/>
    <w:p w14:paraId="656E0809" w14:textId="77777777" w:rsidR="00870F90" w:rsidRPr="00A5701D" w:rsidRDefault="00870F90" w:rsidP="00870F90"/>
    <w:p w14:paraId="49373EB3" w14:textId="77777777" w:rsidR="00870F90" w:rsidRPr="00A5701D" w:rsidRDefault="00870F90" w:rsidP="00870F90">
      <w:pPr>
        <w:keepNext/>
      </w:pPr>
      <w:r w:rsidRPr="00A5701D">
        <w:rPr>
          <w:b/>
          <w:noProof/>
        </w:rPr>
        <w:lastRenderedPageBreak/>
        <w:drawing>
          <wp:inline distT="0" distB="0" distL="0" distR="0" wp14:anchorId="7789EEA8" wp14:editId="01958E1C">
            <wp:extent cx="6301105" cy="4429125"/>
            <wp:effectExtent l="12700" t="12700" r="12700" b="12700"/>
            <wp:docPr id="1697357125" name="image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273"/>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676D3569" w14:textId="77777777" w:rsidR="00870F90" w:rsidRPr="00A5701D" w:rsidRDefault="00870F90" w:rsidP="00870F90">
      <w:pPr>
        <w:pBdr>
          <w:top w:val="nil"/>
          <w:left w:val="nil"/>
          <w:bottom w:val="nil"/>
          <w:right w:val="nil"/>
          <w:between w:val="nil"/>
        </w:pBdr>
        <w:spacing w:after="200"/>
        <w:jc w:val="center"/>
        <w:rPr>
          <w:b/>
          <w:color w:val="000000"/>
        </w:rPr>
      </w:pPr>
      <w:bookmarkStart w:id="235" w:name="_Ref72264607"/>
      <w:bookmarkStart w:id="236" w:name="_Toc72267153"/>
      <w:bookmarkStart w:id="237" w:name="_Toc104461707"/>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32</w:t>
      </w:r>
      <w:r w:rsidRPr="00A5701D">
        <w:rPr>
          <w:b/>
          <w:noProof/>
          <w:color w:val="000000"/>
        </w:rPr>
        <w:fldChar w:fldCharType="end"/>
      </w:r>
      <w:bookmarkEnd w:id="235"/>
      <w:r w:rsidRPr="00A5701D">
        <w:rPr>
          <w:b/>
          <w:color w:val="000000"/>
        </w:rPr>
        <w:t xml:space="preserve"> – MMVB 2.2 benchmarking result page</w:t>
      </w:r>
      <w:bookmarkEnd w:id="236"/>
      <w:bookmarkEnd w:id="237"/>
    </w:p>
    <w:p w14:paraId="63A6FBEC" w14:textId="77777777" w:rsidR="00870F90" w:rsidRPr="00A5701D" w:rsidRDefault="00870F90" w:rsidP="00870F90">
      <w:pPr>
        <w:rPr>
          <w:b/>
        </w:rPr>
      </w:pPr>
      <w:bookmarkStart w:id="238" w:name="_heading=h.40ew0vw" w:colFirst="0" w:colLast="0"/>
      <w:bookmarkEnd w:id="238"/>
    </w:p>
    <w:p w14:paraId="181B7377" w14:textId="77777777" w:rsidR="00870F90" w:rsidRPr="00A5701D" w:rsidRDefault="00870F90" w:rsidP="00870F90">
      <w:pPr>
        <w:rPr>
          <w:color w:val="000000"/>
        </w:rPr>
      </w:pPr>
      <w:r w:rsidRPr="00A5701D">
        <w:t xml:space="preserve">As for MMVB 1.0 for the MMVB 2.2 version there was also no scheduled benchmarking. Every developer could run a benchmarking session at any time for building their own toy AI which helped both the development of the pipeline and the toy AIs. In contrast to MMVB 1.0 the step of submitting the toy AI to Yura Perov was also not necessary anymore as we added the AI self-registration feature. </w:t>
      </w:r>
    </w:p>
    <w:p w14:paraId="702950D4"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AI input data structure for the benchmarking</w:t>
      </w:r>
    </w:p>
    <w:p w14:paraId="7C0EC27C" w14:textId="77777777" w:rsidR="00870F90" w:rsidRPr="00A5701D" w:rsidRDefault="00870F90" w:rsidP="00870F90">
      <w:r w:rsidRPr="00A5701D">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5D47F76C" w14:textId="77777777" w:rsidR="00870F90" w:rsidRPr="00A5701D" w:rsidRDefault="00870F90" w:rsidP="00870F90">
      <w:r w:rsidRPr="00A5701D">
        <w:t xml:space="preserve">The MMVB 2.2 uses as input for the AIs a simplistic user profile, explicit presenting/chief complaints (PC/CC), and additional symptoms, findings and factors. The general case structure that is sent to a toy AI can be seen in </w:t>
      </w:r>
      <w:r w:rsidRPr="00A5701D">
        <w:fldChar w:fldCharType="begin"/>
      </w:r>
      <w:r w:rsidRPr="00A5701D">
        <w:instrText xml:space="preserve"> REF _Ref72264675 \h </w:instrText>
      </w:r>
      <w:r w:rsidRPr="00A5701D">
        <w:fldChar w:fldCharType="separate"/>
      </w:r>
      <w:r w:rsidRPr="00A5701D">
        <w:t xml:space="preserve">Figure </w:t>
      </w:r>
      <w:r w:rsidRPr="00A5701D">
        <w:rPr>
          <w:noProof/>
        </w:rPr>
        <w:t>27</w:t>
      </w:r>
      <w:r w:rsidRPr="00A5701D">
        <w:fldChar w:fldCharType="end"/>
      </w:r>
      <w:r w:rsidRPr="00A5701D">
        <w:t xml:space="preserve"> . Since MMVB 1.0 we added an explicit field for the name of the AI implementation so that AI developers can host all AIs at the same systems and route the requests to the correct AIs by name. </w:t>
      </w:r>
      <w:r w:rsidRPr="00A5701D">
        <w:fldChar w:fldCharType="begin"/>
      </w:r>
      <w:r w:rsidRPr="00A5701D">
        <w:instrText xml:space="preserve"> REF _Ref72264780 \h </w:instrText>
      </w:r>
      <w:r w:rsidRPr="00A5701D">
        <w:fldChar w:fldCharType="separate"/>
      </w:r>
      <w:r w:rsidRPr="00A5701D">
        <w:t xml:space="preserve">Table </w:t>
      </w:r>
      <w:r w:rsidRPr="00A5701D">
        <w:rPr>
          <w:noProof/>
        </w:rPr>
        <w:t>15</w:t>
      </w:r>
      <w:r w:rsidRPr="00A5701D">
        <w:fldChar w:fldCharType="end"/>
      </w:r>
      <w:r w:rsidRPr="00A5701D">
        <w:rPr>
          <w:color w:val="000000"/>
        </w:rPr>
        <w:t xml:space="preserve"> </w:t>
      </w:r>
      <w:r w:rsidRPr="00A5701D">
        <w:t>shows the details of the different fields in the case structure.</w:t>
      </w:r>
      <w:r w:rsidRPr="00A5701D">
        <w:rPr>
          <w:noProof/>
        </w:rPr>
        <mc:AlternateContent>
          <mc:Choice Requires="wps">
            <w:drawing>
              <wp:anchor distT="0" distB="0" distL="114300" distR="114300" simplePos="0" relativeHeight="251659264" behindDoc="0" locked="0" layoutInCell="1" hidden="0" allowOverlap="1" wp14:anchorId="61796B03" wp14:editId="0A0B3DB1">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0F4A0DEC" w14:textId="77777777" w:rsidR="00870F90" w:rsidRDefault="00870F90" w:rsidP="00870F90">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61796B03"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" stroked="f">
                <v:textbox inset="0,0,0,0">
                  <w:txbxContent>
                    <w:p w14:paraId="0F4A0DEC" w14:textId="77777777" w:rsidR="00870F90" w:rsidRDefault="00870F90" w:rsidP="00870F90">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v:textbox>
              </v:rect>
            </w:pict>
          </mc:Fallback>
        </mc:AlternateContent>
      </w:r>
    </w:p>
    <w:p w14:paraId="2CEBC520" w14:textId="77777777" w:rsidR="00870F90" w:rsidRPr="00A5701D" w:rsidRDefault="00870F90" w:rsidP="00870F90"/>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870F90" w:rsidRPr="00A5701D" w14:paraId="53836DB1" w14:textId="77777777" w:rsidTr="00134F94">
        <w:tc>
          <w:tcPr>
            <w:tcW w:w="9923" w:type="dxa"/>
            <w:shd w:val="clear" w:color="auto" w:fill="auto"/>
            <w:tcMar>
              <w:top w:w="100" w:type="dxa"/>
              <w:left w:w="100" w:type="dxa"/>
              <w:bottom w:w="100" w:type="dxa"/>
              <w:right w:w="100" w:type="dxa"/>
            </w:tcMar>
          </w:tcPr>
          <w:p w14:paraId="6BF61CC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w:t>
            </w:r>
          </w:p>
          <w:p w14:paraId="5BBA5142"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"caseData": {</w:t>
            </w:r>
          </w:p>
          <w:p w14:paraId="15CC4AE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"otherFeatures": [</w:t>
            </w:r>
          </w:p>
          <w:p w14:paraId="5961AE3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1366812E"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lastRenderedPageBreak/>
              <w:t xml:space="preserve">    ],</w:t>
            </w:r>
          </w:p>
          <w:p w14:paraId="5E76707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"profileInformation": {</w:t>
            </w:r>
          </w:p>
          <w:p w14:paraId="00C56C4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30D6F07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40D348C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"presentingComplaints": [</w:t>
            </w:r>
          </w:p>
          <w:p w14:paraId="049B5625"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56447772"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1BA73E7C"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7A14EE5D"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"aiImplementation": "Company X Berlin Model toy AI"</w:t>
            </w:r>
          </w:p>
          <w:p w14:paraId="10096564" w14:textId="77777777" w:rsidR="00870F90" w:rsidRPr="00A5701D" w:rsidRDefault="00870F90" w:rsidP="00134F94">
            <w:pPr>
              <w:keepNext/>
              <w:widowControl w:val="0"/>
              <w:rPr>
                <w:rFonts w:ascii="Courier New" w:eastAsia="Courier New" w:hAnsi="Courier New" w:cs="Courier New"/>
              </w:rPr>
            </w:pPr>
            <w:r w:rsidRPr="00A5701D">
              <w:rPr>
                <w:rFonts w:ascii="Courier New" w:eastAsia="Courier New" w:hAnsi="Courier New" w:cs="Courier New"/>
                <w:sz w:val="18"/>
                <w:szCs w:val="18"/>
              </w:rPr>
              <w:t>}</w:t>
            </w:r>
          </w:p>
        </w:tc>
      </w:tr>
    </w:tbl>
    <w:p w14:paraId="7413FA43" w14:textId="77777777" w:rsidR="00870F90" w:rsidRPr="00A5701D" w:rsidRDefault="00870F90" w:rsidP="00870F90">
      <w:pPr>
        <w:pBdr>
          <w:top w:val="nil"/>
          <w:left w:val="nil"/>
          <w:bottom w:val="nil"/>
          <w:right w:val="nil"/>
          <w:between w:val="nil"/>
        </w:pBdr>
        <w:spacing w:after="200"/>
        <w:jc w:val="center"/>
        <w:rPr>
          <w:b/>
          <w:color w:val="000000"/>
        </w:rPr>
      </w:pPr>
      <w:bookmarkStart w:id="239" w:name="_Ref72264675"/>
      <w:bookmarkStart w:id="240" w:name="_Toc72267154"/>
      <w:bookmarkStart w:id="241" w:name="_Toc104461708"/>
      <w:r w:rsidRPr="00A5701D">
        <w:rPr>
          <w:b/>
          <w:color w:val="000000"/>
        </w:rPr>
        <w:lastRenderedPageBreak/>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33</w:t>
      </w:r>
      <w:r w:rsidRPr="00A5701D">
        <w:rPr>
          <w:b/>
          <w:noProof/>
          <w:color w:val="000000"/>
        </w:rPr>
        <w:fldChar w:fldCharType="end"/>
      </w:r>
      <w:bookmarkEnd w:id="239"/>
      <w:r w:rsidRPr="00A5701D">
        <w:rPr>
          <w:b/>
          <w:color w:val="000000"/>
        </w:rPr>
        <w:t xml:space="preserve"> </w:t>
      </w:r>
      <w:r w:rsidRPr="00A5701D">
        <w:rPr>
          <w:b/>
          <w:i/>
          <w:color w:val="000000"/>
        </w:rPr>
        <w:t>–</w:t>
      </w:r>
      <w:r w:rsidRPr="00A5701D">
        <w:rPr>
          <w:b/>
          <w:color w:val="000000"/>
        </w:rPr>
        <w:t xml:space="preserve"> MMVB 2.2 General input case structure</w:t>
      </w:r>
      <w:bookmarkStart w:id="242" w:name="_heading=h.2fk6b3p" w:colFirst="0" w:colLast="0"/>
      <w:bookmarkEnd w:id="240"/>
      <w:bookmarkEnd w:id="241"/>
      <w:bookmarkEnd w:id="242"/>
    </w:p>
    <w:p w14:paraId="3D74C9D0"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3" w:name="_Ref72264780"/>
      <w:bookmarkStart w:id="244" w:name="_Toc72267155"/>
      <w:bookmarkStart w:id="245" w:name="_Toc104461672"/>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15</w:t>
      </w:r>
      <w:r w:rsidRPr="00A5701D">
        <w:rPr>
          <w:b/>
          <w:noProof/>
          <w:szCs w:val="20"/>
        </w:rPr>
        <w:fldChar w:fldCharType="end"/>
      </w:r>
      <w:bookmarkEnd w:id="243"/>
      <w:r w:rsidRPr="00A5701D">
        <w:rPr>
          <w:b/>
          <w:szCs w:val="20"/>
        </w:rPr>
        <w:t xml:space="preserve"> – MMVB 2.2 input data format</w:t>
      </w:r>
      <w:bookmarkEnd w:id="244"/>
      <w:bookmarkEnd w:id="24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870F90" w:rsidRPr="00A5701D" w14:paraId="3A924735" w14:textId="77777777" w:rsidTr="00134F94">
        <w:trPr>
          <w:jc w:val="center"/>
        </w:trPr>
        <w:tc>
          <w:tcPr>
            <w:tcW w:w="2160" w:type="dxa"/>
            <w:tcBorders>
              <w:top w:val="single" w:sz="12" w:space="0" w:color="000000"/>
              <w:bottom w:val="single" w:sz="12" w:space="0" w:color="000000"/>
            </w:tcBorders>
            <w:shd w:val="clear" w:color="auto" w:fill="auto"/>
          </w:tcPr>
          <w:p w14:paraId="446EF293"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Field name</w:t>
            </w:r>
          </w:p>
        </w:tc>
        <w:tc>
          <w:tcPr>
            <w:tcW w:w="4488" w:type="dxa"/>
            <w:tcBorders>
              <w:top w:val="single" w:sz="12" w:space="0" w:color="000000"/>
              <w:bottom w:val="single" w:sz="12" w:space="0" w:color="000000"/>
            </w:tcBorders>
            <w:shd w:val="clear" w:color="auto" w:fill="auto"/>
          </w:tcPr>
          <w:p w14:paraId="6F5CCC36"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2982" w:type="dxa"/>
            <w:tcBorders>
              <w:top w:val="single" w:sz="12" w:space="0" w:color="000000"/>
              <w:bottom w:val="single" w:sz="12" w:space="0" w:color="000000"/>
            </w:tcBorders>
            <w:shd w:val="clear" w:color="auto" w:fill="auto"/>
          </w:tcPr>
          <w:p w14:paraId="56133983"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16DB43D3" w14:textId="77777777" w:rsidTr="00134F94">
        <w:trPr>
          <w:jc w:val="center"/>
        </w:trPr>
        <w:tc>
          <w:tcPr>
            <w:tcW w:w="2160" w:type="dxa"/>
            <w:tcBorders>
              <w:top w:val="single" w:sz="12" w:space="0" w:color="000000"/>
            </w:tcBorders>
            <w:shd w:val="clear" w:color="auto" w:fill="auto"/>
          </w:tcPr>
          <w:p w14:paraId="18C2965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profileInformation</w:t>
            </w:r>
          </w:p>
        </w:tc>
        <w:tc>
          <w:tcPr>
            <w:tcW w:w="4488" w:type="dxa"/>
            <w:tcBorders>
              <w:top w:val="single" w:sz="12" w:space="0" w:color="000000"/>
            </w:tcBorders>
            <w:shd w:val="clear" w:color="auto" w:fill="auto"/>
          </w:tcPr>
          <w:p w14:paraId="7C0D8800"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"profileInformation": {</w:t>
            </w:r>
          </w:p>
          <w:p w14:paraId="2E275B6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"age": 38,</w:t>
            </w:r>
          </w:p>
          <w:p w14:paraId="36E9DAA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"biologicalSex": "male"</w:t>
            </w:r>
          </w:p>
          <w:p w14:paraId="4477066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w:t>
            </w:r>
          </w:p>
          <w:p w14:paraId="253D51F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3C7D710E"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General information about the patient</w:t>
            </w:r>
          </w:p>
          <w:p w14:paraId="3366EC2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Age is unrestricted, however for the case creation it was agreed to focus on 18-99 years.</w:t>
            </w:r>
          </w:p>
          <w:p w14:paraId="0E7E1AE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As sex we started with the biological sex "male" and "female" only</w:t>
            </w:r>
          </w:p>
        </w:tc>
      </w:tr>
      <w:tr w:rsidR="00870F90" w:rsidRPr="00A5701D" w14:paraId="483E04D0" w14:textId="77777777" w:rsidTr="00134F94">
        <w:trPr>
          <w:jc w:val="center"/>
        </w:trPr>
        <w:tc>
          <w:tcPr>
            <w:tcW w:w="2160" w:type="dxa"/>
            <w:shd w:val="clear" w:color="auto" w:fill="auto"/>
          </w:tcPr>
          <w:p w14:paraId="74C5ADB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presentingComplaints</w:t>
            </w:r>
          </w:p>
        </w:tc>
        <w:tc>
          <w:tcPr>
            <w:tcW w:w="4488" w:type="dxa"/>
            <w:shd w:val="clear" w:color="auto" w:fill="auto"/>
          </w:tcPr>
          <w:p w14:paraId="5EA580C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"presentingComplaints": [{</w:t>
            </w:r>
          </w:p>
          <w:p w14:paraId="0E49F03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"0ef0...2d87",</w:t>
            </w:r>
          </w:p>
          <w:p w14:paraId="45904D7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"Diarrhea (finding)",</w:t>
            </w:r>
          </w:p>
          <w:p w14:paraId="4BF9650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"state": "present",</w:t>
            </w:r>
          </w:p>
          <w:p w14:paraId="39A6060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"attributes": [</w:t>
            </w:r>
          </w:p>
          <w:p w14:paraId="3142FD4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71FAB35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"7a0c...5d3c",</w:t>
            </w:r>
          </w:p>
          <w:p w14:paraId="39BE7C00"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"Time since onset",</w:t>
            </w:r>
          </w:p>
          <w:p w14:paraId="5BA7E7C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"value": {</w:t>
            </w:r>
          </w:p>
          <w:p w14:paraId="5373F76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"4395...90a23",</w:t>
            </w:r>
          </w:p>
          <w:p w14:paraId="22E77ED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"3 days - to 1 week",</w:t>
            </w:r>
          </w:p>
          <w:p w14:paraId="25F9D61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7C9653D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"CUSTOM:102"</w:t>
            </w:r>
          </w:p>
          <w:p w14:paraId="2E1A6C9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46C5AE4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28BAF10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26BE0F6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"CUSTOM:1"</w:t>
            </w:r>
          </w:p>
          <w:p w14:paraId="6460FB0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778AAF2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1E6F52A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2FC37E1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79C9A1A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lastRenderedPageBreak/>
              <w:t xml:space="preserve">    "62315008"</w:t>
            </w:r>
          </w:p>
          <w:p w14:paraId="474C822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5D2ADCD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18"/>
                <w:szCs w:val="18"/>
              </w:rPr>
              <w:t>}]</w:t>
            </w:r>
          </w:p>
        </w:tc>
        <w:tc>
          <w:tcPr>
            <w:tcW w:w="2982" w:type="dxa"/>
            <w:shd w:val="clear" w:color="auto" w:fill="auto"/>
          </w:tcPr>
          <w:p w14:paraId="50667AB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lastRenderedPageBreak/>
              <w:t>The complaints the user seeks and explanation/advice for</w:t>
            </w:r>
          </w:p>
          <w:p w14:paraId="067FC10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Always present</w:t>
            </w:r>
          </w:p>
          <w:p w14:paraId="6E1D535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list, but for the MMVB 2.2 always with exactly one entry</w:t>
            </w:r>
          </w:p>
          <w:p w14:paraId="7612AE4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For MMVB 2.2 the PC now also contain attributes</w:t>
            </w:r>
          </w:p>
          <w:p w14:paraId="45B4E83B"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In addition to MMVB 1.0 also standardOntologyUris (even if in this example the it is only an ID not an URI)</w:t>
            </w:r>
          </w:p>
        </w:tc>
      </w:tr>
      <w:tr w:rsidR="00870F90" w:rsidRPr="00A5701D" w14:paraId="33EC48E8" w14:textId="77777777" w:rsidTr="00134F94">
        <w:trPr>
          <w:jc w:val="center"/>
        </w:trPr>
        <w:tc>
          <w:tcPr>
            <w:tcW w:w="2160" w:type="dxa"/>
            <w:shd w:val="clear" w:color="auto" w:fill="auto"/>
          </w:tcPr>
          <w:p w14:paraId="0E4B703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otherFeatures</w:t>
            </w:r>
          </w:p>
        </w:tc>
        <w:tc>
          <w:tcPr>
            <w:tcW w:w="4488" w:type="dxa"/>
            <w:shd w:val="clear" w:color="auto" w:fill="auto"/>
          </w:tcPr>
          <w:p w14:paraId="7F1BA5F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"otherFeatures": [</w:t>
            </w:r>
          </w:p>
          <w:p w14:paraId="62BC093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62B989D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"356ae...a492",</w:t>
            </w:r>
          </w:p>
          <w:p w14:paraId="02E9222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"Vomiting (disorder)",</w:t>
            </w:r>
          </w:p>
          <w:p w14:paraId="44CFABA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"state": "unsure",</w:t>
            </w:r>
          </w:p>
          <w:p w14:paraId="6DF8E0B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"attributes": [],</w:t>
            </w:r>
          </w:p>
          <w:p w14:paraId="7FD19C0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275C9B5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"422400008"</w:t>
            </w:r>
          </w:p>
          <w:p w14:paraId="26BFC20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2584531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6073DE6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582757A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"b200...d5e8",</w:t>
            </w:r>
          </w:p>
          <w:p w14:paraId="785B6E4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"Dysuria (finding)",</w:t>
            </w:r>
          </w:p>
          <w:p w14:paraId="66A258E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"state": "present",</w:t>
            </w:r>
          </w:p>
          <w:p w14:paraId="7D38ADD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"attributes": [</w:t>
            </w:r>
          </w:p>
          <w:p w14:paraId="027205D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6B57094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"7a0c...5d3c",</w:t>
            </w:r>
          </w:p>
          <w:p w14:paraId="050CED6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"Time since onset",</w:t>
            </w:r>
          </w:p>
          <w:p w14:paraId="5BFB45F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"value": {</w:t>
            </w:r>
          </w:p>
          <w:p w14:paraId="51B87A4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"id": "b505...ae52",</w:t>
            </w:r>
          </w:p>
          <w:p w14:paraId="2D39178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"name": "a year or more",</w:t>
            </w:r>
          </w:p>
          <w:p w14:paraId="0248159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22713E9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"CUSTOM:105"</w:t>
            </w:r>
          </w:p>
          <w:p w14:paraId="6D7BD11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42108DAF"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10184D0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0F4F4F2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"CUSTOM:1"</w:t>
            </w:r>
          </w:p>
          <w:p w14:paraId="709C1D3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301A0B4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72301230"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3936A26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"standardOntologyUris": [</w:t>
            </w:r>
          </w:p>
          <w:p w14:paraId="00009FF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"49650001"</w:t>
            </w:r>
          </w:p>
          <w:p w14:paraId="33064F3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141A454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4EDFA66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18"/>
                <w:szCs w:val="18"/>
              </w:rPr>
              <w:t>],</w:t>
            </w:r>
          </w:p>
        </w:tc>
        <w:tc>
          <w:tcPr>
            <w:tcW w:w="2982" w:type="dxa"/>
            <w:shd w:val="clear" w:color="auto" w:fill="auto"/>
          </w:tcPr>
          <w:p w14:paraId="75009F4D"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Similar to the presenting complaints now with attributes and standard ontology identifiers</w:t>
            </w:r>
          </w:p>
        </w:tc>
      </w:tr>
    </w:tbl>
    <w:p w14:paraId="0AB5B08B" w14:textId="77777777" w:rsidR="00870F90" w:rsidRPr="00A5701D" w:rsidRDefault="00870F90" w:rsidP="00870F90"/>
    <w:p w14:paraId="77428A2D" w14:textId="77777777" w:rsidR="00870F90" w:rsidRPr="00A5701D" w:rsidRDefault="00870F90" w:rsidP="00870F90">
      <w:r w:rsidRPr="00A5701D">
        <w:t xml:space="preserve">The MMVB 2.2 case data explicitly encoded the presence of each symptom. All symptoms have an explicit "state" attribute, which is responsible for information on whether a symptom is "present", "absent" or a patient is "unsure" (or does not know) about it. </w:t>
      </w:r>
    </w:p>
    <w:p w14:paraId="4EBBDDB4" w14:textId="77777777" w:rsidR="00870F90" w:rsidRPr="00A5701D" w:rsidRDefault="00870F90" w:rsidP="00870F90"/>
    <w:p w14:paraId="183517E3" w14:textId="77777777" w:rsidR="00870F90" w:rsidRPr="00A5701D" w:rsidRDefault="00870F90" w:rsidP="00870F90">
      <w:r w:rsidRPr="00A5701D">
        <w:lastRenderedPageBreak/>
        <w:t>With the introduction of the Berlin model and Alejandro Lopez Osornio joining the topic group as an ontology expert, we started the first steps towards mapping the model to the SNOMED CT ontology. The goal was to use as much of the SNOMED CT knowledge representation capabilities as possible, complemented with an ad-hoc information model that adds attributes and values.</w:t>
      </w:r>
    </w:p>
    <w:p w14:paraId="47E21C9B"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AI output data structure</w:t>
      </w:r>
    </w:p>
    <w:p w14:paraId="4870488A" w14:textId="77777777" w:rsidR="00870F90" w:rsidRPr="00A5701D" w:rsidRDefault="00870F90" w:rsidP="00870F90">
      <w:r w:rsidRPr="00A5701D">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69BB4FF" w14:textId="77777777" w:rsidR="00870F90" w:rsidRPr="00A5701D" w:rsidRDefault="00870F90" w:rsidP="00870F90">
      <w:pPr>
        <w:rPr>
          <w:i/>
          <w:color w:val="44546A"/>
          <w:sz w:val="18"/>
          <w:szCs w:val="18"/>
          <w:highlight w:val="yellow"/>
        </w:rPr>
      </w:pPr>
      <w:r w:rsidRPr="00A5701D">
        <w:t xml:space="preserve">The case object described in the previous section is sent to the “/solve-case” context of the API endpoints specified by the toy AIs as a JSON post request payload. The expected response is a JSON object with the fields described in </w:t>
      </w:r>
      <w:r w:rsidRPr="00A5701D">
        <w:fldChar w:fldCharType="begin"/>
      </w:r>
      <w:r w:rsidRPr="00A5701D">
        <w:instrText xml:space="preserve"> REF _Ref72264847 \h </w:instrText>
      </w:r>
      <w:r w:rsidRPr="00A5701D">
        <w:fldChar w:fldCharType="separate"/>
      </w:r>
      <w:r w:rsidRPr="00A5701D">
        <w:t xml:space="preserve">Table </w:t>
      </w:r>
      <w:r w:rsidRPr="00A5701D">
        <w:rPr>
          <w:noProof/>
        </w:rPr>
        <w:t>16</w:t>
      </w:r>
      <w:r w:rsidRPr="00A5701D">
        <w:fldChar w:fldCharType="end"/>
      </w:r>
      <w:r w:rsidRPr="00A5701D">
        <w:t xml:space="preserve">. It has not changed compared to MMVB 1.0. </w:t>
      </w:r>
    </w:p>
    <w:p w14:paraId="6E7B4C76"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6" w:name="_Ref72264847"/>
      <w:bookmarkStart w:id="247" w:name="_Toc72267156"/>
      <w:bookmarkStart w:id="248" w:name="_Toc104461673"/>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16</w:t>
      </w:r>
      <w:r w:rsidRPr="00A5701D">
        <w:rPr>
          <w:b/>
          <w:noProof/>
          <w:szCs w:val="20"/>
        </w:rPr>
        <w:fldChar w:fldCharType="end"/>
      </w:r>
      <w:bookmarkEnd w:id="246"/>
      <w:r w:rsidRPr="00A5701D">
        <w:rPr>
          <w:b/>
          <w:szCs w:val="20"/>
        </w:rPr>
        <w:t xml:space="preserve"> – MMVB 2.2 AI output structure</w:t>
      </w:r>
      <w:bookmarkEnd w:id="247"/>
      <w:bookmarkEnd w:id="248"/>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870F90" w:rsidRPr="00A5701D" w14:paraId="67BA3D67" w14:textId="77777777" w:rsidTr="00134F94">
        <w:trPr>
          <w:jc w:val="center"/>
        </w:trPr>
        <w:tc>
          <w:tcPr>
            <w:tcW w:w="2160" w:type="dxa"/>
            <w:tcBorders>
              <w:top w:val="single" w:sz="12" w:space="0" w:color="000000"/>
              <w:bottom w:val="single" w:sz="12" w:space="0" w:color="000000"/>
            </w:tcBorders>
            <w:shd w:val="clear" w:color="auto" w:fill="auto"/>
          </w:tcPr>
          <w:p w14:paraId="0B31430E"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Field name</w:t>
            </w:r>
          </w:p>
        </w:tc>
        <w:tc>
          <w:tcPr>
            <w:tcW w:w="4335" w:type="dxa"/>
            <w:tcBorders>
              <w:top w:val="single" w:sz="12" w:space="0" w:color="000000"/>
              <w:bottom w:val="single" w:sz="12" w:space="0" w:color="000000"/>
            </w:tcBorders>
            <w:shd w:val="clear" w:color="auto" w:fill="auto"/>
          </w:tcPr>
          <w:p w14:paraId="7BE6310C"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3135" w:type="dxa"/>
            <w:tcBorders>
              <w:top w:val="single" w:sz="12" w:space="0" w:color="000000"/>
              <w:bottom w:val="single" w:sz="12" w:space="0" w:color="000000"/>
            </w:tcBorders>
            <w:shd w:val="clear" w:color="auto" w:fill="auto"/>
          </w:tcPr>
          <w:p w14:paraId="48F485B5"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752310E9" w14:textId="77777777" w:rsidTr="00134F94">
        <w:trPr>
          <w:jc w:val="center"/>
        </w:trPr>
        <w:tc>
          <w:tcPr>
            <w:tcW w:w="2160" w:type="dxa"/>
            <w:tcBorders>
              <w:top w:val="single" w:sz="12" w:space="0" w:color="000000"/>
            </w:tcBorders>
            <w:shd w:val="clear" w:color="auto" w:fill="auto"/>
          </w:tcPr>
          <w:p w14:paraId="6ED291A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1F2A897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"conditions": [</w:t>
            </w:r>
          </w:p>
          <w:p w14:paraId="3DE84CF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13DD2BB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"id": "ed9e333b5cf04cb91068bbcde643",</w:t>
            </w:r>
          </w:p>
          <w:p w14:paraId="26E30E1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"name": "GERD"</w:t>
            </w:r>
          </w:p>
          <w:p w14:paraId="6FA0061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A5701D">
              <w:rPr>
                <w:rFonts w:ascii="Courier New" w:eastAsia="Courier New" w:hAnsi="Courier New" w:cs="Courier New"/>
                <w:color w:val="000000"/>
                <w:sz w:val="20"/>
                <w:szCs w:val="20"/>
              </w:rPr>
              <w:t xml:space="preserve">  }</w:t>
            </w:r>
          </w:p>
          <w:p w14:paraId="691728C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38843495"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conditions the AI considers best explaining the presenting complaints.</w:t>
            </w:r>
          </w:p>
          <w:p w14:paraId="42E20D3F"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Ordered by relevance descending</w:t>
            </w:r>
          </w:p>
        </w:tc>
      </w:tr>
      <w:tr w:rsidR="00870F90" w:rsidRPr="00A5701D" w14:paraId="14D5A024" w14:textId="77777777" w:rsidTr="00134F94">
        <w:trPr>
          <w:jc w:val="center"/>
        </w:trPr>
        <w:tc>
          <w:tcPr>
            <w:tcW w:w="2160" w:type="dxa"/>
            <w:shd w:val="clear" w:color="auto" w:fill="auto"/>
          </w:tcPr>
          <w:p w14:paraId="5D4CB17B"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triage</w:t>
            </w:r>
          </w:p>
        </w:tc>
        <w:tc>
          <w:tcPr>
            <w:tcW w:w="4335" w:type="dxa"/>
            <w:shd w:val="clear" w:color="auto" w:fill="auto"/>
          </w:tcPr>
          <w:p w14:paraId="624198D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 xml:space="preserve"> "triage": "EC"</w:t>
            </w:r>
          </w:p>
        </w:tc>
        <w:tc>
          <w:tcPr>
            <w:tcW w:w="3135" w:type="dxa"/>
            <w:shd w:val="clear" w:color="auto" w:fill="auto"/>
          </w:tcPr>
          <w:p w14:paraId="099081AA"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triage level the AI considers adequate for the given evidence</w:t>
            </w:r>
          </w:p>
          <w:p w14:paraId="07CB144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Uses the same abbreviations defined by the London-model EC, PC, SC, UNCERTAIN</w:t>
            </w:r>
          </w:p>
        </w:tc>
      </w:tr>
    </w:tbl>
    <w:p w14:paraId="626D4F55" w14:textId="77777777" w:rsidR="00870F90" w:rsidRPr="00A5701D" w:rsidRDefault="00870F90" w:rsidP="00870F90">
      <w:r w:rsidRPr="00A5701D">
        <w:tab/>
      </w:r>
    </w:p>
    <w:p w14:paraId="168949F2" w14:textId="77777777" w:rsidR="00870F90" w:rsidRPr="00A5701D" w:rsidRDefault="00870F90" w:rsidP="00870F90">
      <w:pPr>
        <w:rPr>
          <w:color w:val="000000"/>
        </w:rPr>
      </w:pPr>
      <w:r w:rsidRPr="00A5701D">
        <w:t xml:space="preserve">In addition to the “solve-case” endpoints the toy AIs are also supposed to listen to the “health-check” endpoint. It is used during the benchmarking to make sure that the AIs are ready to process cases. In the later MVB the benchmarking would pause if an AI is not responding anymore. The expected response for the health check is an JSON object like </w:t>
      </w:r>
      <w:r w:rsidRPr="00A5701D">
        <w:rPr>
          <w:rFonts w:ascii="Courier New" w:eastAsia="Courier New" w:hAnsi="Courier New" w:cs="Courier New"/>
        </w:rPr>
        <w:t>{"data":"OK"}.</w:t>
      </w:r>
      <w:r w:rsidRPr="00A5701D">
        <w:t xml:space="preserve"> Every answer other than “OK” would be considered an error.</w:t>
      </w:r>
    </w:p>
    <w:p w14:paraId="2BE68921"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Test data label/annotation structure</w:t>
      </w:r>
    </w:p>
    <w:p w14:paraId="46278404" w14:textId="77777777" w:rsidR="00870F90" w:rsidRPr="00A5701D" w:rsidRDefault="00870F90" w:rsidP="00870F90">
      <w:r w:rsidRPr="00A5701D">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75005CCD" w14:textId="77777777" w:rsidR="00870F90" w:rsidRPr="00A5701D" w:rsidRDefault="00870F90" w:rsidP="00870F90">
      <w:r w:rsidRPr="00A5701D">
        <w:t xml:space="preserve">MMVB 2.2 relies on synthetic data sampled from the Berlin model. All cases are stored as case sets in the MySQL database. Internally the case sets are encoded similar to the cases sent to the AI but with the additional fields listed in </w:t>
      </w:r>
      <w:r w:rsidRPr="00A5701D">
        <w:fldChar w:fldCharType="begin"/>
      </w:r>
      <w:r w:rsidRPr="00A5701D">
        <w:instrText xml:space="preserve"> REF _Ref72264945 \h </w:instrText>
      </w:r>
      <w:r w:rsidRPr="00A5701D">
        <w:fldChar w:fldCharType="separate"/>
      </w:r>
      <w:r w:rsidRPr="00A5701D">
        <w:t xml:space="preserve">Table </w:t>
      </w:r>
      <w:r w:rsidRPr="00A5701D">
        <w:rPr>
          <w:noProof/>
        </w:rPr>
        <w:t>17</w:t>
      </w:r>
      <w:r w:rsidRPr="00A5701D">
        <w:fldChar w:fldCharType="end"/>
      </w:r>
      <w:r w:rsidRPr="00A5701D">
        <w:t>.</w:t>
      </w:r>
    </w:p>
    <w:p w14:paraId="29F50C06"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9" w:name="_Ref72264945"/>
      <w:bookmarkStart w:id="250" w:name="_Toc72267157"/>
      <w:bookmarkStart w:id="251" w:name="_Toc104461674"/>
      <w:r w:rsidRPr="00A5701D">
        <w:rPr>
          <w:b/>
          <w:szCs w:val="20"/>
        </w:rPr>
        <w:lastRenderedPageBreak/>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17</w:t>
      </w:r>
      <w:r w:rsidRPr="00A5701D">
        <w:rPr>
          <w:b/>
          <w:noProof/>
          <w:szCs w:val="20"/>
        </w:rPr>
        <w:fldChar w:fldCharType="end"/>
      </w:r>
      <w:bookmarkEnd w:id="249"/>
      <w:r w:rsidRPr="00A5701D">
        <w:rPr>
          <w:b/>
          <w:szCs w:val="20"/>
        </w:rPr>
        <w:t xml:space="preserve"> – MMVB 2.2 case with labels included</w:t>
      </w:r>
      <w:bookmarkEnd w:id="250"/>
      <w:bookmarkEnd w:id="25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870F90" w:rsidRPr="00A5701D" w14:paraId="293CB2F2" w14:textId="77777777" w:rsidTr="00134F94">
        <w:trPr>
          <w:jc w:val="center"/>
        </w:trPr>
        <w:tc>
          <w:tcPr>
            <w:tcW w:w="2679" w:type="dxa"/>
            <w:tcBorders>
              <w:top w:val="single" w:sz="12" w:space="0" w:color="000000"/>
              <w:bottom w:val="single" w:sz="12" w:space="0" w:color="000000"/>
            </w:tcBorders>
            <w:shd w:val="clear" w:color="auto" w:fill="auto"/>
          </w:tcPr>
          <w:p w14:paraId="38DB1D38"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Field name</w:t>
            </w:r>
          </w:p>
        </w:tc>
        <w:tc>
          <w:tcPr>
            <w:tcW w:w="3816" w:type="dxa"/>
            <w:tcBorders>
              <w:top w:val="single" w:sz="12" w:space="0" w:color="000000"/>
              <w:bottom w:val="single" w:sz="12" w:space="0" w:color="000000"/>
            </w:tcBorders>
            <w:shd w:val="clear" w:color="auto" w:fill="auto"/>
          </w:tcPr>
          <w:p w14:paraId="48FCBB6B"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Example</w:t>
            </w:r>
          </w:p>
        </w:tc>
        <w:tc>
          <w:tcPr>
            <w:tcW w:w="3135" w:type="dxa"/>
            <w:tcBorders>
              <w:top w:val="single" w:sz="12" w:space="0" w:color="000000"/>
              <w:bottom w:val="single" w:sz="12" w:space="0" w:color="000000"/>
            </w:tcBorders>
            <w:shd w:val="clear" w:color="auto" w:fill="auto"/>
          </w:tcPr>
          <w:p w14:paraId="22AEDC0D"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Description</w:t>
            </w:r>
          </w:p>
        </w:tc>
      </w:tr>
      <w:tr w:rsidR="00870F90" w:rsidRPr="00A5701D" w14:paraId="37E34C1B" w14:textId="77777777" w:rsidTr="00134F94">
        <w:trPr>
          <w:jc w:val="center"/>
        </w:trPr>
        <w:tc>
          <w:tcPr>
            <w:tcW w:w="2679" w:type="dxa"/>
            <w:tcBorders>
              <w:top w:val="single" w:sz="12" w:space="0" w:color="000000"/>
            </w:tcBorders>
            <w:shd w:val="clear" w:color="auto" w:fill="auto"/>
          </w:tcPr>
          <w:p w14:paraId="18A9A7B0"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i/>
                <w:color w:val="000000"/>
                <w:sz w:val="20"/>
                <w:szCs w:val="20"/>
              </w:rPr>
              <w:t>correctCondition</w:t>
            </w:r>
          </w:p>
          <w:p w14:paraId="3F92C02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7BE1D73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"correctCondition": {</w:t>
            </w:r>
          </w:p>
          <w:p w14:paraId="2209D39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r w:rsidRPr="00A5701D">
              <w:rPr>
                <w:rFonts w:ascii="Courier New" w:eastAsia="Courier New" w:hAnsi="Courier New" w:cs="Courier New"/>
                <w:i/>
                <w:color w:val="000000"/>
                <w:sz w:val="18"/>
                <w:szCs w:val="18"/>
              </w:rPr>
              <w:t>"id"</w:t>
            </w:r>
            <w:r w:rsidRPr="00A5701D">
              <w:rPr>
                <w:rFonts w:ascii="Courier New" w:eastAsia="Courier New" w:hAnsi="Courier New" w:cs="Courier New"/>
                <w:color w:val="000000"/>
                <w:sz w:val="18"/>
                <w:szCs w:val="18"/>
              </w:rPr>
              <w:t>: "2333...13c8",</w:t>
            </w:r>
          </w:p>
          <w:p w14:paraId="6E06F85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r w:rsidRPr="00A5701D">
              <w:rPr>
                <w:rFonts w:ascii="Courier New" w:eastAsia="Courier New" w:hAnsi="Courier New" w:cs="Courier New"/>
                <w:i/>
                <w:color w:val="000000"/>
                <w:sz w:val="18"/>
                <w:szCs w:val="18"/>
              </w:rPr>
              <w:t>"name"</w:t>
            </w:r>
            <w:r w:rsidRPr="00A5701D">
              <w:rPr>
                <w:rFonts w:ascii="Courier New" w:eastAsia="Courier New" w:hAnsi="Courier New" w:cs="Courier New"/>
                <w:color w:val="000000"/>
                <w:sz w:val="18"/>
                <w:szCs w:val="18"/>
              </w:rPr>
              <w:t>: "GERD",</w:t>
            </w:r>
          </w:p>
          <w:p w14:paraId="1C71C2B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r w:rsidRPr="00A5701D">
              <w:rPr>
                <w:rFonts w:ascii="Courier New" w:eastAsia="Courier New" w:hAnsi="Courier New" w:cs="Courier New"/>
                <w:i/>
                <w:color w:val="000000"/>
                <w:sz w:val="18"/>
                <w:szCs w:val="18"/>
              </w:rPr>
              <w:t>"standardOntologyUris"</w:t>
            </w:r>
            <w:r w:rsidRPr="00A5701D">
              <w:rPr>
                <w:rFonts w:ascii="Courier New" w:eastAsia="Courier New" w:hAnsi="Courier New" w:cs="Courier New"/>
                <w:color w:val="000000"/>
                <w:sz w:val="18"/>
                <w:szCs w:val="18"/>
              </w:rPr>
              <w:t>: [    "http://snomed.info/id/235595009"</w:t>
            </w:r>
          </w:p>
          <w:p w14:paraId="5348182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w:t>
            </w:r>
          </w:p>
          <w:p w14:paraId="0FD2C3E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w:t>
            </w:r>
          </w:p>
          <w:p w14:paraId="23B1DF1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79C93AD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 xml:space="preserve">The correct condition i.e. in MMVB 2.2 the condition this case was sampled from. Note: the correct condition might not be the correct expected one given the evidence! For instance, </w:t>
            </w:r>
            <w:r w:rsidRPr="00A5701D">
              <w:rPr>
                <w:sz w:val="22"/>
                <w:szCs w:val="22"/>
              </w:rPr>
              <w:t>in the case</w:t>
            </w:r>
            <w:r w:rsidRPr="00A5701D">
              <w:rPr>
                <w:color w:val="000000"/>
                <w:sz w:val="22"/>
                <w:szCs w:val="22"/>
              </w:rPr>
              <w:t xml:space="preserve"> of only headache a common cold is expected even if the </w:t>
            </w:r>
            <w:r w:rsidRPr="00A5701D">
              <w:rPr>
                <w:sz w:val="22"/>
                <w:szCs w:val="22"/>
              </w:rPr>
              <w:t>case</w:t>
            </w:r>
            <w:r w:rsidRPr="00A5701D">
              <w:rPr>
                <w:color w:val="000000"/>
                <w:sz w:val="22"/>
                <w:szCs w:val="22"/>
              </w:rPr>
              <w:t xml:space="preserve"> was a brain cancer case. </w:t>
            </w:r>
            <w:r w:rsidRPr="00A5701D">
              <w:rPr>
                <w:color w:val="000000"/>
                <w:sz w:val="22"/>
                <w:szCs w:val="22"/>
              </w:rPr>
              <w:tab/>
            </w:r>
          </w:p>
        </w:tc>
      </w:tr>
      <w:tr w:rsidR="00870F90" w:rsidRPr="00A5701D" w14:paraId="2EC8C093" w14:textId="77777777" w:rsidTr="00134F94">
        <w:trPr>
          <w:jc w:val="center"/>
        </w:trPr>
        <w:tc>
          <w:tcPr>
            <w:tcW w:w="2679" w:type="dxa"/>
            <w:shd w:val="clear" w:color="auto" w:fill="auto"/>
          </w:tcPr>
          <w:p w14:paraId="25EB8758"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i/>
                <w:color w:val="000000"/>
                <w:sz w:val="20"/>
                <w:szCs w:val="20"/>
              </w:rPr>
              <w:t>expectedCondition</w:t>
            </w:r>
          </w:p>
          <w:p w14:paraId="57B40526"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303655E7"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color w:val="000000"/>
                <w:sz w:val="22"/>
                <w:szCs w:val="22"/>
              </w:rPr>
              <w:t>Same as for correctCondition</w:t>
            </w:r>
          </w:p>
        </w:tc>
        <w:tc>
          <w:tcPr>
            <w:tcW w:w="3135" w:type="dxa"/>
            <w:shd w:val="clear" w:color="auto" w:fill="auto"/>
          </w:tcPr>
          <w:p w14:paraId="2F8A4341"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 xml:space="preserve">The conditions expected/accepted as top result for </w:t>
            </w:r>
            <w:r w:rsidRPr="00A5701D">
              <w:rPr>
                <w:b/>
                <w:color w:val="000000"/>
                <w:sz w:val="22"/>
                <w:szCs w:val="22"/>
              </w:rPr>
              <w:t>explaining the presenting complaints</w:t>
            </w:r>
            <w:r w:rsidRPr="00A5701D">
              <w:rPr>
                <w:color w:val="000000"/>
                <w:sz w:val="22"/>
                <w:szCs w:val="22"/>
              </w:rPr>
              <w:t xml:space="preserve"> based on the given evidence.</w:t>
            </w:r>
          </w:p>
          <w:p w14:paraId="6642E143"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 list, but only one entry for mono-morbid cases as it is the case for MMVB 2.2</w:t>
            </w:r>
          </w:p>
        </w:tc>
      </w:tr>
      <w:tr w:rsidR="00870F90" w:rsidRPr="00A5701D" w14:paraId="183CA688" w14:textId="77777777" w:rsidTr="00134F94">
        <w:trPr>
          <w:jc w:val="center"/>
        </w:trPr>
        <w:tc>
          <w:tcPr>
            <w:tcW w:w="2679" w:type="dxa"/>
            <w:shd w:val="clear" w:color="auto" w:fill="auto"/>
          </w:tcPr>
          <w:p w14:paraId="66909D3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i/>
                <w:color w:val="000000"/>
                <w:sz w:val="20"/>
                <w:szCs w:val="20"/>
              </w:rPr>
              <w:t>impossibleConditions</w:t>
            </w:r>
          </w:p>
          <w:p w14:paraId="54EB602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64D5967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color w:val="000000"/>
                <w:sz w:val="22"/>
                <w:szCs w:val="22"/>
              </w:rPr>
              <w:t>Same as for correctCondition</w:t>
            </w:r>
          </w:p>
          <w:p w14:paraId="70F9E6D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3E1A766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An optional list of diseases that must not be contained in the results e.g. because have contradict sex e.g. male diseases for females in vice versa</w:t>
            </w:r>
          </w:p>
        </w:tc>
      </w:tr>
      <w:tr w:rsidR="00870F90" w:rsidRPr="00A5701D" w14:paraId="39B9F456" w14:textId="77777777" w:rsidTr="00134F94">
        <w:trPr>
          <w:jc w:val="center"/>
        </w:trPr>
        <w:tc>
          <w:tcPr>
            <w:tcW w:w="2679" w:type="dxa"/>
            <w:shd w:val="clear" w:color="auto" w:fill="auto"/>
          </w:tcPr>
          <w:p w14:paraId="69CD7ED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i/>
                <w:color w:val="000000"/>
                <w:sz w:val="20"/>
                <w:szCs w:val="20"/>
              </w:rPr>
              <w:t>otherRelevantDifferentials</w:t>
            </w:r>
          </w:p>
          <w:p w14:paraId="0B87798A"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674E5389"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color w:val="000000"/>
                <w:sz w:val="22"/>
                <w:szCs w:val="22"/>
              </w:rPr>
              <w:t>Same as for correctCondition</w:t>
            </w:r>
          </w:p>
          <w:p w14:paraId="42E795A5"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4964C3D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Other diseases that should be present in the result as relevant differentials to rule out.</w:t>
            </w:r>
          </w:p>
        </w:tc>
      </w:tr>
      <w:tr w:rsidR="00870F90" w:rsidRPr="00A5701D" w14:paraId="4494BA5B" w14:textId="77777777" w:rsidTr="00134F94">
        <w:trPr>
          <w:jc w:val="center"/>
        </w:trPr>
        <w:tc>
          <w:tcPr>
            <w:tcW w:w="2679" w:type="dxa"/>
            <w:shd w:val="clear" w:color="auto" w:fill="auto"/>
          </w:tcPr>
          <w:p w14:paraId="2DDF49EE"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expectedTriageLevel</w:t>
            </w:r>
          </w:p>
        </w:tc>
        <w:tc>
          <w:tcPr>
            <w:tcW w:w="3816" w:type="dxa"/>
            <w:shd w:val="clear" w:color="auto" w:fill="auto"/>
          </w:tcPr>
          <w:p w14:paraId="6A23FC4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"expectedTriageLevel": "PC"</w:t>
            </w:r>
          </w:p>
        </w:tc>
        <w:tc>
          <w:tcPr>
            <w:tcW w:w="3135" w:type="dxa"/>
            <w:shd w:val="clear" w:color="auto" w:fill="auto"/>
          </w:tcPr>
          <w:p w14:paraId="0191772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expected triage level (EC, PC, SC, UNCERTAIN</w:t>
            </w:r>
            <w:r w:rsidRPr="00A5701D">
              <w:rPr>
                <w:sz w:val="22"/>
                <w:szCs w:val="22"/>
              </w:rPr>
              <w:t>)</w:t>
            </w:r>
          </w:p>
        </w:tc>
      </w:tr>
      <w:tr w:rsidR="00870F90" w:rsidRPr="00A5701D" w14:paraId="41E22F29" w14:textId="77777777" w:rsidTr="00134F94">
        <w:trPr>
          <w:jc w:val="center"/>
        </w:trPr>
        <w:tc>
          <w:tcPr>
            <w:tcW w:w="2679" w:type="dxa"/>
            <w:shd w:val="clear" w:color="auto" w:fill="auto"/>
          </w:tcPr>
          <w:p w14:paraId="18BE0ED4"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i/>
                <w:color w:val="000000"/>
                <w:sz w:val="20"/>
                <w:szCs w:val="20"/>
              </w:rPr>
              <w:t>name</w:t>
            </w:r>
          </w:p>
        </w:tc>
        <w:tc>
          <w:tcPr>
            <w:tcW w:w="3816" w:type="dxa"/>
            <w:shd w:val="clear" w:color="auto" w:fill="auto"/>
          </w:tcPr>
          <w:p w14:paraId="4E4B8AD2"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i/>
                <w:color w:val="000000"/>
                <w:sz w:val="18"/>
                <w:szCs w:val="18"/>
              </w:rPr>
              <w:t>"name"</w:t>
            </w:r>
            <w:r w:rsidRPr="00A5701D">
              <w:rPr>
                <w:rFonts w:ascii="Courier New" w:eastAsia="Courier New" w:hAnsi="Courier New" w:cs="Courier New"/>
                <w:color w:val="000000"/>
                <w:sz w:val="18"/>
                <w:szCs w:val="18"/>
              </w:rPr>
              <w:t>: "BPPV test case #1",</w:t>
            </w:r>
          </w:p>
        </w:tc>
        <w:tc>
          <w:tcPr>
            <w:tcW w:w="3135" w:type="dxa"/>
            <w:shd w:val="clear" w:color="auto" w:fill="auto"/>
          </w:tcPr>
          <w:p w14:paraId="43196FC8"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name of the case. This is especially helpful for cases created by doctors.</w:t>
            </w:r>
          </w:p>
        </w:tc>
      </w:tr>
      <w:tr w:rsidR="00870F90" w:rsidRPr="00A5701D" w14:paraId="5DDE4D37" w14:textId="77777777" w:rsidTr="00134F94">
        <w:trPr>
          <w:jc w:val="center"/>
        </w:trPr>
        <w:tc>
          <w:tcPr>
            <w:tcW w:w="2679" w:type="dxa"/>
            <w:shd w:val="clear" w:color="auto" w:fill="auto"/>
          </w:tcPr>
          <w:p w14:paraId="1D381A21"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A5701D">
              <w:rPr>
                <w:rFonts w:ascii="Courier New" w:eastAsia="Courier New" w:hAnsi="Courier New" w:cs="Courier New"/>
                <w:color w:val="000000"/>
                <w:sz w:val="20"/>
                <w:szCs w:val="20"/>
              </w:rPr>
              <w:t>caseSets</w:t>
            </w:r>
          </w:p>
        </w:tc>
        <w:tc>
          <w:tcPr>
            <w:tcW w:w="3816" w:type="dxa"/>
            <w:shd w:val="clear" w:color="auto" w:fill="auto"/>
          </w:tcPr>
          <w:p w14:paraId="0C4F1C7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i/>
                <w:color w:val="000000"/>
                <w:sz w:val="18"/>
                <w:szCs w:val="18"/>
              </w:rPr>
              <w:t>"caseSets"</w:t>
            </w:r>
            <w:r w:rsidRPr="00A5701D">
              <w:rPr>
                <w:rFonts w:ascii="Courier New" w:eastAsia="Courier New" w:hAnsi="Courier New" w:cs="Courier New"/>
                <w:color w:val="000000"/>
                <w:sz w:val="18"/>
                <w:szCs w:val="18"/>
              </w:rPr>
              <w:t>: [</w:t>
            </w:r>
          </w:p>
          <w:p w14:paraId="5204993D"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 xml:space="preserve">  "4354...3a75"</w:t>
            </w:r>
          </w:p>
          <w:p w14:paraId="15778AFC"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A5701D">
              <w:rPr>
                <w:rFonts w:ascii="Courier New" w:eastAsia="Courier New" w:hAnsi="Courier New" w:cs="Courier New"/>
                <w:color w:val="000000"/>
                <w:sz w:val="18"/>
                <w:szCs w:val="18"/>
              </w:rPr>
              <w:t>]</w:t>
            </w:r>
          </w:p>
          <w:p w14:paraId="261BA683" w14:textId="77777777" w:rsidR="00870F90" w:rsidRPr="00A5701D" w:rsidRDefault="00870F90" w:rsidP="00134F9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shd w:val="clear" w:color="auto" w:fill="auto"/>
          </w:tcPr>
          <w:p w14:paraId="0DCFB594"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The list of case-sets containing this case.</w:t>
            </w:r>
          </w:p>
          <w:p w14:paraId="747594E7" w14:textId="77777777" w:rsidR="00870F90" w:rsidRPr="00A5701D" w:rsidRDefault="00870F90" w:rsidP="00870F90">
            <w:pPr>
              <w:numPr>
                <w:ilvl w:val="0"/>
                <w:numId w:val="40"/>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A5701D">
              <w:rPr>
                <w:color w:val="000000"/>
                <w:sz w:val="22"/>
                <w:szCs w:val="22"/>
              </w:rPr>
              <w:t>Only used for case-set management.</w:t>
            </w:r>
          </w:p>
        </w:tc>
      </w:tr>
    </w:tbl>
    <w:p w14:paraId="34451504" w14:textId="77777777" w:rsidR="00870F90" w:rsidRPr="00A5701D" w:rsidRDefault="00870F90" w:rsidP="00870F90"/>
    <w:p w14:paraId="594412B8" w14:textId="77777777" w:rsidR="00870F90" w:rsidRPr="00A5701D" w:rsidRDefault="00870F90" w:rsidP="00870F90">
      <w:r w:rsidRPr="00A5701D">
        <w:t xml:space="preserve">The overall case-set structure can be seen in </w:t>
      </w:r>
      <w:r w:rsidRPr="00A5701D">
        <w:fldChar w:fldCharType="begin"/>
      </w:r>
      <w:r w:rsidRPr="00A5701D">
        <w:instrText xml:space="preserve"> REF _Ref72265020 \h </w:instrText>
      </w:r>
      <w:r w:rsidRPr="00A5701D">
        <w:fldChar w:fldCharType="separate"/>
      </w:r>
      <w:r w:rsidRPr="00A5701D">
        <w:t xml:space="preserve">Table </w:t>
      </w:r>
      <w:r w:rsidRPr="00A5701D">
        <w:rPr>
          <w:noProof/>
        </w:rPr>
        <w:t>18</w:t>
      </w:r>
      <w:r w:rsidRPr="00A5701D">
        <w:fldChar w:fldCharType="end"/>
      </w:r>
      <w:r w:rsidRPr="00A5701D">
        <w:t xml:space="preserve">. </w:t>
      </w:r>
    </w:p>
    <w:p w14:paraId="238EF5A3" w14:textId="77777777" w:rsidR="00870F90" w:rsidRPr="00A5701D" w:rsidRDefault="00870F90" w:rsidP="00870F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52" w:name="_Ref72265020"/>
      <w:bookmarkStart w:id="253" w:name="_Toc72267158"/>
      <w:bookmarkStart w:id="254" w:name="_Toc104461675"/>
      <w:r w:rsidRPr="00A5701D">
        <w:rPr>
          <w:b/>
          <w:szCs w:val="20"/>
        </w:rPr>
        <w:t xml:space="preserve">Table </w:t>
      </w:r>
      <w:r w:rsidRPr="00A5701D">
        <w:rPr>
          <w:b/>
          <w:szCs w:val="20"/>
        </w:rPr>
        <w:fldChar w:fldCharType="begin"/>
      </w:r>
      <w:r w:rsidRPr="00A5701D">
        <w:rPr>
          <w:b/>
          <w:szCs w:val="20"/>
        </w:rPr>
        <w:instrText xml:space="preserve"> SEQ Table \* ARABIC </w:instrText>
      </w:r>
      <w:r w:rsidRPr="00A5701D">
        <w:rPr>
          <w:b/>
          <w:szCs w:val="20"/>
        </w:rPr>
        <w:fldChar w:fldCharType="separate"/>
      </w:r>
      <w:r w:rsidRPr="00A5701D">
        <w:rPr>
          <w:b/>
          <w:noProof/>
          <w:szCs w:val="20"/>
        </w:rPr>
        <w:t>18</w:t>
      </w:r>
      <w:r w:rsidRPr="00A5701D">
        <w:rPr>
          <w:b/>
          <w:noProof/>
          <w:szCs w:val="20"/>
        </w:rPr>
        <w:fldChar w:fldCharType="end"/>
      </w:r>
      <w:bookmarkEnd w:id="252"/>
      <w:r w:rsidRPr="00A5701D">
        <w:rPr>
          <w:b/>
          <w:szCs w:val="20"/>
        </w:rPr>
        <w:t xml:space="preserve"> - MMVB 2.2 overall case-set structure</w:t>
      </w:r>
      <w:bookmarkEnd w:id="253"/>
      <w:bookmarkEnd w:id="254"/>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870F90" w:rsidRPr="00A5701D" w14:paraId="4F62ADB7" w14:textId="77777777" w:rsidTr="00134F94">
        <w:tc>
          <w:tcPr>
            <w:tcW w:w="9923" w:type="dxa"/>
            <w:shd w:val="clear" w:color="auto" w:fill="auto"/>
            <w:tcMar>
              <w:top w:w="100" w:type="dxa"/>
              <w:left w:w="100" w:type="dxa"/>
              <w:bottom w:w="100" w:type="dxa"/>
              <w:right w:w="100" w:type="dxa"/>
            </w:tcMar>
          </w:tcPr>
          <w:p w14:paraId="3E722B0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w:t>
            </w:r>
          </w:p>
          <w:p w14:paraId="3CEAA4C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"id": "f266e564-135f-4959-8a60-2f6d3f5cec9d",</w:t>
            </w:r>
          </w:p>
          <w:p w14:paraId="10C1622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"name": "test10",</w:t>
            </w:r>
          </w:p>
          <w:p w14:paraId="65E0556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"cases": [</w:t>
            </w:r>
          </w:p>
          <w:p w14:paraId="6A39305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lastRenderedPageBreak/>
              <w:t xml:space="preserve">    {</w:t>
            </w:r>
          </w:p>
          <w:p w14:paraId="2EFFCD2D"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"id": "29959f5c-c4e6-4341-9a1a-4802ce451629",</w:t>
            </w:r>
          </w:p>
          <w:p w14:paraId="266EF5D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"data": {</w:t>
            </w:r>
          </w:p>
          <w:p w14:paraId="09D9FF51"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"caseData": { ... },</w:t>
            </w:r>
          </w:p>
          <w:p w14:paraId="0B248179"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"metaData": {</w:t>
            </w:r>
          </w:p>
          <w:p w14:paraId="1287B788"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"name": "Synthesized case a5e425a2",</w:t>
            </w:r>
          </w:p>
          <w:p w14:paraId="7B98953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"caseCreator": "MMVB Berlin model case synthesizer"</w:t>
            </w:r>
          </w:p>
          <w:p w14:paraId="27A0B998"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5BFCBDA1"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"valuesToPredict": {</w:t>
            </w:r>
          </w:p>
          <w:p w14:paraId="0A03B949"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"correctCondition": {</w:t>
            </w:r>
          </w:p>
          <w:p w14:paraId="4BE7D94B"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"id": "9d27455f69d907a7dad7bb471f3717a4",</w:t>
            </w:r>
          </w:p>
          <w:p w14:paraId="1887FFCB"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"name": "Appendicitis (disorder)",</w:t>
            </w:r>
          </w:p>
          <w:p w14:paraId="346CD7A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"standardOntologyUris": [</w:t>
            </w:r>
          </w:p>
          <w:p w14:paraId="4E99F16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"74400008"</w:t>
            </w:r>
          </w:p>
          <w:p w14:paraId="02CE6D5D"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444628B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529469C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"expectedCondition": {</w:t>
            </w:r>
          </w:p>
          <w:p w14:paraId="22AA7605"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"id": "9d27455f69d907a7dad7bb471f3717a4",</w:t>
            </w:r>
          </w:p>
          <w:p w14:paraId="007E744A"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"name": "Appendicitis (disorder)",</w:t>
            </w:r>
          </w:p>
          <w:p w14:paraId="0E3FDF8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"standardOntologyUris": [</w:t>
            </w:r>
          </w:p>
          <w:p w14:paraId="436EEAB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"74400008"</w:t>
            </w:r>
          </w:p>
          <w:p w14:paraId="112EC443"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4A2BF76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13C046E7"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"expectedTriageLevel": "EC",</w:t>
            </w:r>
          </w:p>
          <w:p w14:paraId="526CBCC5"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"impossibleConditions": [],</w:t>
            </w:r>
          </w:p>
          <w:p w14:paraId="3092BBE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"otherRelevantDifferentials": []</w:t>
            </w:r>
          </w:p>
          <w:p w14:paraId="083EEA01"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70A3E979"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5B40C13D"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"caseSets": [</w:t>
            </w:r>
          </w:p>
          <w:p w14:paraId="5E422BC8"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"f266e564-135f-4959-8a60-2f6d3f5cec9d"</w:t>
            </w:r>
          </w:p>
          <w:p w14:paraId="2B9683B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48476762"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7655F004"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w:t>
            </w:r>
          </w:p>
          <w:p w14:paraId="59E5CC5A"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 xml:space="preserve">  ]   </w:t>
            </w:r>
          </w:p>
          <w:p w14:paraId="5FDD7F1F" w14:textId="77777777" w:rsidR="00870F90" w:rsidRPr="00A5701D" w:rsidRDefault="00870F90" w:rsidP="00134F94">
            <w:pPr>
              <w:widowControl w:val="0"/>
              <w:rPr>
                <w:rFonts w:ascii="Courier New" w:eastAsia="Courier New" w:hAnsi="Courier New" w:cs="Courier New"/>
                <w:sz w:val="18"/>
                <w:szCs w:val="18"/>
              </w:rPr>
            </w:pPr>
            <w:r w:rsidRPr="00A5701D">
              <w:rPr>
                <w:rFonts w:ascii="Courier New" w:eastAsia="Courier New" w:hAnsi="Courier New" w:cs="Courier New"/>
                <w:sz w:val="18"/>
                <w:szCs w:val="18"/>
              </w:rPr>
              <w:t>}</w:t>
            </w:r>
          </w:p>
        </w:tc>
      </w:tr>
    </w:tbl>
    <w:p w14:paraId="17AF1D13" w14:textId="77777777" w:rsidR="00870F90" w:rsidRPr="00A5701D" w:rsidRDefault="00870F90" w:rsidP="00870F90"/>
    <w:p w14:paraId="33FB2257" w14:textId="77777777" w:rsidR="00870F90" w:rsidRPr="00A5701D" w:rsidRDefault="00870F90" w:rsidP="00870F90">
      <w:pPr>
        <w:rPr>
          <w:highlight w:val="yellow"/>
        </w:rPr>
      </w:pPr>
      <w:r w:rsidRPr="00A5701D">
        <w:t xml:space="preserve">The frontend application also offers a feature to preview and download all the case set data (see </w:t>
      </w:r>
      <w:r w:rsidRPr="00A5701D">
        <w:fldChar w:fldCharType="begin"/>
      </w:r>
      <w:r w:rsidRPr="00A5701D">
        <w:instrText xml:space="preserve"> REF _Ref72265113 \h  \* MERGEFORMAT </w:instrText>
      </w:r>
      <w:r w:rsidRPr="00A5701D">
        <w:fldChar w:fldCharType="separate"/>
      </w:r>
      <w:r w:rsidRPr="00A5701D">
        <w:t xml:space="preserve">Figure </w:t>
      </w:r>
      <w:r w:rsidRPr="00A5701D">
        <w:rPr>
          <w:noProof/>
        </w:rPr>
        <w:t>28</w:t>
      </w:r>
      <w:r w:rsidRPr="00A5701D">
        <w:fldChar w:fldCharType="end"/>
      </w:r>
      <w:r w:rsidRPr="00A5701D">
        <w:t>).</w:t>
      </w:r>
    </w:p>
    <w:p w14:paraId="44614589" w14:textId="77777777" w:rsidR="00870F90" w:rsidRPr="00A5701D" w:rsidRDefault="00870F90" w:rsidP="00870F90">
      <w:pPr>
        <w:keepNext/>
        <w:ind w:left="720" w:hanging="720"/>
      </w:pPr>
      <w:r w:rsidRPr="00A5701D">
        <w:rPr>
          <w:noProof/>
        </w:rPr>
        <w:lastRenderedPageBreak/>
        <w:drawing>
          <wp:inline distT="0" distB="0" distL="0" distR="0" wp14:anchorId="6C4A67F2" wp14:editId="7D82950A">
            <wp:extent cx="6301105" cy="4603115"/>
            <wp:effectExtent l="12700" t="12700" r="12700" b="12700"/>
            <wp:docPr id="1697357126"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74"/>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62B5821E" w14:textId="77777777" w:rsidR="00870F90" w:rsidRPr="00A5701D" w:rsidRDefault="00870F90" w:rsidP="00870F90">
      <w:pPr>
        <w:pBdr>
          <w:top w:val="nil"/>
          <w:left w:val="nil"/>
          <w:bottom w:val="nil"/>
          <w:right w:val="nil"/>
          <w:between w:val="nil"/>
        </w:pBdr>
        <w:spacing w:after="200"/>
        <w:jc w:val="center"/>
        <w:rPr>
          <w:b/>
          <w:color w:val="000000"/>
        </w:rPr>
      </w:pPr>
      <w:bookmarkStart w:id="255" w:name="_Ref72265113"/>
      <w:bookmarkStart w:id="256" w:name="_Toc72267159"/>
      <w:bookmarkStart w:id="257" w:name="_Toc104461709"/>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34</w:t>
      </w:r>
      <w:r w:rsidRPr="00A5701D">
        <w:rPr>
          <w:b/>
          <w:noProof/>
          <w:color w:val="000000"/>
        </w:rPr>
        <w:fldChar w:fldCharType="end"/>
      </w:r>
      <w:bookmarkEnd w:id="255"/>
      <w:r w:rsidRPr="00A5701D">
        <w:rPr>
          <w:b/>
          <w:color w:val="000000"/>
        </w:rPr>
        <w:t xml:space="preserve"> – MMVB 2.2 case-set raw viewer</w:t>
      </w:r>
      <w:bookmarkEnd w:id="256"/>
      <w:bookmarkEnd w:id="257"/>
    </w:p>
    <w:p w14:paraId="684DA192"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Scores and metrics</w:t>
      </w:r>
    </w:p>
    <w:p w14:paraId="053C54BB" w14:textId="77777777" w:rsidR="00870F90" w:rsidRPr="00A5701D" w:rsidRDefault="00870F90" w:rsidP="00870F90">
      <w:r w:rsidRPr="00A5701D">
        <w:t>Scores and metrics are at the core of the benchmarking. This section describes the scores and metrics used to measure the performance, robustness, and general characteristics of the submitted AI systems.</w:t>
      </w:r>
    </w:p>
    <w:p w14:paraId="768B329E" w14:textId="77777777" w:rsidR="00870F90" w:rsidRPr="00A5701D" w:rsidRDefault="00870F90" w:rsidP="00870F90">
      <w:r w:rsidRPr="00A5701D">
        <w:t xml:space="preserve">As the MMVB 1.0 benchmarking, MMVB 2.2 also only used toy AIs and toy data and so the focus was still to have metrics for implementing the benchmarking in the first place. For this purpose we </w:t>
      </w:r>
      <w:sdt>
        <w:sdtPr>
          <w:tag w:val="goog_rdk_31"/>
          <w:id w:val="1721086409"/>
        </w:sdtPr>
        <w:sdtContent/>
      </w:sdt>
      <w:r w:rsidRPr="00A5701D">
        <w:t>implemented the same metrics:</w:t>
      </w:r>
    </w:p>
    <w:p w14:paraId="5521C970" w14:textId="77777777" w:rsidR="00870F90" w:rsidRPr="00A5701D" w:rsidRDefault="00870F90" w:rsidP="00870F90"/>
    <w:p w14:paraId="0C39B937"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Cases with AI result (success rate)</w:t>
      </w:r>
    </w:p>
    <w:p w14:paraId="1D831932"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Correct conditions (top 1)</w:t>
      </w:r>
    </w:p>
    <w:p w14:paraId="496A5F11"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Correct conditions (top 3)</w:t>
      </w:r>
    </w:p>
    <w:p w14:paraId="10CDE918"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Correct conditions (top 10)</w:t>
      </w:r>
    </w:p>
    <w:p w14:paraId="4673EFFF"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Triage match</w:t>
      </w:r>
    </w:p>
    <w:p w14:paraId="68CADEE7" w14:textId="77777777" w:rsidR="00870F90" w:rsidRPr="00A5701D" w:rsidRDefault="00870F90" w:rsidP="00870F90">
      <w:pPr>
        <w:numPr>
          <w:ilvl w:val="0"/>
          <w:numId w:val="49"/>
        </w:numPr>
        <w:pBdr>
          <w:top w:val="nil"/>
          <w:left w:val="nil"/>
          <w:bottom w:val="nil"/>
          <w:right w:val="nil"/>
          <w:between w:val="nil"/>
        </w:pBdr>
        <w:rPr>
          <w:color w:val="000000"/>
        </w:rPr>
      </w:pPr>
      <w:r w:rsidRPr="00A5701D">
        <w:rPr>
          <w:color w:val="000000"/>
        </w:rPr>
        <w:t>Triage similarity</w:t>
      </w:r>
    </w:p>
    <w:p w14:paraId="49D638E1" w14:textId="77777777" w:rsidR="00870F90" w:rsidRPr="00E82382" w:rsidRDefault="00870F90" w:rsidP="00870F90">
      <w:pPr>
        <w:numPr>
          <w:ilvl w:val="0"/>
          <w:numId w:val="49"/>
        </w:numPr>
        <w:pBdr>
          <w:top w:val="nil"/>
          <w:left w:val="nil"/>
          <w:bottom w:val="nil"/>
          <w:right w:val="nil"/>
          <w:between w:val="nil"/>
        </w:pBdr>
        <w:rPr>
          <w:color w:val="000000"/>
        </w:rPr>
      </w:pPr>
      <w:r w:rsidRPr="00A5701D">
        <w:rPr>
          <w:color w:val="000000"/>
        </w:rPr>
        <w:t>Soft triage similarity</w:t>
      </w:r>
    </w:p>
    <w:p w14:paraId="3A50FE55" w14:textId="77777777" w:rsidR="00870F90" w:rsidRPr="00A5701D" w:rsidRDefault="00870F90" w:rsidP="00870F90">
      <w:r w:rsidRPr="00A5701D">
        <w:t xml:space="preserve">We decided to implement a new "Triage similarity (soft)" score such that if an AI says that it is "unsure" about a triage, the AI is given a triage similarity score higher than 0. The reason to introduce this score is to learn how to integrate "unsure" into the scoring calculations. In future </w:t>
      </w:r>
      <w:r w:rsidRPr="00A5701D">
        <w:lastRenderedPageBreak/>
        <w:t>iterations, looking toward MVB we might want to treat "unsure" answers for triage and/or condition list differently to the "worst answer".</w:t>
      </w:r>
    </w:p>
    <w:p w14:paraId="5039E09D"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Test dataset acquisition</w:t>
      </w:r>
    </w:p>
    <w:p w14:paraId="576AC9CA" w14:textId="77777777" w:rsidR="00870F90" w:rsidRPr="00A5701D" w:rsidRDefault="00870F90" w:rsidP="00870F90">
      <w:r w:rsidRPr="00A5701D">
        <w:t>Test dataset acquisition includes a detailed description of the test dataset for the AI model and, in particular, its benchmarking procedure including quality control of the dataset, control mechanisms, data sources, and storage.</w:t>
      </w:r>
    </w:p>
    <w:p w14:paraId="36CC33A8" w14:textId="77777777" w:rsidR="00870F90" w:rsidRPr="00A5701D" w:rsidRDefault="00870F90" w:rsidP="00870F90">
      <w:r w:rsidRPr="00A5701D">
        <w:t>For the MMVB 2.2 benchmarking iteration we used both synthetic data and case vignettes created by doctors.</w:t>
      </w:r>
    </w:p>
    <w:p w14:paraId="52E695BD" w14:textId="77777777" w:rsidR="00870F90" w:rsidRPr="00A5701D" w:rsidRDefault="00870F90" w:rsidP="00870F90">
      <w:pPr>
        <w:numPr>
          <w:ilvl w:val="4"/>
          <w:numId w:val="14"/>
        </w:numPr>
        <w:spacing w:before="240" w:after="60"/>
        <w:outlineLvl w:val="4"/>
        <w:rPr>
          <w:rFonts w:eastAsia="MS Mincho"/>
          <w:b/>
          <w:bCs/>
          <w:i/>
          <w:iCs/>
          <w:szCs w:val="26"/>
        </w:rPr>
      </w:pPr>
      <w:bookmarkStart w:id="258" w:name="_heading=h.318vkgtbjcro" w:colFirst="0" w:colLast="0"/>
      <w:bookmarkEnd w:id="258"/>
      <w:r w:rsidRPr="00A5701D">
        <w:rPr>
          <w:rFonts w:eastAsia="MS Mincho"/>
          <w:b/>
          <w:bCs/>
          <w:i/>
          <w:iCs/>
          <w:szCs w:val="26"/>
        </w:rPr>
        <w:t>Synthetic test data acquisition</w:t>
      </w:r>
    </w:p>
    <w:p w14:paraId="730B481A" w14:textId="77777777" w:rsidR="00870F90" w:rsidRPr="00A5701D" w:rsidRDefault="00870F90" w:rsidP="00870F90">
      <w:r w:rsidRPr="00A5701D">
        <w:t>The sampling is performed by the case synthesizer in the backend based on the CSV exported spreadsheet of the Berlin model:</w:t>
      </w:r>
    </w:p>
    <w:p w14:paraId="12DA027D" w14:textId="77777777" w:rsidR="00870F90" w:rsidRPr="00A5701D" w:rsidRDefault="00870F90" w:rsidP="00870F90">
      <w:hyperlink r:id="rId275" w:anchor="gid=2083361879">
        <w:r w:rsidRPr="00A5701D">
          <w:rPr>
            <w:color w:val="1155CC"/>
            <w:u w:val="single"/>
          </w:rPr>
          <w:t>https://docs.google.com/spreadsheets/d/1dxzHFA8Rz2erN16dKKf8Sq9MffHiEWsHEsyDEtYW7dg/edit#gid=2083361879</w:t>
        </w:r>
      </w:hyperlink>
    </w:p>
    <w:p w14:paraId="509E1E65" w14:textId="77777777" w:rsidR="00870F90" w:rsidRPr="00A5701D" w:rsidRDefault="00870F90" w:rsidP="00870F90">
      <w:r w:rsidRPr="00A5701D">
        <w:t>The cell on the intersection between symptom's first row and a disease is a rough estimate of a link strength (captured by "x", "xx" or "xxx" labels where "xxx" stands for the strongest link) between a disease and a symptom. Each attribute state also might have a link with a disease, however it is already conditioned on the presence of the symptom. Some symptom attribute states are exclusive (i.e. not multiselect), meaning that only one attribute state can be "present". Other symptom attribute states are not exclusive (i.e. multiselect), meaning several states might be present at the same time. The encoding for this can be found in the “attributes-value_sets” sheet. If symptom is "absent" or "unsure", then no attributes or attribute states are sampled.</w:t>
      </w:r>
    </w:p>
    <w:p w14:paraId="5D00F03E" w14:textId="77777777" w:rsidR="00870F90" w:rsidRPr="00A5701D" w:rsidRDefault="00870F90" w:rsidP="00870F90">
      <w:r w:rsidRPr="00A5701D">
        <w:t>In general the case synthesizer first samples a patient from a uniform sex distribution and uniform age distribution between 18 and 80 years. It also samples then the remaining factors obeying their sex dependencies. Based on this a condition that is not contradicting the factors is sampled based on their prior probability which is assumed linear to the number of “x” in the model. Based on the condition then the symptoms are samples based on their conditional probability which is defined as 30% times the number of “x” in the model. It is also sampled if the symptoms should be part of the case, marked as “unsure” or omitted. In the last state the attributes are samples based on their conditional probabilities but also considering their multi-selectable / single-selectable type.</w:t>
      </w:r>
    </w:p>
    <w:p w14:paraId="080D556A" w14:textId="77777777" w:rsidR="00870F90" w:rsidRPr="00A5701D" w:rsidRDefault="00870F90" w:rsidP="00870F90">
      <w:pPr>
        <w:rPr>
          <w:highlight w:val="yellow"/>
        </w:rPr>
      </w:pPr>
      <w:r w:rsidRPr="00A5701D">
        <w:t xml:space="preserve">For checking the sampling we also implemented a first statistical tool showing the sex and age distributions (see </w:t>
      </w:r>
      <w:r w:rsidRPr="00A5701D">
        <w:fldChar w:fldCharType="begin"/>
      </w:r>
      <w:r w:rsidRPr="00A5701D">
        <w:instrText xml:space="preserve"> REF _Ref72265550 \h </w:instrText>
      </w:r>
      <w:r w:rsidRPr="00A5701D">
        <w:fldChar w:fldCharType="separate"/>
      </w:r>
      <w:r w:rsidRPr="00A5701D">
        <w:t xml:space="preserve">Figure </w:t>
      </w:r>
      <w:r w:rsidRPr="00A5701D">
        <w:rPr>
          <w:noProof/>
        </w:rPr>
        <w:t>29</w:t>
      </w:r>
      <w:r w:rsidRPr="00A5701D">
        <w:fldChar w:fldCharType="end"/>
      </w:r>
      <w:r w:rsidRPr="00A5701D">
        <w:t>).</w:t>
      </w:r>
    </w:p>
    <w:p w14:paraId="029283A7" w14:textId="77777777" w:rsidR="00870F90" w:rsidRPr="00A5701D" w:rsidRDefault="00870F90" w:rsidP="00870F90"/>
    <w:p w14:paraId="49D13D5D" w14:textId="77777777" w:rsidR="00870F90" w:rsidRPr="00A5701D" w:rsidRDefault="00870F90" w:rsidP="00870F90">
      <w:pPr>
        <w:keepNext/>
      </w:pPr>
      <w:r w:rsidRPr="00A5701D">
        <w:rPr>
          <w:noProof/>
        </w:rPr>
        <w:lastRenderedPageBreak/>
        <w:drawing>
          <wp:inline distT="114300" distB="114300" distL="114300" distR="114300" wp14:anchorId="159C90A7" wp14:editId="32661F6D">
            <wp:extent cx="6300160" cy="5143500"/>
            <wp:effectExtent l="12700" t="12700" r="12700" b="12700"/>
            <wp:docPr id="1697357118"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6"/>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7B2BEC41" w14:textId="77777777" w:rsidR="00870F90" w:rsidRPr="00A5701D" w:rsidRDefault="00870F90" w:rsidP="00870F90">
      <w:pPr>
        <w:pBdr>
          <w:top w:val="nil"/>
          <w:left w:val="nil"/>
          <w:bottom w:val="nil"/>
          <w:right w:val="nil"/>
          <w:between w:val="nil"/>
        </w:pBdr>
        <w:spacing w:after="200"/>
        <w:jc w:val="center"/>
        <w:rPr>
          <w:b/>
          <w:color w:val="000000"/>
        </w:rPr>
      </w:pPr>
      <w:bookmarkStart w:id="259" w:name="_Ref72265550"/>
      <w:bookmarkStart w:id="260" w:name="_Toc72267160"/>
      <w:bookmarkStart w:id="261" w:name="_Toc104461710"/>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35</w:t>
      </w:r>
      <w:r w:rsidRPr="00A5701D">
        <w:rPr>
          <w:b/>
          <w:noProof/>
          <w:color w:val="000000"/>
        </w:rPr>
        <w:fldChar w:fldCharType="end"/>
      </w:r>
      <w:bookmarkEnd w:id="259"/>
      <w:r w:rsidRPr="00A5701D">
        <w:rPr>
          <w:b/>
          <w:color w:val="000000"/>
        </w:rPr>
        <w:t xml:space="preserve"> – MMVB 2.2 case-set statistics view</w:t>
      </w:r>
      <w:bookmarkEnd w:id="260"/>
      <w:bookmarkEnd w:id="261"/>
    </w:p>
    <w:p w14:paraId="5F1377CA" w14:textId="77777777" w:rsidR="00870F90" w:rsidRPr="00A5701D" w:rsidRDefault="00870F90" w:rsidP="00870F90">
      <w:pPr>
        <w:numPr>
          <w:ilvl w:val="4"/>
          <w:numId w:val="14"/>
        </w:numPr>
        <w:spacing w:before="240" w:after="60"/>
        <w:outlineLvl w:val="4"/>
        <w:rPr>
          <w:rFonts w:eastAsia="MS Mincho"/>
          <w:b/>
          <w:bCs/>
          <w:i/>
          <w:iCs/>
          <w:szCs w:val="26"/>
        </w:rPr>
      </w:pPr>
      <w:bookmarkStart w:id="262" w:name="_heading=h.va02jbnkjyp3" w:colFirst="0" w:colLast="0"/>
      <w:bookmarkEnd w:id="262"/>
      <w:r w:rsidRPr="00A5701D">
        <w:rPr>
          <w:rFonts w:eastAsia="MS Mincho"/>
          <w:b/>
          <w:bCs/>
          <w:i/>
          <w:iCs/>
          <w:szCs w:val="26"/>
        </w:rPr>
        <w:t>Manual test data acquisition</w:t>
      </w:r>
    </w:p>
    <w:p w14:paraId="08E77C18" w14:textId="77777777" w:rsidR="00870F90" w:rsidRPr="00A5701D" w:rsidRDefault="00870F90" w:rsidP="00870F90">
      <w:r w:rsidRPr="00A5701D">
        <w:t xml:space="preserve">The manual case creation was based on the annotation tool created for MMVB 2.2. It is a generic tool largely automatically generated from the Berlin model. This way it makes sure that only valid cases can be created by offering e.g. only the available attribute if adding a symptom. This generic approach implies a trade-off between reusability (such as for other focus groups, as discussed in </w:t>
      </w:r>
      <w:hyperlink r:id="rId277">
        <w:r w:rsidRPr="00A5701D">
          <w:rPr>
            <w:color w:val="0000FF"/>
            <w:u w:val="single"/>
          </w:rPr>
          <w:t>FG-AI4H-H-038-R01</w:t>
        </w:r>
      </w:hyperlink>
      <w:r w:rsidRPr="00A5701D">
        <w:t>) and user experience. The latter will be of high importance once a large number of cases will need to be created by human medical doctors, which will happen through the web tool.</w:t>
      </w:r>
    </w:p>
    <w:p w14:paraId="339053ED" w14:textId="77777777" w:rsidR="00870F90" w:rsidRPr="00A5701D" w:rsidRDefault="00870F90" w:rsidP="00870F90">
      <w:r w:rsidRPr="00A5701D">
        <w:t xml:space="preserve">By being almost exclusively composed of (multi-)selection fields all cases created are automatically valid according to the model. </w:t>
      </w:r>
    </w:p>
    <w:p w14:paraId="42F06F35" w14:textId="77777777" w:rsidR="00870F90" w:rsidRPr="00A5701D" w:rsidRDefault="00870F90" w:rsidP="00870F90">
      <w:r w:rsidRPr="00A5701D">
        <w:t xml:space="preserve">For the time being it is exclusively aimed at the creation of synthetic cases. It does not incorporate ways of extracting information from a medical record in a documented fashion. Currently there is no review mechanism implemented, but the (backend) infrastructure has been designed in a way to accommodate this. </w:t>
      </w:r>
      <w:r w:rsidRPr="00A5701D">
        <w:fldChar w:fldCharType="begin"/>
      </w:r>
      <w:r w:rsidRPr="00A5701D">
        <w:instrText xml:space="preserve"> REF _Ref72265633 \h </w:instrText>
      </w:r>
      <w:r w:rsidRPr="00A5701D">
        <w:fldChar w:fldCharType="separate"/>
      </w:r>
      <w:r w:rsidRPr="00A5701D">
        <w:t xml:space="preserve">Figure </w:t>
      </w:r>
      <w:r w:rsidRPr="00A5701D">
        <w:rPr>
          <w:noProof/>
        </w:rPr>
        <w:t>30</w:t>
      </w:r>
      <w:r w:rsidRPr="00A5701D">
        <w:fldChar w:fldCharType="end"/>
      </w:r>
      <w:r w:rsidRPr="00A5701D">
        <w:t xml:space="preserve"> shows examples of the case annotation tool.</w:t>
      </w:r>
    </w:p>
    <w:p w14:paraId="1CE7225E" w14:textId="77777777" w:rsidR="00870F90" w:rsidRPr="00A5701D" w:rsidRDefault="00870F90" w:rsidP="00870F90"/>
    <w:p w14:paraId="6A1E2904" w14:textId="77777777" w:rsidR="00870F90" w:rsidRPr="00A5701D" w:rsidRDefault="00870F90" w:rsidP="00870F90"/>
    <w:p w14:paraId="2218797D" w14:textId="77777777" w:rsidR="00870F90" w:rsidRPr="00A5701D" w:rsidRDefault="00870F90" w:rsidP="00870F90">
      <w:pPr>
        <w:keepNext/>
      </w:pPr>
      <w:r w:rsidRPr="00A5701D">
        <w:rPr>
          <w:noProof/>
        </w:rPr>
        <w:lastRenderedPageBreak/>
        <w:drawing>
          <wp:inline distT="114300" distB="114300" distL="114300" distR="114300" wp14:anchorId="12D05A63" wp14:editId="5E284DDF">
            <wp:extent cx="6300160" cy="8636000"/>
            <wp:effectExtent l="12700" t="12700" r="12700" b="12700"/>
            <wp:docPr id="1697357119"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8"/>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1FF96DA1" w14:textId="77777777" w:rsidR="00870F90" w:rsidRPr="00A5701D" w:rsidRDefault="00870F90" w:rsidP="00870F90">
      <w:pPr>
        <w:pBdr>
          <w:top w:val="nil"/>
          <w:left w:val="nil"/>
          <w:bottom w:val="nil"/>
          <w:right w:val="nil"/>
          <w:between w:val="nil"/>
        </w:pBdr>
        <w:spacing w:after="200"/>
        <w:jc w:val="center"/>
        <w:rPr>
          <w:b/>
          <w:color w:val="000000"/>
        </w:rPr>
      </w:pPr>
      <w:bookmarkStart w:id="263" w:name="_Ref72265633"/>
      <w:bookmarkStart w:id="264" w:name="_Toc72267161"/>
      <w:bookmarkStart w:id="265" w:name="_Toc104461711"/>
      <w:r w:rsidRPr="00A5701D">
        <w:rPr>
          <w:b/>
          <w:color w:val="000000"/>
        </w:rPr>
        <w:t xml:space="preserve">Figure </w:t>
      </w:r>
      <w:r w:rsidRPr="00A5701D">
        <w:rPr>
          <w:b/>
          <w:color w:val="000000"/>
        </w:rPr>
        <w:fldChar w:fldCharType="begin"/>
      </w:r>
      <w:r w:rsidRPr="00A5701D">
        <w:rPr>
          <w:b/>
          <w:color w:val="000000"/>
        </w:rPr>
        <w:instrText xml:space="preserve"> SEQ Figure \* ARABIC </w:instrText>
      </w:r>
      <w:r w:rsidRPr="00A5701D">
        <w:rPr>
          <w:b/>
          <w:color w:val="000000"/>
        </w:rPr>
        <w:fldChar w:fldCharType="separate"/>
      </w:r>
      <w:r w:rsidRPr="00A5701D">
        <w:rPr>
          <w:b/>
          <w:noProof/>
          <w:color w:val="000000"/>
        </w:rPr>
        <w:t>36</w:t>
      </w:r>
      <w:r w:rsidRPr="00A5701D">
        <w:rPr>
          <w:b/>
          <w:noProof/>
          <w:color w:val="000000"/>
        </w:rPr>
        <w:fldChar w:fldCharType="end"/>
      </w:r>
      <w:bookmarkEnd w:id="263"/>
      <w:r w:rsidRPr="00A5701D">
        <w:rPr>
          <w:b/>
          <w:color w:val="000000"/>
        </w:rPr>
        <w:t xml:space="preserve"> – MMVB 2.2 example of a case defined by a doctors using the case annotation tool</w:t>
      </w:r>
      <w:bookmarkEnd w:id="264"/>
      <w:bookmarkEnd w:id="265"/>
    </w:p>
    <w:p w14:paraId="3EEF7C53" w14:textId="77777777" w:rsidR="00870F90" w:rsidRPr="00A5701D" w:rsidRDefault="00870F90" w:rsidP="00870F90">
      <w:r w:rsidRPr="00A5701D">
        <w:lastRenderedPageBreak/>
        <w:t xml:space="preserve">For the manual case creation we also created cases annotation guidelines helping the doctors with what to consider when creating cases. The link to these can be found here - </w:t>
      </w:r>
      <w:hyperlink r:id="rId279">
        <w:r w:rsidRPr="00A5701D">
          <w:rPr>
            <w:color w:val="1155CC"/>
            <w:u w:val="single"/>
          </w:rPr>
          <w:t>MMVB 2.2 Guidelines</w:t>
        </w:r>
      </w:hyperlink>
      <w:r w:rsidRPr="00A5701D">
        <w:t xml:space="preserve">. Clinicians in the participating organizations then use these new guidelines to create a new set of cases for the MMVB 2.2 benchmarking. </w:t>
      </w:r>
    </w:p>
    <w:p w14:paraId="048156E5" w14:textId="77777777" w:rsidR="00870F90" w:rsidRPr="00A5701D" w:rsidRDefault="00870F90" w:rsidP="00870F90">
      <w:pPr>
        <w:rPr>
          <w:color w:val="808080"/>
        </w:rPr>
      </w:pPr>
      <w:r w:rsidRPr="00A5701D">
        <w:t>The latest set of 11 cases has then been manually imported into the benchmarking system where they are available as a case set for then benchmarking.</w:t>
      </w:r>
    </w:p>
    <w:p w14:paraId="70EF4164"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Data sharing policies</w:t>
      </w:r>
    </w:p>
    <w:p w14:paraId="25AC8DFE" w14:textId="77777777" w:rsidR="00870F90" w:rsidRPr="00A5701D" w:rsidRDefault="00870F90" w:rsidP="00870F90">
      <w:r w:rsidRPr="00A5701D">
        <w:t>For the MMVB 2.2 iteration only synthetic cases and some cases manually created by the doctors in the topic group have been used. The cases are highly specific to this minimalistic benchmarking iteration and are not based on real cases. Hence, the data is freely accessible under the following URL:</w:t>
      </w:r>
    </w:p>
    <w:p w14:paraId="67D01C11" w14:textId="77777777" w:rsidR="00870F90" w:rsidRPr="00A5701D" w:rsidRDefault="00870F90" w:rsidP="00870F90">
      <w:hyperlink r:id="rId280" w:anchor="gid=1175944267">
        <w:r w:rsidRPr="00A5701D">
          <w:rPr>
            <w:color w:val="1155CC"/>
            <w:u w:val="single"/>
          </w:rPr>
          <w:t>https://docs.google.com/spreadsheets/d/111D40yoJqvvHZEYI8RNSnemGf0abC9hQjQ7crFzNrdk/edit#gid=1175944267</w:t>
        </w:r>
      </w:hyperlink>
    </w:p>
    <w:p w14:paraId="35D1AD5D" w14:textId="77777777" w:rsidR="00870F90" w:rsidRPr="00A5701D" w:rsidRDefault="00870F90" w:rsidP="00870F90">
      <w:r w:rsidRPr="00A5701D">
        <w:t xml:space="preserve">As the benchmarking system for MMVB 2.2 is freely available unter </w:t>
      </w:r>
      <w:hyperlink r:id="rId281">
        <w:r w:rsidRPr="00A5701D">
          <w:rPr>
            <w:color w:val="1155CC"/>
            <w:u w:val="single"/>
          </w:rPr>
          <w:t>http://35.228.161.168:3000/</w:t>
        </w:r>
      </w:hyperlink>
      <w:r>
        <w:t xml:space="preserve"> </w:t>
      </w:r>
      <w:r w:rsidRPr="00A5701D">
        <w:t>all the synthetic data and all the benchmarking results are also available without any limitation despite the fact that there is no protection against someone deleting old data sets or benchmarking results as there is currently no legal or regulatory need for retaining them.</w:t>
      </w:r>
    </w:p>
    <w:p w14:paraId="47F4A5EC"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Baseline acquisition</w:t>
      </w:r>
    </w:p>
    <w:p w14:paraId="0F8E201C" w14:textId="77777777" w:rsidR="00870F90" w:rsidRPr="00A5701D" w:rsidRDefault="00870F90" w:rsidP="00870F90">
      <w:r w:rsidRPr="00A5701D">
        <w:t>For the MMVB 2.2 assessing any baseline was out of scope.</w:t>
      </w:r>
    </w:p>
    <w:p w14:paraId="5A728FB0"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Reporting methodology</w:t>
      </w:r>
    </w:p>
    <w:p w14:paraId="77FF31A5" w14:textId="77777777" w:rsidR="00870F90" w:rsidRPr="00A5701D" w:rsidRDefault="00870F90" w:rsidP="00870F90">
      <w:r w:rsidRPr="00A5701D">
        <w:t xml:space="preserve">As the MMVB 2.2 uses toy AIs and toy data, the only stakeholder interested in results was the focus group itself. The results have been documented in this TDD document and presented at the Focus Group meeting. </w:t>
      </w:r>
    </w:p>
    <w:p w14:paraId="14207790" w14:textId="77777777" w:rsidR="00870F90" w:rsidRPr="00A5701D" w:rsidRDefault="00870F90" w:rsidP="00870F90">
      <w:r w:rsidRPr="00A5701D">
        <w:t>In contrast to the MMVB 1.0 version, the current frontend does not contain any interactive drill-down feature yet. However, it is still clear that this will be an important feature in the MVB</w:t>
      </w:r>
    </w:p>
    <w:p w14:paraId="3C978317" w14:textId="77777777" w:rsidR="00870F90" w:rsidRPr="00A5701D" w:rsidRDefault="00870F90" w:rsidP="00870F90">
      <w:pPr>
        <w:keepNext/>
        <w:numPr>
          <w:ilvl w:val="3"/>
          <w:numId w:val="14"/>
        </w:numPr>
        <w:spacing w:before="240" w:after="60"/>
        <w:outlineLvl w:val="3"/>
        <w:rPr>
          <w:rFonts w:eastAsia="MS Mincho"/>
          <w:b/>
          <w:bCs/>
          <w:szCs w:val="28"/>
        </w:rPr>
      </w:pPr>
      <w:bookmarkStart w:id="266" w:name="_Ref72266203"/>
      <w:r w:rsidRPr="00A5701D">
        <w:rPr>
          <w:rFonts w:eastAsia="MS Mincho"/>
          <w:b/>
          <w:bCs/>
          <w:szCs w:val="28"/>
        </w:rPr>
        <w:t>Result</w:t>
      </w:r>
      <w:bookmarkEnd w:id="266"/>
    </w:p>
    <w:p w14:paraId="1B8CD08A" w14:textId="77777777" w:rsidR="00870F90" w:rsidRPr="00A5701D" w:rsidRDefault="00870F90" w:rsidP="00870F90">
      <w:bookmarkStart w:id="267" w:name="_heading=h.1tuee74" w:colFirst="0" w:colLast="0"/>
      <w:bookmarkEnd w:id="267"/>
      <w:r w:rsidRPr="00A5701D">
        <w:t xml:space="preserve">As this benchmarking iteration was only an intermediate development step, no final result was recorded, nor would it be of any practical relevance. As expected, the best performing toy AI uses a brute force sampling approach which is asymptotically optimal and cannot be outperformed. </w:t>
      </w:r>
      <w:r w:rsidRPr="00A5701D">
        <w:fldChar w:fldCharType="begin"/>
      </w:r>
      <w:r w:rsidRPr="00A5701D">
        <w:instrText xml:space="preserve"> REF _Ref72264607 \h </w:instrText>
      </w:r>
      <w:r w:rsidRPr="00A5701D">
        <w:fldChar w:fldCharType="separate"/>
      </w:r>
      <w:r w:rsidRPr="00A5701D">
        <w:t xml:space="preserve">Figure </w:t>
      </w:r>
      <w:r w:rsidRPr="00A5701D">
        <w:rPr>
          <w:noProof/>
        </w:rPr>
        <w:t>26</w:t>
      </w:r>
      <w:r w:rsidRPr="00A5701D">
        <w:fldChar w:fldCharType="end"/>
      </w:r>
      <w:r w:rsidRPr="00A5701D">
        <w:t xml:space="preserve"> shows the results for a 100 cases test set.</w:t>
      </w:r>
    </w:p>
    <w:p w14:paraId="0429070B"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Discussion of the benchmarking</w:t>
      </w:r>
    </w:p>
    <w:p w14:paraId="34FFDA5C" w14:textId="77777777" w:rsidR="00870F90" w:rsidRPr="00A5701D" w:rsidRDefault="00870F90" w:rsidP="00870F90">
      <w:r w:rsidRPr="00A5701D">
        <w:t xml:space="preserve">The release of the MMVB 2.2 version concluded the implementation of the Berlin model with the more complex domain model considering also attributes and more detailed factors. The work included a complete rewrite of the frontend and backend application and also the implementation of a dedicated case annotation/creation tool. </w:t>
      </w:r>
    </w:p>
    <w:p w14:paraId="5668B916" w14:textId="77777777" w:rsidR="00870F90" w:rsidRPr="00A5701D" w:rsidRDefault="00870F90" w:rsidP="00870F90">
      <w:r w:rsidRPr="00A5701D">
        <w:t xml:space="preserve">The work on the benchmarking pipeline also underlined that in general the benchmarking with AI systems hosted by the participants is technically feasible. </w:t>
      </w:r>
    </w:p>
    <w:p w14:paraId="0A916DA4" w14:textId="77777777" w:rsidR="00870F90" w:rsidRPr="00A5701D" w:rsidRDefault="00870F90" w:rsidP="00870F90">
      <w:r w:rsidRPr="00A5701D">
        <w:t>During the work on the MMVB the Focus Group started to pursue the idea of a Focus Group wide open source initiative for a benchmarking platform. If feasible TG-Symptoms would adopt this platform for the benchmarking of AI-based symptom assessment systems. This would however shift the focus of our work on the parts that are specific for our topic group, namely:</w:t>
      </w:r>
    </w:p>
    <w:p w14:paraId="0827EE98" w14:textId="77777777" w:rsidR="00870F90" w:rsidRPr="00A5701D" w:rsidRDefault="00870F90" w:rsidP="00870F90"/>
    <w:p w14:paraId="7EF8F1AA" w14:textId="77777777" w:rsidR="00870F90" w:rsidRPr="00A5701D" w:rsidRDefault="00870F90" w:rsidP="00870F90">
      <w:pPr>
        <w:numPr>
          <w:ilvl w:val="0"/>
          <w:numId w:val="31"/>
        </w:numPr>
        <w:pBdr>
          <w:top w:val="nil"/>
          <w:left w:val="nil"/>
          <w:bottom w:val="nil"/>
          <w:right w:val="nil"/>
          <w:between w:val="nil"/>
        </w:pBdr>
        <w:rPr>
          <w:color w:val="000000"/>
        </w:rPr>
      </w:pPr>
      <w:r w:rsidRPr="00A5701D">
        <w:rPr>
          <w:color w:val="000000"/>
        </w:rPr>
        <w:lastRenderedPageBreak/>
        <w:t>A joint ontology for encoding case vignettes for benchmarking.</w:t>
      </w:r>
    </w:p>
    <w:p w14:paraId="2F5C0CA8" w14:textId="77777777" w:rsidR="00870F90" w:rsidRPr="00A5701D" w:rsidRDefault="00870F90" w:rsidP="00870F90">
      <w:pPr>
        <w:numPr>
          <w:ilvl w:val="0"/>
          <w:numId w:val="31"/>
        </w:numPr>
        <w:pBdr>
          <w:top w:val="nil"/>
          <w:left w:val="nil"/>
          <w:bottom w:val="nil"/>
          <w:right w:val="nil"/>
          <w:between w:val="nil"/>
        </w:pBdr>
        <w:rPr>
          <w:color w:val="000000"/>
        </w:rPr>
      </w:pPr>
      <w:r w:rsidRPr="00A5701D">
        <w:rPr>
          <w:color w:val="000000"/>
        </w:rPr>
        <w:t>The case annotation and creation tool or a component for such a tool in a general annotation tool.</w:t>
      </w:r>
    </w:p>
    <w:p w14:paraId="795E5348" w14:textId="77777777" w:rsidR="00870F90" w:rsidRPr="00A5701D" w:rsidRDefault="00870F90" w:rsidP="00870F90">
      <w:pPr>
        <w:numPr>
          <w:ilvl w:val="0"/>
          <w:numId w:val="31"/>
        </w:numPr>
        <w:pBdr>
          <w:top w:val="nil"/>
          <w:left w:val="nil"/>
          <w:bottom w:val="nil"/>
          <w:right w:val="nil"/>
          <w:between w:val="nil"/>
        </w:pBdr>
        <w:rPr>
          <w:color w:val="000000"/>
        </w:rPr>
      </w:pPr>
      <w:r w:rsidRPr="00A5701D">
        <w:rPr>
          <w:color w:val="000000"/>
        </w:rPr>
        <w:t>The scores and metrics specific for AI-based symptom assessment.</w:t>
      </w:r>
    </w:p>
    <w:p w14:paraId="32ADF196" w14:textId="77777777" w:rsidR="00870F90" w:rsidRPr="00A5701D" w:rsidRDefault="00870F90" w:rsidP="00870F90">
      <w:pPr>
        <w:numPr>
          <w:ilvl w:val="0"/>
          <w:numId w:val="31"/>
        </w:numPr>
        <w:pBdr>
          <w:top w:val="nil"/>
          <w:left w:val="nil"/>
          <w:bottom w:val="nil"/>
          <w:right w:val="nil"/>
          <w:between w:val="nil"/>
        </w:pBdr>
        <w:rPr>
          <w:color w:val="000000"/>
        </w:rPr>
      </w:pPr>
      <w:r w:rsidRPr="00A5701D">
        <w:rPr>
          <w:color w:val="000000"/>
        </w:rPr>
        <w:t xml:space="preserve">The interactive result drill-down and filtering system </w:t>
      </w:r>
      <w:r w:rsidRPr="00A5701D">
        <w:t>provides</w:t>
      </w:r>
      <w:r w:rsidRPr="00A5701D">
        <w:rPr>
          <w:color w:val="000000"/>
        </w:rPr>
        <w:t xml:space="preserve"> the benchmarking results for a specific context relevant to a stakeholder.</w:t>
      </w:r>
    </w:p>
    <w:p w14:paraId="5619C7DB" w14:textId="77777777" w:rsidR="00870F90" w:rsidRPr="00BA147F" w:rsidRDefault="00870F90" w:rsidP="00870F90">
      <w:pPr>
        <w:numPr>
          <w:ilvl w:val="0"/>
          <w:numId w:val="31"/>
        </w:numPr>
        <w:pBdr>
          <w:top w:val="nil"/>
          <w:left w:val="nil"/>
          <w:bottom w:val="nil"/>
          <w:right w:val="nil"/>
          <w:between w:val="nil"/>
        </w:pBdr>
        <w:rPr>
          <w:color w:val="000000"/>
        </w:rPr>
      </w:pPr>
      <w:r w:rsidRPr="00A5701D">
        <w:rPr>
          <w:color w:val="000000"/>
        </w:rPr>
        <w:t>The approach of distributed AIs hosted by the participants.</w:t>
      </w:r>
    </w:p>
    <w:p w14:paraId="3614F786" w14:textId="77777777" w:rsidR="00870F90" w:rsidRPr="00A5701D" w:rsidRDefault="00870F90" w:rsidP="00870F90">
      <w:r w:rsidRPr="00A5701D">
        <w:t>The first point in particular is the largest and most important open task for implementing the first real minimal viable benchmarking so that we will focus all our work on that and will not implement another benchmarking iteration until this work is completed.</w:t>
      </w:r>
    </w:p>
    <w:p w14:paraId="5D6896C9" w14:textId="77777777" w:rsidR="00870F90" w:rsidRPr="00A5701D" w:rsidRDefault="00870F90" w:rsidP="00870F90">
      <w:pPr>
        <w:keepNext/>
        <w:numPr>
          <w:ilvl w:val="3"/>
          <w:numId w:val="14"/>
        </w:numPr>
        <w:spacing w:before="240" w:after="60"/>
        <w:outlineLvl w:val="3"/>
        <w:rPr>
          <w:rFonts w:eastAsia="MS Mincho"/>
          <w:b/>
          <w:bCs/>
          <w:szCs w:val="28"/>
        </w:rPr>
      </w:pPr>
      <w:r w:rsidRPr="00A5701D">
        <w:rPr>
          <w:rFonts w:eastAsia="MS Mincho"/>
          <w:b/>
          <w:bCs/>
          <w:szCs w:val="28"/>
        </w:rPr>
        <w:t>Retirement</w:t>
      </w:r>
    </w:p>
    <w:p w14:paraId="106D8553" w14:textId="77777777" w:rsidR="00870F90" w:rsidRPr="00A5701D" w:rsidRDefault="00870F90" w:rsidP="00870F90">
      <w:r w:rsidRPr="00A5701D">
        <w:t>The MMVB 2.2 is still an intermediate development system. Frontend, backend and the annotation tool will be hosted as a demo and topic group internal reference system until a new benchmarking iteration is available under:</w:t>
      </w:r>
    </w:p>
    <w:p w14:paraId="54A06EA2" w14:textId="77777777" w:rsidR="00870F90" w:rsidRPr="00A5701D" w:rsidRDefault="00870F90" w:rsidP="00870F90">
      <w:hyperlink r:id="rId282">
        <w:r w:rsidRPr="00A5701D">
          <w:rPr>
            <w:color w:val="1155CC"/>
            <w:u w:val="single"/>
          </w:rPr>
          <w:t>http://35.228.161.168:3000/</w:t>
        </w:r>
      </w:hyperlink>
    </w:p>
    <w:p w14:paraId="29C12082" w14:textId="77777777" w:rsidR="00870F90" w:rsidRPr="00A5701D" w:rsidRDefault="00870F90" w:rsidP="00870F90">
      <w:r w:rsidRPr="00A5701D">
        <w:t>The code of the benchmarking system is available in GitHub at:</w:t>
      </w:r>
    </w:p>
    <w:p w14:paraId="7108E507" w14:textId="77777777" w:rsidR="00870F90" w:rsidRPr="00A5701D" w:rsidRDefault="00870F90" w:rsidP="00870F90">
      <w:hyperlink r:id="rId283">
        <w:r w:rsidRPr="00A5701D">
          <w:rPr>
            <w:color w:val="1155CC"/>
            <w:u w:val="single"/>
          </w:rPr>
          <w:t>https://github.com/FG-AI4H-TG-Symptom/fgai4h-tg-symptom-benchmarking-frontend</w:t>
        </w:r>
      </w:hyperlink>
    </w:p>
    <w:p w14:paraId="7D473A85" w14:textId="77777777" w:rsidR="00870F90" w:rsidRPr="00A5701D" w:rsidRDefault="00870F90" w:rsidP="00870F90"/>
    <w:p w14:paraId="309CFF9F" w14:textId="77777777" w:rsidR="00870F90" w:rsidRPr="00A5701D" w:rsidRDefault="00870F90" w:rsidP="00870F90">
      <w:r w:rsidRPr="00A5701D">
        <w:t>and</w:t>
      </w:r>
    </w:p>
    <w:p w14:paraId="1207419E" w14:textId="77777777" w:rsidR="00870F90" w:rsidRPr="00A5701D" w:rsidRDefault="00870F90" w:rsidP="00870F90"/>
    <w:p w14:paraId="3B6D0F7C" w14:textId="77777777" w:rsidR="00870F90" w:rsidRPr="00A5701D" w:rsidRDefault="00870F90" w:rsidP="00870F90">
      <w:hyperlink r:id="rId284">
        <w:r w:rsidRPr="00A5701D">
          <w:rPr>
            <w:color w:val="1155CC"/>
            <w:u w:val="single"/>
          </w:rPr>
          <w:t>https://github.com/FG-AI4H-TG-Symptom/fgai4h-tg-symptom-assessment-mmvb-backend</w:t>
        </w:r>
      </w:hyperlink>
    </w:p>
    <w:p w14:paraId="61F7CDA7" w14:textId="77777777" w:rsidR="00870F90" w:rsidRPr="00A5701D" w:rsidRDefault="00870F90" w:rsidP="00870F90"/>
    <w:p w14:paraId="7A99760D" w14:textId="77777777" w:rsidR="00870F90" w:rsidRPr="00A5701D" w:rsidRDefault="00870F90" w:rsidP="00870F90">
      <w:r w:rsidRPr="00A5701D">
        <w:t xml:space="preserve">The Berlin Model used for generating the synthetic test cases are available at: </w:t>
      </w:r>
    </w:p>
    <w:p w14:paraId="6C52D09F" w14:textId="77777777" w:rsidR="00870F90" w:rsidRPr="00A5701D" w:rsidRDefault="00870F90" w:rsidP="00870F90">
      <w:pPr>
        <w:rPr>
          <w:color w:val="0000FF"/>
          <w:u w:val="single"/>
        </w:rPr>
      </w:pPr>
      <w:hyperlink r:id="rId285" w:anchor="gid=575520860">
        <w:r w:rsidRPr="00A5701D">
          <w:rPr>
            <w:color w:val="1155CC"/>
            <w:u w:val="single"/>
          </w:rPr>
          <w:t>https://docs.google.com/spreadsheets/d/111D40yoJqvvHZEYI8RNSnemGf0abC9hQjQ7crFzNrdk/edit#gid=575520860</w:t>
        </w:r>
      </w:hyperlink>
    </w:p>
    <w:p w14:paraId="401A665D" w14:textId="77777777" w:rsidR="00870F90" w:rsidRPr="00A5701D" w:rsidRDefault="00870F90" w:rsidP="00870F90">
      <w:pPr>
        <w:rPr>
          <w:color w:val="1155CC"/>
          <w:u w:val="single"/>
        </w:rPr>
      </w:pPr>
    </w:p>
    <w:p w14:paraId="4FD5C857" w14:textId="77777777" w:rsidR="00870F90" w:rsidRPr="00A5701D" w:rsidRDefault="00870F90" w:rsidP="00870F90">
      <w:pPr>
        <w:keepNext/>
        <w:numPr>
          <w:ilvl w:val="1"/>
          <w:numId w:val="14"/>
        </w:numPr>
        <w:spacing w:before="240" w:after="60"/>
        <w:outlineLvl w:val="1"/>
        <w:rPr>
          <w:rFonts w:eastAsia="MS Mincho" w:cs="Arial"/>
          <w:b/>
          <w:bCs/>
          <w:iCs/>
          <w:color w:val="000000"/>
          <w:szCs w:val="28"/>
        </w:rPr>
      </w:pPr>
      <w:bookmarkStart w:id="268" w:name="_Toc113900791"/>
      <w:r w:rsidRPr="00A5701D">
        <w:rPr>
          <w:rFonts w:eastAsia="MS Mincho" w:cs="Arial"/>
          <w:b/>
          <w:bCs/>
          <w:iCs/>
          <w:szCs w:val="28"/>
        </w:rPr>
        <w:t>Subtopic Clinical Symptom Assessment</w:t>
      </w:r>
      <w:bookmarkEnd w:id="268"/>
      <w:r w:rsidRPr="00A5701D">
        <w:rPr>
          <w:rFonts w:eastAsia="MS Mincho" w:cs="Arial"/>
          <w:b/>
          <w:bCs/>
          <w:iCs/>
          <w:szCs w:val="28"/>
        </w:rPr>
        <w:t xml:space="preserve"> </w:t>
      </w:r>
    </w:p>
    <w:p w14:paraId="5773812E" w14:textId="77777777" w:rsidR="00870F90" w:rsidRPr="00A5701D" w:rsidRDefault="00870F90" w:rsidP="00870F90">
      <w:pPr>
        <w:rPr>
          <w:color w:val="808080"/>
        </w:rPr>
      </w:pPr>
      <w:r w:rsidRPr="00A5701D">
        <w:t>In the current phase of specifying the benchmarking the difference between self-assessment and clinical symptom assessment are not relevant. Therefore, it was decided by the topic group to start the specification of the benchmarking for clinical symptom assessment only after at least the minimal viable benchmarking (MVB) version for self-assessment was completed or a new joining company has the capacity to drive this sub-topic.</w:t>
      </w:r>
    </w:p>
    <w:p w14:paraId="052F97CF"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269" w:name="_Toc113900792"/>
      <w:r w:rsidRPr="00A5701D">
        <w:rPr>
          <w:rFonts w:eastAsia="MS Mincho" w:cs="Arial"/>
          <w:b/>
          <w:bCs/>
          <w:kern w:val="32"/>
          <w:szCs w:val="32"/>
        </w:rPr>
        <w:t>Overall discussion of the benchmarking</w:t>
      </w:r>
      <w:bookmarkEnd w:id="269"/>
    </w:p>
    <w:p w14:paraId="0DDF885D" w14:textId="77777777" w:rsidR="00870F90" w:rsidRPr="00A5701D" w:rsidRDefault="00870F90" w:rsidP="00870F90">
      <w:r w:rsidRPr="00A5701D">
        <w:t>This section discusses the overall insights gained from benchmarking work in this topic group. This should not be confused with the discussion of the results of a concrete benchmarking run (e.g., in</w:t>
      </w:r>
      <w:r w:rsidRPr="00A5701D">
        <w:rPr>
          <w:color w:val="000000"/>
        </w:rPr>
        <w:t xml:space="preserve"> </w:t>
      </w:r>
      <w:r w:rsidRPr="00A5701D">
        <w:rPr>
          <w:color w:val="000000"/>
        </w:rPr>
        <w:fldChar w:fldCharType="begin"/>
      </w:r>
      <w:r w:rsidRPr="00A5701D">
        <w:rPr>
          <w:color w:val="000000"/>
        </w:rPr>
        <w:instrText xml:space="preserve"> REF _Ref72266203 \r \h </w:instrText>
      </w:r>
      <w:r w:rsidRPr="00A5701D">
        <w:rPr>
          <w:color w:val="000000"/>
        </w:rPr>
      </w:r>
      <w:r w:rsidRPr="00A5701D">
        <w:rPr>
          <w:color w:val="000000"/>
        </w:rPr>
        <w:fldChar w:fldCharType="separate"/>
      </w:r>
      <w:r w:rsidRPr="00A5701D">
        <w:rPr>
          <w:color w:val="000000"/>
        </w:rPr>
        <w:t>6.1.2.11</w:t>
      </w:r>
      <w:r w:rsidRPr="00A5701D">
        <w:rPr>
          <w:color w:val="000000"/>
        </w:rPr>
        <w:fldChar w:fldCharType="end"/>
      </w:r>
      <w:r w:rsidRPr="00A5701D">
        <w:t xml:space="preserve">). </w:t>
      </w:r>
    </w:p>
    <w:p w14:paraId="537F190C" w14:textId="77777777" w:rsidR="00870F90" w:rsidRPr="00A5701D" w:rsidRDefault="00870F90" w:rsidP="00870F90"/>
    <w:p w14:paraId="4DF0C337" w14:textId="77777777" w:rsidR="00870F90" w:rsidRPr="00A5701D" w:rsidRDefault="00870F90" w:rsidP="00870F90">
      <w:pPr>
        <w:numPr>
          <w:ilvl w:val="0"/>
          <w:numId w:val="26"/>
        </w:numPr>
        <w:rPr>
          <w:color w:val="808080"/>
        </w:rPr>
      </w:pPr>
      <w:r w:rsidRPr="00A5701D">
        <w:rPr>
          <w:color w:val="808080"/>
        </w:rPr>
        <w:t>What is the overall outcome of the benchmarking thus far?</w:t>
      </w:r>
    </w:p>
    <w:p w14:paraId="287DF75D" w14:textId="77777777" w:rsidR="00870F90" w:rsidRPr="00A5701D" w:rsidRDefault="00870F90" w:rsidP="00870F90">
      <w:pPr>
        <w:numPr>
          <w:ilvl w:val="0"/>
          <w:numId w:val="26"/>
        </w:numPr>
        <w:rPr>
          <w:color w:val="808080"/>
        </w:rPr>
      </w:pPr>
      <w:r w:rsidRPr="00A5701D">
        <w:rPr>
          <w:color w:val="808080"/>
        </w:rPr>
        <w:t>Have there been important lessons?</w:t>
      </w:r>
    </w:p>
    <w:p w14:paraId="03877139" w14:textId="77777777" w:rsidR="00870F90" w:rsidRPr="00A5701D" w:rsidRDefault="00870F90" w:rsidP="00870F90">
      <w:pPr>
        <w:numPr>
          <w:ilvl w:val="0"/>
          <w:numId w:val="50"/>
        </w:numPr>
        <w:rPr>
          <w:color w:val="808080"/>
        </w:rPr>
      </w:pPr>
      <w:r w:rsidRPr="00A5701D">
        <w:rPr>
          <w:color w:val="808080"/>
        </w:rPr>
        <w:t>Are there any field implementation success stories?</w:t>
      </w:r>
    </w:p>
    <w:p w14:paraId="7E0F414A" w14:textId="77777777" w:rsidR="00870F90" w:rsidRPr="00A5701D" w:rsidRDefault="00870F90" w:rsidP="00870F90">
      <w:pPr>
        <w:numPr>
          <w:ilvl w:val="0"/>
          <w:numId w:val="50"/>
        </w:numPr>
        <w:rPr>
          <w:color w:val="808080"/>
        </w:rPr>
      </w:pPr>
      <w:r w:rsidRPr="00A5701D">
        <w:rPr>
          <w:color w:val="808080"/>
        </w:rPr>
        <w:lastRenderedPageBreak/>
        <w:t>Are there any insights showing how the benchmarking results correspond to, for instance, clinical evaluation?</w:t>
      </w:r>
    </w:p>
    <w:p w14:paraId="2A48ACD2" w14:textId="77777777" w:rsidR="00870F90" w:rsidRPr="00A5701D" w:rsidRDefault="00870F90" w:rsidP="00870F90">
      <w:pPr>
        <w:numPr>
          <w:ilvl w:val="0"/>
          <w:numId w:val="50"/>
        </w:numPr>
        <w:rPr>
          <w:color w:val="808080"/>
        </w:rPr>
      </w:pPr>
      <w:r w:rsidRPr="00A5701D">
        <w:rPr>
          <w:color w:val="808080"/>
        </w:rPr>
        <w:t>Are there any insights showing the impact (e.g., health economic effects) of using AI systems that were selected based on the benchmarking?</w:t>
      </w:r>
    </w:p>
    <w:p w14:paraId="411AAE5C" w14:textId="77777777" w:rsidR="00870F90" w:rsidRPr="00A5701D" w:rsidRDefault="00870F90" w:rsidP="00870F90">
      <w:pPr>
        <w:numPr>
          <w:ilvl w:val="0"/>
          <w:numId w:val="50"/>
        </w:numPr>
        <w:rPr>
          <w:color w:val="808080"/>
        </w:rPr>
      </w:pPr>
      <w:r w:rsidRPr="00A5701D">
        <w:rPr>
          <w:color w:val="808080"/>
        </w:rPr>
        <w:t xml:space="preserve">Was there any feedback from users of the AI system that provides insights on the effectiveness of benchmarking? </w:t>
      </w:r>
    </w:p>
    <w:p w14:paraId="379FD07F" w14:textId="77777777" w:rsidR="00870F90" w:rsidRPr="00A5701D" w:rsidRDefault="00870F90" w:rsidP="00870F90">
      <w:pPr>
        <w:numPr>
          <w:ilvl w:val="1"/>
          <w:numId w:val="50"/>
        </w:numPr>
        <w:rPr>
          <w:color w:val="808080"/>
        </w:rPr>
      </w:pPr>
      <w:r w:rsidRPr="00A5701D">
        <w:rPr>
          <w:color w:val="808080"/>
        </w:rPr>
        <w:t xml:space="preserve">Did the AI system perform as predicted relative to the baselines? </w:t>
      </w:r>
    </w:p>
    <w:p w14:paraId="090E6026" w14:textId="77777777" w:rsidR="00870F90" w:rsidRPr="00A5701D" w:rsidRDefault="00870F90" w:rsidP="00870F90">
      <w:pPr>
        <w:numPr>
          <w:ilvl w:val="1"/>
          <w:numId w:val="50"/>
        </w:numPr>
        <w:rPr>
          <w:color w:val="808080"/>
        </w:rPr>
      </w:pPr>
      <w:r w:rsidRPr="00A5701D">
        <w:rPr>
          <w:color w:val="808080"/>
        </w:rPr>
        <w:t>Did other important factors prevent the use of the AI system despite a good benchmarking performance (e.g., usability, access, explainability, trust, and quality of service)?</w:t>
      </w:r>
    </w:p>
    <w:p w14:paraId="078B3447" w14:textId="77777777" w:rsidR="00870F90" w:rsidRPr="00A5701D" w:rsidRDefault="00870F90" w:rsidP="00870F90">
      <w:pPr>
        <w:numPr>
          <w:ilvl w:val="0"/>
          <w:numId w:val="50"/>
        </w:numPr>
        <w:rPr>
          <w:color w:val="808080"/>
        </w:rPr>
      </w:pPr>
      <w:r w:rsidRPr="00A5701D">
        <w:rPr>
          <w:color w:val="808080"/>
        </w:rPr>
        <w:t>Were there instances of the benchmarking not meeting the expectations (or helping) the stakeholders? What was learned (and changed) as a result?</w:t>
      </w:r>
    </w:p>
    <w:p w14:paraId="02612A30" w14:textId="77777777" w:rsidR="00870F90" w:rsidRPr="00A5701D" w:rsidRDefault="00870F90" w:rsidP="00870F90">
      <w:pPr>
        <w:numPr>
          <w:ilvl w:val="0"/>
          <w:numId w:val="50"/>
        </w:numPr>
        <w:rPr>
          <w:color w:val="808080"/>
        </w:rPr>
      </w:pPr>
      <w:r w:rsidRPr="00A5701D">
        <w:rPr>
          <w:color w:val="808080"/>
        </w:rPr>
        <w:t>What was learned from executing the benchmarking process and methodology (e.g., technical architecture, data acquisition, benchmarking process, benchmarking results, and legal/contractual framing)?</w:t>
      </w:r>
    </w:p>
    <w:p w14:paraId="649C3539"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270" w:name="_Toc113900793"/>
      <w:r w:rsidRPr="00A5701D">
        <w:rPr>
          <w:rFonts w:eastAsia="MS Mincho" w:cs="Arial"/>
          <w:b/>
          <w:bCs/>
          <w:kern w:val="32"/>
          <w:szCs w:val="32"/>
        </w:rPr>
        <w:t>Regulatory considerations</w:t>
      </w:r>
      <w:bookmarkEnd w:id="270"/>
    </w:p>
    <w:p w14:paraId="57B2B7FB" w14:textId="77777777" w:rsidR="00870F90" w:rsidRPr="00A5701D" w:rsidRDefault="00870F90" w:rsidP="00870F90">
      <w:pPr>
        <w:rPr>
          <w:i/>
          <w:color w:val="FF0000"/>
        </w:rPr>
      </w:pPr>
      <w:r w:rsidRPr="00A5701D">
        <w:rPr>
          <w:i/>
          <w:color w:val="FF0000"/>
        </w:rPr>
        <w:t xml:space="preserve">Topic Driver: This section reflects the requirements of the working group on </w:t>
      </w:r>
      <w:hyperlink r:id="rId286">
        <w:r w:rsidRPr="00A5701D">
          <w:rPr>
            <w:rFonts w:ascii="Times" w:eastAsia="Times" w:hAnsi="Times" w:cs="Times"/>
            <w:b/>
            <w:i/>
            <w:color w:val="FF0000"/>
          </w:rPr>
          <w:t>Regulatory considerations on AI for health (WG-RC)</w:t>
        </w:r>
      </w:hyperlink>
      <w:r w:rsidRPr="00A5701D">
        <w:rPr>
          <w:i/>
          <w:color w:val="FF0000"/>
        </w:rPr>
        <w:t xml:space="preserve"> and their various deliverables. It is </w:t>
      </w:r>
      <w:r w:rsidRPr="00A5701D">
        <w:rPr>
          <w:b/>
          <w:i/>
          <w:color w:val="FF0000"/>
        </w:rPr>
        <w:t>NOT requested to re-produce regulatory frameworks</w:t>
      </w:r>
      <w:r w:rsidRPr="00A5701D">
        <w:rPr>
          <w:i/>
          <w:color w:val="FF0000"/>
        </w:rPr>
        <w:t>, but to show the regulatory frameworks that have to be applied in the context of your AIs and their benchmarking (</w:t>
      </w:r>
      <w:r w:rsidRPr="00A5701D">
        <w:rPr>
          <w:b/>
          <w:i/>
          <w:color w:val="FF0000"/>
        </w:rPr>
        <w:t>2 pages max</w:t>
      </w:r>
      <w:r w:rsidRPr="00A5701D">
        <w:rPr>
          <w:i/>
          <w:color w:val="FF0000"/>
        </w:rPr>
        <w:t>).</w:t>
      </w:r>
    </w:p>
    <w:p w14:paraId="7E48F4B7" w14:textId="77777777" w:rsidR="00870F90" w:rsidRPr="00A5701D" w:rsidRDefault="00870F90" w:rsidP="00870F90">
      <w:r w:rsidRPr="00A5701D">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A5701D">
        <w:rPr>
          <w:i/>
        </w:rPr>
        <w:t>“</w:t>
      </w:r>
      <w:hyperlink r:id="rId287">
        <w:r w:rsidRPr="00A5701D">
          <w:rPr>
            <w:rFonts w:ascii="Times" w:eastAsia="Times" w:hAnsi="Times" w:cs="Times"/>
            <w:i/>
            <w:color w:val="000000"/>
          </w:rPr>
          <w:t>Regulatory considerations on AI for health”</w:t>
        </w:r>
      </w:hyperlink>
      <w:hyperlink r:id="rId288">
        <w:r w:rsidRPr="00A5701D">
          <w:t xml:space="preserve"> </w:t>
        </w:r>
      </w:hyperlink>
      <w:hyperlink r:id="rId289">
        <w:r w:rsidRPr="00A5701D">
          <w:rPr>
            <w:rFonts w:ascii="Times" w:eastAsia="Times" w:hAnsi="Times" w:cs="Times"/>
            <w:i/>
            <w:color w:val="000000"/>
          </w:rPr>
          <w:t>(WG-RC)</w:t>
        </w:r>
      </w:hyperlink>
      <w:r w:rsidRPr="00A5701D">
        <w:t xml:space="preserve"> compiled the requirements that consider these challenges. </w:t>
      </w:r>
    </w:p>
    <w:p w14:paraId="4FE11D32" w14:textId="77777777" w:rsidR="00870F90" w:rsidRPr="00A5701D" w:rsidRDefault="00870F90" w:rsidP="00870F90">
      <w:r w:rsidRPr="00A5701D">
        <w:t xml:space="preserve">The deliverables with relevance for regulatory considerations are </w:t>
      </w:r>
      <w:hyperlink r:id="rId290">
        <w:r w:rsidRPr="00A5701D">
          <w:rPr>
            <w:rFonts w:ascii="Times" w:eastAsia="Times" w:hAnsi="Times" w:cs="Times"/>
          </w:rPr>
          <w:t>DEL02</w:t>
        </w:r>
      </w:hyperlink>
      <w:r w:rsidRPr="00A5701D">
        <w:rPr>
          <w:i/>
        </w:rPr>
        <w:t xml:space="preserve"> “AI4H regulatory considerations”</w:t>
      </w:r>
      <w:r w:rsidRPr="00A5701D">
        <w:t xml:space="preserve"> (which provides an educational overview of some key regulatory considerations), </w:t>
      </w:r>
      <w:hyperlink r:id="rId291">
        <w:r w:rsidRPr="00A5701D">
          <w:rPr>
            <w:rFonts w:ascii="Times" w:eastAsia="Times" w:hAnsi="Times" w:cs="Times"/>
          </w:rPr>
          <w:t>DEL02_1</w:t>
        </w:r>
      </w:hyperlink>
      <w:r w:rsidRPr="00A5701D">
        <w:t xml:space="preserve"> </w:t>
      </w:r>
      <w:r w:rsidRPr="00A5701D">
        <w:rPr>
          <w:i/>
        </w:rPr>
        <w:t>“Mapping of IMDRF essential principles to AI for health software”,</w:t>
      </w:r>
      <w:r w:rsidRPr="00A5701D">
        <w:t xml:space="preserve"> and</w:t>
      </w:r>
      <w:r w:rsidRPr="00A5701D">
        <w:rPr>
          <w:i/>
        </w:rPr>
        <w:t xml:space="preserve"> </w:t>
      </w:r>
      <w:hyperlink r:id="rId292">
        <w:r w:rsidRPr="00A5701D">
          <w:t>DEL02_2</w:t>
        </w:r>
      </w:hyperlink>
      <w:r w:rsidRPr="00A5701D">
        <w:t xml:space="preserve"> </w:t>
      </w:r>
      <w:r w:rsidRPr="00A5701D">
        <w:rPr>
          <w:i/>
        </w:rPr>
        <w:t>“Guidelines for AI based medical device (AI-MD): Regulatory requirements”</w:t>
      </w:r>
      <w:r w:rsidRPr="00A5701D">
        <w:t xml:space="preserve"> (which provides a checklist to understand expectations of regulators, promotes step-by-step implementation of safety and effectiveness of AI-based medical devices, and compensates for the lack of a harmonized standard). </w:t>
      </w:r>
      <w:hyperlink r:id="rId293">
        <w:r w:rsidRPr="00A5701D">
          <w:rPr>
            <w:rFonts w:ascii="Times" w:eastAsia="Times" w:hAnsi="Times" w:cs="Times"/>
          </w:rPr>
          <w:t>DEL04</w:t>
        </w:r>
      </w:hyperlink>
      <w:r w:rsidRPr="00A5701D">
        <w:t xml:space="preserve"> identifies standards and best practices that are relevant for the “</w:t>
      </w:r>
      <w:r w:rsidRPr="00A5701D">
        <w:rPr>
          <w:i/>
        </w:rPr>
        <w:t>AI software lifecycle specification</w:t>
      </w:r>
      <w:r w:rsidRPr="00A5701D">
        <w:t>.</w:t>
      </w:r>
      <w:r w:rsidRPr="00A5701D">
        <w:rPr>
          <w:i/>
        </w:rPr>
        <w:t>”</w:t>
      </w:r>
      <w:r w:rsidRPr="00A5701D">
        <w:t xml:space="preserve"> The following sections discuss how the different regulatory aspects relate to the TG-Symptom. </w:t>
      </w:r>
    </w:p>
    <w:p w14:paraId="0A29E5CD"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271" w:name="_Toc113900794"/>
      <w:r w:rsidRPr="00A5701D">
        <w:rPr>
          <w:rFonts w:eastAsia="MS Mincho" w:cs="Arial"/>
          <w:b/>
          <w:bCs/>
          <w:iCs/>
          <w:szCs w:val="28"/>
        </w:rPr>
        <w:t>Existing applicable regulatory frameworks</w:t>
      </w:r>
      <w:bookmarkEnd w:id="271"/>
    </w:p>
    <w:p w14:paraId="0461ACC3" w14:textId="77777777" w:rsidR="00870F90" w:rsidRPr="00A5701D" w:rsidRDefault="00870F90" w:rsidP="00870F90">
      <w:r w:rsidRPr="00A5701D">
        <w:t xml:space="preserve">Most of the AI systems that are part of the FG-AI4H benchmarking process can be classified as </w:t>
      </w:r>
      <w:r w:rsidRPr="00A5701D">
        <w:rPr>
          <w:i/>
        </w:rPr>
        <w:t xml:space="preserve">software as medical device </w:t>
      </w:r>
      <w:r w:rsidRPr="00A5701D">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AI-based symptom-assessment.</w:t>
      </w:r>
    </w:p>
    <w:p w14:paraId="322D6CAA" w14:textId="77777777" w:rsidR="00870F90" w:rsidRPr="00A5701D" w:rsidRDefault="00870F90" w:rsidP="00870F90"/>
    <w:p w14:paraId="13AE759A" w14:textId="77777777" w:rsidR="00870F90" w:rsidRPr="00A5701D" w:rsidRDefault="00870F90" w:rsidP="00870F90">
      <w:pPr>
        <w:numPr>
          <w:ilvl w:val="0"/>
          <w:numId w:val="35"/>
        </w:numPr>
        <w:rPr>
          <w:color w:val="808080"/>
        </w:rPr>
      </w:pPr>
      <w:r w:rsidRPr="00A5701D">
        <w:rPr>
          <w:color w:val="808080"/>
        </w:rPr>
        <w:lastRenderedPageBreak/>
        <w:t>What existing regulatory frameworks cover the type of AI in this TDD (e.g., MDR, FDA, GDPR, and ISO; maybe the systems in this topic group always require at least “MDR class 2b” or maybe they are not considered a medical device)?</w:t>
      </w:r>
    </w:p>
    <w:p w14:paraId="26E23F22" w14:textId="77777777" w:rsidR="00870F90" w:rsidRPr="00A5701D" w:rsidRDefault="00870F90" w:rsidP="00870F90">
      <w:pPr>
        <w:rPr>
          <w:color w:val="808080"/>
        </w:rPr>
      </w:pPr>
    </w:p>
    <w:p w14:paraId="509CB8F1" w14:textId="77777777" w:rsidR="00870F90" w:rsidRPr="00A5701D" w:rsidRDefault="00870F90" w:rsidP="00870F90">
      <w:pPr>
        <w:numPr>
          <w:ilvl w:val="1"/>
          <w:numId w:val="53"/>
        </w:numPr>
        <w:contextualSpacing/>
        <w:rPr>
          <w:highlight w:val="yellow"/>
        </w:rPr>
      </w:pPr>
      <w:r w:rsidRPr="00A5701D">
        <w:rPr>
          <w:highlight w:val="yellow"/>
        </w:rPr>
        <w:t>MDR 2017/745</w:t>
      </w:r>
    </w:p>
    <w:p w14:paraId="276FDB3B" w14:textId="77777777" w:rsidR="00870F90" w:rsidRPr="00A5701D" w:rsidRDefault="00870F90" w:rsidP="00870F90">
      <w:pPr>
        <w:numPr>
          <w:ilvl w:val="1"/>
          <w:numId w:val="53"/>
        </w:numPr>
        <w:contextualSpacing/>
        <w:rPr>
          <w:highlight w:val="yellow"/>
        </w:rPr>
      </w:pPr>
      <w:r w:rsidRPr="00A5701D">
        <w:rPr>
          <w:highlight w:val="yellow"/>
        </w:rPr>
        <w:t>21 CFR Volume 8 (US FDA)</w:t>
      </w:r>
    </w:p>
    <w:p w14:paraId="093A2C92" w14:textId="77777777" w:rsidR="00870F90" w:rsidRPr="00A5701D" w:rsidRDefault="00870F90" w:rsidP="00870F90">
      <w:pPr>
        <w:numPr>
          <w:ilvl w:val="1"/>
          <w:numId w:val="53"/>
        </w:numPr>
        <w:contextualSpacing/>
        <w:rPr>
          <w:highlight w:val="yellow"/>
        </w:rPr>
      </w:pPr>
      <w:r w:rsidRPr="00A5701D">
        <w:rPr>
          <w:highlight w:val="yellow"/>
        </w:rPr>
        <w:t>FDA Clinical Decision Support Software (Draft Guidance for Industry and Food and Drug Administration Staff) - updated May 2020</w:t>
      </w:r>
    </w:p>
    <w:p w14:paraId="17CC911E" w14:textId="77777777" w:rsidR="00870F90" w:rsidRPr="00A5701D" w:rsidRDefault="00870F90" w:rsidP="00870F90">
      <w:pPr>
        <w:numPr>
          <w:ilvl w:val="1"/>
          <w:numId w:val="53"/>
        </w:numPr>
        <w:contextualSpacing/>
        <w:rPr>
          <w:highlight w:val="yellow"/>
        </w:rPr>
      </w:pPr>
      <w:r w:rsidRPr="00A5701D">
        <w:rPr>
          <w:highlight w:val="yellow"/>
        </w:rPr>
        <w:t>FDA Clinical Decision Support Software (Draft Guidance for Industry and Food and Drug Administration Staff) - updated May 2020</w:t>
      </w:r>
    </w:p>
    <w:p w14:paraId="1DE7E898" w14:textId="77777777" w:rsidR="00870F90" w:rsidRPr="00A5701D" w:rsidRDefault="00870F90" w:rsidP="00870F90">
      <w:pPr>
        <w:numPr>
          <w:ilvl w:val="1"/>
          <w:numId w:val="53"/>
        </w:numPr>
        <w:contextualSpacing/>
        <w:rPr>
          <w:highlight w:val="yellow"/>
        </w:rPr>
      </w:pPr>
      <w:r w:rsidRPr="00A5701D">
        <w:rPr>
          <w:highlight w:val="yellow"/>
        </w:rPr>
        <w:t>GDPR, HIPAA, CCPA</w:t>
      </w:r>
    </w:p>
    <w:p w14:paraId="64D2C7A3" w14:textId="77777777" w:rsidR="00870F90" w:rsidRPr="00A5701D" w:rsidRDefault="00870F90" w:rsidP="00870F90">
      <w:pPr>
        <w:numPr>
          <w:ilvl w:val="1"/>
          <w:numId w:val="53"/>
        </w:numPr>
        <w:contextualSpacing/>
        <w:rPr>
          <w:highlight w:val="yellow"/>
        </w:rPr>
      </w:pPr>
      <w:r w:rsidRPr="00A5701D">
        <w:rPr>
          <w:highlight w:val="yellow"/>
        </w:rPr>
        <w:t>ISO13485, ISO14971, IEC62304, ISO27001</w:t>
      </w:r>
    </w:p>
    <w:p w14:paraId="0541AFCE" w14:textId="77777777" w:rsidR="00870F90" w:rsidRPr="00A5701D" w:rsidRDefault="00870F90" w:rsidP="00870F90">
      <w:pPr>
        <w:numPr>
          <w:ilvl w:val="1"/>
          <w:numId w:val="53"/>
        </w:numPr>
        <w:contextualSpacing/>
        <w:rPr>
          <w:highlight w:val="yellow"/>
        </w:rPr>
      </w:pPr>
      <w:r w:rsidRPr="00A5701D">
        <w:rPr>
          <w:highlight w:val="yellow"/>
        </w:rPr>
        <w:t>UK Medicines and Medical Devices Act 2021</w:t>
      </w:r>
    </w:p>
    <w:p w14:paraId="4402216A" w14:textId="77777777" w:rsidR="00870F90" w:rsidRPr="00A5701D" w:rsidRDefault="00870F90" w:rsidP="00870F90">
      <w:pPr>
        <w:rPr>
          <w:color w:val="808080"/>
        </w:rPr>
      </w:pPr>
    </w:p>
    <w:p w14:paraId="20C8C676" w14:textId="77777777" w:rsidR="00870F90" w:rsidRPr="00A5701D" w:rsidRDefault="00870F90" w:rsidP="00870F90">
      <w:pPr>
        <w:numPr>
          <w:ilvl w:val="0"/>
          <w:numId w:val="35"/>
        </w:numPr>
        <w:rPr>
          <w:color w:val="808080"/>
        </w:rPr>
      </w:pPr>
      <w:r w:rsidRPr="00A5701D">
        <w:rPr>
          <w:color w:val="808080"/>
        </w:rPr>
        <w:t>Are there any aspects to this AI system that require additional specific regulatory considerations?</w:t>
      </w:r>
    </w:p>
    <w:p w14:paraId="5172665F" w14:textId="77777777" w:rsidR="00870F90" w:rsidRPr="00A5701D" w:rsidRDefault="00870F90" w:rsidP="00870F90">
      <w:pPr>
        <w:rPr>
          <w:color w:val="808080"/>
        </w:rPr>
      </w:pPr>
    </w:p>
    <w:p w14:paraId="2CCE2B9F" w14:textId="77777777" w:rsidR="00870F90" w:rsidRPr="00A5701D" w:rsidRDefault="00870F90" w:rsidP="00870F90">
      <w:pPr>
        <w:numPr>
          <w:ilvl w:val="1"/>
          <w:numId w:val="53"/>
        </w:numPr>
        <w:contextualSpacing/>
        <w:rPr>
          <w:highlight w:val="yellow"/>
        </w:rPr>
      </w:pPr>
      <w:r w:rsidRPr="00A5701D">
        <w:rPr>
          <w:highlight w:val="yellow"/>
        </w:rPr>
        <w:t>The EU Commission’s proposed AI Regulatory Framework will be relevant (but not finalised)</w:t>
      </w:r>
    </w:p>
    <w:p w14:paraId="7C6C35D2" w14:textId="77777777" w:rsidR="00870F90" w:rsidRPr="00A5701D" w:rsidRDefault="00870F90" w:rsidP="00870F90">
      <w:pPr>
        <w:rPr>
          <w:color w:val="808080"/>
        </w:rPr>
      </w:pPr>
    </w:p>
    <w:p w14:paraId="5E59A8EE"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272" w:name="_Toc113900795"/>
      <w:r w:rsidRPr="00A5701D">
        <w:rPr>
          <w:rFonts w:eastAsia="MS Mincho" w:cs="Arial"/>
          <w:b/>
          <w:bCs/>
          <w:iCs/>
          <w:szCs w:val="28"/>
        </w:rPr>
        <w:t>Regulatory features to be reported by benchmarking participants</w:t>
      </w:r>
      <w:bookmarkEnd w:id="272"/>
    </w:p>
    <w:p w14:paraId="30B2A52D" w14:textId="77777777" w:rsidR="00870F90" w:rsidRPr="00A5701D" w:rsidRDefault="00870F90" w:rsidP="00870F90">
      <w:r w:rsidRPr="00A5701D">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50778CB5" w14:textId="77777777" w:rsidR="00870F90" w:rsidRPr="00A5701D" w:rsidRDefault="00870F90" w:rsidP="00870F90"/>
    <w:p w14:paraId="155DE209" w14:textId="77777777" w:rsidR="00870F90" w:rsidRPr="00A5701D" w:rsidRDefault="00870F90" w:rsidP="00870F90">
      <w:pPr>
        <w:numPr>
          <w:ilvl w:val="0"/>
          <w:numId w:val="37"/>
        </w:numPr>
        <w:rPr>
          <w:color w:val="808080"/>
        </w:rPr>
      </w:pPr>
      <w:r w:rsidRPr="00A5701D">
        <w:rPr>
          <w:color w:val="808080"/>
        </w:rPr>
        <w:t>Which certifications and regulatory framework components of the previous section should be part of the metadata (e.g., as a table with structured selection of the points described in the previous section)?</w:t>
      </w:r>
    </w:p>
    <w:p w14:paraId="4DB5246C" w14:textId="77777777" w:rsidR="00870F90" w:rsidRPr="00A5701D" w:rsidRDefault="00870F90" w:rsidP="00870F90">
      <w:pPr>
        <w:ind w:left="1440"/>
        <w:contextualSpacing/>
        <w:rPr>
          <w:color w:val="808080"/>
        </w:rPr>
      </w:pPr>
    </w:p>
    <w:p w14:paraId="39432312"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273" w:name="_Toc113900796"/>
      <w:r w:rsidRPr="00A5701D">
        <w:rPr>
          <w:rFonts w:eastAsia="MS Mincho" w:cs="Arial"/>
          <w:b/>
          <w:bCs/>
          <w:iCs/>
          <w:szCs w:val="28"/>
        </w:rPr>
        <w:t>Regulatory requirements for the benchmarking systems</w:t>
      </w:r>
      <w:bookmarkEnd w:id="273"/>
    </w:p>
    <w:p w14:paraId="5FA5293A" w14:textId="77777777" w:rsidR="00870F90" w:rsidRPr="00A5701D" w:rsidRDefault="00870F90" w:rsidP="00870F90">
      <w:r w:rsidRPr="00A5701D">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5E2B7F0B" w14:textId="77777777" w:rsidR="00870F90" w:rsidRPr="00A5701D" w:rsidRDefault="00870F90" w:rsidP="00870F90"/>
    <w:p w14:paraId="45B5B531" w14:textId="77777777" w:rsidR="00870F90" w:rsidRPr="00A5701D" w:rsidRDefault="00870F90" w:rsidP="00870F90">
      <w:pPr>
        <w:numPr>
          <w:ilvl w:val="0"/>
          <w:numId w:val="37"/>
        </w:numPr>
        <w:rPr>
          <w:color w:val="808080"/>
        </w:rPr>
      </w:pPr>
      <w:r w:rsidRPr="00A5701D">
        <w:rPr>
          <w:color w:val="808080"/>
        </w:rPr>
        <w:t>Which regulatory frameworks apply to the benchmarking system itself?</w:t>
      </w:r>
    </w:p>
    <w:p w14:paraId="66F4FDBA" w14:textId="77777777" w:rsidR="00870F90" w:rsidRPr="00A5701D" w:rsidRDefault="00870F90" w:rsidP="00870F90">
      <w:pPr>
        <w:numPr>
          <w:ilvl w:val="1"/>
          <w:numId w:val="37"/>
        </w:numPr>
        <w:rPr>
          <w:color w:val="808080"/>
          <w:highlight w:val="yellow"/>
        </w:rPr>
      </w:pPr>
      <w:r w:rsidRPr="00A5701D">
        <w:rPr>
          <w:highlight w:val="yellow"/>
        </w:rPr>
        <w:t>ISO13485 standard has sections on ‘Measurement’, as well as Software Verification/Validation</w:t>
      </w:r>
    </w:p>
    <w:p w14:paraId="5FB6BC1C" w14:textId="77777777" w:rsidR="00870F90" w:rsidRPr="00A5701D" w:rsidRDefault="00870F90" w:rsidP="00870F90">
      <w:pPr>
        <w:ind w:left="1440"/>
        <w:rPr>
          <w:color w:val="808080"/>
        </w:rPr>
      </w:pPr>
    </w:p>
    <w:p w14:paraId="005B5B76" w14:textId="77777777" w:rsidR="00870F90" w:rsidRPr="00A5701D" w:rsidRDefault="00870F90" w:rsidP="00870F90">
      <w:pPr>
        <w:numPr>
          <w:ilvl w:val="0"/>
          <w:numId w:val="37"/>
        </w:numPr>
        <w:rPr>
          <w:color w:val="808080"/>
        </w:rPr>
      </w:pPr>
      <w:r w:rsidRPr="00A5701D">
        <w:rPr>
          <w:color w:val="808080"/>
        </w:rPr>
        <w:t>Are viable solutions with the necessary certifications already available?</w:t>
      </w:r>
    </w:p>
    <w:p w14:paraId="4BD076D0" w14:textId="77777777" w:rsidR="00870F90" w:rsidRPr="00A5701D" w:rsidRDefault="00870F90" w:rsidP="00870F90">
      <w:pPr>
        <w:numPr>
          <w:ilvl w:val="1"/>
          <w:numId w:val="37"/>
        </w:numPr>
        <w:rPr>
          <w:highlight w:val="yellow"/>
        </w:rPr>
      </w:pPr>
      <w:r w:rsidRPr="00A5701D">
        <w:rPr>
          <w:highlight w:val="yellow"/>
        </w:rPr>
        <w:t>At the time of meeting M in 2021 there are no such systems known to the group.</w:t>
      </w:r>
    </w:p>
    <w:p w14:paraId="176AE534" w14:textId="77777777" w:rsidR="00870F90" w:rsidRPr="00A5701D" w:rsidRDefault="00870F90" w:rsidP="00870F90">
      <w:pPr>
        <w:ind w:left="1440"/>
      </w:pPr>
    </w:p>
    <w:p w14:paraId="7AE7C35E" w14:textId="77777777" w:rsidR="00870F90" w:rsidRPr="00A5701D" w:rsidRDefault="00870F90" w:rsidP="00870F90">
      <w:pPr>
        <w:numPr>
          <w:ilvl w:val="0"/>
          <w:numId w:val="37"/>
        </w:numPr>
        <w:rPr>
          <w:color w:val="808080"/>
        </w:rPr>
      </w:pPr>
      <w:r w:rsidRPr="00A5701D">
        <w:rPr>
          <w:color w:val="808080"/>
        </w:rPr>
        <w:t>Could the TG implement such a solution?</w:t>
      </w:r>
    </w:p>
    <w:p w14:paraId="283EF84B" w14:textId="77777777" w:rsidR="00870F90" w:rsidRPr="00A5701D" w:rsidRDefault="00870F90" w:rsidP="00870F90">
      <w:pPr>
        <w:numPr>
          <w:ilvl w:val="1"/>
          <w:numId w:val="37"/>
        </w:numPr>
        <w:rPr>
          <w:highlight w:val="yellow"/>
        </w:rPr>
      </w:pPr>
      <w:r w:rsidRPr="00A5701D">
        <w:rPr>
          <w:highlight w:val="yellow"/>
        </w:rPr>
        <w:t xml:space="preserve">Based on the topic group’s current development capacities it is unlikely that the group alone can implement and own an ISO13485 compliant benchmarking platform. However, the focus group started an Opensource initiative to implement a benchmarking platform that could be used by most topic groups. Implementing the components specific to the topic group for an otherwise ISO13485 compliant platform is more realistic. </w:t>
      </w:r>
    </w:p>
    <w:p w14:paraId="12C81490" w14:textId="77777777" w:rsidR="00870F90" w:rsidRPr="00A5701D" w:rsidRDefault="00870F90" w:rsidP="00870F90">
      <w:pPr>
        <w:rPr>
          <w:color w:val="808080"/>
        </w:rPr>
      </w:pPr>
    </w:p>
    <w:p w14:paraId="20C99E73" w14:textId="77777777" w:rsidR="00870F90" w:rsidRPr="00A5701D" w:rsidRDefault="00870F90" w:rsidP="00870F90">
      <w:pPr>
        <w:keepNext/>
        <w:numPr>
          <w:ilvl w:val="1"/>
          <w:numId w:val="14"/>
        </w:numPr>
        <w:spacing w:before="240" w:after="60"/>
        <w:outlineLvl w:val="1"/>
        <w:rPr>
          <w:rFonts w:eastAsia="MS Mincho" w:cs="Arial"/>
          <w:b/>
          <w:bCs/>
          <w:iCs/>
          <w:szCs w:val="28"/>
        </w:rPr>
      </w:pPr>
      <w:bookmarkStart w:id="274" w:name="_Toc113900797"/>
      <w:r w:rsidRPr="00A5701D">
        <w:rPr>
          <w:rFonts w:eastAsia="MS Mincho" w:cs="Arial"/>
          <w:b/>
          <w:bCs/>
          <w:iCs/>
          <w:szCs w:val="28"/>
        </w:rPr>
        <w:t>Regulatory approach for the topic group</w:t>
      </w:r>
      <w:bookmarkEnd w:id="274"/>
    </w:p>
    <w:p w14:paraId="71D055DA" w14:textId="77777777" w:rsidR="00870F90" w:rsidRPr="00A5701D" w:rsidRDefault="00870F90" w:rsidP="00870F90">
      <w:pPr>
        <w:rPr>
          <w:i/>
          <w:color w:val="FF0000"/>
        </w:rPr>
      </w:pPr>
      <w:r w:rsidRPr="00A5701D">
        <w:rPr>
          <w:i/>
          <w:color w:val="FF0000"/>
        </w:rPr>
        <w:t>Topic Driver: Please select the points relevant for your type of AI and the corresponding benchmarking systems. If your AIs and your benchmarking are not a medical device, this might be quite short.</w:t>
      </w:r>
    </w:p>
    <w:p w14:paraId="607A6F40" w14:textId="77777777" w:rsidR="00870F90" w:rsidRPr="00A5701D" w:rsidRDefault="00870F90" w:rsidP="00870F90">
      <w:pPr>
        <w:rPr>
          <w:i/>
        </w:rPr>
      </w:pPr>
      <w:r w:rsidRPr="00A5701D">
        <w:t xml:space="preserve">Building on the outlined regulatory requirements, this section describes how the topic group plans to address the relevant points in order to be compliant. The discussion here focuses on the guidance and best practice provided by the </w:t>
      </w:r>
      <w:hyperlink r:id="rId294">
        <w:r w:rsidRPr="00A5701D">
          <w:rPr>
            <w:rFonts w:ascii="Times" w:eastAsia="Times" w:hAnsi="Times" w:cs="Times"/>
          </w:rPr>
          <w:t>DEL02</w:t>
        </w:r>
      </w:hyperlink>
      <w:r w:rsidRPr="00A5701D">
        <w:t xml:space="preserve"> </w:t>
      </w:r>
      <w:r w:rsidRPr="00A5701D">
        <w:rPr>
          <w:i/>
        </w:rPr>
        <w:t>“AI4H regulatory considerations.”</w:t>
      </w:r>
    </w:p>
    <w:p w14:paraId="540AC92F" w14:textId="77777777" w:rsidR="00870F90" w:rsidRPr="00A5701D" w:rsidRDefault="00870F90" w:rsidP="00870F90">
      <w:pPr>
        <w:numPr>
          <w:ilvl w:val="0"/>
          <w:numId w:val="28"/>
        </w:numPr>
        <w:rPr>
          <w:color w:val="808080"/>
        </w:rPr>
      </w:pPr>
      <w:r w:rsidRPr="00A5701D">
        <w:rPr>
          <w:color w:val="808080"/>
        </w:rPr>
        <w:t xml:space="preserve">Documentation &amp; Transparency </w:t>
      </w:r>
    </w:p>
    <w:p w14:paraId="3CD4EF3C" w14:textId="77777777" w:rsidR="00870F90" w:rsidRPr="00A5701D" w:rsidRDefault="00870F90" w:rsidP="00870F90">
      <w:pPr>
        <w:numPr>
          <w:ilvl w:val="1"/>
          <w:numId w:val="39"/>
        </w:numPr>
        <w:rPr>
          <w:color w:val="808080"/>
        </w:rPr>
      </w:pPr>
      <w:r w:rsidRPr="00A5701D">
        <w:rPr>
          <w:color w:val="808080"/>
        </w:rPr>
        <w:t>How will the development process of the benchmarking be documented in an effective, transparent, and traceable way?</w:t>
      </w:r>
    </w:p>
    <w:p w14:paraId="4FEA9E7F" w14:textId="77777777" w:rsidR="00870F90" w:rsidRPr="00A5701D" w:rsidRDefault="00870F90" w:rsidP="00870F90">
      <w:pPr>
        <w:numPr>
          <w:ilvl w:val="0"/>
          <w:numId w:val="28"/>
        </w:numPr>
        <w:rPr>
          <w:color w:val="808080"/>
        </w:rPr>
      </w:pPr>
      <w:r w:rsidRPr="00A5701D">
        <w:rPr>
          <w:color w:val="808080"/>
        </w:rPr>
        <w:t xml:space="preserve">Risk management &amp; Lifecycle approach </w:t>
      </w:r>
    </w:p>
    <w:p w14:paraId="76CF55D6" w14:textId="77777777" w:rsidR="00870F90" w:rsidRPr="00A5701D" w:rsidRDefault="00870F90" w:rsidP="00870F90">
      <w:pPr>
        <w:numPr>
          <w:ilvl w:val="1"/>
          <w:numId w:val="39"/>
        </w:numPr>
        <w:rPr>
          <w:color w:val="808080"/>
        </w:rPr>
      </w:pPr>
      <w:r w:rsidRPr="00A5701D">
        <w:rPr>
          <w:color w:val="808080"/>
        </w:rPr>
        <w:t xml:space="preserve">How will the risk management be implemented? </w:t>
      </w:r>
    </w:p>
    <w:p w14:paraId="0B1CDB92" w14:textId="77777777" w:rsidR="00870F90" w:rsidRPr="00A5701D" w:rsidRDefault="00870F90" w:rsidP="00870F90">
      <w:pPr>
        <w:numPr>
          <w:ilvl w:val="1"/>
          <w:numId w:val="39"/>
        </w:numPr>
        <w:rPr>
          <w:color w:val="808080"/>
        </w:rPr>
      </w:pPr>
      <w:r w:rsidRPr="00A5701D">
        <w:rPr>
          <w:color w:val="808080"/>
        </w:rPr>
        <w:t>How is a life cycle approach throughout development and deployment of the benchmarking system structured?</w:t>
      </w:r>
    </w:p>
    <w:p w14:paraId="6D202802" w14:textId="77777777" w:rsidR="00870F90" w:rsidRPr="00A5701D" w:rsidRDefault="00870F90" w:rsidP="00870F90">
      <w:pPr>
        <w:numPr>
          <w:ilvl w:val="0"/>
          <w:numId w:val="28"/>
        </w:numPr>
        <w:rPr>
          <w:color w:val="808080"/>
        </w:rPr>
      </w:pPr>
      <w:r w:rsidRPr="00A5701D">
        <w:rPr>
          <w:color w:val="808080"/>
        </w:rPr>
        <w:t xml:space="preserve">Data quality </w:t>
      </w:r>
    </w:p>
    <w:p w14:paraId="05ABC8DF" w14:textId="77777777" w:rsidR="00870F90" w:rsidRPr="00A5701D" w:rsidRDefault="00870F90" w:rsidP="00870F90">
      <w:pPr>
        <w:numPr>
          <w:ilvl w:val="1"/>
          <w:numId w:val="39"/>
        </w:numPr>
        <w:rPr>
          <w:color w:val="808080"/>
        </w:rPr>
      </w:pPr>
      <w:r w:rsidRPr="00A5701D">
        <w:rPr>
          <w:color w:val="808080"/>
        </w:rPr>
        <w:t xml:space="preserve">How is the test data quality ensured (e.g., the process of harmonizing data of different sources, standards, and formats into a single dataset may cause bias, missing values, outliers, and errors)? </w:t>
      </w:r>
    </w:p>
    <w:p w14:paraId="2A45B51B" w14:textId="77777777" w:rsidR="00870F90" w:rsidRPr="00A5701D" w:rsidRDefault="00870F90" w:rsidP="00870F90">
      <w:pPr>
        <w:numPr>
          <w:ilvl w:val="1"/>
          <w:numId w:val="39"/>
        </w:numPr>
        <w:rPr>
          <w:color w:val="808080"/>
        </w:rPr>
      </w:pPr>
      <w:r w:rsidRPr="00A5701D">
        <w:rPr>
          <w:color w:val="808080"/>
        </w:rPr>
        <w:t>How are the corresponding processes document?</w:t>
      </w:r>
    </w:p>
    <w:p w14:paraId="4F419916" w14:textId="77777777" w:rsidR="00870F90" w:rsidRPr="00A5701D" w:rsidRDefault="00870F90" w:rsidP="00870F90">
      <w:pPr>
        <w:numPr>
          <w:ilvl w:val="0"/>
          <w:numId w:val="28"/>
        </w:numPr>
        <w:rPr>
          <w:color w:val="808080"/>
        </w:rPr>
      </w:pPr>
      <w:r w:rsidRPr="00A5701D">
        <w:rPr>
          <w:color w:val="808080"/>
        </w:rPr>
        <w:t>Intended Use &amp; Analytical and Clinical Validation</w:t>
      </w:r>
    </w:p>
    <w:p w14:paraId="229AB763" w14:textId="77777777" w:rsidR="00870F90" w:rsidRPr="00A5701D" w:rsidRDefault="00870F90" w:rsidP="00870F90">
      <w:pPr>
        <w:numPr>
          <w:ilvl w:val="1"/>
          <w:numId w:val="39"/>
        </w:numPr>
        <w:rPr>
          <w:color w:val="808080"/>
        </w:rPr>
      </w:pPr>
      <w:r w:rsidRPr="00A5701D">
        <w:rPr>
          <w:color w:val="808080"/>
        </w:rPr>
        <w:t>How are technical and clinical validation steps (as part of the lifecycle) ensured (e.g., as proposed in the IMDRF clinical evaluation framework)?</w:t>
      </w:r>
    </w:p>
    <w:p w14:paraId="247A1500" w14:textId="77777777" w:rsidR="00870F90" w:rsidRPr="00A5701D" w:rsidRDefault="00870F90" w:rsidP="00870F90">
      <w:pPr>
        <w:numPr>
          <w:ilvl w:val="0"/>
          <w:numId w:val="28"/>
        </w:numPr>
        <w:rPr>
          <w:color w:val="808080"/>
        </w:rPr>
      </w:pPr>
      <w:r w:rsidRPr="00A5701D">
        <w:rPr>
          <w:color w:val="808080"/>
        </w:rPr>
        <w:t>Data Protection &amp; Information Privacy</w:t>
      </w:r>
    </w:p>
    <w:p w14:paraId="7A847823" w14:textId="77777777" w:rsidR="00870F90" w:rsidRPr="00A5701D" w:rsidRDefault="00870F90" w:rsidP="00870F90">
      <w:pPr>
        <w:numPr>
          <w:ilvl w:val="1"/>
          <w:numId w:val="39"/>
        </w:numPr>
        <w:rPr>
          <w:color w:val="808080"/>
        </w:rPr>
      </w:pPr>
      <w:r w:rsidRPr="00A5701D">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4701E06F" w14:textId="77777777" w:rsidR="00870F90" w:rsidRPr="00A5701D" w:rsidRDefault="00870F90" w:rsidP="00870F90">
      <w:pPr>
        <w:numPr>
          <w:ilvl w:val="0"/>
          <w:numId w:val="28"/>
        </w:numPr>
        <w:rPr>
          <w:color w:val="808080"/>
        </w:rPr>
      </w:pPr>
      <w:r w:rsidRPr="00A5701D">
        <w:rPr>
          <w:color w:val="808080"/>
        </w:rPr>
        <w:t>Engagement &amp; Collaboration</w:t>
      </w:r>
    </w:p>
    <w:p w14:paraId="2E0BD6C5" w14:textId="77777777" w:rsidR="00870F90" w:rsidRPr="00A5701D" w:rsidRDefault="00870F90" w:rsidP="00870F90">
      <w:pPr>
        <w:numPr>
          <w:ilvl w:val="1"/>
          <w:numId w:val="39"/>
        </w:numPr>
        <w:rPr>
          <w:color w:val="808080"/>
        </w:rPr>
      </w:pPr>
      <w:r w:rsidRPr="00A5701D">
        <w:rPr>
          <w:color w:val="808080"/>
        </w:rPr>
        <w:t>How is stakeholder (regulators, developers, healthcare policymakers) feedback on the benchmarking collected, documented, and implemented?</w:t>
      </w:r>
    </w:p>
    <w:p w14:paraId="173B123E" w14:textId="77777777" w:rsidR="00870F90" w:rsidRPr="00A5701D" w:rsidRDefault="00870F90" w:rsidP="00870F90">
      <w:pPr>
        <w:rPr>
          <w:i/>
          <w:color w:val="FF0000"/>
        </w:rPr>
      </w:pPr>
    </w:p>
    <w:p w14:paraId="5037A3B9" w14:textId="77777777" w:rsidR="00870F90" w:rsidRPr="00A5701D" w:rsidRDefault="00870F90" w:rsidP="00870F90">
      <w:pPr>
        <w:keepNext/>
        <w:numPr>
          <w:ilvl w:val="0"/>
          <w:numId w:val="14"/>
        </w:numPr>
        <w:spacing w:before="240" w:after="60"/>
        <w:outlineLvl w:val="0"/>
        <w:rPr>
          <w:rFonts w:eastAsia="MS Mincho" w:cs="Arial"/>
          <w:b/>
          <w:bCs/>
          <w:kern w:val="32"/>
          <w:szCs w:val="32"/>
        </w:rPr>
      </w:pPr>
      <w:bookmarkStart w:id="275" w:name="_Toc113900798"/>
      <w:r w:rsidRPr="00A5701D">
        <w:rPr>
          <w:rFonts w:eastAsia="MS Mincho" w:cs="Arial"/>
          <w:b/>
          <w:bCs/>
          <w:kern w:val="32"/>
          <w:szCs w:val="32"/>
        </w:rPr>
        <w:lastRenderedPageBreak/>
        <w:t>References</w:t>
      </w:r>
      <w:bookmarkStart w:id="276" w:name="_heading=h.45jfvxd" w:colFirst="0" w:colLast="0"/>
      <w:bookmarkEnd w:id="275"/>
      <w:bookmarkEnd w:id="276"/>
    </w:p>
    <w:p w14:paraId="0190C9D3"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[rx10] Semigran Hannah L, Linder Jeffrey A, Gidengil Courtney, Mehrotra Ateev. Evaluation of symptom checkers for self diagnosis and triage: audit study BMJ 2015; 351 :h3480 </w:t>
      </w:r>
      <w:hyperlink r:id="rId295" w:history="1">
        <w:r w:rsidRPr="00A5701D">
          <w:rPr>
            <w:color w:val="0000FF"/>
            <w:u w:val="single"/>
          </w:rPr>
          <w:t>https://www.bmj.com/content/351/bmj.h3480</w:t>
        </w:r>
      </w:hyperlink>
    </w:p>
    <w:p w14:paraId="2A9B606C"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[rx11] P Ramnarayan, A Tomlinson, A Rao, M Coren, A Winrow, J Brit. ISABEL:a web-based differential diagnostic aid for paediatrics: results from an initial performance evaluation ADC BMJ 2002 </w:t>
      </w:r>
      <w:hyperlink r:id="rId296" w:history="1">
        <w:r w:rsidRPr="00A5701D">
          <w:rPr>
            <w:color w:val="0000FF"/>
            <w:u w:val="single"/>
          </w:rPr>
          <w:t>https://adc.bmj.com/content/88/5/408.long</w:t>
        </w:r>
      </w:hyperlink>
    </w:p>
    <w:p w14:paraId="25CECEA0" w14:textId="77777777" w:rsidR="00870F90" w:rsidRPr="009E5DED" w:rsidRDefault="00870F90" w:rsidP="00870F90">
      <w:pPr>
        <w:pBdr>
          <w:top w:val="nil"/>
          <w:left w:val="nil"/>
          <w:bottom w:val="nil"/>
          <w:right w:val="nil"/>
          <w:between w:val="nil"/>
        </w:pBdr>
        <w:rPr>
          <w:color w:val="000000"/>
          <w:lang w:val="fr-CH"/>
        </w:rPr>
      </w:pPr>
      <w:r w:rsidRPr="00A5701D">
        <w:rPr>
          <w:color w:val="000000"/>
        </w:rPr>
        <w:t xml:space="preserve">[rx12] Hamish Fraser, Enrico Coiera, David Wong. Safety of patient-facing digital symptom checkers. </w:t>
      </w:r>
      <w:r w:rsidRPr="009E5DED">
        <w:rPr>
          <w:color w:val="000000"/>
          <w:lang w:val="fr-CH"/>
        </w:rPr>
        <w:t xml:space="preserve">Lancet Vol 392 Issu 10161 Correspondence </w:t>
      </w:r>
      <w:hyperlink r:id="rId297" w:history="1">
        <w:r w:rsidRPr="009E5DED">
          <w:rPr>
            <w:color w:val="0000FF"/>
            <w:u w:val="single"/>
            <w:lang w:val="fr-CH"/>
          </w:rPr>
          <w:t>https://www.thelancet.com/journals/lancet/article/PIIS0140-6736(18)32819-8/fulltext</w:t>
        </w:r>
      </w:hyperlink>
    </w:p>
    <w:p w14:paraId="09D9A8BB" w14:textId="77777777" w:rsidR="00870F90" w:rsidRPr="002D591D" w:rsidRDefault="00870F90" w:rsidP="00870F90">
      <w:pPr>
        <w:pBdr>
          <w:top w:val="nil"/>
          <w:left w:val="nil"/>
          <w:bottom w:val="nil"/>
          <w:right w:val="nil"/>
          <w:between w:val="nil"/>
        </w:pBdr>
      </w:pPr>
      <w:r w:rsidRPr="00A5701D">
        <w:rPr>
          <w:color w:val="000000"/>
        </w:rPr>
        <w:t xml:space="preserve">[rx13] J. Maude, Accuracy of a Machine Learning Based Ddx Generator, DEM, 10th International Conference, Boston, MA, Oct 8–10, 2017 </w:t>
      </w:r>
      <w:hyperlink r:id="rId298" w:history="1">
        <w:r w:rsidRPr="00A5701D">
          <w:rPr>
            <w:color w:val="0000FF"/>
            <w:u w:val="single"/>
          </w:rPr>
          <w:t>https://www.isabelhealthcare.com/pdf/DEM_2017_Isabel_Accuracy.pdf</w:t>
        </w:r>
      </w:hyperlink>
    </w:p>
    <w:p w14:paraId="7E2ACC88"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[rx14] Paul Manicone MD, Claire Stewart MD, Jeremy Kern MD, Mary Ottolini, MD MPH Children's National Medical Center, Washington, DC, „‘ASKING ISABEL‘ FOR DIAGNOSTIC DILEMMAS IN PEDIATRICS: HOW DOES A WEB BASED DIAGNOSTIC CHECKLIST PERFORM?“, PAS Poster 2013, </w:t>
      </w:r>
      <w:hyperlink r:id="rId299" w:history="1">
        <w:r w:rsidRPr="00A5701D">
          <w:rPr>
            <w:color w:val="0000FF"/>
            <w:u w:val="single"/>
          </w:rPr>
          <w:t>https://www.isabelhealthcare.com/pdf/ISABEL_PAS_POSTER_2013.pdf</w:t>
        </w:r>
      </w:hyperlink>
    </w:p>
    <w:p w14:paraId="4AF5879C"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[rx15] Mark L. Graber, MD, Ashlei Mathew, Performance of a Web-Based Clinical Diagnosis Support System for Internists, J Gen Intern Med. 2008 Jan; 23(Suppl 1): 37–40., </w:t>
      </w:r>
      <w:hyperlink r:id="rId300" w:history="1">
        <w:r w:rsidRPr="00A5701D">
          <w:rPr>
            <w:color w:val="0000FF"/>
            <w:u w:val="single"/>
          </w:rPr>
          <w:t>https://www.ncbi.nlm.nih.gov/pmc/articles/PMC2150633/</w:t>
        </w:r>
      </w:hyperlink>
    </w:p>
    <w:p w14:paraId="48605A31" w14:textId="77777777" w:rsidR="00870F90" w:rsidRPr="00A5701D" w:rsidRDefault="00870F90" w:rsidP="00870F90">
      <w:pPr>
        <w:pBdr>
          <w:top w:val="nil"/>
          <w:left w:val="nil"/>
          <w:bottom w:val="nil"/>
          <w:right w:val="nil"/>
          <w:between w:val="nil"/>
        </w:pBdr>
        <w:rPr>
          <w:color w:val="000000"/>
        </w:rPr>
      </w:pPr>
      <w:r w:rsidRPr="00A5701D">
        <w:rPr>
          <w:color w:val="000000"/>
        </w:rPr>
        <w:t>[rx16] Semigran, H. L., Levine, D. M., Nundy, S., &amp; Mehrotra, A. (2016). Comparison of physician and computer diagnostic accuracy. JAMA Internal Medicine, 176(12), 1860-1861.</w:t>
      </w:r>
    </w:p>
    <w:p w14:paraId="3370E092" w14:textId="77777777" w:rsidR="00870F90" w:rsidRPr="00A5701D" w:rsidRDefault="00870F90" w:rsidP="00870F90">
      <w:pPr>
        <w:pBdr>
          <w:top w:val="nil"/>
          <w:left w:val="nil"/>
          <w:bottom w:val="nil"/>
          <w:right w:val="nil"/>
          <w:between w:val="nil"/>
        </w:pBdr>
        <w:rPr>
          <w:color w:val="000000"/>
        </w:rPr>
      </w:pPr>
      <w:r w:rsidRPr="00946A20">
        <w:rPr>
          <w:color w:val="000000"/>
        </w:rPr>
        <w:t xml:space="preserve">[rx17] Davies, B. M., Munro, C. F., &amp; Kotter, M. R. (2019). </w:t>
      </w:r>
      <w:r w:rsidRPr="00A5701D">
        <w:rPr>
          <w:color w:val="000000"/>
        </w:rPr>
        <w:t>A novel insight into the challenges of diagnosing degenerative cervical myelopathy using web-based symptom checkers. Journal of Medical Internet Research, 21(1), e10868.</w:t>
      </w:r>
    </w:p>
    <w:p w14:paraId="0C64018E"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[rx18] Moreno BE, Pueyo FI, Sánchez SM, Martín BM, Masip UJ. A new artificial intelligence tool for assessing symptoms in patients seeking emergency department care: the Mediktor application. Emergencias 2017; 29:391-396. </w:t>
      </w:r>
      <w:hyperlink r:id="rId301" w:history="1">
        <w:r w:rsidRPr="00A5701D">
          <w:rPr>
            <w:color w:val="0000FF"/>
            <w:u w:val="single"/>
          </w:rPr>
          <w:t>https://www.ncbi.nlm.nih.gov/pubmed/29188913</w:t>
        </w:r>
      </w:hyperlink>
    </w:p>
    <w:p w14:paraId="739C671F" w14:textId="77777777" w:rsidR="00870F90" w:rsidRPr="00A5701D" w:rsidRDefault="00870F90" w:rsidP="00870F90">
      <w:pPr>
        <w:pBdr>
          <w:top w:val="nil"/>
          <w:left w:val="nil"/>
          <w:bottom w:val="nil"/>
          <w:right w:val="nil"/>
          <w:between w:val="nil"/>
        </w:pBdr>
        <w:rPr>
          <w:color w:val="000000"/>
        </w:rPr>
      </w:pPr>
      <w:r w:rsidRPr="00A5701D">
        <w:rPr>
          <w:color w:val="000000"/>
        </w:rPr>
        <w:t>[rx19] Nazario Arancibia, J. C., Martín Sanchez, F. J., Del rey Mejías, A. L., del Castillo, J. G., Chafer Vilaplana, J., Briñon, G., ... &amp; Seara Aguilar, G. (2019). Evaluation of a diagnostic decision support system for the triage of patients in a hospital emergency department. International Journal of Interactive Multimedia &amp; Artificial Intelligence, 5(4).</w:t>
      </w:r>
    </w:p>
    <w:p w14:paraId="522CF57D" w14:textId="77777777" w:rsidR="00870F90" w:rsidRPr="00A5701D" w:rsidRDefault="00870F90" w:rsidP="00870F90">
      <w:pPr>
        <w:pBdr>
          <w:top w:val="nil"/>
          <w:left w:val="nil"/>
          <w:bottom w:val="nil"/>
          <w:right w:val="nil"/>
          <w:between w:val="nil"/>
        </w:pBdr>
        <w:rPr>
          <w:color w:val="000000"/>
        </w:rPr>
      </w:pPr>
      <w:r w:rsidRPr="00946A20">
        <w:rPr>
          <w:color w:val="000000"/>
        </w:rPr>
        <w:t xml:space="preserve">[rx20] Liang H, Tsui BY, Ni H et al. </w:t>
      </w:r>
      <w:r w:rsidRPr="00A5701D">
        <w:rPr>
          <w:color w:val="000000"/>
        </w:rPr>
        <w:t xml:space="preserve">Evaluation and accurate diagnoses of pediatric diseases using artificial intelligence. Nat Med. 2019; 25(3):433-438. doi: 10.1038/s41591-018-0335-9. </w:t>
      </w:r>
      <w:hyperlink r:id="rId302" w:history="1">
        <w:r w:rsidRPr="00A5701D">
          <w:rPr>
            <w:color w:val="0000FF"/>
            <w:u w:val="single"/>
          </w:rPr>
          <w:t>https://www.nature.com/articles/s41591-018-0335-9</w:t>
        </w:r>
      </w:hyperlink>
    </w:p>
    <w:p w14:paraId="21D2A589" w14:textId="77777777" w:rsidR="00870F90" w:rsidRPr="00A5701D" w:rsidRDefault="00870F90" w:rsidP="00870F90">
      <w:pPr>
        <w:pBdr>
          <w:top w:val="nil"/>
          <w:left w:val="nil"/>
          <w:bottom w:val="nil"/>
          <w:right w:val="nil"/>
          <w:between w:val="nil"/>
        </w:pBdr>
        <w:rPr>
          <w:color w:val="000000"/>
        </w:rPr>
      </w:pPr>
      <w:r w:rsidRPr="00A5701D">
        <w:rPr>
          <w:color w:val="000000"/>
        </w:rPr>
        <w:t>[rx21] Ronicke S, Hirsch MC, Türk E, Larionov K, Tientcheu D, Wagner AD. Can a decision support system accelerate rare disease diagnosis? Evaluating the potential impact of Ada DX in a retrospective study. Orphanet Journal of Rare Diseases, forthcoming.</w:t>
      </w:r>
    </w:p>
    <w:p w14:paraId="29254C8B" w14:textId="77777777" w:rsidR="00870F90" w:rsidRPr="00A5701D" w:rsidRDefault="00870F90" w:rsidP="00870F90">
      <w:pPr>
        <w:pBdr>
          <w:top w:val="nil"/>
          <w:left w:val="nil"/>
          <w:bottom w:val="nil"/>
          <w:right w:val="nil"/>
          <w:between w:val="nil"/>
        </w:pBdr>
        <w:rPr>
          <w:color w:val="000000"/>
        </w:rPr>
      </w:pPr>
      <w:r w:rsidRPr="00946A20">
        <w:rPr>
          <w:color w:val="000000"/>
        </w:rPr>
        <w:t xml:space="preserve">[rx22] Bisson LJ, Komm JT, Bernas GA, et al. </w:t>
      </w:r>
      <w:r w:rsidRPr="00A5701D">
        <w:rPr>
          <w:color w:val="000000"/>
        </w:rPr>
        <w:t>Accuracy of a computer-based diagnostic program for ambulatory patients with knee pain. Am J Sports Med. 2014;42:2371–2376.</w:t>
      </w:r>
    </w:p>
    <w:p w14:paraId="16F626D2" w14:textId="77777777" w:rsidR="00870F90" w:rsidRPr="00A5701D" w:rsidRDefault="00870F90" w:rsidP="00870F90">
      <w:pPr>
        <w:pBdr>
          <w:top w:val="nil"/>
          <w:left w:val="nil"/>
          <w:bottom w:val="nil"/>
          <w:right w:val="nil"/>
          <w:between w:val="nil"/>
        </w:pBdr>
        <w:rPr>
          <w:color w:val="000000"/>
        </w:rPr>
      </w:pPr>
      <w:r w:rsidRPr="00A5701D">
        <w:rPr>
          <w:color w:val="000000"/>
        </w:rPr>
        <w:t>[rx23] Bisson, L. J., Komm, J. T., Bernas, G. A., Fineberg, M. S., Marzo, J. M., Rauh, M. A., ... &amp; Wind, W. M. (2016). How accurate are patients at diagnosing the cause of their knee pain with the help of a web-based symptom checker?. Orthopaedic Journal of Sports Medicine, 4(2), 2325967116630286.</w:t>
      </w:r>
    </w:p>
    <w:p w14:paraId="7C3C1436" w14:textId="77777777" w:rsidR="00870F90" w:rsidRPr="00A5701D" w:rsidRDefault="00870F90" w:rsidP="00870F90">
      <w:pPr>
        <w:pBdr>
          <w:top w:val="nil"/>
          <w:left w:val="nil"/>
          <w:bottom w:val="nil"/>
          <w:right w:val="nil"/>
          <w:between w:val="nil"/>
        </w:pBdr>
        <w:rPr>
          <w:color w:val="000000"/>
        </w:rPr>
      </w:pPr>
      <w:r w:rsidRPr="00A5701D">
        <w:rPr>
          <w:color w:val="000000"/>
        </w:rPr>
        <w:lastRenderedPageBreak/>
        <w:t>[rx24] Powley, L., McIlroy, G., Simons, G., &amp; Raza, K. (2016). Are online symptoms checkers useful for patients with inflammatory arthritis?. BMC musculoskeletal disorders, 17(1), 362.</w:t>
      </w:r>
    </w:p>
    <w:p w14:paraId="27E0583A" w14:textId="77777777" w:rsidR="00870F90" w:rsidRPr="00A5701D" w:rsidRDefault="00870F90" w:rsidP="00870F90">
      <w:pPr>
        <w:pBdr>
          <w:top w:val="nil"/>
          <w:left w:val="nil"/>
          <w:bottom w:val="nil"/>
          <w:right w:val="nil"/>
          <w:between w:val="nil"/>
        </w:pBdr>
        <w:rPr>
          <w:color w:val="000000"/>
        </w:rPr>
      </w:pPr>
      <w:r w:rsidRPr="00A5701D">
        <w:rPr>
          <w:color w:val="000000"/>
        </w:rPr>
        <w:t xml:space="preserve">[rx25] Salman Razzaki, Adam Baker, Yura Perov, Katherine Middleton, Janie Baxter, Daniel Mullarkey, Davinder Sangar, Michael Taliercio, Mobasher Butt, Azeem Majeed, Arnold DoRosario, Megan Mahoney, Saurabh Johri: A comparative study of artificial intelligence and human doctors for the purpose of triage and diagnosis </w:t>
      </w:r>
      <w:hyperlink r:id="rId303" w:history="1">
        <w:r w:rsidRPr="00A5701D">
          <w:rPr>
            <w:color w:val="0000FF"/>
            <w:u w:val="single"/>
          </w:rPr>
          <w:t>https://arxiv.org/abs/1806.10698</w:t>
        </w:r>
      </w:hyperlink>
      <w:r w:rsidRPr="00A5701D">
        <w:rPr>
          <w:color w:val="000000"/>
        </w:rPr>
        <w:t>.</w:t>
      </w:r>
    </w:p>
    <w:p w14:paraId="64A55F3E" w14:textId="77777777" w:rsidR="00870F90" w:rsidRPr="00A5701D" w:rsidRDefault="00870F90" w:rsidP="00870F90">
      <w:pPr>
        <w:pBdr>
          <w:top w:val="nil"/>
          <w:left w:val="nil"/>
          <w:bottom w:val="nil"/>
          <w:right w:val="nil"/>
          <w:between w:val="nil"/>
        </w:pBdr>
        <w:rPr>
          <w:color w:val="000000"/>
        </w:rPr>
      </w:pPr>
      <w:r w:rsidRPr="00A5701D">
        <w:rPr>
          <w:color w:val="000000"/>
        </w:rPr>
        <w:t>[rx26] Summerton N. The medical history as a diagnostic technology. Br J Gen Pract. 2008; 58(549)</w:t>
      </w:r>
    </w:p>
    <w:p w14:paraId="3743B3E0" w14:textId="77777777" w:rsidR="00870F90" w:rsidRPr="009E5DED" w:rsidRDefault="00870F90" w:rsidP="00870F90">
      <w:pPr>
        <w:pBdr>
          <w:top w:val="nil"/>
          <w:left w:val="nil"/>
          <w:bottom w:val="nil"/>
          <w:right w:val="nil"/>
          <w:between w:val="nil"/>
        </w:pBdr>
        <w:rPr>
          <w:color w:val="000000"/>
          <w:lang w:val="fr-CH"/>
        </w:rPr>
      </w:pPr>
      <w:r w:rsidRPr="00946A20">
        <w:rPr>
          <w:color w:val="000000"/>
        </w:rPr>
        <w:t xml:space="preserve">[rx27] Bertens LC, Broekhuizen BD, Naaktgeboren CA, et al. </w:t>
      </w:r>
      <w:r w:rsidRPr="00A5701D">
        <w:rPr>
          <w:color w:val="000000"/>
        </w:rPr>
        <w:t xml:space="preserve">Use of expert panels to define the reference standard in diagnostic research: a systematic review of published methods and reporting. </w:t>
      </w:r>
      <w:r w:rsidRPr="009E5DED">
        <w:rPr>
          <w:color w:val="000000"/>
          <w:lang w:val="fr-CH"/>
        </w:rPr>
        <w:t>PLoS Med. 2013;10(10):e1001531.</w:t>
      </w:r>
    </w:p>
    <w:p w14:paraId="3B5876DC" w14:textId="77777777" w:rsidR="00870F90" w:rsidRPr="00A5701D" w:rsidRDefault="00870F90" w:rsidP="00870F90">
      <w:pPr>
        <w:pBdr>
          <w:top w:val="nil"/>
          <w:left w:val="nil"/>
          <w:bottom w:val="nil"/>
          <w:right w:val="nil"/>
          <w:between w:val="nil"/>
        </w:pBdr>
        <w:rPr>
          <w:color w:val="000000"/>
        </w:rPr>
      </w:pPr>
      <w:r w:rsidRPr="009E5DED">
        <w:rPr>
          <w:color w:val="000000"/>
          <w:lang w:val="fr-CH"/>
        </w:rPr>
        <w:t>[rx28] Liu, X., Cruz Rivera, S., Moher, D. </w:t>
      </w:r>
      <w:r w:rsidRPr="009E5DED">
        <w:rPr>
          <w:i/>
          <w:iCs/>
          <w:color w:val="000000"/>
          <w:lang w:val="fr-CH"/>
        </w:rPr>
        <w:t>et al.</w:t>
      </w:r>
      <w:r w:rsidRPr="009E5DED">
        <w:rPr>
          <w:color w:val="000000"/>
          <w:lang w:val="fr-CH"/>
        </w:rPr>
        <w:t> </w:t>
      </w:r>
      <w:r w:rsidRPr="00A5701D">
        <w:rPr>
          <w:color w:val="000000"/>
        </w:rPr>
        <w:t>Reporting guidelines for clinical trial reports for interventions involving artificial intelligence: the CONSORT-AI extension. </w:t>
      </w:r>
      <w:r w:rsidRPr="00A5701D">
        <w:rPr>
          <w:i/>
          <w:iCs/>
          <w:color w:val="000000"/>
        </w:rPr>
        <w:t>Nat Med</w:t>
      </w:r>
      <w:r w:rsidRPr="00A5701D">
        <w:rPr>
          <w:color w:val="000000"/>
        </w:rPr>
        <w:t> </w:t>
      </w:r>
      <w:r w:rsidRPr="00A5701D">
        <w:rPr>
          <w:b/>
          <w:bCs/>
          <w:color w:val="000000"/>
        </w:rPr>
        <w:t>26, </w:t>
      </w:r>
      <w:r w:rsidRPr="00A5701D">
        <w:rPr>
          <w:color w:val="000000"/>
        </w:rPr>
        <w:t>1364–1374 (2020). https://doi.org/10.1038/s41591-020-1034-x</w:t>
      </w:r>
    </w:p>
    <w:p w14:paraId="4BD4B1A2" w14:textId="77777777" w:rsidR="00870F90" w:rsidRPr="00A5701D" w:rsidRDefault="00870F90" w:rsidP="00870F90">
      <w:pPr>
        <w:pBdr>
          <w:top w:val="nil"/>
          <w:left w:val="nil"/>
          <w:bottom w:val="nil"/>
          <w:right w:val="nil"/>
          <w:between w:val="nil"/>
        </w:pBdr>
        <w:rPr>
          <w:color w:val="000000"/>
        </w:rPr>
      </w:pPr>
    </w:p>
    <w:p w14:paraId="39AF7A47" w14:textId="77777777" w:rsidR="00870F90" w:rsidRPr="00A5701D" w:rsidRDefault="00870F90" w:rsidP="00870F90">
      <w:pPr>
        <w:pBdr>
          <w:top w:val="nil"/>
          <w:left w:val="nil"/>
          <w:bottom w:val="nil"/>
          <w:right w:val="nil"/>
          <w:between w:val="nil"/>
        </w:pBdr>
        <w:rPr>
          <w:color w:val="000000"/>
        </w:rPr>
      </w:pPr>
      <w:r w:rsidRPr="00A5701D">
        <w:rPr>
          <w:color w:val="000000"/>
        </w:rPr>
        <w:t>[HPO]</w:t>
      </w:r>
      <w:r w:rsidRPr="00A5701D">
        <w:rPr>
          <w:b/>
          <w:color w:val="000000"/>
        </w:rPr>
        <w:t xml:space="preserve"> </w:t>
      </w:r>
      <w:r w:rsidRPr="00A5701D">
        <w:rPr>
          <w:bCs/>
          <w:color w:val="000000"/>
        </w:rPr>
        <w:t>Sebastian Köhler, Michael Gargano, Nicolas Matentzoglu, Leigh C Carmody, David Lewis-Smith, Nicole A Vasilevsky, Daniel Danis, Ganna Balagura, Gareth Baynam, Amy M Brower, Tiffany J Callahan, Christopher G Chute, Johanna L Est, Peter D Galer, Shiva Ganesan, Matthias Griese, Matthias Haimel, Julia Pazmandi, Marc Hanauer, Nomi L Harris, Michael J Hartnett, Maximilian Hastreiter, Fabian Hauck, Yongqun He, Tim Jeske, Hugh Kearney, Gerhard Kindle, Christoph Klein, Katrin Knoflach, Roland Krause, David Lagorce, Julie A McMurry, Jillian A Miller, Monica C Munoz-Torres, Rebecca L Peters, Christina K Rapp, Ana M Rath, Shahmir A Rind, Avi Z Rosenberg, Michael M Segal, Markus G Seidel, Damian Smedley, Tomer Talmy, Yarlalu Thomas, Samuel A Wiafe, Julie Xian, Zafer Yüksel, Ingo Helbig, Christopher J Mungall, Melissa A Haendel, Peter N Robinson, The Human Phenotype Ontology in 2021, Nucleic Acids Research, Volume 49, Issue D1, 8 January 2021, Pages D1207–D1217, https://doi.org/10.1093/nar/gkaa1043,</w:t>
      </w:r>
      <w:r w:rsidRPr="00A5701D">
        <w:rPr>
          <w:b/>
          <w:color w:val="000000"/>
        </w:rPr>
        <w:t xml:space="preserve"> </w:t>
      </w:r>
      <w:hyperlink r:id="rId304" w:history="1">
        <w:r w:rsidRPr="00A5701D">
          <w:rPr>
            <w:color w:val="0000FF"/>
            <w:u w:val="single"/>
          </w:rPr>
          <w:t>https://hpo.jax.org/app/</w:t>
        </w:r>
      </w:hyperlink>
    </w:p>
    <w:p w14:paraId="1BF2DB40" w14:textId="77777777" w:rsidR="00870F90" w:rsidRPr="007343B4" w:rsidRDefault="00870F90" w:rsidP="00870F90">
      <w:r w:rsidRPr="00A5701D">
        <w:t>[Pillay2010]</w:t>
      </w:r>
      <w:r w:rsidRPr="00A5701D">
        <w:rPr>
          <w:b/>
        </w:rPr>
        <w:t xml:space="preserve"> </w:t>
      </w:r>
      <w:r w:rsidRPr="00A5701D">
        <w:rPr>
          <w:color w:val="000000"/>
        </w:rPr>
        <w:t>Pillay N. The economic burden of minor ailments on the national health service in the UK. SelfCare 2010; 1:105-116</w:t>
      </w:r>
    </w:p>
    <w:p w14:paraId="4ED1D77A" w14:textId="77777777" w:rsidR="00870F90" w:rsidRPr="007343B4" w:rsidRDefault="00870F90" w:rsidP="00870F90">
      <w:pPr>
        <w:pBdr>
          <w:top w:val="nil"/>
          <w:left w:val="nil"/>
          <w:bottom w:val="nil"/>
          <w:right w:val="nil"/>
          <w:between w:val="nil"/>
        </w:pBdr>
        <w:rPr>
          <w:color w:val="000000"/>
        </w:rPr>
      </w:pPr>
      <w:r w:rsidRPr="00A5701D">
        <w:rPr>
          <w:color w:val="000000"/>
        </w:rPr>
        <w:t>[Push Doctor 2015] PushDoctor. UK Digital Health Report 2015. https://www.pushdoctor.co.uk/digital-health-report</w:t>
      </w:r>
    </w:p>
    <w:p w14:paraId="63444A1F" w14:textId="77777777" w:rsidR="00870F90" w:rsidRPr="00A5701D" w:rsidRDefault="00870F90" w:rsidP="00870F90">
      <w:r w:rsidRPr="00A5701D">
        <w:rPr>
          <w:color w:val="000000"/>
        </w:rPr>
        <w:t>[UN SDG 3] United Nations. Goal 3: Ensure healthy lives and promote well-being for all ages. https://www.un.org/sustainabledevelopment/health/</w:t>
      </w:r>
    </w:p>
    <w:p w14:paraId="4DDC6931" w14:textId="77777777" w:rsidR="00870F90" w:rsidRPr="00A5701D" w:rsidRDefault="00870F90" w:rsidP="00870F90">
      <w:r w:rsidRPr="00A5701D">
        <w:t xml:space="preserve">[WHO2013] </w:t>
      </w:r>
      <w:r w:rsidRPr="00A5701D">
        <w:rPr>
          <w:i/>
        </w:rPr>
        <w:t>Global health workforce shortage to reach 12.9 million in coming decades.</w:t>
      </w:r>
      <w:r w:rsidRPr="00A5701D">
        <w:t xml:space="preserve"> Von WHO: https://www.who.int/mediacentre/news/releases/2013/health-workforce-shortage/en/ abgerufen</w:t>
      </w:r>
    </w:p>
    <w:p w14:paraId="1BBC6627" w14:textId="77777777" w:rsidR="00870F90" w:rsidRPr="00A5701D" w:rsidRDefault="00870F90" w:rsidP="00870F90">
      <w:r w:rsidRPr="00A5701D">
        <w:t xml:space="preserve">[WHO/WB2017] </w:t>
      </w:r>
      <w:r w:rsidRPr="00A5701D">
        <w:rPr>
          <w:i/>
        </w:rPr>
        <w:t>Tracking Universal Health Coverage: 2017 Global Monitoring Report.</w:t>
      </w:r>
      <w:r w:rsidRPr="00A5701D">
        <w:t xml:space="preserve"> World Health Organization and International Bank for Reconstruction and Development / The World Bank. 2017. </w:t>
      </w:r>
      <w:hyperlink r:id="rId305">
        <w:r w:rsidRPr="00A5701D">
          <w:rPr>
            <w:color w:val="0000FF"/>
            <w:u w:val="single"/>
          </w:rPr>
          <w:t>http://pubdocs.worldbank.org/en/193371513169798347/2017-global-monitoring-report.pdf</w:t>
        </w:r>
      </w:hyperlink>
      <w:r w:rsidRPr="00A5701D">
        <w:t>.</w:t>
      </w:r>
    </w:p>
    <w:p w14:paraId="25A7A87B" w14:textId="77777777" w:rsidR="00870F90" w:rsidRPr="00A5701D" w:rsidRDefault="00870F90" w:rsidP="00870F90">
      <w:r w:rsidRPr="00A5701D">
        <w:t xml:space="preserve"> </w:t>
      </w:r>
    </w:p>
    <w:p w14:paraId="2BF74702" w14:textId="77777777" w:rsidR="00870F90" w:rsidRPr="00A5701D" w:rsidRDefault="00870F90" w:rsidP="00870F90"/>
    <w:p w14:paraId="486BE6C7" w14:textId="77777777" w:rsidR="00870F90" w:rsidRPr="00A5701D" w:rsidRDefault="00870F90" w:rsidP="00870F90"/>
    <w:p w14:paraId="6E812BF8" w14:textId="77777777" w:rsidR="00870F90" w:rsidRPr="00A5701D" w:rsidRDefault="00870F90" w:rsidP="00870F90">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A5701D">
        <w:rPr>
          <w:b/>
          <w:color w:val="000000"/>
        </w:rPr>
        <w:lastRenderedPageBreak/>
        <w:t>Annex A:</w:t>
      </w:r>
    </w:p>
    <w:p w14:paraId="6C80B477" w14:textId="77777777" w:rsidR="00870F90" w:rsidRPr="00A5701D" w:rsidRDefault="00870F90" w:rsidP="00870F90">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A5701D">
        <w:rPr>
          <w:b/>
          <w:color w:val="000000"/>
        </w:rPr>
        <w:t>Glossary</w:t>
      </w:r>
    </w:p>
    <w:p w14:paraId="20981E50" w14:textId="77777777" w:rsidR="00870F90" w:rsidRPr="00A5701D" w:rsidRDefault="00870F90" w:rsidP="00870F90">
      <w:r w:rsidRPr="00A5701D">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870F90" w:rsidRPr="00A5701D" w14:paraId="6CF29FF1" w14:textId="77777777" w:rsidTr="00134F94">
        <w:trPr>
          <w:jc w:val="center"/>
        </w:trPr>
        <w:tc>
          <w:tcPr>
            <w:tcW w:w="1725" w:type="dxa"/>
            <w:tcBorders>
              <w:top w:val="single" w:sz="12" w:space="0" w:color="000000"/>
              <w:bottom w:val="single" w:sz="12" w:space="0" w:color="000000"/>
            </w:tcBorders>
            <w:shd w:val="clear" w:color="auto" w:fill="auto"/>
          </w:tcPr>
          <w:p w14:paraId="06CF97E4"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Acronym/Term</w:t>
            </w:r>
          </w:p>
        </w:tc>
        <w:tc>
          <w:tcPr>
            <w:tcW w:w="4170" w:type="dxa"/>
            <w:tcBorders>
              <w:top w:val="single" w:sz="12" w:space="0" w:color="000000"/>
              <w:bottom w:val="single" w:sz="12" w:space="0" w:color="000000"/>
            </w:tcBorders>
            <w:shd w:val="clear" w:color="auto" w:fill="auto"/>
          </w:tcPr>
          <w:p w14:paraId="6502BB7A"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Expansion</w:t>
            </w:r>
          </w:p>
        </w:tc>
        <w:tc>
          <w:tcPr>
            <w:tcW w:w="3714" w:type="dxa"/>
            <w:tcBorders>
              <w:top w:val="single" w:sz="12" w:space="0" w:color="000000"/>
              <w:bottom w:val="single" w:sz="12" w:space="0" w:color="000000"/>
            </w:tcBorders>
            <w:shd w:val="clear" w:color="auto" w:fill="auto"/>
          </w:tcPr>
          <w:p w14:paraId="34DF1342" w14:textId="77777777" w:rsidR="00870F90" w:rsidRPr="00A5701D" w:rsidRDefault="00870F90" w:rsidP="00134F94">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A5701D">
              <w:rPr>
                <w:b/>
                <w:color w:val="000000"/>
                <w:sz w:val="22"/>
                <w:szCs w:val="22"/>
              </w:rPr>
              <w:t>Comment</w:t>
            </w:r>
          </w:p>
        </w:tc>
      </w:tr>
      <w:tr w:rsidR="00870F90" w:rsidRPr="00A5701D" w14:paraId="0CCCAF3C" w14:textId="77777777" w:rsidTr="00134F94">
        <w:trPr>
          <w:jc w:val="center"/>
        </w:trPr>
        <w:tc>
          <w:tcPr>
            <w:tcW w:w="1725" w:type="dxa"/>
            <w:shd w:val="clear" w:color="auto" w:fill="auto"/>
          </w:tcPr>
          <w:p w14:paraId="32EEE00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AI</w:t>
            </w:r>
          </w:p>
        </w:tc>
        <w:tc>
          <w:tcPr>
            <w:tcW w:w="4170" w:type="dxa"/>
            <w:shd w:val="clear" w:color="auto" w:fill="auto"/>
          </w:tcPr>
          <w:p w14:paraId="11145F2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6">
              <w:r w:rsidRPr="00A5701D">
                <w:rPr>
                  <w:color w:val="0000FF"/>
                  <w:sz w:val="22"/>
                  <w:szCs w:val="22"/>
                  <w:u w:val="single"/>
                </w:rPr>
                <w:t>Artificial Intelligence</w:t>
              </w:r>
            </w:hyperlink>
          </w:p>
        </w:tc>
        <w:tc>
          <w:tcPr>
            <w:tcW w:w="3714" w:type="dxa"/>
            <w:shd w:val="clear" w:color="auto" w:fill="auto"/>
          </w:tcPr>
          <w:p w14:paraId="55933E5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While the exact definition is highly controversial, in context of this document it refers to a field of computer science working on machine learning and knowledge based technology that allows to </w:t>
            </w:r>
            <w:r w:rsidRPr="00A5701D">
              <w:rPr>
                <w:i/>
                <w:color w:val="000000"/>
                <w:sz w:val="22"/>
                <w:szCs w:val="22"/>
              </w:rPr>
              <w:t>understand</w:t>
            </w:r>
            <w:r w:rsidRPr="00A5701D">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870F90" w:rsidRPr="00A5701D" w14:paraId="14DC2B2A" w14:textId="77777777" w:rsidTr="00134F94">
        <w:trPr>
          <w:jc w:val="center"/>
        </w:trPr>
        <w:tc>
          <w:tcPr>
            <w:tcW w:w="1725" w:type="dxa"/>
            <w:shd w:val="clear" w:color="auto" w:fill="auto"/>
          </w:tcPr>
          <w:p w14:paraId="236B59C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AI-MD</w:t>
            </w:r>
          </w:p>
        </w:tc>
        <w:tc>
          <w:tcPr>
            <w:tcW w:w="4170" w:type="dxa"/>
            <w:shd w:val="clear" w:color="auto" w:fill="auto"/>
          </w:tcPr>
          <w:p w14:paraId="685FFDF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AI based medical device</w:t>
            </w:r>
          </w:p>
        </w:tc>
        <w:tc>
          <w:tcPr>
            <w:tcW w:w="3714" w:type="dxa"/>
            <w:shd w:val="clear" w:color="auto" w:fill="auto"/>
          </w:tcPr>
          <w:p w14:paraId="459F8C7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5B613E14" w14:textId="77777777" w:rsidTr="00134F94">
        <w:trPr>
          <w:jc w:val="center"/>
        </w:trPr>
        <w:tc>
          <w:tcPr>
            <w:tcW w:w="1725" w:type="dxa"/>
            <w:shd w:val="clear" w:color="auto" w:fill="auto"/>
          </w:tcPr>
          <w:p w14:paraId="5D70A8B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AI4H </w:t>
            </w:r>
          </w:p>
        </w:tc>
        <w:tc>
          <w:tcPr>
            <w:tcW w:w="4170" w:type="dxa"/>
            <w:shd w:val="clear" w:color="auto" w:fill="auto"/>
          </w:tcPr>
          <w:p w14:paraId="460693F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Artificial intelligence for health</w:t>
            </w:r>
          </w:p>
        </w:tc>
        <w:tc>
          <w:tcPr>
            <w:tcW w:w="3714" w:type="dxa"/>
            <w:shd w:val="clear" w:color="auto" w:fill="auto"/>
          </w:tcPr>
          <w:p w14:paraId="0566FF6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58DA6D86" w14:textId="77777777" w:rsidTr="00134F94">
        <w:trPr>
          <w:jc w:val="center"/>
        </w:trPr>
        <w:tc>
          <w:tcPr>
            <w:tcW w:w="1725" w:type="dxa"/>
            <w:shd w:val="clear" w:color="auto" w:fill="auto"/>
          </w:tcPr>
          <w:p w14:paraId="3C97646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A5701D">
              <w:rPr>
                <w:color w:val="000000"/>
                <w:sz w:val="22"/>
                <w:szCs w:val="22"/>
              </w:rPr>
              <w:t>AISA</w:t>
            </w:r>
          </w:p>
        </w:tc>
        <w:tc>
          <w:tcPr>
            <w:tcW w:w="4170" w:type="dxa"/>
            <w:shd w:val="clear" w:color="auto" w:fill="auto"/>
          </w:tcPr>
          <w:p w14:paraId="16F4774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AI-based symptom assessment</w:t>
            </w:r>
          </w:p>
        </w:tc>
        <w:tc>
          <w:tcPr>
            <w:tcW w:w="3714" w:type="dxa"/>
            <w:shd w:val="clear" w:color="auto" w:fill="auto"/>
          </w:tcPr>
          <w:p w14:paraId="3B91865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abbreviation for the topic of this topic group.</w:t>
            </w:r>
          </w:p>
        </w:tc>
      </w:tr>
      <w:tr w:rsidR="00870F90" w:rsidRPr="00A5701D" w14:paraId="3A8D4529" w14:textId="77777777" w:rsidTr="00134F94">
        <w:trPr>
          <w:jc w:val="center"/>
        </w:trPr>
        <w:tc>
          <w:tcPr>
            <w:tcW w:w="1725" w:type="dxa"/>
            <w:shd w:val="clear" w:color="auto" w:fill="auto"/>
          </w:tcPr>
          <w:p w14:paraId="4EA88BF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A5701D">
              <w:rPr>
                <w:color w:val="000000"/>
                <w:sz w:val="22"/>
                <w:szCs w:val="22"/>
              </w:rPr>
              <w:t>API</w:t>
            </w:r>
          </w:p>
        </w:tc>
        <w:tc>
          <w:tcPr>
            <w:tcW w:w="4170" w:type="dxa"/>
            <w:shd w:val="clear" w:color="auto" w:fill="auto"/>
          </w:tcPr>
          <w:p w14:paraId="330D635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7">
              <w:r w:rsidRPr="00A5701D">
                <w:rPr>
                  <w:color w:val="0000FF"/>
                  <w:sz w:val="22"/>
                  <w:szCs w:val="22"/>
                  <w:u w:val="single"/>
                </w:rPr>
                <w:t>Application Programming Interface</w:t>
              </w:r>
            </w:hyperlink>
          </w:p>
        </w:tc>
        <w:tc>
          <w:tcPr>
            <w:tcW w:w="3714" w:type="dxa"/>
            <w:shd w:val="clear" w:color="auto" w:fill="auto"/>
          </w:tcPr>
          <w:p w14:paraId="23A98CD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the software interface systems communicate through. </w:t>
            </w:r>
          </w:p>
        </w:tc>
      </w:tr>
      <w:tr w:rsidR="00870F90" w:rsidRPr="00A5701D" w14:paraId="2BB230C8" w14:textId="77777777" w:rsidTr="00134F94">
        <w:trPr>
          <w:jc w:val="center"/>
        </w:trPr>
        <w:tc>
          <w:tcPr>
            <w:tcW w:w="1725" w:type="dxa"/>
            <w:shd w:val="clear" w:color="auto" w:fill="auto"/>
          </w:tcPr>
          <w:p w14:paraId="58A3180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A5701D">
              <w:rPr>
                <w:color w:val="000000"/>
                <w:sz w:val="22"/>
                <w:szCs w:val="22"/>
              </w:rPr>
              <w:t>AuI</w:t>
            </w:r>
          </w:p>
        </w:tc>
        <w:tc>
          <w:tcPr>
            <w:tcW w:w="4170" w:type="dxa"/>
            <w:shd w:val="clear" w:color="auto" w:fill="auto"/>
          </w:tcPr>
          <w:p w14:paraId="03DE829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Augmented Intelligence</w:t>
            </w:r>
          </w:p>
        </w:tc>
        <w:tc>
          <w:tcPr>
            <w:tcW w:w="3714" w:type="dxa"/>
            <w:shd w:val="clear" w:color="auto" w:fill="auto"/>
          </w:tcPr>
          <w:p w14:paraId="0A459D5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76FA563C" w14:textId="77777777" w:rsidTr="00134F94">
        <w:trPr>
          <w:jc w:val="center"/>
        </w:trPr>
        <w:tc>
          <w:tcPr>
            <w:tcW w:w="1725" w:type="dxa"/>
            <w:shd w:val="clear" w:color="auto" w:fill="auto"/>
          </w:tcPr>
          <w:p w14:paraId="6E062D2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CC</w:t>
            </w:r>
          </w:p>
        </w:tc>
        <w:tc>
          <w:tcPr>
            <w:tcW w:w="4170" w:type="dxa"/>
            <w:shd w:val="clear" w:color="auto" w:fill="auto"/>
          </w:tcPr>
          <w:p w14:paraId="7DFE98A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Chief Complaint</w:t>
            </w:r>
          </w:p>
        </w:tc>
        <w:tc>
          <w:tcPr>
            <w:tcW w:w="3714" w:type="dxa"/>
            <w:shd w:val="clear" w:color="auto" w:fill="auto"/>
          </w:tcPr>
          <w:p w14:paraId="2B33A2D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See "Presenting Complaint".</w:t>
            </w:r>
          </w:p>
        </w:tc>
      </w:tr>
      <w:tr w:rsidR="00870F90" w:rsidRPr="00A5701D" w14:paraId="240F49E3" w14:textId="77777777" w:rsidTr="00134F94">
        <w:trPr>
          <w:jc w:val="center"/>
        </w:trPr>
        <w:tc>
          <w:tcPr>
            <w:tcW w:w="1725" w:type="dxa"/>
            <w:shd w:val="clear" w:color="auto" w:fill="auto"/>
          </w:tcPr>
          <w:p w14:paraId="7CCB36F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CfTGP</w:t>
            </w:r>
          </w:p>
        </w:tc>
        <w:tc>
          <w:tcPr>
            <w:tcW w:w="4170" w:type="dxa"/>
            <w:shd w:val="clear" w:color="auto" w:fill="auto"/>
          </w:tcPr>
          <w:p w14:paraId="1B09065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Call for topic group participation</w:t>
            </w:r>
          </w:p>
        </w:tc>
        <w:tc>
          <w:tcPr>
            <w:tcW w:w="3714" w:type="dxa"/>
            <w:shd w:val="clear" w:color="auto" w:fill="auto"/>
          </w:tcPr>
          <w:p w14:paraId="4444F24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716C1A89" w14:textId="77777777" w:rsidTr="00134F94">
        <w:trPr>
          <w:jc w:val="center"/>
        </w:trPr>
        <w:tc>
          <w:tcPr>
            <w:tcW w:w="1725" w:type="dxa"/>
            <w:shd w:val="clear" w:color="auto" w:fill="auto"/>
          </w:tcPr>
          <w:p w14:paraId="799256D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CONSORT-AI</w:t>
            </w:r>
          </w:p>
        </w:tc>
        <w:tc>
          <w:tcPr>
            <w:tcW w:w="4170" w:type="dxa"/>
            <w:shd w:val="clear" w:color="auto" w:fill="auto"/>
          </w:tcPr>
          <w:p w14:paraId="7E1B4E7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Consolidated Standards of Reporting Trials </w:t>
            </w:r>
          </w:p>
        </w:tc>
        <w:tc>
          <w:tcPr>
            <w:tcW w:w="3714" w:type="dxa"/>
            <w:shd w:val="clear" w:color="auto" w:fill="auto"/>
          </w:tcPr>
          <w:p w14:paraId="789E714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70A0D507" w14:textId="77777777" w:rsidTr="00134F94">
        <w:trPr>
          <w:jc w:val="center"/>
        </w:trPr>
        <w:tc>
          <w:tcPr>
            <w:tcW w:w="1725" w:type="dxa"/>
            <w:shd w:val="clear" w:color="auto" w:fill="auto"/>
          </w:tcPr>
          <w:p w14:paraId="5B42FC1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DD</w:t>
            </w:r>
          </w:p>
        </w:tc>
        <w:tc>
          <w:tcPr>
            <w:tcW w:w="4170" w:type="dxa"/>
            <w:shd w:val="clear" w:color="auto" w:fill="auto"/>
          </w:tcPr>
          <w:p w14:paraId="33CD139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Differential Diagnosis</w:t>
            </w:r>
          </w:p>
        </w:tc>
        <w:tc>
          <w:tcPr>
            <w:tcW w:w="3714" w:type="dxa"/>
            <w:shd w:val="clear" w:color="auto" w:fill="auto"/>
          </w:tcPr>
          <w:p w14:paraId="5D751B2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0FDE2FD6" w14:textId="77777777" w:rsidTr="00134F94">
        <w:trPr>
          <w:jc w:val="center"/>
        </w:trPr>
        <w:tc>
          <w:tcPr>
            <w:tcW w:w="1725" w:type="dxa"/>
            <w:shd w:val="clear" w:color="auto" w:fill="auto"/>
          </w:tcPr>
          <w:p w14:paraId="6519708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DEL</w:t>
            </w:r>
          </w:p>
        </w:tc>
        <w:tc>
          <w:tcPr>
            <w:tcW w:w="4170" w:type="dxa"/>
            <w:shd w:val="clear" w:color="auto" w:fill="auto"/>
          </w:tcPr>
          <w:p w14:paraId="1BFE654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Deliverable </w:t>
            </w:r>
          </w:p>
        </w:tc>
        <w:tc>
          <w:tcPr>
            <w:tcW w:w="3714" w:type="dxa"/>
            <w:shd w:val="clear" w:color="auto" w:fill="auto"/>
          </w:tcPr>
          <w:p w14:paraId="098008C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4DA81D3A" w14:textId="77777777" w:rsidTr="00134F94">
        <w:trPr>
          <w:jc w:val="center"/>
        </w:trPr>
        <w:tc>
          <w:tcPr>
            <w:tcW w:w="1725" w:type="dxa"/>
            <w:shd w:val="clear" w:color="auto" w:fill="auto"/>
          </w:tcPr>
          <w:p w14:paraId="59DDE14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FDA</w:t>
            </w:r>
          </w:p>
        </w:tc>
        <w:tc>
          <w:tcPr>
            <w:tcW w:w="4170" w:type="dxa"/>
            <w:shd w:val="clear" w:color="auto" w:fill="auto"/>
          </w:tcPr>
          <w:p w14:paraId="30187E5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Food and Drug administration</w:t>
            </w:r>
          </w:p>
        </w:tc>
        <w:tc>
          <w:tcPr>
            <w:tcW w:w="3714" w:type="dxa"/>
            <w:shd w:val="clear" w:color="auto" w:fill="auto"/>
          </w:tcPr>
          <w:p w14:paraId="36B4B59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3D44EDB2" w14:textId="77777777" w:rsidTr="00134F94">
        <w:trPr>
          <w:jc w:val="center"/>
        </w:trPr>
        <w:tc>
          <w:tcPr>
            <w:tcW w:w="1725" w:type="dxa"/>
            <w:shd w:val="clear" w:color="auto" w:fill="auto"/>
          </w:tcPr>
          <w:p w14:paraId="4576281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FG</w:t>
            </w:r>
          </w:p>
        </w:tc>
        <w:tc>
          <w:tcPr>
            <w:tcW w:w="4170" w:type="dxa"/>
            <w:shd w:val="clear" w:color="auto" w:fill="auto"/>
          </w:tcPr>
          <w:p w14:paraId="60EBE08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8">
              <w:r w:rsidRPr="00A5701D">
                <w:rPr>
                  <w:color w:val="0000FF"/>
                  <w:sz w:val="22"/>
                  <w:szCs w:val="22"/>
                  <w:u w:val="single"/>
                </w:rPr>
                <w:t>Focus Group</w:t>
              </w:r>
            </w:hyperlink>
          </w:p>
        </w:tc>
        <w:tc>
          <w:tcPr>
            <w:tcW w:w="3714" w:type="dxa"/>
            <w:shd w:val="clear" w:color="auto" w:fill="auto"/>
          </w:tcPr>
          <w:p w14:paraId="5411786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An instrument created by ITU-T providing an alternative working environment for the quick development of specifications in their chosen areas.</w:t>
            </w:r>
          </w:p>
        </w:tc>
      </w:tr>
      <w:tr w:rsidR="00870F90" w:rsidRPr="00A5701D" w14:paraId="21BD6AD6" w14:textId="77777777" w:rsidTr="00134F94">
        <w:trPr>
          <w:jc w:val="center"/>
        </w:trPr>
        <w:tc>
          <w:tcPr>
            <w:tcW w:w="1725" w:type="dxa"/>
            <w:shd w:val="clear" w:color="auto" w:fill="auto"/>
          </w:tcPr>
          <w:p w14:paraId="185F9D2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FGAI4H</w:t>
            </w:r>
          </w:p>
        </w:tc>
        <w:tc>
          <w:tcPr>
            <w:tcW w:w="4170" w:type="dxa"/>
            <w:shd w:val="clear" w:color="auto" w:fill="auto"/>
          </w:tcPr>
          <w:p w14:paraId="271DCD8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Focus Group on AI for Health</w:t>
            </w:r>
          </w:p>
        </w:tc>
        <w:tc>
          <w:tcPr>
            <w:tcW w:w="3714" w:type="dxa"/>
            <w:shd w:val="clear" w:color="auto" w:fill="auto"/>
          </w:tcPr>
          <w:p w14:paraId="3D63338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2E9E013E" w14:textId="77777777" w:rsidTr="00134F94">
        <w:trPr>
          <w:jc w:val="center"/>
        </w:trPr>
        <w:tc>
          <w:tcPr>
            <w:tcW w:w="1725" w:type="dxa"/>
            <w:shd w:val="clear" w:color="auto" w:fill="auto"/>
          </w:tcPr>
          <w:p w14:paraId="7AB8599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GDP</w:t>
            </w:r>
          </w:p>
        </w:tc>
        <w:tc>
          <w:tcPr>
            <w:tcW w:w="4170" w:type="dxa"/>
            <w:shd w:val="clear" w:color="auto" w:fill="auto"/>
          </w:tcPr>
          <w:p w14:paraId="0D51415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Gross domestic product</w:t>
            </w:r>
          </w:p>
        </w:tc>
        <w:tc>
          <w:tcPr>
            <w:tcW w:w="3714" w:type="dxa"/>
            <w:shd w:val="clear" w:color="auto" w:fill="auto"/>
          </w:tcPr>
          <w:p w14:paraId="0144272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1AA8FC39" w14:textId="77777777" w:rsidTr="00134F94">
        <w:trPr>
          <w:jc w:val="center"/>
        </w:trPr>
        <w:tc>
          <w:tcPr>
            <w:tcW w:w="1725" w:type="dxa"/>
            <w:shd w:val="clear" w:color="auto" w:fill="auto"/>
          </w:tcPr>
          <w:p w14:paraId="7EA282B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GDPR</w:t>
            </w:r>
          </w:p>
        </w:tc>
        <w:tc>
          <w:tcPr>
            <w:tcW w:w="4170" w:type="dxa"/>
            <w:shd w:val="clear" w:color="auto" w:fill="auto"/>
          </w:tcPr>
          <w:p w14:paraId="3B7D67A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General Data Protection Regulation</w:t>
            </w:r>
          </w:p>
        </w:tc>
        <w:tc>
          <w:tcPr>
            <w:tcW w:w="3714" w:type="dxa"/>
            <w:shd w:val="clear" w:color="auto" w:fill="auto"/>
          </w:tcPr>
          <w:p w14:paraId="54FD761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2EEEFED0" w14:textId="77777777" w:rsidTr="00134F94">
        <w:trPr>
          <w:jc w:val="center"/>
        </w:trPr>
        <w:tc>
          <w:tcPr>
            <w:tcW w:w="1725" w:type="dxa"/>
            <w:shd w:val="clear" w:color="auto" w:fill="auto"/>
          </w:tcPr>
          <w:p w14:paraId="5FE0C75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IIC</w:t>
            </w:r>
          </w:p>
        </w:tc>
        <w:tc>
          <w:tcPr>
            <w:tcW w:w="4170" w:type="dxa"/>
            <w:shd w:val="clear" w:color="auto" w:fill="auto"/>
          </w:tcPr>
          <w:p w14:paraId="4D4C03A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International Computing Centre</w:t>
            </w:r>
          </w:p>
        </w:tc>
        <w:tc>
          <w:tcPr>
            <w:tcW w:w="3714" w:type="dxa"/>
            <w:shd w:val="clear" w:color="auto" w:fill="auto"/>
          </w:tcPr>
          <w:p w14:paraId="783546E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United Nations data center that will host the benchmarking infrastructure.</w:t>
            </w:r>
          </w:p>
        </w:tc>
      </w:tr>
      <w:tr w:rsidR="00870F90" w:rsidRPr="00A5701D" w14:paraId="168A3997" w14:textId="77777777" w:rsidTr="00134F94">
        <w:trPr>
          <w:jc w:val="center"/>
        </w:trPr>
        <w:tc>
          <w:tcPr>
            <w:tcW w:w="1725" w:type="dxa"/>
            <w:shd w:val="clear" w:color="auto" w:fill="auto"/>
          </w:tcPr>
          <w:p w14:paraId="21B2503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IMDRF</w:t>
            </w:r>
          </w:p>
        </w:tc>
        <w:tc>
          <w:tcPr>
            <w:tcW w:w="4170" w:type="dxa"/>
            <w:shd w:val="clear" w:color="auto" w:fill="auto"/>
          </w:tcPr>
          <w:p w14:paraId="50BB77D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International Medical Device Regulators Forum</w:t>
            </w:r>
          </w:p>
        </w:tc>
        <w:tc>
          <w:tcPr>
            <w:tcW w:w="3714" w:type="dxa"/>
            <w:shd w:val="clear" w:color="auto" w:fill="auto"/>
          </w:tcPr>
          <w:p w14:paraId="42F044B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19406103" w14:textId="77777777" w:rsidTr="00134F94">
        <w:trPr>
          <w:jc w:val="center"/>
        </w:trPr>
        <w:tc>
          <w:tcPr>
            <w:tcW w:w="1725" w:type="dxa"/>
            <w:shd w:val="clear" w:color="auto" w:fill="auto"/>
          </w:tcPr>
          <w:p w14:paraId="4FD0266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IP</w:t>
            </w:r>
          </w:p>
        </w:tc>
        <w:tc>
          <w:tcPr>
            <w:tcW w:w="4170" w:type="dxa"/>
            <w:shd w:val="clear" w:color="auto" w:fill="auto"/>
          </w:tcPr>
          <w:p w14:paraId="7F5E215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Intellectual property</w:t>
            </w:r>
          </w:p>
        </w:tc>
        <w:tc>
          <w:tcPr>
            <w:tcW w:w="3714" w:type="dxa"/>
            <w:shd w:val="clear" w:color="auto" w:fill="auto"/>
          </w:tcPr>
          <w:p w14:paraId="59331F3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2AC519EA" w14:textId="77777777" w:rsidTr="00134F94">
        <w:trPr>
          <w:jc w:val="center"/>
        </w:trPr>
        <w:tc>
          <w:tcPr>
            <w:tcW w:w="1725" w:type="dxa"/>
            <w:shd w:val="clear" w:color="auto" w:fill="auto"/>
          </w:tcPr>
          <w:p w14:paraId="55D66B2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ISO</w:t>
            </w:r>
          </w:p>
        </w:tc>
        <w:tc>
          <w:tcPr>
            <w:tcW w:w="4170" w:type="dxa"/>
            <w:shd w:val="clear" w:color="auto" w:fill="auto"/>
          </w:tcPr>
          <w:p w14:paraId="1DD8D64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International Standardization Organization</w:t>
            </w:r>
          </w:p>
        </w:tc>
        <w:tc>
          <w:tcPr>
            <w:tcW w:w="3714" w:type="dxa"/>
            <w:shd w:val="clear" w:color="auto" w:fill="auto"/>
          </w:tcPr>
          <w:p w14:paraId="22A18DA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2BEF5089" w14:textId="77777777" w:rsidTr="00134F94">
        <w:trPr>
          <w:jc w:val="center"/>
        </w:trPr>
        <w:tc>
          <w:tcPr>
            <w:tcW w:w="1725" w:type="dxa"/>
            <w:shd w:val="clear" w:color="auto" w:fill="auto"/>
          </w:tcPr>
          <w:p w14:paraId="667FE75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lastRenderedPageBreak/>
              <w:t>ITU</w:t>
            </w:r>
          </w:p>
        </w:tc>
        <w:tc>
          <w:tcPr>
            <w:tcW w:w="4170" w:type="dxa"/>
            <w:shd w:val="clear" w:color="auto" w:fill="auto"/>
          </w:tcPr>
          <w:p w14:paraId="53DB03C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9">
              <w:r w:rsidRPr="00A5701D">
                <w:rPr>
                  <w:color w:val="0000FF"/>
                  <w:sz w:val="22"/>
                  <w:szCs w:val="22"/>
                  <w:u w:val="single"/>
                </w:rPr>
                <w:t>International Telecommunication Union</w:t>
              </w:r>
            </w:hyperlink>
          </w:p>
        </w:tc>
        <w:tc>
          <w:tcPr>
            <w:tcW w:w="3714" w:type="dxa"/>
            <w:shd w:val="clear" w:color="auto" w:fill="auto"/>
          </w:tcPr>
          <w:p w14:paraId="142D610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United Nations specialized agency for information and communication technologies – ICTs.</w:t>
            </w:r>
          </w:p>
        </w:tc>
      </w:tr>
      <w:tr w:rsidR="00870F90" w:rsidRPr="00A5701D" w14:paraId="0EDE3F5B" w14:textId="77777777" w:rsidTr="00134F94">
        <w:trPr>
          <w:jc w:val="center"/>
        </w:trPr>
        <w:tc>
          <w:tcPr>
            <w:tcW w:w="1725" w:type="dxa"/>
            <w:shd w:val="clear" w:color="auto" w:fill="auto"/>
          </w:tcPr>
          <w:p w14:paraId="16F1643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LMIC</w:t>
            </w:r>
          </w:p>
        </w:tc>
        <w:tc>
          <w:tcPr>
            <w:tcW w:w="4170" w:type="dxa"/>
            <w:shd w:val="clear" w:color="auto" w:fill="auto"/>
          </w:tcPr>
          <w:p w14:paraId="459DB67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Low-and middle-income countries</w:t>
            </w:r>
          </w:p>
        </w:tc>
        <w:tc>
          <w:tcPr>
            <w:tcW w:w="3714" w:type="dxa"/>
            <w:shd w:val="clear" w:color="auto" w:fill="auto"/>
          </w:tcPr>
          <w:p w14:paraId="4E6EE1E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0BDA99D7" w14:textId="77777777" w:rsidTr="00134F94">
        <w:trPr>
          <w:jc w:val="center"/>
        </w:trPr>
        <w:tc>
          <w:tcPr>
            <w:tcW w:w="1725" w:type="dxa"/>
            <w:shd w:val="clear" w:color="auto" w:fill="auto"/>
          </w:tcPr>
          <w:p w14:paraId="7F313C0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MDR</w:t>
            </w:r>
          </w:p>
        </w:tc>
        <w:tc>
          <w:tcPr>
            <w:tcW w:w="4170" w:type="dxa"/>
            <w:shd w:val="clear" w:color="auto" w:fill="auto"/>
          </w:tcPr>
          <w:p w14:paraId="1ED7EA2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Medical Device Regulation</w:t>
            </w:r>
          </w:p>
        </w:tc>
        <w:tc>
          <w:tcPr>
            <w:tcW w:w="3714" w:type="dxa"/>
            <w:shd w:val="clear" w:color="auto" w:fill="auto"/>
          </w:tcPr>
          <w:p w14:paraId="5C3F84E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24A6BA04" w14:textId="77777777" w:rsidTr="00134F94">
        <w:trPr>
          <w:jc w:val="center"/>
        </w:trPr>
        <w:tc>
          <w:tcPr>
            <w:tcW w:w="1725" w:type="dxa"/>
            <w:shd w:val="clear" w:color="auto" w:fill="auto"/>
          </w:tcPr>
          <w:p w14:paraId="5C4C939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MMVB</w:t>
            </w:r>
          </w:p>
        </w:tc>
        <w:tc>
          <w:tcPr>
            <w:tcW w:w="4170" w:type="dxa"/>
            <w:shd w:val="clear" w:color="auto" w:fill="auto"/>
          </w:tcPr>
          <w:p w14:paraId="00C7C4F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minimal viable benchmarking</w:t>
            </w:r>
          </w:p>
        </w:tc>
        <w:tc>
          <w:tcPr>
            <w:tcW w:w="3714" w:type="dxa"/>
            <w:shd w:val="clear" w:color="auto" w:fill="auto"/>
          </w:tcPr>
          <w:p w14:paraId="0ADB931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 simple benchmarking sandbox for understanding and testing the requirement for implementing the MVB. See chapter 5.2 for details.</w:t>
            </w:r>
          </w:p>
        </w:tc>
      </w:tr>
      <w:tr w:rsidR="00870F90" w:rsidRPr="00A5701D" w14:paraId="63345E38" w14:textId="77777777" w:rsidTr="00134F94">
        <w:trPr>
          <w:jc w:val="center"/>
        </w:trPr>
        <w:tc>
          <w:tcPr>
            <w:tcW w:w="1725" w:type="dxa"/>
            <w:shd w:val="clear" w:color="auto" w:fill="auto"/>
          </w:tcPr>
          <w:p w14:paraId="2B3AF69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MRCGP</w:t>
            </w:r>
          </w:p>
        </w:tc>
        <w:tc>
          <w:tcPr>
            <w:tcW w:w="4170" w:type="dxa"/>
            <w:shd w:val="clear" w:color="auto" w:fill="auto"/>
          </w:tcPr>
          <w:p w14:paraId="1012095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0">
              <w:r w:rsidRPr="00A5701D">
                <w:rPr>
                  <w:color w:val="0000FF"/>
                  <w:sz w:val="22"/>
                  <w:szCs w:val="22"/>
                  <w:u w:val="single"/>
                </w:rPr>
                <w:t>Membership of the Royal College of General Practitioners</w:t>
              </w:r>
            </w:hyperlink>
          </w:p>
        </w:tc>
        <w:tc>
          <w:tcPr>
            <w:tcW w:w="3714" w:type="dxa"/>
            <w:shd w:val="clear" w:color="auto" w:fill="auto"/>
          </w:tcPr>
          <w:p w14:paraId="1EFCCC3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 postgraduate medical qualification in the United Kingdom run by the Royal College of General Practitioners. </w:t>
            </w:r>
          </w:p>
        </w:tc>
      </w:tr>
      <w:tr w:rsidR="00870F90" w:rsidRPr="00A5701D" w14:paraId="1E84BB1E" w14:textId="77777777" w:rsidTr="00134F94">
        <w:trPr>
          <w:jc w:val="center"/>
        </w:trPr>
        <w:tc>
          <w:tcPr>
            <w:tcW w:w="1725" w:type="dxa"/>
            <w:shd w:val="clear" w:color="auto" w:fill="auto"/>
          </w:tcPr>
          <w:p w14:paraId="6B0F7DE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MTS</w:t>
            </w:r>
          </w:p>
        </w:tc>
        <w:tc>
          <w:tcPr>
            <w:tcW w:w="4170" w:type="dxa"/>
            <w:shd w:val="clear" w:color="auto" w:fill="auto"/>
          </w:tcPr>
          <w:p w14:paraId="4C5E945C"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Manchester Triage System</w:t>
            </w:r>
          </w:p>
        </w:tc>
        <w:tc>
          <w:tcPr>
            <w:tcW w:w="3714" w:type="dxa"/>
            <w:shd w:val="clear" w:color="auto" w:fill="auto"/>
          </w:tcPr>
          <w:p w14:paraId="636E6E27"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 commonly used systems for the initial assessment of patients e.g. in emergency departments. </w:t>
            </w:r>
          </w:p>
        </w:tc>
      </w:tr>
      <w:tr w:rsidR="00870F90" w:rsidRPr="00A5701D" w14:paraId="35B0CD80" w14:textId="77777777" w:rsidTr="00134F94">
        <w:trPr>
          <w:jc w:val="center"/>
        </w:trPr>
        <w:tc>
          <w:tcPr>
            <w:tcW w:w="1725" w:type="dxa"/>
            <w:shd w:val="clear" w:color="auto" w:fill="auto"/>
          </w:tcPr>
          <w:p w14:paraId="650B256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MVB</w:t>
            </w:r>
          </w:p>
        </w:tc>
        <w:tc>
          <w:tcPr>
            <w:tcW w:w="4170" w:type="dxa"/>
            <w:shd w:val="clear" w:color="auto" w:fill="auto"/>
          </w:tcPr>
          <w:p w14:paraId="77A76A8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minimal viable benchmarking</w:t>
            </w:r>
          </w:p>
        </w:tc>
        <w:tc>
          <w:tcPr>
            <w:tcW w:w="3714" w:type="dxa"/>
            <w:shd w:val="clear" w:color="auto" w:fill="auto"/>
          </w:tcPr>
          <w:p w14:paraId="6CAFF75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02622BB4" w14:textId="77777777" w:rsidTr="00134F94">
        <w:trPr>
          <w:jc w:val="center"/>
        </w:trPr>
        <w:tc>
          <w:tcPr>
            <w:tcW w:w="1725" w:type="dxa"/>
            <w:shd w:val="clear" w:color="auto" w:fill="auto"/>
          </w:tcPr>
          <w:p w14:paraId="5AC87BF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NGO</w:t>
            </w:r>
          </w:p>
        </w:tc>
        <w:tc>
          <w:tcPr>
            <w:tcW w:w="4170" w:type="dxa"/>
            <w:shd w:val="clear" w:color="auto" w:fill="auto"/>
          </w:tcPr>
          <w:p w14:paraId="5847C19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1">
              <w:r w:rsidRPr="00A5701D">
                <w:rPr>
                  <w:color w:val="0000FF"/>
                  <w:sz w:val="22"/>
                  <w:szCs w:val="22"/>
                  <w:u w:val="single"/>
                </w:rPr>
                <w:t>Non Governmental Organization</w:t>
              </w:r>
            </w:hyperlink>
          </w:p>
        </w:tc>
        <w:tc>
          <w:tcPr>
            <w:tcW w:w="3714" w:type="dxa"/>
            <w:shd w:val="clear" w:color="auto" w:fill="auto"/>
          </w:tcPr>
          <w:p w14:paraId="53DA8D0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870F90" w:rsidRPr="00A5701D" w14:paraId="2DD61C5E" w14:textId="77777777" w:rsidTr="00134F94">
        <w:trPr>
          <w:jc w:val="center"/>
        </w:trPr>
        <w:tc>
          <w:tcPr>
            <w:tcW w:w="1725" w:type="dxa"/>
            <w:shd w:val="clear" w:color="auto" w:fill="auto"/>
          </w:tcPr>
          <w:p w14:paraId="0B33552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PC</w:t>
            </w:r>
          </w:p>
        </w:tc>
        <w:tc>
          <w:tcPr>
            <w:tcW w:w="4170" w:type="dxa"/>
            <w:shd w:val="clear" w:color="auto" w:fill="auto"/>
          </w:tcPr>
          <w:p w14:paraId="4B56C54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2">
              <w:r w:rsidRPr="00A5701D">
                <w:rPr>
                  <w:color w:val="0000FF"/>
                  <w:sz w:val="22"/>
                  <w:szCs w:val="22"/>
                  <w:u w:val="single"/>
                </w:rPr>
                <w:t>Presenting Complaint</w:t>
              </w:r>
            </w:hyperlink>
          </w:p>
        </w:tc>
        <w:tc>
          <w:tcPr>
            <w:tcW w:w="3714" w:type="dxa"/>
            <w:shd w:val="clear" w:color="auto" w:fill="auto"/>
          </w:tcPr>
          <w:p w14:paraId="5ADB659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health problems the user of an symptom assessment systems seeks help for.</w:t>
            </w:r>
          </w:p>
        </w:tc>
      </w:tr>
      <w:tr w:rsidR="00870F90" w:rsidRPr="00A5701D" w14:paraId="793FCE3B" w14:textId="77777777" w:rsidTr="00134F94">
        <w:trPr>
          <w:jc w:val="center"/>
        </w:trPr>
        <w:tc>
          <w:tcPr>
            <w:tcW w:w="1725" w:type="dxa"/>
            <w:shd w:val="clear" w:color="auto" w:fill="auto"/>
          </w:tcPr>
          <w:p w14:paraId="0A0AFDF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PC</w:t>
            </w:r>
          </w:p>
        </w:tc>
        <w:tc>
          <w:tcPr>
            <w:tcW w:w="4170" w:type="dxa"/>
            <w:shd w:val="clear" w:color="auto" w:fill="auto"/>
          </w:tcPr>
          <w:p w14:paraId="62BCDE7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Primary Care</w:t>
            </w:r>
          </w:p>
        </w:tc>
        <w:tc>
          <w:tcPr>
            <w:tcW w:w="3714" w:type="dxa"/>
            <w:shd w:val="clear" w:color="auto" w:fill="auto"/>
          </w:tcPr>
          <w:p w14:paraId="02AE715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A pre-clinical triage level suggested by many symptom-checkers.</w:t>
            </w:r>
          </w:p>
        </w:tc>
      </w:tr>
      <w:tr w:rsidR="00870F90" w:rsidRPr="00A5701D" w14:paraId="37261452" w14:textId="77777777" w:rsidTr="00134F94">
        <w:trPr>
          <w:jc w:val="center"/>
        </w:trPr>
        <w:tc>
          <w:tcPr>
            <w:tcW w:w="1725" w:type="dxa"/>
            <w:shd w:val="clear" w:color="auto" w:fill="auto"/>
          </w:tcPr>
          <w:p w14:paraId="1FD79849"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PII</w:t>
            </w:r>
          </w:p>
        </w:tc>
        <w:tc>
          <w:tcPr>
            <w:tcW w:w="4170" w:type="dxa"/>
            <w:shd w:val="clear" w:color="auto" w:fill="auto"/>
          </w:tcPr>
          <w:p w14:paraId="2CF9F3D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Personal identifiable information</w:t>
            </w:r>
          </w:p>
        </w:tc>
        <w:tc>
          <w:tcPr>
            <w:tcW w:w="3714" w:type="dxa"/>
            <w:shd w:val="clear" w:color="auto" w:fill="auto"/>
          </w:tcPr>
          <w:p w14:paraId="0C0BAE3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763A6544" w14:textId="77777777" w:rsidTr="00134F94">
        <w:trPr>
          <w:jc w:val="center"/>
        </w:trPr>
        <w:tc>
          <w:tcPr>
            <w:tcW w:w="1725" w:type="dxa"/>
            <w:shd w:val="clear" w:color="auto" w:fill="auto"/>
          </w:tcPr>
          <w:p w14:paraId="4AE6600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PMCF</w:t>
            </w:r>
          </w:p>
        </w:tc>
        <w:tc>
          <w:tcPr>
            <w:tcW w:w="4170" w:type="dxa"/>
            <w:shd w:val="clear" w:color="auto" w:fill="auto"/>
          </w:tcPr>
          <w:p w14:paraId="03000A3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Post Market Clinical Follow Up</w:t>
            </w:r>
          </w:p>
        </w:tc>
        <w:tc>
          <w:tcPr>
            <w:tcW w:w="3714" w:type="dxa"/>
            <w:shd w:val="clear" w:color="auto" w:fill="auto"/>
          </w:tcPr>
          <w:p w14:paraId="3395005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 requirement by regulators for Software as a medical device. This refers to clinical studies of the product in the real world that serve to show evidence of the claimed benefits of a medical device. </w:t>
            </w:r>
          </w:p>
        </w:tc>
      </w:tr>
      <w:tr w:rsidR="00870F90" w:rsidRPr="00A5701D" w14:paraId="4FE2B595" w14:textId="77777777" w:rsidTr="00134F94">
        <w:trPr>
          <w:jc w:val="center"/>
        </w:trPr>
        <w:tc>
          <w:tcPr>
            <w:tcW w:w="1725" w:type="dxa"/>
            <w:shd w:val="clear" w:color="auto" w:fill="auto"/>
          </w:tcPr>
          <w:p w14:paraId="394BCEE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PROMs</w:t>
            </w:r>
          </w:p>
          <w:p w14:paraId="2C4C33E1"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026F03A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Patient Reported Outcome Measures</w:t>
            </w:r>
          </w:p>
        </w:tc>
        <w:tc>
          <w:tcPr>
            <w:tcW w:w="3714" w:type="dxa"/>
            <w:shd w:val="clear" w:color="auto" w:fill="auto"/>
          </w:tcPr>
          <w:p w14:paraId="77ECBB8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This are outcomes reported by patients (usually through questionnaires) about their quality of life</w:t>
            </w:r>
          </w:p>
        </w:tc>
      </w:tr>
      <w:tr w:rsidR="00870F90" w:rsidRPr="00A5701D" w14:paraId="35BBC20F" w14:textId="77777777" w:rsidTr="00134F94">
        <w:trPr>
          <w:jc w:val="center"/>
        </w:trPr>
        <w:tc>
          <w:tcPr>
            <w:tcW w:w="1725" w:type="dxa"/>
            <w:shd w:val="clear" w:color="auto" w:fill="auto"/>
          </w:tcPr>
          <w:p w14:paraId="475D04FF"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SaMD</w:t>
            </w:r>
          </w:p>
        </w:tc>
        <w:tc>
          <w:tcPr>
            <w:tcW w:w="4170" w:type="dxa"/>
            <w:shd w:val="clear" w:color="auto" w:fill="auto"/>
          </w:tcPr>
          <w:p w14:paraId="56958BBE"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Software as a medical device</w:t>
            </w:r>
          </w:p>
        </w:tc>
        <w:tc>
          <w:tcPr>
            <w:tcW w:w="3714" w:type="dxa"/>
            <w:shd w:val="clear" w:color="auto" w:fill="auto"/>
          </w:tcPr>
          <w:p w14:paraId="421EE17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4A4EE724" w14:textId="77777777" w:rsidTr="00134F94">
        <w:trPr>
          <w:jc w:val="center"/>
        </w:trPr>
        <w:tc>
          <w:tcPr>
            <w:tcW w:w="1725" w:type="dxa"/>
            <w:shd w:val="clear" w:color="auto" w:fill="auto"/>
          </w:tcPr>
          <w:p w14:paraId="7F1085A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SDG</w:t>
            </w:r>
          </w:p>
        </w:tc>
        <w:tc>
          <w:tcPr>
            <w:tcW w:w="4170" w:type="dxa"/>
            <w:shd w:val="clear" w:color="auto" w:fill="auto"/>
          </w:tcPr>
          <w:p w14:paraId="37E4271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3">
              <w:r w:rsidRPr="00A5701D">
                <w:rPr>
                  <w:color w:val="0000FF"/>
                  <w:sz w:val="22"/>
                  <w:szCs w:val="22"/>
                  <w:u w:val="single"/>
                </w:rPr>
                <w:t>Sustainable Development Goals</w:t>
              </w:r>
            </w:hyperlink>
          </w:p>
        </w:tc>
        <w:tc>
          <w:tcPr>
            <w:tcW w:w="3714" w:type="dxa"/>
            <w:shd w:val="clear" w:color="auto" w:fill="auto"/>
          </w:tcPr>
          <w:p w14:paraId="46BC8BE0"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870F90" w:rsidRPr="00A5701D" w14:paraId="059B287A" w14:textId="77777777" w:rsidTr="00134F94">
        <w:trPr>
          <w:jc w:val="center"/>
        </w:trPr>
        <w:tc>
          <w:tcPr>
            <w:tcW w:w="1725" w:type="dxa"/>
            <w:shd w:val="clear" w:color="auto" w:fill="auto"/>
          </w:tcPr>
          <w:p w14:paraId="500636F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lastRenderedPageBreak/>
              <w:t>TDD</w:t>
            </w:r>
          </w:p>
        </w:tc>
        <w:tc>
          <w:tcPr>
            <w:tcW w:w="4170" w:type="dxa"/>
            <w:shd w:val="clear" w:color="auto" w:fill="auto"/>
          </w:tcPr>
          <w:p w14:paraId="1977178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Topic Description Document</w:t>
            </w:r>
          </w:p>
        </w:tc>
        <w:tc>
          <w:tcPr>
            <w:tcW w:w="3714" w:type="dxa"/>
            <w:shd w:val="clear" w:color="auto" w:fill="auto"/>
          </w:tcPr>
          <w:p w14:paraId="08CEEE5D"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Document specifying the standardized benchmarking for a topic on which the FG AI4H topic group works. This document is the TDD for the topic group TG-Symptom</w:t>
            </w:r>
          </w:p>
        </w:tc>
      </w:tr>
      <w:tr w:rsidR="00870F90" w:rsidRPr="00A5701D" w14:paraId="6E88AB4D" w14:textId="77777777" w:rsidTr="00134F94">
        <w:trPr>
          <w:jc w:val="center"/>
        </w:trPr>
        <w:tc>
          <w:tcPr>
            <w:tcW w:w="1725" w:type="dxa"/>
            <w:shd w:val="clear" w:color="auto" w:fill="auto"/>
          </w:tcPr>
          <w:p w14:paraId="2C6C76C3"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TG</w:t>
            </w:r>
          </w:p>
        </w:tc>
        <w:tc>
          <w:tcPr>
            <w:tcW w:w="4170" w:type="dxa"/>
            <w:shd w:val="clear" w:color="auto" w:fill="auto"/>
          </w:tcPr>
          <w:p w14:paraId="5814D14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topic group</w:t>
            </w:r>
          </w:p>
        </w:tc>
        <w:tc>
          <w:tcPr>
            <w:tcW w:w="3714" w:type="dxa"/>
            <w:shd w:val="clear" w:color="auto" w:fill="auto"/>
          </w:tcPr>
          <w:p w14:paraId="31ADAB12"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7721D268" w14:textId="77777777" w:rsidTr="00134F94">
        <w:trPr>
          <w:jc w:val="center"/>
        </w:trPr>
        <w:tc>
          <w:tcPr>
            <w:tcW w:w="1725" w:type="dxa"/>
            <w:shd w:val="clear" w:color="auto" w:fill="auto"/>
          </w:tcPr>
          <w:p w14:paraId="0C209A0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Triage</w:t>
            </w:r>
          </w:p>
        </w:tc>
        <w:tc>
          <w:tcPr>
            <w:tcW w:w="4170" w:type="dxa"/>
            <w:shd w:val="clear" w:color="auto" w:fill="auto"/>
          </w:tcPr>
          <w:p w14:paraId="59C24F3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0E65EC2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 xml:space="preserve">A </w:t>
            </w:r>
            <w:hyperlink r:id="rId314">
              <w:r w:rsidRPr="00A5701D">
                <w:rPr>
                  <w:color w:val="0000FF"/>
                  <w:sz w:val="22"/>
                  <w:szCs w:val="22"/>
                  <w:u w:val="single"/>
                </w:rPr>
                <w:t>medical term</w:t>
              </w:r>
            </w:hyperlink>
            <w:r w:rsidRPr="00A5701D">
              <w:rPr>
                <w:color w:val="000000"/>
                <w:sz w:val="22"/>
                <w:szCs w:val="22"/>
              </w:rPr>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870F90" w:rsidRPr="00A5701D" w14:paraId="55961291" w14:textId="77777777" w:rsidTr="00134F94">
        <w:trPr>
          <w:jc w:val="center"/>
        </w:trPr>
        <w:tc>
          <w:tcPr>
            <w:tcW w:w="1725" w:type="dxa"/>
            <w:shd w:val="clear" w:color="auto" w:fill="auto"/>
          </w:tcPr>
          <w:p w14:paraId="6791E71A"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WG</w:t>
            </w:r>
          </w:p>
        </w:tc>
        <w:tc>
          <w:tcPr>
            <w:tcW w:w="4170" w:type="dxa"/>
            <w:shd w:val="clear" w:color="auto" w:fill="auto"/>
          </w:tcPr>
          <w:p w14:paraId="635BAC15"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Working Group</w:t>
            </w:r>
          </w:p>
        </w:tc>
        <w:tc>
          <w:tcPr>
            <w:tcW w:w="3714" w:type="dxa"/>
            <w:shd w:val="clear" w:color="auto" w:fill="auto"/>
          </w:tcPr>
          <w:p w14:paraId="4EE58116"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70F90" w:rsidRPr="00A5701D" w14:paraId="0803DCF5" w14:textId="77777777" w:rsidTr="00134F94">
        <w:trPr>
          <w:jc w:val="center"/>
        </w:trPr>
        <w:tc>
          <w:tcPr>
            <w:tcW w:w="1725" w:type="dxa"/>
            <w:shd w:val="clear" w:color="auto" w:fill="auto"/>
          </w:tcPr>
          <w:p w14:paraId="79531BE4"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WHO</w:t>
            </w:r>
          </w:p>
        </w:tc>
        <w:tc>
          <w:tcPr>
            <w:tcW w:w="4170" w:type="dxa"/>
            <w:shd w:val="clear" w:color="auto" w:fill="auto"/>
          </w:tcPr>
          <w:p w14:paraId="0461E428"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A5701D">
              <w:rPr>
                <w:color w:val="000000"/>
                <w:sz w:val="22"/>
                <w:szCs w:val="22"/>
              </w:rPr>
              <w:t>World Health Organization</w:t>
            </w:r>
          </w:p>
        </w:tc>
        <w:tc>
          <w:tcPr>
            <w:tcW w:w="3714" w:type="dxa"/>
            <w:shd w:val="clear" w:color="auto" w:fill="auto"/>
          </w:tcPr>
          <w:p w14:paraId="3A7A7C6B" w14:textId="77777777" w:rsidR="00870F90" w:rsidRPr="00A5701D" w:rsidRDefault="00870F90" w:rsidP="00134F94">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17404C71" w14:textId="77777777" w:rsidR="00870F90" w:rsidRPr="00A5701D" w:rsidRDefault="00870F90" w:rsidP="00870F90"/>
    <w:p w14:paraId="18C14FB0" w14:textId="77777777" w:rsidR="00870F90" w:rsidRPr="00A5701D" w:rsidRDefault="00870F90" w:rsidP="00870F90"/>
    <w:p w14:paraId="4B1AD519" w14:textId="77777777" w:rsidR="00870F90" w:rsidRPr="00A5701D" w:rsidRDefault="00870F90" w:rsidP="00870F90">
      <w:pPr>
        <w:rPr>
          <w:b/>
        </w:rPr>
      </w:pPr>
      <w:bookmarkStart w:id="277" w:name="_heading=h.zu0gcz" w:colFirst="0" w:colLast="0"/>
      <w:bookmarkEnd w:id="277"/>
      <w:r w:rsidRPr="00A5701D">
        <w:br w:type="page"/>
      </w:r>
    </w:p>
    <w:p w14:paraId="5F6E08D5" w14:textId="77777777" w:rsidR="00870F90" w:rsidRPr="00A5701D" w:rsidRDefault="00870F90" w:rsidP="00870F90">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A5701D">
        <w:rPr>
          <w:b/>
          <w:color w:val="000000"/>
        </w:rPr>
        <w:lastRenderedPageBreak/>
        <w:t>Annex B:</w:t>
      </w:r>
      <w:r w:rsidRPr="00A5701D">
        <w:rPr>
          <w:b/>
          <w:color w:val="000000"/>
        </w:rPr>
        <w:br/>
        <w:t xml:space="preserve">Declaration of conflict of interests </w:t>
      </w:r>
    </w:p>
    <w:p w14:paraId="1B55AAAC" w14:textId="77777777" w:rsidR="00870F90" w:rsidRPr="00A5701D" w:rsidRDefault="00870F90" w:rsidP="00870F90">
      <w:pPr>
        <w:rPr>
          <w:color w:val="000000"/>
        </w:rPr>
      </w:pPr>
      <w:r w:rsidRPr="00A5701D">
        <w:rPr>
          <w:color w:val="000000"/>
        </w:rPr>
        <w:t xml:space="preserve">In accordance with the ITU transparency rules, this section lists the conflict-of-interest declarations for everyone who contributed to this document. Please see the guidelines in </w:t>
      </w:r>
      <w:r w:rsidRPr="00A5701D">
        <w:rPr>
          <w:color w:val="000000"/>
          <w:u w:val="single"/>
        </w:rPr>
        <w:t>FGAI4H-F-105</w:t>
      </w:r>
      <w:r w:rsidRPr="00A5701D">
        <w:rPr>
          <w:color w:val="000000"/>
        </w:rPr>
        <w:t xml:space="preserve"> “ToRs for the WG-Experts and call for experts” and the respective forms (</w:t>
      </w:r>
      <w:r w:rsidRPr="00A5701D">
        <w:rPr>
          <w:color w:val="000000"/>
          <w:u w:val="single"/>
        </w:rPr>
        <w:t>Application form</w:t>
      </w:r>
      <w:r w:rsidRPr="00A5701D">
        <w:rPr>
          <w:color w:val="000000"/>
        </w:rPr>
        <w:t xml:space="preserve"> &amp; </w:t>
      </w:r>
      <w:r w:rsidRPr="00A5701D">
        <w:rPr>
          <w:color w:val="000000"/>
          <w:u w:val="single"/>
        </w:rPr>
        <w:t>Conflict of interest form</w:t>
      </w:r>
      <w:r w:rsidRPr="00A5701D">
        <w:rPr>
          <w:color w:val="000000"/>
        </w:rPr>
        <w:t>).</w:t>
      </w:r>
    </w:p>
    <w:p w14:paraId="4081536A"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br/>
        <w:t>1DOC3</w:t>
      </w:r>
    </w:p>
    <w:p w14:paraId="3C69D590" w14:textId="77777777" w:rsidR="00870F90" w:rsidRPr="00A5701D" w:rsidRDefault="00870F90" w:rsidP="00870F90">
      <w:pPr>
        <w:rPr>
          <w:color w:val="191F28"/>
        </w:rPr>
      </w:pPr>
      <w:hyperlink r:id="rId315">
        <w:r w:rsidRPr="00A5701D">
          <w:rPr>
            <w:color w:val="0000FF"/>
            <w:u w:val="single"/>
          </w:rPr>
          <w:t>1DOC3</w:t>
        </w:r>
      </w:hyperlink>
      <w:r w:rsidRPr="00A5701D">
        <w:rPr>
          <w:color w:val="000000"/>
        </w:rPr>
        <w:t xml:space="preserve"> is a digital health startup based in Colombia and Mexico, was founded in 2014 and provide the first </w:t>
      </w:r>
      <w:r w:rsidRPr="00A5701D">
        <w:rPr>
          <w:color w:val="191F28"/>
        </w:rPr>
        <w:t xml:space="preserve">layer of access to affordable healthcare for spanish speaking people on their phone. 1DOC3 has developed a Medical Knowledge graph in Spanish and a proprietary AI assisted technology to improve user experience by effectively symptom checking, triaging and pre diagnosing, </w:t>
      </w:r>
      <w:r w:rsidRPr="00A5701D">
        <w:rPr>
          <w:b/>
          <w:color w:val="191F28"/>
        </w:rPr>
        <w:t>optimizing doctors’ time</w:t>
      </w:r>
      <w:r w:rsidRPr="00A5701D">
        <w:rPr>
          <w:color w:val="191F28"/>
        </w:rPr>
        <w:t xml:space="preserve"> allowing 1DOC3 to serve 350K consultations a month.</w:t>
      </w:r>
    </w:p>
    <w:p w14:paraId="4332B6CD" w14:textId="77777777" w:rsidR="00870F90" w:rsidRPr="00A5701D" w:rsidRDefault="00870F90" w:rsidP="00870F90">
      <w:r w:rsidRPr="00A5701D">
        <w:rPr>
          <w:color w:val="000000"/>
        </w:rPr>
        <w:t>People actively involved: Lina Porras (</w:t>
      </w:r>
      <w:hyperlink r:id="rId316">
        <w:r w:rsidRPr="00A5701D">
          <w:rPr>
            <w:color w:val="0000FF"/>
            <w:u w:val="single"/>
          </w:rPr>
          <w:t>linaporras@1doc3.com</w:t>
        </w:r>
      </w:hyperlink>
      <w:r w:rsidRPr="00A5701D">
        <w:rPr>
          <w:color w:val="0000FF"/>
          <w:u w:val="single"/>
        </w:rPr>
        <w:t>),</w:t>
      </w:r>
      <w:r w:rsidRPr="00A5701D">
        <w:rPr>
          <w:color w:val="000000"/>
        </w:rPr>
        <w:t xml:space="preserve"> Juan Beleño (</w:t>
      </w:r>
      <w:hyperlink r:id="rId317">
        <w:r w:rsidRPr="00A5701D">
          <w:rPr>
            <w:color w:val="0000FF"/>
            <w:u w:val="single"/>
          </w:rPr>
          <w:t>jbeleno@1doc3.com</w:t>
        </w:r>
      </w:hyperlink>
      <w:r w:rsidRPr="00A5701D">
        <w:rPr>
          <w:color w:val="0000FF"/>
          <w:u w:val="single"/>
        </w:rPr>
        <w:t xml:space="preserve">) </w:t>
      </w:r>
      <w:r w:rsidRPr="00A5701D">
        <w:rPr>
          <w:color w:val="000000"/>
        </w:rPr>
        <w:t>and María Fernanda González (</w:t>
      </w:r>
      <w:hyperlink r:id="rId318">
        <w:r w:rsidRPr="00A5701D">
          <w:rPr>
            <w:color w:val="0000FF"/>
            <w:u w:val="single"/>
          </w:rPr>
          <w:t>mgonzalez@1doc3.com</w:t>
        </w:r>
      </w:hyperlink>
      <w:r w:rsidRPr="00A5701D">
        <w:rPr>
          <w:color w:val="0000FF"/>
          <w:u w:val="single"/>
        </w:rPr>
        <w:t>)</w:t>
      </w:r>
    </w:p>
    <w:p w14:paraId="0B9BA6E0"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 xml:space="preserve">Ada Health GmbH </w:t>
      </w:r>
      <w:r w:rsidRPr="00A5701D">
        <w:rPr>
          <w:b/>
          <w:color w:val="000000"/>
        </w:rPr>
        <w:tab/>
      </w:r>
    </w:p>
    <w:p w14:paraId="6D5D8F07" w14:textId="77777777" w:rsidR="00870F90" w:rsidRPr="00A5701D" w:rsidRDefault="00870F90" w:rsidP="00870F90">
      <w:hyperlink r:id="rId319">
        <w:r w:rsidRPr="00A5701D">
          <w:rPr>
            <w:color w:val="0000FF"/>
            <w:u w:val="single"/>
          </w:rPr>
          <w:t>Ada Health GmbH</w:t>
        </w:r>
      </w:hyperlink>
      <w:r w:rsidRPr="00A5701D">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UK and Germany, it also launched a Global Health Initiative focusing on impact in LMIC where it partners with governments and NGOs to improve people's health.</w:t>
      </w:r>
    </w:p>
    <w:p w14:paraId="3944ED77" w14:textId="77777777" w:rsidR="00870F90" w:rsidRPr="00A5701D" w:rsidRDefault="00870F90" w:rsidP="00870F90">
      <w:r w:rsidRPr="00A5701D">
        <w:t>People actively involved: Henry Hoffmann (</w:t>
      </w:r>
      <w:hyperlink r:id="rId320">
        <w:r w:rsidRPr="00A5701D">
          <w:rPr>
            <w:color w:val="0000FF"/>
            <w:u w:val="single"/>
          </w:rPr>
          <w:t>henry.hoffmann@ada.com</w:t>
        </w:r>
      </w:hyperlink>
      <w:r w:rsidRPr="00A5701D">
        <w:t>), Shubhanan Upadhyay (</w:t>
      </w:r>
      <w:hyperlink r:id="rId321">
        <w:r w:rsidRPr="00A5701D">
          <w:rPr>
            <w:color w:val="0000FF"/>
            <w:u w:val="single"/>
          </w:rPr>
          <w:t>shubs.upadhyay@ada.com</w:t>
        </w:r>
      </w:hyperlink>
      <w:r w:rsidRPr="00A5701D">
        <w:t xml:space="preserve">), </w:t>
      </w:r>
    </w:p>
    <w:p w14:paraId="2456B3B1" w14:textId="77777777" w:rsidR="00870F90" w:rsidRPr="00A5701D" w:rsidRDefault="00870F90" w:rsidP="00870F90">
      <w:r w:rsidRPr="00A5701D">
        <w:t>Involved before: Andreas Kühn, Clemens Schöll, Johannes Schröder, Sarika Jain, Isabel Glusman, Ria Vaidya, Martina Fischer</w:t>
      </w:r>
    </w:p>
    <w:p w14:paraId="2D384F64" w14:textId="77777777" w:rsidR="00870F90" w:rsidRPr="00A5701D" w:rsidRDefault="00870F90" w:rsidP="00870F90"/>
    <w:p w14:paraId="644A6ABF"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Babylon Health</w:t>
      </w:r>
    </w:p>
    <w:p w14:paraId="15EDFCCD" w14:textId="77777777" w:rsidR="00870F90" w:rsidRPr="00A5701D" w:rsidRDefault="00870F90" w:rsidP="00870F90">
      <w:r w:rsidRPr="00A5701D">
        <w:t>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66080F06" w14:textId="77777777" w:rsidR="00870F90" w:rsidRPr="00A5701D" w:rsidRDefault="00870F90" w:rsidP="00870F90">
      <w:r w:rsidRPr="00A5701D">
        <w:t>People actively involved: Saurabh Johri (</w:t>
      </w:r>
      <w:hyperlink r:id="rId322">
        <w:r w:rsidRPr="00A5701D">
          <w:rPr>
            <w:color w:val="0000FF"/>
            <w:u w:val="single"/>
          </w:rPr>
          <w:t>saurabh.johri@babylonhealth.com</w:t>
        </w:r>
      </w:hyperlink>
      <w:r w:rsidRPr="00A5701D">
        <w:t>), , Adam Baker (</w:t>
      </w:r>
      <w:hyperlink r:id="rId323">
        <w:r w:rsidRPr="00A5701D">
          <w:rPr>
            <w:color w:val="0000FF"/>
            <w:u w:val="single"/>
          </w:rPr>
          <w:t>adam.baker@babylonhealth.com</w:t>
        </w:r>
      </w:hyperlink>
      <w:r w:rsidRPr="00A5701D">
        <w:t xml:space="preserve">) </w:t>
      </w:r>
    </w:p>
    <w:p w14:paraId="5E354F1E" w14:textId="77777777" w:rsidR="00870F90" w:rsidRPr="00A5701D" w:rsidRDefault="00870F90" w:rsidP="00870F90">
      <w:r w:rsidRPr="00A5701D">
        <w:t>Nathalie Bradley-Schmieg (</w:t>
      </w:r>
      <w:hyperlink r:id="rId324">
        <w:r w:rsidRPr="00A5701D">
          <w:rPr>
            <w:color w:val="0000FF"/>
            <w:u w:val="single"/>
          </w:rPr>
          <w:t>nathalie.bradley1@babylonhealth.com</w:t>
        </w:r>
      </w:hyperlink>
      <w:r w:rsidRPr="00A5701D">
        <w:t>)</w:t>
      </w:r>
    </w:p>
    <w:p w14:paraId="3E2907FE"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Baidu</w:t>
      </w:r>
    </w:p>
    <w:p w14:paraId="472469CC" w14:textId="77777777" w:rsidR="00870F90" w:rsidRPr="00A5701D" w:rsidRDefault="00870F90" w:rsidP="00870F90">
      <w:r w:rsidRPr="00A5701D">
        <w:t xml:space="preserve">Baidu is an international company with leading AI technology and platforms. After years of commercial exploration, Baidu has formed a comprehensive AI ecosystem and is now at the </w:t>
      </w:r>
      <w:r w:rsidRPr="00A5701D">
        <w:lastRenderedPageBreak/>
        <w:t>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5AFB9EBC" w14:textId="77777777" w:rsidR="00870F90" w:rsidRPr="00A5701D" w:rsidRDefault="00870F90" w:rsidP="00870F90">
      <w:r w:rsidRPr="00A5701D">
        <w:t>People actively involved: Yanwu XU (xuyanwu@baidu.com), Xingxing Cao (caoxingxing@baidu.com)</w:t>
      </w:r>
    </w:p>
    <w:p w14:paraId="02057428" w14:textId="77777777" w:rsidR="00870F90" w:rsidRPr="00A5701D" w:rsidRDefault="00870F90" w:rsidP="00870F90">
      <w:pPr>
        <w:rPr>
          <w:b/>
          <w:i/>
        </w:rPr>
      </w:pPr>
    </w:p>
    <w:p w14:paraId="2645DE8D" w14:textId="77777777" w:rsidR="00870F90" w:rsidRPr="00A5701D" w:rsidRDefault="00870F90" w:rsidP="00870F90">
      <w:pPr>
        <w:rPr>
          <w:b/>
        </w:rPr>
      </w:pPr>
      <w:r w:rsidRPr="00A5701D">
        <w:rPr>
          <w:b/>
        </w:rPr>
        <w:t>Barkibu</w:t>
      </w:r>
    </w:p>
    <w:p w14:paraId="61778DA8" w14:textId="77777777" w:rsidR="00870F90" w:rsidRPr="00A5701D" w:rsidRDefault="00870F90" w:rsidP="00870F90">
      <w:pPr>
        <w:spacing w:after="160" w:line="259" w:lineRule="auto"/>
      </w:pPr>
      <w:hyperlink r:id="rId325">
        <w:r w:rsidRPr="00A5701D">
          <w:rPr>
            <w:color w:val="0000FF"/>
            <w:u w:val="single"/>
          </w:rPr>
          <w:t>Barkibu</w:t>
        </w:r>
      </w:hyperlink>
      <w:r w:rsidRPr="00A5701D">
        <w:t xml:space="preserve"> is a pet health care and insurance company based in Coruña, Spain and founded in 2015.</w:t>
      </w:r>
      <w:r w:rsidRPr="00A5701D">
        <w:br/>
        <w:t>Through the Barkibu app, pet parents can get assistance on how to take care of their pets, check their symptoms and get immediate triage, talk to a live vet or find the best suited clinic for their pet’s problem. We do this through a combination of an AI powered vet assistant that runs our proprietary algorithms fed with real case data, a chat &amp; video telehealth platform and a comprehensive insurance coverage policy.</w:t>
      </w:r>
      <w:r w:rsidRPr="00A5701D">
        <w:br/>
        <w:t>People actively involved: Francisco Cheda Pérez (</w:t>
      </w:r>
      <w:hyperlink r:id="rId326">
        <w:r w:rsidRPr="00A5701D">
          <w:rPr>
            <w:color w:val="0000FF"/>
            <w:u w:val="single"/>
          </w:rPr>
          <w:t>fran@barkibu.com</w:t>
        </w:r>
      </w:hyperlink>
      <w:r w:rsidRPr="00A5701D">
        <w:t>), Ernesto Hernández  Cura (</w:t>
      </w:r>
      <w:hyperlink r:id="rId327">
        <w:r w:rsidRPr="00A5701D">
          <w:rPr>
            <w:color w:val="0000FF"/>
            <w:u w:val="single"/>
          </w:rPr>
          <w:t>ernesto@barkibu.com</w:t>
        </w:r>
      </w:hyperlink>
      <w:r w:rsidRPr="00A5701D">
        <w:t xml:space="preserve">) </w:t>
      </w:r>
    </w:p>
    <w:p w14:paraId="42824CFC"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Deepcare</w:t>
      </w:r>
    </w:p>
    <w:p w14:paraId="1BD0290E" w14:textId="77777777" w:rsidR="00870F90" w:rsidRPr="00A5701D" w:rsidRDefault="00870F90" w:rsidP="00870F90">
      <w:r w:rsidRPr="00A5701D">
        <w:t>Deepcare is a Vietnam based medtech company. Founded in 2018 by three co-founders. Actually, we provide a Teleconsultation system for vietnamese market. AI-based symptom checker is our core product. It actually is available only in vietnamese language.</w:t>
      </w:r>
    </w:p>
    <w:p w14:paraId="1BC3B8D5" w14:textId="77777777" w:rsidR="00870F90" w:rsidRPr="00A5701D" w:rsidRDefault="00870F90" w:rsidP="00870F90">
      <w:r w:rsidRPr="00A5701D">
        <w:t>People actively involved: Hanh Nguyen (</w:t>
      </w:r>
      <w:hyperlink r:id="rId328">
        <w:r w:rsidRPr="00A5701D">
          <w:rPr>
            <w:color w:val="0000FF"/>
            <w:u w:val="single"/>
          </w:rPr>
          <w:t>hanhnv@deepcare.io</w:t>
        </w:r>
      </w:hyperlink>
      <w:r w:rsidRPr="00A5701D">
        <w:t>), Hoan Dinh (</w:t>
      </w:r>
      <w:hyperlink r:id="rId329">
        <w:r w:rsidRPr="00A5701D">
          <w:rPr>
            <w:color w:val="0000FF"/>
            <w:u w:val="single"/>
          </w:rPr>
          <w:t>hoan.dinh@deepcare.io</w:t>
        </w:r>
      </w:hyperlink>
      <w:r w:rsidRPr="00A5701D">
        <w:t>), Anh Phan (</w:t>
      </w:r>
      <w:hyperlink r:id="rId330">
        <w:r w:rsidRPr="00A5701D">
          <w:rPr>
            <w:color w:val="0000FF"/>
            <w:u w:val="single"/>
          </w:rPr>
          <w:t>anhpt@deepcare.io</w:t>
        </w:r>
      </w:hyperlink>
      <w:r w:rsidRPr="00A5701D">
        <w:t>)</w:t>
      </w:r>
    </w:p>
    <w:p w14:paraId="3E968671" w14:textId="77777777" w:rsidR="00870F90" w:rsidRPr="00A5701D" w:rsidRDefault="00870F90" w:rsidP="00870F90"/>
    <w:p w14:paraId="2FB06655" w14:textId="77777777" w:rsidR="00870F90" w:rsidRPr="00A5701D" w:rsidRDefault="00870F90" w:rsidP="00870F90">
      <w:r w:rsidRPr="00A5701D">
        <w:rPr>
          <w:b/>
        </w:rPr>
        <w:t>EQL</w:t>
      </w:r>
    </w:p>
    <w:p w14:paraId="1D529715" w14:textId="77777777" w:rsidR="00870F90" w:rsidRPr="00A5701D" w:rsidRDefault="00870F90" w:rsidP="00870F90">
      <w:r w:rsidRPr="00A5701D">
        <w:t>EQL is a digital health-tech organisation based in London, UK, which focuses on MSK conditions and physiotherapy. EQL’s product, Phio Access, provides a conversational AI-enabled digital solution to support triage for MSK conditions. Phio Access is currently available to 9.5 million people in the UK and in active use by several major healthcare providers, including Circle, BMI, Connect Health, Healthshare. EQL is currently working on its next-generation products, with the extended application of AI and ML technology for MSK medicine and physiotherapy.</w:t>
      </w:r>
    </w:p>
    <w:p w14:paraId="047AD00F" w14:textId="77777777" w:rsidR="00870F90" w:rsidRPr="00A5701D" w:rsidRDefault="00870F90" w:rsidP="00870F90">
      <w:r w:rsidRPr="00A5701D">
        <w:t>People actively involved: Yura Perov (</w:t>
      </w:r>
      <w:hyperlink r:id="rId331">
        <w:r w:rsidRPr="00A5701D">
          <w:rPr>
            <w:color w:val="0000FF"/>
            <w:u w:val="single"/>
          </w:rPr>
          <w:t>yura@eql.ai</w:t>
        </w:r>
      </w:hyperlink>
      <w:r w:rsidRPr="00A5701D">
        <w:t>).</w:t>
      </w:r>
    </w:p>
    <w:p w14:paraId="768C713D" w14:textId="77777777" w:rsidR="00870F90" w:rsidRPr="00A5701D" w:rsidRDefault="00870F90" w:rsidP="00870F90">
      <w:pPr>
        <w:rPr>
          <w:b/>
          <w:i/>
        </w:rPr>
      </w:pPr>
    </w:p>
    <w:p w14:paraId="04E12E4B"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bCs/>
          <w:iCs/>
        </w:rPr>
      </w:pPr>
      <w:r w:rsidRPr="00A5701D">
        <w:rPr>
          <w:b/>
          <w:bCs/>
          <w:iCs/>
        </w:rPr>
        <w:t xml:space="preserve">Flo Health </w:t>
      </w:r>
    </w:p>
    <w:p w14:paraId="4DB9B3E9"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Cs/>
          <w:iCs/>
        </w:rPr>
      </w:pPr>
      <w:r w:rsidRPr="00A5701D">
        <w:rPr>
          <w:bCs/>
          <w:iCs/>
        </w:rPr>
        <w:t xml:space="preserve">Flo Health is international company with offices London, Villnius, Minsk, Cyprus and USA. We are focused purely on women’s health and our aim is to help women and girls prioritise their health by giving access to expert information, knowledge and support. We encourage our users to better understand how physiology affects their wellbeing. We are mainly a B2C company, available in 22 </w:t>
      </w:r>
      <w:r w:rsidRPr="00A5701D">
        <w:rPr>
          <w:bCs/>
          <w:iCs/>
        </w:rPr>
        <w:lastRenderedPageBreak/>
        <w:t>languages, we offer products including a menstrual cycle tracker, symptoms tracking and predictions, and a dialog service that provides potential differentials for symptoms they are experiencing. We also have a very large content library for users to use and educate themselves on conditions and symptoms.</w:t>
      </w:r>
    </w:p>
    <w:p w14:paraId="6837C21E"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Cs/>
          <w:iCs/>
        </w:rPr>
      </w:pPr>
      <w:r w:rsidRPr="00A5701D">
        <w:rPr>
          <w:bCs/>
          <w:iCs/>
        </w:rPr>
        <w:t xml:space="preserve">People actively involved: Dr Anna  Klepchukova (CMO, </w:t>
      </w:r>
      <w:hyperlink r:id="rId332" w:history="1">
        <w:r w:rsidRPr="00A5701D">
          <w:rPr>
            <w:bCs/>
            <w:iCs/>
            <w:color w:val="0000FF"/>
            <w:u w:val="single"/>
          </w:rPr>
          <w:t>a_klepchukova@flo.health</w:t>
        </w:r>
      </w:hyperlink>
      <w:r w:rsidRPr="00A5701D">
        <w:rPr>
          <w:bCs/>
          <w:iCs/>
        </w:rPr>
        <w:t xml:space="preserve">) and Dr Saddif Ahmed (Medical Director, </w:t>
      </w:r>
      <w:hyperlink r:id="rId333" w:history="1">
        <w:r w:rsidRPr="00A5701D">
          <w:rPr>
            <w:bCs/>
            <w:iCs/>
            <w:color w:val="0000FF"/>
            <w:u w:val="single"/>
          </w:rPr>
          <w:t>s_ahmed@flo.health</w:t>
        </w:r>
      </w:hyperlink>
      <w:r w:rsidRPr="00A5701D">
        <w:rPr>
          <w:bCs/>
          <w:iCs/>
        </w:rPr>
        <w:t xml:space="preserve">) </w:t>
      </w:r>
    </w:p>
    <w:p w14:paraId="3E1ED5E3"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Infermedica</w:t>
      </w:r>
    </w:p>
    <w:p w14:paraId="400028E7" w14:textId="77777777" w:rsidR="00870F90" w:rsidRPr="00A5701D" w:rsidRDefault="00870F90" w:rsidP="00870F90">
      <w:hyperlink r:id="rId334">
        <w:r w:rsidRPr="00A5701D">
          <w:rPr>
            <w:color w:val="0000FF"/>
            <w:u w:val="single"/>
          </w:rPr>
          <w:t>Infermedica</w:t>
        </w:r>
      </w:hyperlink>
      <w:r w:rsidRPr="00A5701D">
        <w:t>, Inc. is a US and Polish based health IT company which was founded in 2012. The company provides customizable white-label tools for patient triage and preliminary medical diagnosis to B2B clients, mainly health insurance companies and health systems. Infermedica is available in 15 language versions and offered products include Symptom Checker, Call Center Triage and Infermedica API. To date the company's solutions provided over 3.5 million health assessments worldwide.</w:t>
      </w:r>
    </w:p>
    <w:p w14:paraId="612DEBAD" w14:textId="77777777" w:rsidR="00870F90" w:rsidRPr="00A5701D" w:rsidRDefault="00870F90" w:rsidP="00870F90">
      <w:r w:rsidRPr="00A5701D">
        <w:t>People actively involved: Dr. Irv Loh (</w:t>
      </w:r>
      <w:hyperlink r:id="rId335">
        <w:r w:rsidRPr="00A5701D">
          <w:rPr>
            <w:color w:val="0000FF"/>
            <w:u w:val="single"/>
          </w:rPr>
          <w:t>irv.loh@infermedica.com</w:t>
        </w:r>
      </w:hyperlink>
      <w:r w:rsidRPr="00A5701D">
        <w:t>), Piotr Orzechowski (</w:t>
      </w:r>
      <w:hyperlink r:id="rId336">
        <w:r w:rsidRPr="00A5701D">
          <w:rPr>
            <w:color w:val="0000FF"/>
            <w:u w:val="single"/>
          </w:rPr>
          <w:t>piotr.orzechowski@infermedica.com</w:t>
        </w:r>
      </w:hyperlink>
      <w:r w:rsidRPr="00A5701D">
        <w:t>), Jakub Winter (</w:t>
      </w:r>
      <w:hyperlink r:id="rId337">
        <w:r w:rsidRPr="00A5701D">
          <w:rPr>
            <w:color w:val="0000FF"/>
            <w:u w:val="single"/>
          </w:rPr>
          <w:t>jakub.winter@infermedica.com</w:t>
        </w:r>
      </w:hyperlink>
      <w:r w:rsidRPr="00A5701D">
        <w:t>), Michał Kurtys (</w:t>
      </w:r>
      <w:hyperlink r:id="rId338">
        <w:r w:rsidRPr="00A5701D">
          <w:rPr>
            <w:color w:val="0000FF"/>
            <w:u w:val="single"/>
          </w:rPr>
          <w:t>michal.kurtys@infermedica.com</w:t>
        </w:r>
      </w:hyperlink>
      <w:r w:rsidRPr="00A5701D">
        <w:t>)</w:t>
      </w:r>
    </w:p>
    <w:p w14:paraId="39B729CF" w14:textId="77777777" w:rsidR="00870F90" w:rsidRPr="00A5701D" w:rsidRDefault="00870F90" w:rsidP="00870F90">
      <w:pPr>
        <w:rPr>
          <w:b/>
        </w:rPr>
      </w:pPr>
    </w:p>
    <w:p w14:paraId="42CBBB7F"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Inspired Ideas</w:t>
      </w:r>
    </w:p>
    <w:p w14:paraId="1CE4D40D" w14:textId="77777777" w:rsidR="00870F90" w:rsidRPr="00A5701D" w:rsidRDefault="00870F90" w:rsidP="00870F90">
      <w:hyperlink r:id="rId339">
        <w:r w:rsidRPr="00A5701D">
          <w:rPr>
            <w:color w:val="0000FF"/>
            <w:u w:val="single"/>
          </w:rPr>
          <w:t>Inspired Ideas</w:t>
        </w:r>
      </w:hyperlink>
      <w:r w:rsidRPr="00A5701D">
        <w:t xml:space="preserve"> is a technology company in Tanzania that believes in using technology to solve the biggest challenges across the African continent. Their intelligent Health Assistant, </w:t>
      </w:r>
      <w:hyperlink r:id="rId340">
        <w:r w:rsidRPr="00A5701D">
          <w:rPr>
            <w:color w:val="0000FF"/>
            <w:u w:val="single"/>
          </w:rPr>
          <w:t>Dr. Elsa,</w:t>
        </w:r>
      </w:hyperlink>
      <w:r w:rsidRPr="00A5701D">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analyzes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11A7B331" w14:textId="77777777" w:rsidR="00870F90" w:rsidRPr="00A5701D" w:rsidRDefault="00870F90" w:rsidP="00870F90">
      <w:r w:rsidRPr="00A5701D">
        <w:t>People actively involved: Ally Salim Jr (</w:t>
      </w:r>
      <w:hyperlink r:id="rId341">
        <w:r w:rsidRPr="00A5701D">
          <w:rPr>
            <w:color w:val="0000FF"/>
            <w:u w:val="single"/>
          </w:rPr>
          <w:t>ally@inspiredideas.io</w:t>
        </w:r>
      </w:hyperlink>
      <w:r w:rsidRPr="00A5701D">
        <w:t>), Megan Allen (megan@inspiredideas.io)</w:t>
      </w:r>
    </w:p>
    <w:p w14:paraId="699228AE" w14:textId="77777777" w:rsidR="00870F90" w:rsidRPr="00A5701D" w:rsidRDefault="00870F90" w:rsidP="00870F90">
      <w:pPr>
        <w:rPr>
          <w:b/>
          <w:i/>
        </w:rPr>
      </w:pPr>
    </w:p>
    <w:p w14:paraId="272F78CC"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Isabel Healthcare</w:t>
      </w:r>
    </w:p>
    <w:p w14:paraId="6339FEED" w14:textId="77777777" w:rsidR="00870F90" w:rsidRPr="00A5701D" w:rsidRDefault="00870F90" w:rsidP="00870F90">
      <w:hyperlink r:id="rId342">
        <w:r w:rsidRPr="00A5701D">
          <w:rPr>
            <w:color w:val="0000FF"/>
            <w:u w:val="single"/>
          </w:rPr>
          <w:t>Isabel Healthcare</w:t>
        </w:r>
      </w:hyperlink>
      <w:r w:rsidRPr="00A5701D">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42F5BB9D" w14:textId="77777777" w:rsidR="00870F90" w:rsidRPr="00A5701D" w:rsidRDefault="00870F90" w:rsidP="00870F90">
      <w:r w:rsidRPr="00A5701D">
        <w:t>People actively involved: Jason Maude (</w:t>
      </w:r>
      <w:hyperlink r:id="rId343">
        <w:r w:rsidRPr="00A5701D">
          <w:rPr>
            <w:color w:val="0000FF"/>
            <w:u w:val="single"/>
          </w:rPr>
          <w:t>jason.maude@isabelhealthcare.com</w:t>
        </w:r>
      </w:hyperlink>
      <w:r w:rsidRPr="00A5701D">
        <w:t>)</w:t>
      </w:r>
    </w:p>
    <w:p w14:paraId="682B56FE" w14:textId="77777777" w:rsidR="00870F90" w:rsidRPr="00A5701D" w:rsidRDefault="00870F90" w:rsidP="00870F90"/>
    <w:p w14:paraId="61B529C2" w14:textId="77777777" w:rsidR="00870F90" w:rsidRPr="00A5701D" w:rsidRDefault="00870F90" w:rsidP="00870F90">
      <w:pPr>
        <w:rPr>
          <w:b/>
          <w:bCs/>
        </w:rPr>
      </w:pPr>
      <w:r w:rsidRPr="00A5701D">
        <w:rPr>
          <w:b/>
          <w:bCs/>
        </w:rPr>
        <w:t>Kahun</w:t>
      </w:r>
    </w:p>
    <w:p w14:paraId="7E0FEF5C" w14:textId="77777777" w:rsidR="00870F90" w:rsidRPr="00A5701D" w:rsidRDefault="00870F90" w:rsidP="00870F90">
      <w:pPr>
        <w:rPr>
          <w:b/>
          <w:bCs/>
        </w:rPr>
      </w:pPr>
      <w:r w:rsidRPr="00A5701D">
        <w:lastRenderedPageBreak/>
        <w:t xml:space="preserve">Kahun is an Israeli based med-tech venture, founded in 2018, developed an AI virtual clinical in-take technology. Kahun has built an evidence-based medical knowledge graph (20M+ relations) and an AI engine that utilizes the graph to generate real-time insights. It enables Kahun to perform a patient interview, and supply a patient decision support dashboard to the provider. </w:t>
      </w:r>
    </w:p>
    <w:p w14:paraId="445E8E3D" w14:textId="77777777" w:rsidR="00870F90" w:rsidRPr="00A5701D" w:rsidRDefault="00870F90" w:rsidP="00870F90">
      <w:r w:rsidRPr="00A5701D">
        <w:t>People actively involved: Michal Tzuchman Katz (</w:t>
      </w:r>
      <w:hyperlink r:id="rId344" w:history="1">
        <w:r w:rsidRPr="00A5701D">
          <w:rPr>
            <w:color w:val="0000FF"/>
            <w:u w:val="single"/>
          </w:rPr>
          <w:t>michal@kahun.com</w:t>
        </w:r>
      </w:hyperlink>
      <w:r w:rsidRPr="00A5701D">
        <w:t>)</w:t>
      </w:r>
    </w:p>
    <w:p w14:paraId="7A8390B3" w14:textId="77777777" w:rsidR="00870F90" w:rsidRPr="00A5701D" w:rsidRDefault="00870F90" w:rsidP="00870F90"/>
    <w:p w14:paraId="24531B5D"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Tom Neumark</w:t>
      </w:r>
    </w:p>
    <w:p w14:paraId="234D8DD6" w14:textId="77777777" w:rsidR="00870F90" w:rsidRPr="00A5701D" w:rsidRDefault="00870F90" w:rsidP="00870F90">
      <w:r w:rsidRPr="00A5701D">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7147166B" w14:textId="77777777" w:rsidR="00870F90" w:rsidRPr="00A5701D" w:rsidRDefault="00870F90" w:rsidP="00870F90">
      <w:pPr>
        <w:rPr>
          <w:b/>
          <w:i/>
        </w:rPr>
      </w:pPr>
    </w:p>
    <w:p w14:paraId="4F33F23E"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Visiba Group AB</w:t>
      </w:r>
    </w:p>
    <w:p w14:paraId="16E1199B" w14:textId="77777777" w:rsidR="00870F90" w:rsidRPr="00A5701D" w:rsidRDefault="00870F90" w:rsidP="00870F90">
      <w:r w:rsidRPr="00A5701D">
        <w:t>Visiba Care supplies and develops a software solution that enables healthcare providers to run own-brand digital practices. The company offers a scalable and flexible platform with facilities such as video meetings, secure messaging, drop-ins and booking appointments. Visiba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54A0040F" w14:textId="77777777" w:rsidR="00870F90" w:rsidRPr="00A5701D" w:rsidRDefault="00870F90" w:rsidP="00870F90">
      <w:r w:rsidRPr="00A5701D">
        <w:t>Visiba Care was founded in 2014 to make healthcare more accessible, efficient and equal. In a short time, Visiba Care has been established as a market-leading provider of technology and services in Sweden, enabling existing healthcare to digitalise their care flows. Through its innovative product offering and the value it creates for both healthcare providers and patients, Visiba Care has been a driving force in the digitalisation of existing healthcare. Through our platform, thousands of patients today can choose to meet their healthcare provider digitally. As of today, Visiba Care is active in 4 markets (Sweden, Finland, Norway and UK) with more than 70 customers and has helped facilitate more than 130.000 consultations. Most customers are present in Sweden today, and our largest client is the Västra Götaland region with 1.6 million patients.</w:t>
      </w:r>
    </w:p>
    <w:p w14:paraId="19C8887F" w14:textId="77777777" w:rsidR="00870F90" w:rsidRPr="00A5701D" w:rsidRDefault="00870F90" w:rsidP="00870F90">
      <w:r w:rsidRPr="00A5701D">
        <w:t>We have been working specifically with AI-based symptom assessment and automated triage for 2 years now, and this becomes a natural step to expand our solution and improve patient onboarding within the digi-physical careflow.</w:t>
      </w:r>
    </w:p>
    <w:p w14:paraId="3D2929D5" w14:textId="77777777" w:rsidR="00870F90" w:rsidRPr="00A5701D" w:rsidRDefault="00870F90" w:rsidP="00870F90">
      <w:r w:rsidRPr="00A5701D">
        <w:t>People actively involved: Anastacia Simonchik (</w:t>
      </w:r>
      <w:hyperlink r:id="rId345">
        <w:r w:rsidRPr="00A5701D">
          <w:rPr>
            <w:color w:val="0000FF"/>
            <w:u w:val="single"/>
          </w:rPr>
          <w:t>anastacia.simonchik@visibacare.com</w:t>
        </w:r>
      </w:hyperlink>
      <w:r w:rsidRPr="00A5701D">
        <w:t>)</w:t>
      </w:r>
    </w:p>
    <w:p w14:paraId="6F36A4F8" w14:textId="77777777" w:rsidR="00870F90" w:rsidRPr="00A5701D" w:rsidRDefault="00870F90" w:rsidP="00870F90"/>
    <w:p w14:paraId="1E63C112" w14:textId="77777777" w:rsidR="00870F90" w:rsidRPr="00A5701D" w:rsidRDefault="00870F90" w:rsidP="00870F90">
      <w:pPr>
        <w:keepNext/>
        <w:pBdr>
          <w:top w:val="nil"/>
          <w:left w:val="nil"/>
          <w:bottom w:val="nil"/>
          <w:right w:val="nil"/>
          <w:between w:val="nil"/>
        </w:pBdr>
        <w:tabs>
          <w:tab w:val="left" w:pos="794"/>
          <w:tab w:val="left" w:pos="1191"/>
          <w:tab w:val="left" w:pos="1588"/>
          <w:tab w:val="left" w:pos="1985"/>
        </w:tabs>
        <w:spacing w:before="160"/>
        <w:rPr>
          <w:b/>
          <w:color w:val="000000"/>
        </w:rPr>
      </w:pPr>
      <w:r w:rsidRPr="00A5701D">
        <w:rPr>
          <w:b/>
          <w:color w:val="000000"/>
        </w:rPr>
        <w:t>Your.MD Ltd</w:t>
      </w:r>
    </w:p>
    <w:p w14:paraId="73F2967E" w14:textId="77777777" w:rsidR="00870F90" w:rsidRPr="00A5701D" w:rsidRDefault="00870F90" w:rsidP="00870F90">
      <w:hyperlink r:id="rId346">
        <w:r w:rsidRPr="00A5701D">
          <w:rPr>
            <w:color w:val="0000FF"/>
            <w:u w:val="single"/>
          </w:rPr>
          <w:t>Your.MD</w:t>
        </w:r>
      </w:hyperlink>
      <w:r w:rsidRPr="00A5701D">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Excellence to assess AI self-assessment tools. We are keen to link all these initiatives together to create a globally recognised benchmarking standard.</w:t>
      </w:r>
    </w:p>
    <w:p w14:paraId="3C846080" w14:textId="77777777" w:rsidR="00870F90" w:rsidRPr="00A5701D" w:rsidRDefault="00870F90" w:rsidP="00870F90">
      <w:r w:rsidRPr="00A5701D">
        <w:lastRenderedPageBreak/>
        <w:t>People actively involved: Jonathon Carr-Brown (</w:t>
      </w:r>
      <w:hyperlink r:id="rId347">
        <w:r w:rsidRPr="00A5701D">
          <w:rPr>
            <w:color w:val="0000FF"/>
            <w:u w:val="single"/>
          </w:rPr>
          <w:t>jcb@your.md</w:t>
        </w:r>
      </w:hyperlink>
      <w:r w:rsidRPr="00A5701D">
        <w:t>), Matteo Berlucchi (</w:t>
      </w:r>
      <w:hyperlink r:id="rId348">
        <w:r w:rsidRPr="00A5701D">
          <w:rPr>
            <w:color w:val="0000FF"/>
            <w:u w:val="single"/>
          </w:rPr>
          <w:t>matteo@your.md</w:t>
        </w:r>
      </w:hyperlink>
      <w:r w:rsidRPr="00A5701D">
        <w:t>), Martin Cansdale (</w:t>
      </w:r>
      <w:hyperlink r:id="rId349">
        <w:r w:rsidRPr="00A5701D">
          <w:rPr>
            <w:color w:val="0000FF"/>
            <w:u w:val="single"/>
          </w:rPr>
          <w:t>martin@your.md</w:t>
        </w:r>
      </w:hyperlink>
      <w:r w:rsidRPr="00A5701D">
        <w:t>), Audrey Menezes (</w:t>
      </w:r>
      <w:hyperlink r:id="rId350">
        <w:r w:rsidRPr="00A5701D">
          <w:rPr>
            <w:color w:val="0000FF"/>
            <w:u w:val="single"/>
          </w:rPr>
          <w:t>audrey@your.md</w:t>
        </w:r>
      </w:hyperlink>
      <w:r w:rsidRPr="00A5701D">
        <w:t>)</w:t>
      </w:r>
    </w:p>
    <w:p w14:paraId="3D76EABD" w14:textId="77777777" w:rsidR="00870F90" w:rsidRPr="00A5701D" w:rsidRDefault="00870F90" w:rsidP="00870F90">
      <w:r w:rsidRPr="00A5701D">
        <w:t>Involved before: Rex Cooper</w:t>
      </w:r>
    </w:p>
    <w:bookmarkEnd w:id="11"/>
    <w:p w14:paraId="585DEA88" w14:textId="65BF7563" w:rsidR="00870F90" w:rsidRDefault="00870F90" w:rsidP="00870F90">
      <w:pPr>
        <w:spacing w:after="20"/>
        <w:jc w:val="center"/>
      </w:pPr>
      <w:r>
        <w:t>____________________________</w:t>
      </w:r>
    </w:p>
    <w:sectPr w:rsidR="00870F90" w:rsidSect="007B7733">
      <w:headerReference w:type="default" r:id="rId35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7F038" w14:textId="77777777" w:rsidR="00870F90" w:rsidRDefault="00870F90" w:rsidP="007B7733">
      <w:pPr>
        <w:spacing w:before="0"/>
      </w:pPr>
      <w:r>
        <w:separator/>
      </w:r>
    </w:p>
  </w:endnote>
  <w:endnote w:type="continuationSeparator" w:id="0">
    <w:p w14:paraId="0E590CBE" w14:textId="77777777" w:rsidR="00870F90" w:rsidRDefault="00870F9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EA91D" w14:textId="77777777" w:rsidR="00870F90" w:rsidRDefault="00870F90" w:rsidP="007B7733">
      <w:pPr>
        <w:spacing w:before="0"/>
      </w:pPr>
      <w:r>
        <w:separator/>
      </w:r>
    </w:p>
  </w:footnote>
  <w:footnote w:type="continuationSeparator" w:id="0">
    <w:p w14:paraId="79F1B869" w14:textId="77777777" w:rsidR="00870F90" w:rsidRDefault="00870F90" w:rsidP="007B7733">
      <w:pPr>
        <w:spacing w:before="0"/>
      </w:pPr>
      <w:r>
        <w:continuationSeparator/>
      </w:r>
    </w:p>
  </w:footnote>
  <w:footnote w:id="1">
    <w:p w14:paraId="4B404FE8" w14:textId="77777777" w:rsidR="00870F90" w:rsidRPr="00A30CB4" w:rsidRDefault="00870F90" w:rsidP="00870F90">
      <w:pPr>
        <w:pStyle w:val="FootnoteText"/>
        <w:rPr>
          <w:lang w:val="en-US"/>
        </w:rPr>
      </w:pPr>
      <w:r>
        <w:rPr>
          <w:rStyle w:val="FootnoteReference"/>
        </w:rPr>
        <w:footnoteRef/>
      </w:r>
      <w:r>
        <w:t xml:space="preserve"> T</w:t>
      </w:r>
      <w:r w:rsidRPr="006A5F41">
        <w:t>hrough this section, the terms tool and app are used interchangeably, and refer to patient facing symptom assessment tools</w:t>
      </w:r>
      <w:r>
        <w:t>.</w:t>
      </w:r>
    </w:p>
  </w:footnote>
  <w:footnote w:id="2">
    <w:p w14:paraId="7D4666B2" w14:textId="77777777" w:rsidR="00870F90" w:rsidRPr="00A30CB4" w:rsidRDefault="00870F90" w:rsidP="00870F90">
      <w:pPr>
        <w:pStyle w:val="FootnoteText"/>
        <w:rPr>
          <w:lang w:val="en-US"/>
        </w:rPr>
      </w:pPr>
      <w:r>
        <w:rPr>
          <w:rStyle w:val="FootnoteReference"/>
        </w:rPr>
        <w:footnoteRef/>
      </w:r>
      <w:r>
        <w:t xml:space="preserve"> </w:t>
      </w:r>
      <w:r>
        <w:rPr>
          <w:i/>
          <w:iCs/>
          <w:lang w:val="en-US"/>
        </w:rPr>
        <w:t>I</w:t>
      </w:r>
      <w:r w:rsidRPr="5873C753">
        <w:rPr>
          <w:i/>
          <w:iCs/>
          <w:lang w:val="en-US"/>
        </w:rPr>
        <w:t>t is also important to consider this within the context of people who have congenital sex differentiation disorders, where this notion may not be so clear cut for some users</w:t>
      </w:r>
      <w:r>
        <w:rPr>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21C4"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F5112E6" w14:textId="67700A39"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47EFF">
      <w:rPr>
        <w:noProof/>
      </w:rPr>
      <w:t>FG-AI4H-P-021-A01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8A1123"/>
    <w:multiLevelType w:val="hybridMultilevel"/>
    <w:tmpl w:val="B0B8273E"/>
    <w:lvl w:ilvl="0" w:tplc="0FB26B2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D61543"/>
    <w:multiLevelType w:val="multilevel"/>
    <w:tmpl w:val="AC78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1906BF"/>
    <w:multiLevelType w:val="hybridMultilevel"/>
    <w:tmpl w:val="1CA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E66FD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0A40A4"/>
    <w:multiLevelType w:val="multilevel"/>
    <w:tmpl w:val="245C2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E8D6A74"/>
    <w:multiLevelType w:val="multilevel"/>
    <w:tmpl w:val="491AE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3F203B"/>
    <w:multiLevelType w:val="multilevel"/>
    <w:tmpl w:val="5000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8A35221"/>
    <w:multiLevelType w:val="hybridMultilevel"/>
    <w:tmpl w:val="D7487DE6"/>
    <w:lvl w:ilvl="0" w:tplc="00FAD71C">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053326"/>
    <w:multiLevelType w:val="multilevel"/>
    <w:tmpl w:val="ED9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C7200E"/>
    <w:multiLevelType w:val="multilevel"/>
    <w:tmpl w:val="0542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5C94B07"/>
    <w:multiLevelType w:val="multilevel"/>
    <w:tmpl w:val="116A5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7AD4FA4"/>
    <w:multiLevelType w:val="multilevel"/>
    <w:tmpl w:val="2BC824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F44720B"/>
    <w:multiLevelType w:val="multilevel"/>
    <w:tmpl w:val="9E9A0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3CA0729"/>
    <w:multiLevelType w:val="multilevel"/>
    <w:tmpl w:val="A206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58D2F5D"/>
    <w:multiLevelType w:val="multilevel"/>
    <w:tmpl w:val="7F101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6F8D3DE5"/>
    <w:multiLevelType w:val="multilevel"/>
    <w:tmpl w:val="76C61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D324DF"/>
    <w:multiLevelType w:val="multilevel"/>
    <w:tmpl w:val="8BB8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B8C0319"/>
    <w:multiLevelType w:val="multilevel"/>
    <w:tmpl w:val="087612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C255842"/>
    <w:multiLevelType w:val="multilevel"/>
    <w:tmpl w:val="CB3EA1D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65736">
    <w:abstractNumId w:val="56"/>
  </w:num>
  <w:num w:numId="2" w16cid:durableId="991716487">
    <w:abstractNumId w:val="14"/>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2115855070">
    <w:abstractNumId w:val="12"/>
  </w:num>
  <w:num w:numId="14" w16cid:durableId="447745043">
    <w:abstractNumId w:val="48"/>
  </w:num>
  <w:num w:numId="15" w16cid:durableId="1781410678">
    <w:abstractNumId w:val="43"/>
  </w:num>
  <w:num w:numId="16" w16cid:durableId="33773031">
    <w:abstractNumId w:val="44"/>
  </w:num>
  <w:num w:numId="17" w16cid:durableId="1207722648">
    <w:abstractNumId w:val="58"/>
  </w:num>
  <w:num w:numId="18" w16cid:durableId="1007944414">
    <w:abstractNumId w:val="42"/>
  </w:num>
  <w:num w:numId="19" w16cid:durableId="958755931">
    <w:abstractNumId w:val="50"/>
  </w:num>
  <w:num w:numId="20" w16cid:durableId="532615025">
    <w:abstractNumId w:val="21"/>
  </w:num>
  <w:num w:numId="21" w16cid:durableId="641888127">
    <w:abstractNumId w:val="24"/>
  </w:num>
  <w:num w:numId="22" w16cid:durableId="1026103397">
    <w:abstractNumId w:val="40"/>
  </w:num>
  <w:num w:numId="23" w16cid:durableId="146287789">
    <w:abstractNumId w:val="28"/>
  </w:num>
  <w:num w:numId="24" w16cid:durableId="598023291">
    <w:abstractNumId w:val="33"/>
  </w:num>
  <w:num w:numId="25" w16cid:durableId="1276060632">
    <w:abstractNumId w:val="17"/>
  </w:num>
  <w:num w:numId="26" w16cid:durableId="1544095910">
    <w:abstractNumId w:val="57"/>
  </w:num>
  <w:num w:numId="27" w16cid:durableId="2043676037">
    <w:abstractNumId w:val="54"/>
  </w:num>
  <w:num w:numId="28" w16cid:durableId="1944419193">
    <w:abstractNumId w:val="45"/>
  </w:num>
  <w:num w:numId="29" w16cid:durableId="780297196">
    <w:abstractNumId w:val="55"/>
  </w:num>
  <w:num w:numId="30" w16cid:durableId="825172468">
    <w:abstractNumId w:val="27"/>
  </w:num>
  <w:num w:numId="31" w16cid:durableId="1015619152">
    <w:abstractNumId w:val="49"/>
  </w:num>
  <w:num w:numId="32" w16cid:durableId="479855823">
    <w:abstractNumId w:val="37"/>
  </w:num>
  <w:num w:numId="33" w16cid:durableId="637806907">
    <w:abstractNumId w:val="18"/>
  </w:num>
  <w:num w:numId="34" w16cid:durableId="2058969131">
    <w:abstractNumId w:val="30"/>
  </w:num>
  <w:num w:numId="35" w16cid:durableId="595096744">
    <w:abstractNumId w:val="47"/>
  </w:num>
  <w:num w:numId="36" w16cid:durableId="853344657">
    <w:abstractNumId w:val="29"/>
  </w:num>
  <w:num w:numId="37" w16cid:durableId="991256569">
    <w:abstractNumId w:val="32"/>
  </w:num>
  <w:num w:numId="38" w16cid:durableId="775516485">
    <w:abstractNumId w:val="11"/>
  </w:num>
  <w:num w:numId="39" w16cid:durableId="1069768227">
    <w:abstractNumId w:val="59"/>
  </w:num>
  <w:num w:numId="40" w16cid:durableId="543642494">
    <w:abstractNumId w:val="26"/>
  </w:num>
  <w:num w:numId="41" w16cid:durableId="1052342020">
    <w:abstractNumId w:val="16"/>
  </w:num>
  <w:num w:numId="42" w16cid:durableId="682244633">
    <w:abstractNumId w:val="41"/>
  </w:num>
  <w:num w:numId="43" w16cid:durableId="265964583">
    <w:abstractNumId w:val="23"/>
  </w:num>
  <w:num w:numId="44" w16cid:durableId="825514478">
    <w:abstractNumId w:val="34"/>
  </w:num>
  <w:num w:numId="45" w16cid:durableId="1136219501">
    <w:abstractNumId w:val="52"/>
  </w:num>
  <w:num w:numId="46" w16cid:durableId="245580954">
    <w:abstractNumId w:val="46"/>
  </w:num>
  <w:num w:numId="47" w16cid:durableId="27069250">
    <w:abstractNumId w:val="36"/>
  </w:num>
  <w:num w:numId="48" w16cid:durableId="185023669">
    <w:abstractNumId w:val="51"/>
  </w:num>
  <w:num w:numId="49" w16cid:durableId="709692463">
    <w:abstractNumId w:val="53"/>
  </w:num>
  <w:num w:numId="50" w16cid:durableId="684869034">
    <w:abstractNumId w:val="38"/>
  </w:num>
  <w:num w:numId="51" w16cid:durableId="1116362685">
    <w:abstractNumId w:val="22"/>
  </w:num>
  <w:num w:numId="52" w16cid:durableId="1106580595">
    <w:abstractNumId w:val="15"/>
  </w:num>
  <w:num w:numId="53" w16cid:durableId="912785526">
    <w:abstractNumId w:val="19"/>
  </w:num>
  <w:num w:numId="54" w16cid:durableId="1789079665">
    <w:abstractNumId w:val="31"/>
  </w:num>
  <w:num w:numId="55" w16cid:durableId="357005586">
    <w:abstractNumId w:val="39"/>
  </w:num>
  <w:num w:numId="56" w16cid:durableId="1827210264">
    <w:abstractNumId w:val="61"/>
  </w:num>
  <w:num w:numId="57" w16cid:durableId="871765578">
    <w:abstractNumId w:val="35"/>
  </w:num>
  <w:num w:numId="58" w16cid:durableId="966661234">
    <w:abstractNumId w:val="20"/>
  </w:num>
  <w:num w:numId="59" w16cid:durableId="505246630">
    <w:abstractNumId w:val="10"/>
  </w:num>
  <w:num w:numId="60" w16cid:durableId="174459925">
    <w:abstractNumId w:val="13"/>
  </w:num>
  <w:num w:numId="61" w16cid:durableId="843207668">
    <w:abstractNumId w:val="60"/>
  </w:num>
  <w:num w:numId="62" w16cid:durableId="2132746919">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F90"/>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1240"/>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2468"/>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0F90"/>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46A20"/>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47EFF"/>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BB483"/>
  <w15:chartTrackingRefBased/>
  <w15:docId w15:val="{302B9802-2D34-4E94-B907-DC59BF3A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70F90"/>
    <w:pPr>
      <w:spacing w:before="0"/>
      <w:jc w:val="right"/>
    </w:pPr>
    <w:rPr>
      <w:rFonts w:eastAsia="Times New Roman"/>
      <w:lang w:eastAsia="zh-CN"/>
    </w:rPr>
  </w:style>
  <w:style w:type="character" w:customStyle="1" w:styleId="SmartLink1">
    <w:name w:val="SmartLink1"/>
    <w:basedOn w:val="DefaultParagraphFont"/>
    <w:uiPriority w:val="99"/>
    <w:semiHidden/>
    <w:unhideWhenUsed/>
    <w:rsid w:val="00870F90"/>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870F90"/>
    <w:rPr>
      <w:color w:val="605E5C"/>
      <w:shd w:val="clear" w:color="auto" w:fill="E1DFDD"/>
    </w:rPr>
  </w:style>
  <w:style w:type="paragraph" w:customStyle="1" w:styleId="toc0">
    <w:name w:val="toc 0"/>
    <w:basedOn w:val="Normal"/>
    <w:next w:val="TOC1"/>
    <w:rsid w:val="00870F90"/>
    <w:pPr>
      <w:keepLines/>
      <w:tabs>
        <w:tab w:val="right" w:pos="9639"/>
      </w:tabs>
      <w:spacing w:before="0"/>
    </w:pPr>
    <w:rPr>
      <w:rFonts w:eastAsiaTheme="minorEastAsia"/>
      <w:b/>
      <w:lang w:eastAsia="zh-CN"/>
    </w:rPr>
  </w:style>
  <w:style w:type="table" w:styleId="TableGrid">
    <w:name w:val="Table Grid"/>
    <w:basedOn w:val="TableNormal"/>
    <w:uiPriority w:val="59"/>
    <w:rsid w:val="00870F90"/>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70F90"/>
  </w:style>
  <w:style w:type="paragraph" w:styleId="Revision">
    <w:name w:val="Revision"/>
    <w:hidden/>
    <w:uiPriority w:val="99"/>
    <w:semiHidden/>
    <w:rsid w:val="00870F90"/>
    <w:rPr>
      <w:rFonts w:eastAsiaTheme="minorHAnsi"/>
      <w:sz w:val="24"/>
      <w:szCs w:val="24"/>
      <w:lang w:val="en-GB" w:eastAsia="ja-JP"/>
    </w:rPr>
  </w:style>
  <w:style w:type="character" w:customStyle="1" w:styleId="Hashtag2">
    <w:name w:val="Hashtag2"/>
    <w:basedOn w:val="DefaultParagraphFont"/>
    <w:uiPriority w:val="99"/>
    <w:semiHidden/>
    <w:unhideWhenUsed/>
    <w:rsid w:val="00870F90"/>
    <w:rPr>
      <w:color w:val="2B579A"/>
      <w:shd w:val="clear" w:color="auto" w:fill="E1DFDD"/>
    </w:rPr>
  </w:style>
  <w:style w:type="character" w:customStyle="1" w:styleId="Erwhnung1">
    <w:name w:val="Erwähnung1"/>
    <w:basedOn w:val="DefaultParagraphFont"/>
    <w:uiPriority w:val="99"/>
    <w:semiHidden/>
    <w:unhideWhenUsed/>
    <w:rsid w:val="00870F90"/>
    <w:rPr>
      <w:color w:val="2B579A"/>
      <w:shd w:val="clear" w:color="auto" w:fill="E1DFDD"/>
    </w:rPr>
  </w:style>
  <w:style w:type="character" w:customStyle="1" w:styleId="IntelligenterLink1">
    <w:name w:val="Intelligenter Link1"/>
    <w:basedOn w:val="DefaultParagraphFont"/>
    <w:uiPriority w:val="99"/>
    <w:semiHidden/>
    <w:unhideWhenUsed/>
    <w:rsid w:val="00870F90"/>
    <w:rPr>
      <w:u w:val="dotted"/>
    </w:rPr>
  </w:style>
  <w:style w:type="character" w:customStyle="1" w:styleId="SmartLink2">
    <w:name w:val="SmartLink2"/>
    <w:basedOn w:val="DefaultParagraphFont"/>
    <w:uiPriority w:val="99"/>
    <w:semiHidden/>
    <w:unhideWhenUsed/>
    <w:rsid w:val="00870F90"/>
    <w:rPr>
      <w:color w:val="0000FF"/>
      <w:u w:val="single"/>
      <w:shd w:val="clear" w:color="auto" w:fill="F3F2F1"/>
    </w:rPr>
  </w:style>
  <w:style w:type="character" w:customStyle="1" w:styleId="UnresolvedMention2">
    <w:name w:val="Unresolved Mention2"/>
    <w:basedOn w:val="DefaultParagraphFont"/>
    <w:uiPriority w:val="99"/>
    <w:semiHidden/>
    <w:unhideWhenUsed/>
    <w:rsid w:val="00870F90"/>
    <w:rPr>
      <w:color w:val="605E5C"/>
      <w:shd w:val="clear" w:color="auto" w:fill="E1DFDD"/>
    </w:rPr>
  </w:style>
  <w:style w:type="paragraph" w:customStyle="1" w:styleId="Formatvorlage1">
    <w:name w:val="Formatvorlage1"/>
    <w:basedOn w:val="Heading3"/>
    <w:rsid w:val="00870F90"/>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870F90"/>
    <w:rPr>
      <w:color w:val="538135" w:themeColor="accent6" w:themeShade="BF"/>
    </w:rPr>
  </w:style>
  <w:style w:type="character" w:styleId="Hashtag">
    <w:name w:val="Hashtag"/>
    <w:basedOn w:val="DefaultParagraphFont"/>
    <w:uiPriority w:val="99"/>
    <w:semiHidden/>
    <w:unhideWhenUsed/>
    <w:rsid w:val="00870F90"/>
    <w:rPr>
      <w:color w:val="2B579A"/>
      <w:shd w:val="clear" w:color="auto" w:fill="E1DFDD"/>
    </w:rPr>
  </w:style>
  <w:style w:type="character" w:styleId="Mention">
    <w:name w:val="Mention"/>
    <w:basedOn w:val="DefaultParagraphFont"/>
    <w:uiPriority w:val="99"/>
    <w:semiHidden/>
    <w:unhideWhenUsed/>
    <w:rsid w:val="00870F90"/>
    <w:rPr>
      <w:color w:val="2B579A"/>
      <w:shd w:val="clear" w:color="auto" w:fill="E1DFDD"/>
    </w:rPr>
  </w:style>
  <w:style w:type="character" w:styleId="SmartHyperlink">
    <w:name w:val="Smart Hyperlink"/>
    <w:basedOn w:val="DefaultParagraphFont"/>
    <w:uiPriority w:val="99"/>
    <w:semiHidden/>
    <w:unhideWhenUsed/>
    <w:rsid w:val="00870F90"/>
    <w:rPr>
      <w:u w:val="dotted"/>
    </w:rPr>
  </w:style>
  <w:style w:type="character" w:customStyle="1" w:styleId="SmartLink3">
    <w:name w:val="SmartLink3"/>
    <w:basedOn w:val="DefaultParagraphFont"/>
    <w:uiPriority w:val="99"/>
    <w:semiHidden/>
    <w:unhideWhenUsed/>
    <w:rsid w:val="00870F90"/>
    <w:rPr>
      <w:color w:val="0000FF"/>
      <w:u w:val="single"/>
      <w:shd w:val="clear" w:color="auto" w:fill="F3F2F1"/>
    </w:rPr>
  </w:style>
  <w:style w:type="character" w:styleId="UnresolvedMention">
    <w:name w:val="Unresolved Mention"/>
    <w:basedOn w:val="DefaultParagraphFont"/>
    <w:uiPriority w:val="99"/>
    <w:semiHidden/>
    <w:unhideWhenUsed/>
    <w:rsid w:val="00870F90"/>
    <w:rPr>
      <w:color w:val="605E5C"/>
      <w:shd w:val="clear" w:color="auto" w:fill="E1DFDD"/>
    </w:rPr>
  </w:style>
  <w:style w:type="character" w:customStyle="1" w:styleId="Gray">
    <w:name w:val="Gray"/>
    <w:basedOn w:val="DefaultParagraphFont"/>
    <w:rsid w:val="00870F90"/>
    <w:rPr>
      <w:color w:val="808080" w:themeColor="background1" w:themeShade="80"/>
    </w:rPr>
  </w:style>
  <w:style w:type="character" w:customStyle="1" w:styleId="SmartLink4">
    <w:name w:val="SmartLink4"/>
    <w:basedOn w:val="DefaultParagraphFont"/>
    <w:uiPriority w:val="99"/>
    <w:semiHidden/>
    <w:unhideWhenUsed/>
    <w:rsid w:val="00870F90"/>
    <w:rPr>
      <w:color w:val="0000FF"/>
      <w:u w:val="single"/>
      <w:shd w:val="clear" w:color="auto" w:fill="F3F2F1"/>
    </w:rPr>
  </w:style>
  <w:style w:type="table" w:customStyle="1" w:styleId="6">
    <w:name w:val="6"/>
    <w:basedOn w:val="TableNormal"/>
    <w:rsid w:val="00870F90"/>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870F90"/>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70F90"/>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870F90"/>
    <w:pPr>
      <w:spacing w:before="100" w:beforeAutospacing="1" w:after="100" w:afterAutospacing="1"/>
    </w:pPr>
    <w:rPr>
      <w:rFonts w:eastAsia="Times New Roman"/>
      <w:lang w:eastAsia="en-GB"/>
    </w:rPr>
  </w:style>
  <w:style w:type="character" w:customStyle="1" w:styleId="normaltextrun">
    <w:name w:val="normaltextrun"/>
    <w:basedOn w:val="DefaultParagraphFont"/>
    <w:rsid w:val="00870F90"/>
  </w:style>
  <w:style w:type="paragraph" w:customStyle="1" w:styleId="FigureCaption">
    <w:name w:val="Figure Caption"/>
    <w:basedOn w:val="Normal"/>
    <w:qFormat/>
    <w:rsid w:val="00870F90"/>
    <w:pPr>
      <w:pBdr>
        <w:top w:val="nil"/>
        <w:left w:val="nil"/>
        <w:bottom w:val="nil"/>
        <w:right w:val="nil"/>
        <w:between w:val="nil"/>
      </w:pBdr>
      <w:spacing w:before="0" w:after="200"/>
      <w:jc w:val="center"/>
    </w:pPr>
    <w:rPr>
      <w:rFonts w:eastAsia="Times New Roman"/>
      <w:b/>
      <w:color w:val="000000"/>
      <w:lang w:eastAsia="zh-CN"/>
    </w:rPr>
  </w:style>
  <w:style w:type="numbering" w:customStyle="1" w:styleId="CurrentList1">
    <w:name w:val="Current List1"/>
    <w:uiPriority w:val="99"/>
    <w:rsid w:val="00870F90"/>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99" Type="http://schemas.openxmlformats.org/officeDocument/2006/relationships/hyperlink" Target="https://www.isabelhealthcare.com/pdf/ISABEL_PAS_POSTER_2013.pdf" TargetMode="External"/><Relationship Id="rId21" Type="http://schemas.openxmlformats.org/officeDocument/2006/relationships/hyperlink" Target="https://extranet.itu.int/sites/itu-t/focusgroups/ai4h/docs/FGAI4H-G-017.docx?d=w8d301e1e742e4843a66b9091bff1f6e2" TargetMode="External"/><Relationship Id="rId63" Type="http://schemas.openxmlformats.org/officeDocument/2006/relationships/hyperlink" Target="https://extranet.itu.int/sites/itu-t/focusgroups/ai4h/tg/symptom/FGAI4H%20TG%20Symptom%2030-05-2019%20meeting%202%20minutes.docx?d=w6418637cd3e6475f8a5318789527721b" TargetMode="External"/><Relationship Id="rId159" Type="http://schemas.openxmlformats.org/officeDocument/2006/relationships/hyperlink" Target="https://extranet.itu.int/sites/itu-t/focusgroups/ai4h/tg/_layouts/15/WopiFrame.aspx?sourcedoc=%7BD943D182-3188-4A2A-9F3F-D90C7F87E6AE%7D&amp;file=FGAI4H%20TG%20Symptom%2021-01-2021%20meeting%2064%20minutes.docx&amp;action=default" TargetMode="External"/><Relationship Id="rId324" Type="http://schemas.openxmlformats.org/officeDocument/2006/relationships/hyperlink" Target="mailto:nathalie.bradley1@babylonhealth.com" TargetMode="External"/><Relationship Id="rId170" Type="http://schemas.openxmlformats.org/officeDocument/2006/relationships/hyperlink" Target="mailto:fgai4htgsymptom@lists.itu.int" TargetMode="External"/><Relationship Id="rId226" Type="http://schemas.openxmlformats.org/officeDocument/2006/relationships/hyperlink" Target="https://extranet.itu.int/sites/itu-t/focusgroups/ai4h/_layouts/15/WopiFrame.aspx?sourcedoc=%7BB846B260-373A-41FC-A892-EE5BBCFE3CF8%7D&amp;file=DEL07_4.docx&amp;action=default" TargetMode="External"/><Relationship Id="rId268" Type="http://schemas.openxmlformats.org/officeDocument/2006/relationships/image" Target="media/image28.png"/><Relationship Id="rId32" Type="http://schemas.openxmlformats.org/officeDocument/2006/relationships/hyperlink" Target="mailto:nathalie.bradley1@babylonhealth.com" TargetMode="External"/><Relationship Id="rId74" Type="http://schemas.openxmlformats.org/officeDocument/2006/relationships/hyperlink" Target="https://extranet.itu.int/sites/itu-t/focusgroups/ai4h/tg/symptom/FGAI4H%20TG%20Symptom%2025-10-2019%20meeting%2012%20minutes.docx?d=wee119da8d7a64fb796b9a4c182a662e8" TargetMode="External"/><Relationship Id="rId128" Type="http://schemas.openxmlformats.org/officeDocument/2006/relationships/hyperlink" Target="https://snowstorm-training.snomedtools.org/snowstorm/snomed-ct/swagger-ui.htm" TargetMode="External"/><Relationship Id="rId335" Type="http://schemas.openxmlformats.org/officeDocument/2006/relationships/hyperlink" Target="mailto:irv.loh@infermedica.com" TargetMode="External"/><Relationship Id="rId5" Type="http://schemas.openxmlformats.org/officeDocument/2006/relationships/styles" Target="styles.xml"/><Relationship Id="rId181" Type="http://schemas.openxmlformats.org/officeDocument/2006/relationships/hyperlink" Target="https://extranet.itu.int/sites/itu-t/focusgroups/ai4h/_layouts/15/WopiFrame.aspx?sourcedoc=%7B7997F2C1-5A1D-4409-B2A0-CBC4E9CE8CDA%7D&amp;file=DEL03.docx&amp;action=default" TargetMode="External"/><Relationship Id="rId237" Type="http://schemas.openxmlformats.org/officeDocument/2006/relationships/hyperlink" Target="https://extranet.itu.int/sites/itu-t/focusgroups/ai4h/_layouts/15/WopiFrame.aspx?sourcedoc=%7B71FE8B9D-ACB3-48CE-AA3F-136409B550A4%7D&amp;file=DEL05_5.docx&amp;action=default" TargetMode="External"/><Relationship Id="rId279" Type="http://schemas.openxmlformats.org/officeDocument/2006/relationships/hyperlink" Target="https://docs.google.com/document/d/1sKcEHF-6BN8_a8OHpg8tXhAO6E_B1IBuE5JwwKSCiAI/edit" TargetMode="External"/><Relationship Id="rId43" Type="http://schemas.openxmlformats.org/officeDocument/2006/relationships/hyperlink" Target="mailto:thomas.neumark@sum.uio.no" TargetMode="External"/><Relationship Id="rId139"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290" Type="http://schemas.openxmlformats.org/officeDocument/2006/relationships/hyperlink" Target="https://extranet.itu.int/sites/itu-t/focusgroups/ai4h/_layouts/15/WopiFrame.aspx?sourcedoc=%7BF2F46A99-7457-4BC8-81A3-0E1E63D6072A%7D&amp;file=DEL02.docx&amp;action=default" TargetMode="External"/><Relationship Id="rId304" Type="http://schemas.openxmlformats.org/officeDocument/2006/relationships/hyperlink" Target="https://hpo.jax.org/app/" TargetMode="External"/><Relationship Id="rId346" Type="http://schemas.openxmlformats.org/officeDocument/2006/relationships/hyperlink" Target="https://www.your.md/" TargetMode="External"/><Relationship Id="rId85"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50" Type="http://schemas.openxmlformats.org/officeDocument/2006/relationships/hyperlink" Target="https://docs.google.com/spreadsheets/d/1v46kxJ0pM8KNeqYqTbEAN4HPpXtOge0xeLntsPpBhLk/edit" TargetMode="External"/><Relationship Id="rId192" Type="http://schemas.openxmlformats.org/officeDocument/2006/relationships/hyperlink" Target="https://www.curai.com/" TargetMode="External"/><Relationship Id="rId206" Type="http://schemas.openxmlformats.org/officeDocument/2006/relationships/hyperlink" Target="https://www.khealth.ai/" TargetMode="External"/><Relationship Id="rId248" Type="http://schemas.openxmlformats.org/officeDocument/2006/relationships/hyperlink" Target="https://extranet.itu.int/sites/itu-t/focusgroups/ai4h/_layouts/15/WopiFrame.aspx?sourcedoc=%7B3B5A31DE-D3B1-4EC1-A261-2C2E19F73810%7D&amp;file=DEL09_2.docx&amp;action=default" TargetMode="External"/><Relationship Id="rId12" Type="http://schemas.openxmlformats.org/officeDocument/2006/relationships/hyperlink" Target="mailto:martin@livehealthily.com" TargetMode="External"/><Relationship Id="rId108"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315" Type="http://schemas.openxmlformats.org/officeDocument/2006/relationships/hyperlink" Target="https://www.1doc3.com/" TargetMode="External"/><Relationship Id="rId54" Type="http://schemas.openxmlformats.org/officeDocument/2006/relationships/hyperlink" Target="mailto:a_klepchukova@flo.health" TargetMode="External"/><Relationship Id="rId96"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61" Type="http://schemas.openxmlformats.org/officeDocument/2006/relationships/hyperlink" Target="https://extranet.itu.int/sites/itu-t/focusgroups/ai4h/tg/SitePages/TG-Symptom.aspx" TargetMode="External"/><Relationship Id="rId217" Type="http://schemas.openxmlformats.org/officeDocument/2006/relationships/hyperlink" Target="https://www.sharecare.com/" TargetMode="External"/><Relationship Id="rId259" Type="http://schemas.openxmlformats.org/officeDocument/2006/relationships/image" Target="media/image19.png"/><Relationship Id="rId23" Type="http://schemas.openxmlformats.org/officeDocument/2006/relationships/hyperlink" Target="https://extranet.itu.int/sites/itu-t/focusgroups/ai4h/docs/FGAI4H-E-017.docx?d=w2ddecda3a8ad48b6870e6c56a7689b1b" TargetMode="External"/><Relationship Id="rId119" Type="http://schemas.openxmlformats.org/officeDocument/2006/relationships/image" Target="media/image5.png"/><Relationship Id="rId270" Type="http://schemas.openxmlformats.org/officeDocument/2006/relationships/image" Target="media/image30.png"/><Relationship Id="rId326" Type="http://schemas.openxmlformats.org/officeDocument/2006/relationships/hyperlink" Target="mailto:fran@barkibu.com" TargetMode="External"/><Relationship Id="rId65" Type="http://schemas.openxmlformats.org/officeDocument/2006/relationships/hyperlink" Target="https://extranet.itu.int/sites/itu-t/focusgroups/ai4h/tg/symptom/FGAI4H%20TG%20Symptom%2006-12-2019%20meeting%2014%20minutes.docx?d=w587cebcda07343f0a38184465a1d0f19" TargetMode="External"/><Relationship Id="rId130" Type="http://schemas.openxmlformats.org/officeDocument/2006/relationships/image" Target="media/image7.png"/><Relationship Id="rId172" Type="http://schemas.openxmlformats.org/officeDocument/2006/relationships/hyperlink" Target="https://extranet.itu.int/sites/itu-t/focusgroups/ai4h/tg/SitePages/TG-Symptom.aspx" TargetMode="External"/><Relationship Id="rId228" Type="http://schemas.openxmlformats.org/officeDocument/2006/relationships/hyperlink" Target="https://extranet.itu.int/sites/itu-t/focusgroups/ai4h/docs/FGAI4H-C-031.pptx?d=wda212412d98541f5a4fbb4757b620828" TargetMode="External"/><Relationship Id="rId281" Type="http://schemas.openxmlformats.org/officeDocument/2006/relationships/hyperlink" Target="http://35.228.161.168:3000/" TargetMode="External"/><Relationship Id="rId337" Type="http://schemas.openxmlformats.org/officeDocument/2006/relationships/hyperlink" Target="mailto:jakub.winter@infermedica.com" TargetMode="External"/><Relationship Id="rId34" Type="http://schemas.openxmlformats.org/officeDocument/2006/relationships/hyperlink" Target="mailto:irv.loh@infermedica.com" TargetMode="External"/><Relationship Id="rId76" Type="http://schemas.openxmlformats.org/officeDocument/2006/relationships/hyperlink" Target="mailto:fgai4htgsymptom@lists.itu.int" TargetMode="External"/><Relationship Id="rId141" Type="http://schemas.openxmlformats.org/officeDocument/2006/relationships/hyperlink" Target="https://extranet.itu.int/sites/itu-t/focusgroups/ai4h/tg/SitePages/TG-Symptom.aspx" TargetMode="External"/><Relationship Id="rId7" Type="http://schemas.openxmlformats.org/officeDocument/2006/relationships/webSettings" Target="webSettings.xml"/><Relationship Id="rId183" Type="http://schemas.openxmlformats.org/officeDocument/2006/relationships/hyperlink" Target="https://ada.com/" TargetMode="External"/><Relationship Id="rId239" Type="http://schemas.openxmlformats.org/officeDocument/2006/relationships/hyperlink" Target="https://extranet.itu.int/sites/itu-t/focusgroups/ai4h/_layouts/15/WopiFrame.aspx?sourcedoc=%7BF5967277-90C8-4252-A0B9-43A5692F35E2%7D&amp;file=DEL06.docx&amp;action=default" TargetMode="External"/><Relationship Id="rId250" Type="http://schemas.openxmlformats.org/officeDocument/2006/relationships/image" Target="media/image14.png"/><Relationship Id="rId292" Type="http://schemas.openxmlformats.org/officeDocument/2006/relationships/hyperlink" Target="https://extranet.itu.int/sites/itu-t/focusgroups/ai4h/_layouts/15/WopiFrame.aspx?sourcedoc=%7B1ED0D4D1-876C-4A0F-AEF7-06D3F445F5E6%7D&amp;file=DEL02_2.docx&amp;action=default" TargetMode="External"/><Relationship Id="rId306" Type="http://schemas.openxmlformats.org/officeDocument/2006/relationships/hyperlink" Target="https://en.wikipedia.org/wiki/Artificial_intelligence" TargetMode="External"/><Relationship Id="rId45" Type="http://schemas.openxmlformats.org/officeDocument/2006/relationships/hyperlink" Target="mailto:linaporras@1doc3.com" TargetMode="External"/><Relationship Id="rId87"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10"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348" Type="http://schemas.openxmlformats.org/officeDocument/2006/relationships/hyperlink" Target="mailto:matteo@your.md" TargetMode="External"/><Relationship Id="rId152" Type="http://schemas.openxmlformats.org/officeDocument/2006/relationships/hyperlink" Target="https://extranet.itu.int/sites/itu-t/focusgroups/ai4h/tg/_layouts/15/WopiFrame.aspx?sourcedoc=%7B64A9CF03-F56D-47C1-959B-57FC99F6E9C6%7D&amp;file=FGAI4H%20TG%20Symptom%2015-10-2021%20meeting%2057%20minutes.docx&amp;action=default" TargetMode="External"/><Relationship Id="rId194" Type="http://schemas.openxmlformats.org/officeDocument/2006/relationships/hyperlink" Target="https://medium.com/@xamat/curai-6408bbc78b87" TargetMode="External"/><Relationship Id="rId208" Type="http://schemas.openxmlformats.org/officeDocument/2006/relationships/hyperlink" Target="https://www.mayoclinic.org/symptom-checker/select-symptom/itt-20009075" TargetMode="External"/><Relationship Id="rId261" Type="http://schemas.openxmlformats.org/officeDocument/2006/relationships/image" Target="media/image21.png"/><Relationship Id="rId14" Type="http://schemas.openxmlformats.org/officeDocument/2006/relationships/hyperlink" Target="mailto:https://extranet.itu.int/sites/itu-t/focusgroups/ai4h/docs/FGAI4H-N-021-A01.docx" TargetMode="External"/><Relationship Id="rId56" Type="http://schemas.openxmlformats.org/officeDocument/2006/relationships/hyperlink" Target="https://extranet.itu.int/sites/itu-t/focusgroups/ai4h/docs/FGAI4H-A-020.docx?d=we280696f99e945f8894a510ff75eeed0" TargetMode="External"/><Relationship Id="rId317" Type="http://schemas.openxmlformats.org/officeDocument/2006/relationships/hyperlink" Target="mailto:jbeleno@1doc3.com" TargetMode="External"/><Relationship Id="rId98"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21"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163" Type="http://schemas.openxmlformats.org/officeDocument/2006/relationships/image" Target="media/image10.png"/><Relationship Id="rId219" Type="http://schemas.openxmlformats.org/officeDocument/2006/relationships/hyperlink" Target="https://www.webmd.com/" TargetMode="External"/><Relationship Id="rId230" Type="http://schemas.openxmlformats.org/officeDocument/2006/relationships/hyperlink" Target="https://extranet.itu.int/sites/itu-t/focusgroups/ai4h/docs/FGAI4H-D-011.docx?d=w83459290fe0b423abc4f6dabbdc93c50" TargetMode="External"/><Relationship Id="rId251" Type="http://schemas.openxmlformats.org/officeDocument/2006/relationships/image" Target="media/image15.png"/><Relationship Id="rId25" Type="http://schemas.openxmlformats.org/officeDocument/2006/relationships/hyperlink" Target="https://extranet.itu.int/sites/itu-t/focusgroups/ai4h/docs/FGAI4H-C-105.docx?d=w50606d7d9bf340198b6423e4d5babbe6" TargetMode="External"/><Relationship Id="rId46" Type="http://schemas.openxmlformats.org/officeDocument/2006/relationships/hyperlink" Target="mailto:jbeleno@1doc3.com" TargetMode="External"/><Relationship Id="rId67" Type="http://schemas.openxmlformats.org/officeDocument/2006/relationships/hyperlink" Target="https://extranet.itu.int/sites/itu-t/focusgroups/ai4h/tg/symptom/FGAI4H%20TG%20Symptom%2023-08-2019%20meeting%206%20minutes.docx?d=wf9c51f181a9f49258fd28861494de696" TargetMode="External"/><Relationship Id="rId272" Type="http://schemas.openxmlformats.org/officeDocument/2006/relationships/image" Target="media/image32.png"/><Relationship Id="rId293" Type="http://schemas.openxmlformats.org/officeDocument/2006/relationships/hyperlink" Target="https://extranet.itu.int/sites/itu-t/focusgroups/ai4h/_layouts/15/WopiFrame.aspx?sourcedoc=%7BC68833D1-9B31-4E8E-8A4A-3939D7DEA56F%7D&amp;file=DEL04.docx&amp;action=default" TargetMode="External"/><Relationship Id="rId307" Type="http://schemas.openxmlformats.org/officeDocument/2006/relationships/hyperlink" Target="https://en.wikipedia.org/wiki/Application_programming_interface" TargetMode="External"/><Relationship Id="rId328" Type="http://schemas.openxmlformats.org/officeDocument/2006/relationships/hyperlink" Target="mailto:hanhnv@deepcare.io" TargetMode="External"/><Relationship Id="rId349" Type="http://schemas.openxmlformats.org/officeDocument/2006/relationships/hyperlink" Target="mailto:martin@your.md" TargetMode="External"/><Relationship Id="rId88" Type="http://schemas.openxmlformats.org/officeDocument/2006/relationships/hyperlink" Target="https://extranet.itu.int/sites/itu-t/focusgroups/ai4h/tg/symptom/FGAI4H%20TG%20Symptom%2015-04-2020%20meeting%2022%20minutes.pdf" TargetMode="External"/><Relationship Id="rId111"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132" Type="http://schemas.openxmlformats.org/officeDocument/2006/relationships/hyperlink" Target="https://github.com/FG-AI4H-TG-Symptom/annotation_toy/issues" TargetMode="External"/><Relationship Id="rId153" Type="http://schemas.openxmlformats.org/officeDocument/2006/relationships/hyperlink" Target="https://extranet.itu.int/sites/itu-t/focusgroups/ai4h/tg/_layouts/15/WopiFrame.aspx?sourcedoc=%7BA138AA55-A63E-4C89-8069-9AE152CEFA3A%7D&amp;file=FGAI4H%20TG%20Symptom%2029-10-2021%20meeting%2058%20minutes.docx&amp;action=default" TargetMode="External"/><Relationship Id="rId174" Type="http://schemas.openxmlformats.org/officeDocument/2006/relationships/hyperlink" Target="https://www.itu.int/en/ITU-T/focusgroups/ai4h/Documents/tg/CfP-TG-Symptom.pdf" TargetMode="External"/><Relationship Id="rId195" Type="http://schemas.openxmlformats.org/officeDocument/2006/relationships/hyperlink" Target="https://www.docresponse.com/" TargetMode="External"/><Relationship Id="rId209" Type="http://schemas.openxmlformats.org/officeDocument/2006/relationships/hyperlink" Target="https://www.mdlive.com/" TargetMode="External"/><Relationship Id="rId220" Type="http://schemas.openxmlformats.org/officeDocument/2006/relationships/hyperlink" Target="https://bioportal.bioontology.org/" TargetMode="External"/><Relationship Id="rId241" Type="http://schemas.openxmlformats.org/officeDocument/2006/relationships/hyperlink" Target="https://extranet.itu.int/sites/itu-t/focusgroups/ai4h/_layouts/15/WopiFrame.aspx?sourcedoc=%7B565EEC0A-D755-41C8-AC68-37B4C38C953F%7D&amp;file=DEL07_1.docx&amp;action=default" TargetMode="External"/><Relationship Id="rId15" Type="http://schemas.openxmlformats.org/officeDocument/2006/relationships/hyperlink" Target="https://extranet.itu.int/sites/itu-t/focusgroups/ai4h/_layouts/15/WopiFrame.aspx?sourcedoc=%7BE589E67E-F1F9-4E4B-A715-CD2F447C3D4A%7D&amp;file=FGAI4H-M-021-A01.docx&amp;action=default" TargetMode="External"/><Relationship Id="rId36" Type="http://schemas.openxmlformats.org/officeDocument/2006/relationships/hyperlink" Target="mailto:ally@inspiredideas.io" TargetMode="External"/><Relationship Id="rId57" Type="http://schemas.openxmlformats.org/officeDocument/2006/relationships/hyperlink" Target="https://extranet.itu.int/sites/itu-t/focusgroups/ai4h/docs/FGAI4H-B-021-R1.docx?d=w501a8384bf674f8c909d2ab13f52a173" TargetMode="External"/><Relationship Id="rId262" Type="http://schemas.openxmlformats.org/officeDocument/2006/relationships/image" Target="media/image22.png"/><Relationship Id="rId283" Type="http://schemas.openxmlformats.org/officeDocument/2006/relationships/hyperlink" Target="https://github.com/FG-AI4H-TG-Symptom/fgai4h-tg-symptom-benchmarking-frontend" TargetMode="External"/><Relationship Id="rId318" Type="http://schemas.openxmlformats.org/officeDocument/2006/relationships/hyperlink" Target="mailto:mgonzalez@1doc3.com" TargetMode="External"/><Relationship Id="rId339" Type="http://schemas.openxmlformats.org/officeDocument/2006/relationships/hyperlink" Target="http://inspiredideas.io/" TargetMode="External"/><Relationship Id="rId78"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99"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01"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22"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143" Type="http://schemas.openxmlformats.org/officeDocument/2006/relationships/hyperlink" Target="about:blank" TargetMode="External"/><Relationship Id="rId164" Type="http://schemas.openxmlformats.org/officeDocument/2006/relationships/image" Target="media/image11.png"/><Relationship Id="rId185" Type="http://schemas.openxmlformats.org/officeDocument/2006/relationships/hyperlink" Target="https://flo.health/" TargetMode="External"/><Relationship Id="rId350" Type="http://schemas.openxmlformats.org/officeDocument/2006/relationships/hyperlink" Target="mailto:audrey@your.md" TargetMode="External"/><Relationship Id="rId9" Type="http://schemas.openxmlformats.org/officeDocument/2006/relationships/endnotes" Target="endnotes.xml"/><Relationship Id="rId210" Type="http://schemas.openxmlformats.org/officeDocument/2006/relationships/hyperlink" Target="https://www.medoctor.io/" TargetMode="External"/><Relationship Id="rId26" Type="http://schemas.openxmlformats.org/officeDocument/2006/relationships/hyperlink" Target="mailto:jcb@your.md" TargetMode="External"/><Relationship Id="rId231" Type="http://schemas.openxmlformats.org/officeDocument/2006/relationships/image" Target="media/image12.png"/><Relationship Id="rId252" Type="http://schemas.openxmlformats.org/officeDocument/2006/relationships/image" Target="media/image16.png"/><Relationship Id="rId273" Type="http://schemas.openxmlformats.org/officeDocument/2006/relationships/image" Target="media/image33.png"/><Relationship Id="rId294" Type="http://schemas.openxmlformats.org/officeDocument/2006/relationships/hyperlink" Target="https://extranet.itu.int/sites/itu-t/focusgroups/ai4h/_layouts/15/WopiFrame.aspx?sourcedoc=%7BF2F46A99-7457-4BC8-81A3-0E1E63D6072A%7D&amp;file=DEL02.docx&amp;action=default" TargetMode="External"/><Relationship Id="rId308" Type="http://schemas.openxmlformats.org/officeDocument/2006/relationships/hyperlink" Target="https://www.itu.int/en/ITU-T/focusgroups/Pages/default.aspx" TargetMode="External"/><Relationship Id="rId329" Type="http://schemas.openxmlformats.org/officeDocument/2006/relationships/hyperlink" Target="mailto:hoan.dinh@deepcare.io" TargetMode="External"/><Relationship Id="rId47" Type="http://schemas.openxmlformats.org/officeDocument/2006/relationships/hyperlink" Target="mailto:mgonzalez@1doc3.com" TargetMode="External"/><Relationship Id="rId68" Type="http://schemas.openxmlformats.org/officeDocument/2006/relationships/hyperlink" Target="mailto:fgai4htgsymptom@lists.itu.int" TargetMode="External"/><Relationship Id="rId89"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12"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133" Type="http://schemas.openxmlformats.org/officeDocument/2006/relationships/hyperlink" Target="https://docs.google.com/spreadsheets/d/17gDoEVA8qe_SBPyMlddl0dVzyTc29Y5O/edit" TargetMode="External"/><Relationship Id="rId154" Type="http://schemas.openxmlformats.org/officeDocument/2006/relationships/hyperlink" Target="https://extranet.itu.int/sites/itu-t/focusgroups/ai4h/tg/_layouts/15/WopiFrame.aspx?sourcedoc=%7BF4DD473A-1146-4B07-A76A-F12FF868AA42%7D&amp;file=FGAI4H%20TG%20Symptom%2003-11-2021%20meeting%2059%20minutes.docx&amp;action=default" TargetMode="External"/><Relationship Id="rId175" Type="http://schemas.openxmlformats.org/officeDocument/2006/relationships/hyperlink" Target="https://www.itu.int/en/ITU-T/focusgroups/ai4h/Pages/symptom.aspx" TargetMode="External"/><Relationship Id="rId340" Type="http://schemas.openxmlformats.org/officeDocument/2006/relationships/hyperlink" Target="https://drelsa.xyz/" TargetMode="External"/><Relationship Id="rId196" Type="http://schemas.openxmlformats.org/officeDocument/2006/relationships/hyperlink" Target="https://www.docresponse.com/" TargetMode="External"/><Relationship Id="rId200" Type="http://schemas.openxmlformats.org/officeDocument/2006/relationships/hyperlink" Target="https://familydoctor.org/" TargetMode="External"/><Relationship Id="rId16" Type="http://schemas.openxmlformats.org/officeDocument/2006/relationships/hyperlink" Target="https://extranet.itu.int/sites/itu-t/focusgroups/ai4h/_layouts/15/WopiFrame.aspx?sourcedoc=%7B627A627F-A1AC-4706-A07E-122202CBF399%7D&amp;file=FGAI4H-L-021-A01.docx&amp;action=default" TargetMode="External"/><Relationship Id="rId221" Type="http://schemas.openxmlformats.org/officeDocument/2006/relationships/hyperlink" Target="http://www.snomed.org/" TargetMode="External"/><Relationship Id="rId242" Type="http://schemas.openxmlformats.org/officeDocument/2006/relationships/hyperlink" Target="https://extranet.itu.int/sites/itu-t/focusgroups/ai4h/_layouts/15/WopiFrame.aspx?sourcedoc=%7B58679341-C738-40F0-A822-3AC2B24DD09F%7D&amp;file=DEL07_2.docx&amp;action=default" TargetMode="External"/><Relationship Id="rId263" Type="http://schemas.openxmlformats.org/officeDocument/2006/relationships/image" Target="media/image23.png"/><Relationship Id="rId284" Type="http://schemas.openxmlformats.org/officeDocument/2006/relationships/hyperlink" Target="https://github.com/FG-AI4H-TG-Symptom/fgai4h-tg-symptom-assessment-mmvb-backend" TargetMode="External"/><Relationship Id="rId319" Type="http://schemas.openxmlformats.org/officeDocument/2006/relationships/hyperlink" Target="https://ada.com/" TargetMode="External"/><Relationship Id="rId37" Type="http://schemas.openxmlformats.org/officeDocument/2006/relationships/hyperlink" Target="mailto:megan@inspiredideas.io" TargetMode="External"/><Relationship Id="rId58" Type="http://schemas.openxmlformats.org/officeDocument/2006/relationships/hyperlink" Target="https://extranet.itu.int/sites/itu-t/focusgroups/ai4h/docs/FGAI4H-C-019.docx?d=w0a5639a0e26f474f88c76d7b889dd3eb" TargetMode="External"/><Relationship Id="rId79" Type="http://schemas.openxmlformats.org/officeDocument/2006/relationships/hyperlink" Target="https://extranet.itu.int/sites/itu-t/focusgroups/ai4h/tg/SitePages/TG-Symptom.aspx" TargetMode="External"/><Relationship Id="rId102"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3"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144" Type="http://schemas.openxmlformats.org/officeDocument/2006/relationships/image" Target="media/image8.png"/><Relationship Id="rId330" Type="http://schemas.openxmlformats.org/officeDocument/2006/relationships/hyperlink" Target="mailto:anhpt@deepcare.io" TargetMode="External"/><Relationship Id="rId90"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65" Type="http://schemas.openxmlformats.org/officeDocument/2006/relationships/hyperlink" Target="https://extranet.itu.int/sites/itu-t/focusgroups/ai4h/tg/symptom/FGAI4H%20TG%20Symptom%2018-02-2022%20meeting%2066%20minutes.docx" TargetMode="External"/><Relationship Id="rId186" Type="http://schemas.openxmlformats.org/officeDocument/2006/relationships/hyperlink" Target="https://www.isabelhealthcare.com/" TargetMode="External"/><Relationship Id="rId351" Type="http://schemas.openxmlformats.org/officeDocument/2006/relationships/header" Target="header1.xml"/><Relationship Id="rId211" Type="http://schemas.openxmlformats.org/officeDocument/2006/relationships/hyperlink" Target="https://www.medoctor.com/Freemium/interview" TargetMode="External"/><Relationship Id="rId232" Type="http://schemas.openxmlformats.org/officeDocument/2006/relationships/hyperlink" Target="https://extranet.itu.int/sites/itu-t/focusgroups/ai4h/_layouts/15/WopiFrame.aspx?sourcedoc=%7B2012357A-941E-44BD-B965-370D7829F52C%7D&amp;file=DEL05.docx&amp;action=default" TargetMode="External"/><Relationship Id="rId253" Type="http://schemas.openxmlformats.org/officeDocument/2006/relationships/image" Target="media/image17.png"/><Relationship Id="rId274" Type="http://schemas.openxmlformats.org/officeDocument/2006/relationships/image" Target="media/image34.png"/><Relationship Id="rId295" Type="http://schemas.openxmlformats.org/officeDocument/2006/relationships/hyperlink" Target="https://www.bmj.com/content/351/bmj.h3480" TargetMode="External"/><Relationship Id="rId309" Type="http://schemas.openxmlformats.org/officeDocument/2006/relationships/hyperlink" Target="https://www.itu.int" TargetMode="External"/><Relationship Id="rId27" Type="http://schemas.openxmlformats.org/officeDocument/2006/relationships/hyperlink" Target="mailto:matteo@your.md" TargetMode="External"/><Relationship Id="rId48" Type="http://schemas.openxmlformats.org/officeDocument/2006/relationships/hyperlink" Target="mailto:adam.baker@babylonhealth.com" TargetMode="External"/><Relationship Id="rId69" Type="http://schemas.openxmlformats.org/officeDocument/2006/relationships/hyperlink" Target="https://extranet.itu.int/sites/itu-t/focusgroups/ai4h/tg/symptom/FGAI4H%20TG%20Symptom%2003-09-2019%20meeting%207%20minutes.docx?d=w32c9a3a90f0645d9bbe335fe88af79de" TargetMode="External"/><Relationship Id="rId113"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134"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320" Type="http://schemas.openxmlformats.org/officeDocument/2006/relationships/hyperlink" Target="mailto:henry.hoffmann@ada.com" TargetMode="External"/><Relationship Id="rId80" Type="http://schemas.openxmlformats.org/officeDocument/2006/relationships/hyperlink" Target="https://extranet.itu.int/sites/itu-t/focusgroups/ai4h/tg/symptom/OLD%20FGAI4H%20TG%20Symptom%20TDD%20draft%20OLD.docx?d=wb569618c24f1445daa93f93aca2bb875" TargetMode="External"/><Relationship Id="rId155" Type="http://schemas.openxmlformats.org/officeDocument/2006/relationships/hyperlink" Target="https://extranet.itu.int/sites/itu-t/focusgroups/ai4h/tg/_layouts/15/WopiFrame.aspx?sourcedoc=%7B3B0EF37C-44DF-4763-8230-347BF95B5479%7D&amp;file=FGAI4H%20TG%20Symptom%2012-11-2021%20meeting%2060%20minutes.docx&amp;action=default" TargetMode="External"/><Relationship Id="rId176" Type="http://schemas.openxmlformats.org/officeDocument/2006/relationships/hyperlink" Target="https://itu.zoom.us/my/fgai4h" TargetMode="External"/><Relationship Id="rId197" Type="http://schemas.openxmlformats.org/officeDocument/2006/relationships/hyperlink" Target="https://www.drugs.com" TargetMode="External"/><Relationship Id="rId341" Type="http://schemas.openxmlformats.org/officeDocument/2006/relationships/hyperlink" Target="mailto:ally@inspiredideas.io" TargetMode="External"/><Relationship Id="rId201" Type="http://schemas.openxmlformats.org/officeDocument/2006/relationships/hyperlink" Target="https://familydoctor.org/your-health-resources/health-tools/symptom-checker/" TargetMode="External"/><Relationship Id="rId222" Type="http://schemas.openxmlformats.org/officeDocument/2006/relationships/hyperlink" Target="https://extranet.itu.int/sites/itu-t/focusgroups/ai4h/_layouts/15/WopiFrame.aspx?sourcedoc=%7B0505B020-362C-45B2-94BF-215D2EBBD8F5%7D&amp;file=DEL01.docx&amp;action=default" TargetMode="External"/><Relationship Id="rId243" Type="http://schemas.openxmlformats.org/officeDocument/2006/relationships/hyperlink" Target="https://extranet.itu.int/sites/itu-t/focusgroups/ai4h/_layouts/15/WopiFrame.aspx?sourcedoc=%7BA3088882-F82B-493B-B1C5-49CFF0EEEFA8%7D&amp;file=DEL07_3.docx&amp;action=default" TargetMode="External"/><Relationship Id="rId264" Type="http://schemas.openxmlformats.org/officeDocument/2006/relationships/image" Target="media/image24.png"/><Relationship Id="rId285" Type="http://schemas.openxmlformats.org/officeDocument/2006/relationships/hyperlink" Target="https://docs.google.com/spreadsheets/d/111D40yoJqvvHZEYI8RNSnemGf0abC9hQjQ7crFzNrdk/edit" TargetMode="External"/><Relationship Id="rId17" Type="http://schemas.openxmlformats.org/officeDocument/2006/relationships/hyperlink" Target="https://extranet.itu.int/sites/itu-t/focusgroups/ai4h/_layouts/15/WopiFrame.aspx?sourcedoc=%7B50C51BD7-2067-40D3-B369-432AAA8BB38C%7D&amp;file=FGAI4H-K-021-A01.docx&amp;action=default" TargetMode="External"/><Relationship Id="rId38" Type="http://schemas.openxmlformats.org/officeDocument/2006/relationships/hyperlink" Target="mailto:anastacia.simonchik@visibacare.com" TargetMode="External"/><Relationship Id="rId59" Type="http://schemas.openxmlformats.org/officeDocument/2006/relationships/hyperlink" Target="https://extranet.itu.int/sites/itu-t/focusgroups/ai4h/docs/FGAI4H-C-025.docx?d=w6a05e1d093fe4a50915c3f58a299eeb8" TargetMode="External"/><Relationship Id="rId103" Type="http://schemas.openxmlformats.org/officeDocument/2006/relationships/hyperlink" Target="https://extranet.itu.int/sites/itu-t/focusgroups/ai4h/tg/SitePages/TG-Symptom.aspx" TargetMode="External"/><Relationship Id="rId124"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310" Type="http://schemas.openxmlformats.org/officeDocument/2006/relationships/hyperlink" Target="https://en.wikipedia.org/wiki/Membership_of_the_Royal_College_of_General_Practitioners" TargetMode="External"/><Relationship Id="rId70" Type="http://schemas.openxmlformats.org/officeDocument/2006/relationships/hyperlink" Target="https://extranet.itu.int/sites/itu-t/focusgroups/ai4h/tg/symptom/FGAI4H%20TG%20Symptom%2027-09-2019%20meeting%208%20minutes.docx?d=w416a633039c545afa0bc485cba1ffabb" TargetMode="External"/><Relationship Id="rId91" Type="http://schemas.openxmlformats.org/officeDocument/2006/relationships/hyperlink" Target="https://extranet.itu.int/sites/itu-t/focusgroups/ai4h/tg/SitePages/TG-Symptom.aspx" TargetMode="External"/><Relationship Id="rId145" Type="http://schemas.openxmlformats.org/officeDocument/2006/relationships/image" Target="media/image9.png"/><Relationship Id="rId166" Type="http://schemas.openxmlformats.org/officeDocument/2006/relationships/hyperlink" Target="https://extranet.itu.int/sites/itu-t/focusgroups/ai4h/tg/symptom/FGAI4H%20TG%20Symptom%2001-04-2022%20meeting%2067%20minutes.docx" TargetMode="External"/><Relationship Id="rId187" Type="http://schemas.openxmlformats.org/officeDocument/2006/relationships/hyperlink" Target="http://xund.ai" TargetMode="External"/><Relationship Id="rId331" Type="http://schemas.openxmlformats.org/officeDocument/2006/relationships/hyperlink" Target="mailto:yura@eql.ai"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mediktor.com/en" TargetMode="External"/><Relationship Id="rId233" Type="http://schemas.openxmlformats.org/officeDocument/2006/relationships/hyperlink" Target="https://extranet.itu.int/sites/itu-t/focusgroups/ai4h/_layouts/15/WopiFrame.aspx?sourcedoc=%7B19830259-F63B-42D4-A408-48C854D6C124%7D&amp;file=DEL05_1.docx&amp;action=default" TargetMode="External"/><Relationship Id="rId254" Type="http://schemas.openxmlformats.org/officeDocument/2006/relationships/hyperlink" Target="https://docs.google.com/document/d/1SLc8yrNr5s1RQQVy5rD4BdG4jvmFOg3rIwbwKminU68/edit" TargetMode="External"/><Relationship Id="rId28" Type="http://schemas.openxmlformats.org/officeDocument/2006/relationships/hyperlink" Target="mailto:jason.maude@isabelhealthcare.com" TargetMode="External"/><Relationship Id="rId49" Type="http://schemas.openxmlformats.org/officeDocument/2006/relationships/hyperlink" Target="mailto:caoxingxing@baidu.com" TargetMode="External"/><Relationship Id="rId114" Type="http://schemas.openxmlformats.org/officeDocument/2006/relationships/hyperlink" Target="https://extranet.itu.int/sites/itu-t/focusgroups/ai4h/tg/SitePages/TG-Symptom.aspx" TargetMode="External"/><Relationship Id="rId275" Type="http://schemas.openxmlformats.org/officeDocument/2006/relationships/hyperlink" Target="https://docs.google.com/spreadsheets/d/1dxzHFA8Rz2erN16dKKf8Sq9MffHiEWsHEsyDEtYW7dg/edit" TargetMode="External"/><Relationship Id="rId296" Type="http://schemas.openxmlformats.org/officeDocument/2006/relationships/hyperlink" Target="https://adc.bmj.com/content/88/5/408.long" TargetMode="External"/><Relationship Id="rId300" Type="http://schemas.openxmlformats.org/officeDocument/2006/relationships/hyperlink" Target="https://www.ncbi.nlm.nih.gov/pmc/articles/PMC2150633/" TargetMode="External"/><Relationship Id="rId60" Type="http://schemas.openxmlformats.org/officeDocument/2006/relationships/hyperlink" Target="https://extranet.itu.int/sites/itu-t/focusgroups/ai4h/tg/SitePages/TG-Symptom.aspx" TargetMode="External"/><Relationship Id="rId81" Type="http://schemas.openxmlformats.org/officeDocument/2006/relationships/hyperlink" Target="mailto:fgai4htgsymptom@lists.itu.int" TargetMode="External"/><Relationship Id="rId135"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156" Type="http://schemas.openxmlformats.org/officeDocument/2006/relationships/hyperlink" Target="https://extranet.itu.int/sites/itu-t/focusgroups/ai4h/tg/_layouts/15/WopiFrame.aspx?sourcedoc=%7B94ABCCE6-C730-4295-B339-A4B7BE6C7449%7D&amp;file=FGAI4H%20TG%20Symptom%2026-11-2021%20meeting%2061%20minutes.docx&amp;action=default" TargetMode="External"/><Relationship Id="rId177" Type="http://schemas.openxmlformats.org/officeDocument/2006/relationships/hyperlink" Target="mailto:fgai4h@lists.itu.int" TargetMode="External"/><Relationship Id="rId198" Type="http://schemas.openxmlformats.org/officeDocument/2006/relationships/hyperlink" Target="https://www.drugs.com/symptom-checker/" TargetMode="External"/><Relationship Id="rId321" Type="http://schemas.openxmlformats.org/officeDocument/2006/relationships/hyperlink" Target="mailto:shubs.upadhyay@ada.com" TargetMode="External"/><Relationship Id="rId342" Type="http://schemas.openxmlformats.org/officeDocument/2006/relationships/hyperlink" Target="http://www.isabelhealthcare.com" TargetMode="External"/><Relationship Id="rId202" Type="http://schemas.openxmlformats.org/officeDocument/2006/relationships/hyperlink" Target="https://www.healthline.com/" TargetMode="External"/><Relationship Id="rId223" Type="http://schemas.openxmlformats.org/officeDocument/2006/relationships/hyperlink" Target="https://extranet.itu.int/sites/itu-t/focusgroups/ai4h/_layouts/15/WopiFrame.aspx?sourcedoc=%7B565EEC0A-D755-41C8-AC68-37B4C38C953F%7D&amp;file=DEL07_1.docx&amp;action=default" TargetMode="External"/><Relationship Id="rId244" Type="http://schemas.openxmlformats.org/officeDocument/2006/relationships/hyperlink" Target="https://extranet.itu.int/sites/itu-t/focusgroups/ai4h/_layouts/15/WopiFrame.aspx?sourcedoc=%7BB846B260-373A-41FC-A892-EE5BBCFE3CF8%7D&amp;file=DEL07_4.docx&amp;action=default" TargetMode="External"/><Relationship Id="rId18" Type="http://schemas.openxmlformats.org/officeDocument/2006/relationships/hyperlink" Target="https://extranet.itu.int/sites/itu-t/focusgroups/ai4h/_layouts/15/WopiFrame.aspx?sourcedoc=%7B0C9C76BA-6875-40CF-A4C5-0C98A3972C2B%7D&amp;file=FGAI4H-J-021-A01.docx&amp;action=default" TargetMode="External"/><Relationship Id="rId39" Type="http://schemas.openxmlformats.org/officeDocument/2006/relationships/hyperlink" Target="mailto:sarika.jain@ada.com" TargetMode="External"/><Relationship Id="rId265" Type="http://schemas.openxmlformats.org/officeDocument/2006/relationships/image" Target="media/image25.png"/><Relationship Id="rId286" Type="http://schemas.openxmlformats.org/officeDocument/2006/relationships/hyperlink" Target="https://extranet.itu.int/sites/itu-t/focusgroups/ai4h/wg/SitePages/WG-RC.aspx" TargetMode="External"/><Relationship Id="rId50" Type="http://schemas.openxmlformats.org/officeDocument/2006/relationships/hyperlink" Target="mailto:audrey@your.md" TargetMode="External"/><Relationship Id="rId104"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25"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146" Type="http://schemas.openxmlformats.org/officeDocument/2006/relationships/hyperlink" Target="https://github.com/aiaudit-org/trial-audits-team-a-tg-symptoms" TargetMode="External"/><Relationship Id="rId167" Type="http://schemas.openxmlformats.org/officeDocument/2006/relationships/hyperlink" Target="https://extranet.itu.int/sites/itu-t/focusgroups/ai4h/tg/symptom/FGAI4H%20TG%20Symptom%2007-04-2022-08-04-2022%20meeting%2068%20minutes.docx" TargetMode="External"/><Relationship Id="rId188" Type="http://schemas.openxmlformats.org/officeDocument/2006/relationships/hyperlink" Target="https://www.your.md/" TargetMode="External"/><Relationship Id="rId311" Type="http://schemas.openxmlformats.org/officeDocument/2006/relationships/hyperlink" Target="https://en.wikipedia.org/wiki/Non-governmental_organization" TargetMode="External"/><Relationship Id="rId332" Type="http://schemas.openxmlformats.org/officeDocument/2006/relationships/hyperlink" Target="mailto:a_klepchukova@flo.health" TargetMode="External"/><Relationship Id="rId353" Type="http://schemas.openxmlformats.org/officeDocument/2006/relationships/theme" Target="theme/theme1.xml"/><Relationship Id="rId71" Type="http://schemas.openxmlformats.org/officeDocument/2006/relationships/hyperlink" Target="https://extranet.itu.int/sites/itu-t/focusgroups/ai4h/tg/symptom/FGAI4H%20TG%20Symptom%2010-10-2019-11-10-2019%20meeting%209%20minutes.docx?d=w28f04cfffbe047998a45bc006ac1bd15" TargetMode="External"/><Relationship Id="rId92"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213" Type="http://schemas.openxmlformats.org/officeDocument/2006/relationships/hyperlink" Target="https://www.mediktor.com/en" TargetMode="External"/><Relationship Id="rId234" Type="http://schemas.openxmlformats.org/officeDocument/2006/relationships/hyperlink" Target="https://extranet.itu.int/sites/itu-t/focusgroups/ai4h/_layouts/15/WopiFrame.aspx?sourcedoc=%7B25141F77-E59A-45F1-B081-185C2194FE67%7D&amp;file=DEL05_2.docx&amp;action=default" TargetMode="External"/><Relationship Id="rId2" Type="http://schemas.openxmlformats.org/officeDocument/2006/relationships/customXml" Target="../customXml/item2.xml"/><Relationship Id="rId29" Type="http://schemas.openxmlformats.org/officeDocument/2006/relationships/hyperlink" Target="mailto:shubs.upadhyay@ada.com" TargetMode="External"/><Relationship Id="rId255" Type="http://schemas.openxmlformats.org/officeDocument/2006/relationships/hyperlink" Target="https://extranet.itu.int/sites/itu-t/focusgroups/ai4h/_layouts/15/WopiFrame.aspx?sourcedoc=%7B71FE8B9D-ACB3-48CE-AA3F-136409B550A4%7D&amp;file=DEL05_5.docx&amp;action=default" TargetMode="External"/><Relationship Id="rId276" Type="http://schemas.openxmlformats.org/officeDocument/2006/relationships/image" Target="media/image35.png"/><Relationship Id="rId297" Type="http://schemas.openxmlformats.org/officeDocument/2006/relationships/hyperlink" Target="https://www.thelancet.com/journals/lancet/article/PIIS0140-6736(18)32819-8/fulltext" TargetMode="External"/><Relationship Id="rId40" Type="http://schemas.openxmlformats.org/officeDocument/2006/relationships/hyperlink" Target="mailto:sarika.jain@ada.com" TargetMode="External"/><Relationship Id="rId115" Type="http://schemas.openxmlformats.org/officeDocument/2006/relationships/hyperlink" Target="mailto:fgai4htgsymptom@lists.itu.int" TargetMode="External"/><Relationship Id="rId136"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157" Type="http://schemas.openxmlformats.org/officeDocument/2006/relationships/hyperlink" Target="https://extranet.itu.int/sites/itu-t/focusgroups/ai4h/tg/_layouts/15/WopiFrame.aspx?sourcedoc=%7B7A4186F3-2DB7-41F5-B043-0ECED19A4FFA%7D&amp;file=FGAI4H%20TG%20Symptom%2002-12-2021%20meeting%2062%20minutes.docx&amp;action=default" TargetMode="External"/><Relationship Id="rId178" Type="http://schemas.openxmlformats.org/officeDocument/2006/relationships/hyperlink" Target="https://itu.int/go/fgai4h/join" TargetMode="External"/><Relationship Id="rId301" Type="http://schemas.openxmlformats.org/officeDocument/2006/relationships/hyperlink" Target="https://www.ncbi.nlm.nih.gov/pubmed/29188913" TargetMode="External"/><Relationship Id="rId322" Type="http://schemas.openxmlformats.org/officeDocument/2006/relationships/hyperlink" Target="mailto:saurabh.johri@babylonhealth.com" TargetMode="External"/><Relationship Id="rId343" Type="http://schemas.openxmlformats.org/officeDocument/2006/relationships/hyperlink" Target="mailto:jason.maude@isabelhealthcare.com" TargetMode="External"/><Relationship Id="rId61" Type="http://schemas.openxmlformats.org/officeDocument/2006/relationships/hyperlink" Target="https://extranet.itu.int/sites/itu-t/focusgroups/ai4h/tg/_layouts/15/WopiFrame.aspx?sourcedoc=%7B3B399B54-B2D8-4482-8ED3-44ED80FA22FD%7D&amp;file=FGAI4H-x-021%20-%20TG%20Symptom%20TDD%20draft.docx&amp;action=default" TargetMode="External"/><Relationship Id="rId82" Type="http://schemas.openxmlformats.org/officeDocument/2006/relationships/hyperlink" Target="https://extranet.itu.int/sites/itu-t/focusgroups/ai4h/docs/FGAI4H-C-105.docx?d=w50606d7d9bf340198b6423e4d5babbe6" TargetMode="External"/><Relationship Id="rId199" Type="http://schemas.openxmlformats.org/officeDocument/2006/relationships/hyperlink" Target="https://www.earlydoc.com/" TargetMode="External"/><Relationship Id="rId203" Type="http://schemas.openxmlformats.org/officeDocument/2006/relationships/hyperlink" Target="https://www.healthline.com/symptom-checker" TargetMode="External"/><Relationship Id="rId19" Type="http://schemas.openxmlformats.org/officeDocument/2006/relationships/hyperlink" Target="https://extranet.itu.int/sites/itu-t/focusgroups/ai4h/_layouts/15/WopiFrame.aspx?sourcedoc=%7B0BA86EC9-72BE-4E85-809C-630C495A3728%7D&amp;file=FGAI4H-I-020-A01.docx&amp;action=default" TargetMode="External"/><Relationship Id="rId224" Type="http://schemas.openxmlformats.org/officeDocument/2006/relationships/hyperlink" Target="https://extranet.itu.int/sites/itu-t/focusgroups/ai4h/_layouts/15/WopiFrame.aspx?sourcedoc=%7B58679341-C738-40F0-A822-3AC2B24DD09F%7D&amp;file=DEL07_2.docx&amp;action=default" TargetMode="External"/><Relationship Id="rId245" Type="http://schemas.openxmlformats.org/officeDocument/2006/relationships/hyperlink" Target="https://extranet.itu.int/sites/itu-t/focusgroups/ai4h/_layouts/15/WopiFrame.aspx?sourcedoc=%7B8BFCFF21-3908-4BAD-AB9C-9814EB3F9B36%7D&amp;file=DEL07_5.docx&amp;action=default" TargetMode="External"/><Relationship Id="rId266" Type="http://schemas.openxmlformats.org/officeDocument/2006/relationships/image" Target="media/image26.png"/><Relationship Id="rId287" Type="http://schemas.openxmlformats.org/officeDocument/2006/relationships/hyperlink" Target="https://extranet.itu.int/sites/itu-t/focusgroups/ai4h/wg/SitePages/WG-RC.aspx" TargetMode="External"/><Relationship Id="rId30" Type="http://schemas.openxmlformats.org/officeDocument/2006/relationships/hyperlink" Target="mailto:xuyanwu@baidu.com" TargetMode="External"/><Relationship Id="rId105" Type="http://schemas.openxmlformats.org/officeDocument/2006/relationships/hyperlink" Target="mailto:fgai4htgsymptom@lists.itu.int" TargetMode="External"/><Relationship Id="rId126" Type="http://schemas.openxmlformats.org/officeDocument/2006/relationships/hyperlink" Target="https://extranet.itu.int/sites/itu-t/focusgroups/ai4h/tg/SitePages/TG-Symptom.aspx" TargetMode="External"/><Relationship Id="rId147" Type="http://schemas.openxmlformats.org/officeDocument/2006/relationships/hyperlink" Target="http://35.228.161.168:3000/case-sets" TargetMode="External"/><Relationship Id="rId168" Type="http://schemas.openxmlformats.org/officeDocument/2006/relationships/hyperlink" Target="https://extranet.itu.int/sites/itu-t/focusgroups/ai4h/tg/symptom/FGAI4H%20TG%20Symptom%2020-05-2022%20meeting%2069%20minutes.docx" TargetMode="External"/><Relationship Id="rId312" Type="http://schemas.openxmlformats.org/officeDocument/2006/relationships/hyperlink" Target="https://en.wikipedia.org/wiki/Presenting_problem" TargetMode="External"/><Relationship Id="rId333" Type="http://schemas.openxmlformats.org/officeDocument/2006/relationships/hyperlink" Target="mailto:s_ahmed@flo.health" TargetMode="External"/><Relationship Id="rId51" Type="http://schemas.openxmlformats.org/officeDocument/2006/relationships/hyperlink" Target="mailto:fran@barkibu.com" TargetMode="External"/><Relationship Id="rId72" Type="http://schemas.openxmlformats.org/officeDocument/2006/relationships/hyperlink" Target="https://extranet.itu.int/sites/itu-t/focusgroups/ai4h/tg/symptom/FGAI4H%20TG%20Symptom%2017-10-2019%20meeting%2010%20minutes.docx?d=w11b253bdb08f4477b39300c857e6ffdb" TargetMode="External"/><Relationship Id="rId93" Type="http://schemas.openxmlformats.org/officeDocument/2006/relationships/hyperlink" Target="mailto:fgai4htgsymptom@lists.itu.int" TargetMode="External"/><Relationship Id="rId189" Type="http://schemas.openxmlformats.org/officeDocument/2006/relationships/hyperlink" Target="https://www.aetna.com/individuals-families.html" TargetMode="External"/><Relationship Id="rId3" Type="http://schemas.openxmlformats.org/officeDocument/2006/relationships/customXml" Target="../customXml/item3.xml"/><Relationship Id="rId214" Type="http://schemas.openxmlformats.org/officeDocument/2006/relationships/hyperlink" Target="https://www.netdoktor.de/" TargetMode="External"/><Relationship Id="rId235" Type="http://schemas.openxmlformats.org/officeDocument/2006/relationships/hyperlink" Target="https://extranet.itu.int/sites/itu-t/focusgroups/ai4h/_layouts/15/WopiFrame.aspx?sourcedoc=%7B05D8938E-BC2A-4A62-BCB0-1FD46AA72235%7D&amp;file=DEL05_3.docx&amp;action=default" TargetMode="External"/><Relationship Id="rId256" Type="http://schemas.openxmlformats.org/officeDocument/2006/relationships/hyperlink" Target="https://extranet.itu.int/sites/itu-t/focusgroups/ai4h/_layouts/15/WopiFrame.aspx?sourcedoc=%7B5C95327E-96A5-4175-999E-3EDB3ED147C3%7D&amp;file=DEL05_6.docx&amp;action=default" TargetMode="External"/><Relationship Id="rId277" Type="http://schemas.openxmlformats.org/officeDocument/2006/relationships/hyperlink" Target="https://extranet.itu.int/sites/itu-t/focusgroups/ai4h/docs/FGAI4H-H-038-R01.docx?d=wbd600bafe71d48038ecab7784b6a3171&amp;csf=1&amp;e=NZwGkA" TargetMode="External"/><Relationship Id="rId298" Type="http://schemas.openxmlformats.org/officeDocument/2006/relationships/hyperlink" Target="https://www.isabelhealthcare.com/pdf/DEM_2017_Isabel_Accuracy.pdf" TargetMode="External"/><Relationship Id="rId116" Type="http://schemas.openxmlformats.org/officeDocument/2006/relationships/image" Target="media/image2.png"/><Relationship Id="rId137"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158" Type="http://schemas.openxmlformats.org/officeDocument/2006/relationships/hyperlink" Target="https://extranet.itu.int/sites/itu-t/focusgroups/ai4h/tg/_layouts/15/WopiFrame.aspx?sourcedoc=%7B86566231-CD61-45F4-ADC5-B5E4E9EAD756%7D&amp;file=FGAI4H%20TG%20Symptom%2010-12-2021%20meeting%2063%20minutes.docx&amp;action=default" TargetMode="External"/><Relationship Id="rId302" Type="http://schemas.openxmlformats.org/officeDocument/2006/relationships/hyperlink" Target="https://www.nature.com/articles/s41591-018-0335-9" TargetMode="External"/><Relationship Id="rId323" Type="http://schemas.openxmlformats.org/officeDocument/2006/relationships/hyperlink" Target="mailto:adam.baker@babylonhealth.com" TargetMode="External"/><Relationship Id="rId344" Type="http://schemas.openxmlformats.org/officeDocument/2006/relationships/hyperlink" Target="mailto:michal@kahun.com" TargetMode="External"/><Relationship Id="rId20" Type="http://schemas.openxmlformats.org/officeDocument/2006/relationships/hyperlink" Target="https://extranet.itu.int/sites/itu-t/focusgroups/ai4h/docs/FGAI4H-H-021-A01.docx?d=wbd09cb73bf644c7698bd983e7e6b16fd" TargetMode="External"/><Relationship Id="rId41" Type="http://schemas.openxmlformats.org/officeDocument/2006/relationships/hyperlink" Target="mailto:yura.perov@gmail.com" TargetMode="External"/><Relationship Id="rId62" Type="http://schemas.openxmlformats.org/officeDocument/2006/relationships/hyperlink" Target="https://github.com/Babylonpartners/itu_who_2019_symptom_assessment_mmv_benchmark" TargetMode="External"/><Relationship Id="rId83"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179" Type="http://schemas.openxmlformats.org/officeDocument/2006/relationships/hyperlink" Target="mailto:fgai4htgsymptom@lists.itu.int" TargetMode="External"/><Relationship Id="rId190" Type="http://schemas.openxmlformats.org/officeDocument/2006/relationships/hyperlink" Target="https://www.healthwise.net/aetna/Content/CustDocument.aspx?XML=STUB.XML&amp;XSL=CD.FRONTPAGE.XSL" TargetMode="External"/><Relationship Id="rId204" Type="http://schemas.openxmlformats.org/officeDocument/2006/relationships/hyperlink" Target="https://www.healthtap.com/" TargetMode="External"/><Relationship Id="rId225" Type="http://schemas.openxmlformats.org/officeDocument/2006/relationships/hyperlink" Target="https://extranet.itu.int/sites/itu-t/focusgroups/ai4h/_layouts/15/WopiFrame.aspx?sourcedoc=%7BA3088882-F82B-493B-B1C5-49CFF0EEEFA8%7D&amp;file=DEL07_3.docx&amp;action=default" TargetMode="External"/><Relationship Id="rId246" Type="http://schemas.openxmlformats.org/officeDocument/2006/relationships/hyperlink" Target="https://extranet.itu.int/sites/itu-t/focusgroups/ai4h/_layouts/15/WopiFrame.aspx?sourcedoc=%7B3E940987-8D75-44B8-85E4-F0E475964F15%7D&amp;file=DEL09.docx&amp;action=default" TargetMode="External"/><Relationship Id="rId267" Type="http://schemas.openxmlformats.org/officeDocument/2006/relationships/image" Target="media/image27.png"/><Relationship Id="rId288" Type="http://schemas.openxmlformats.org/officeDocument/2006/relationships/hyperlink" Target="https://extranet.itu.int/sites/itu-t/focusgroups/ai4h/wg/SitePages/WG-RC.aspx" TargetMode="External"/><Relationship Id="rId106"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127" Type="http://schemas.openxmlformats.org/officeDocument/2006/relationships/hyperlink" Target="mailto:fgai4htgsymptom@lists.itu.int" TargetMode="External"/><Relationship Id="rId313" Type="http://schemas.openxmlformats.org/officeDocument/2006/relationships/hyperlink" Target="https://www.un.org/sustainabledevelopment/" TargetMode="External"/><Relationship Id="rId10" Type="http://schemas.openxmlformats.org/officeDocument/2006/relationships/image" Target="media/image1.png"/><Relationship Id="rId31" Type="http://schemas.openxmlformats.org/officeDocument/2006/relationships/hyperlink" Target="mailto:saurabh.johri@babylonhealth.com" TargetMode="External"/><Relationship Id="rId52" Type="http://schemas.openxmlformats.org/officeDocument/2006/relationships/hyperlink" Target="mailto:ernesto@barkibu.com" TargetMode="External"/><Relationship Id="rId73" Type="http://schemas.openxmlformats.org/officeDocument/2006/relationships/hyperlink" Target="https://extranet.itu.int/sites/itu-t/focusgroups/ai4h/tg/symptom/FGAI4H%20TG%20Symptom%2020-10-2019%20meeting%2011%20minutes.docx?d=w43d3b5f99d224d89811c7b48410c8e52" TargetMode="External"/><Relationship Id="rId94" Type="http://schemas.openxmlformats.org/officeDocument/2006/relationships/hyperlink" Target="https://extranet.itu.int/sites/itu-t/focusgroups/ai4h/docs/FGAI4H-J-004.docx" TargetMode="External"/><Relationship Id="rId148" Type="http://schemas.openxmlformats.org/officeDocument/2006/relationships/hyperlink" Target="https://github.com/aiaudit-org/trial-audits-team-a-tg-symptoms/blob/main/README.md" TargetMode="External"/><Relationship Id="rId169" Type="http://schemas.openxmlformats.org/officeDocument/2006/relationships/hyperlink" Target="https://extranet.itu.int/sites/itu-t/focusgroups/ai4h/tg/SitePages/TG-Symptom.aspx" TargetMode="External"/><Relationship Id="rId334" Type="http://schemas.openxmlformats.org/officeDocument/2006/relationships/hyperlink" Target="http://infermedica.com/" TargetMode="External"/><Relationship Id="rId4" Type="http://schemas.openxmlformats.org/officeDocument/2006/relationships/numbering" Target="numbering.xml"/><Relationship Id="rId180" Type="http://schemas.openxmlformats.org/officeDocument/2006/relationships/hyperlink" Target="https://itu.int/go/fgai4h" TargetMode="External"/><Relationship Id="rId215" Type="http://schemas.openxmlformats.org/officeDocument/2006/relationships/hyperlink" Target="https://www.netdoktor.de/symptom-checker/" TargetMode="External"/><Relationship Id="rId236" Type="http://schemas.openxmlformats.org/officeDocument/2006/relationships/hyperlink" Target="https://extranet.itu.int/sites/itu-t/focusgroups/ai4h/_layouts/15/WopiFrame.aspx?sourcedoc=%7BF267A95C-4C5B-4D63-A135-58AF487C3AD3%7D&amp;file=DEL05_4.docx&amp;action=default" TargetMode="External"/><Relationship Id="rId257" Type="http://schemas.openxmlformats.org/officeDocument/2006/relationships/hyperlink" Target="https://docs.google.com/spreadsheets/d/111D40yoJqvvHZEYI8RNSnemGf0abC9hQjQ7crFzNrdk/edit" TargetMode="External"/><Relationship Id="rId278" Type="http://schemas.openxmlformats.org/officeDocument/2006/relationships/image" Target="media/image36.png"/><Relationship Id="rId303" Type="http://schemas.openxmlformats.org/officeDocument/2006/relationships/hyperlink" Target="https://arxiv.org/abs/1806.10698" TargetMode="External"/><Relationship Id="rId42" Type="http://schemas.openxmlformats.org/officeDocument/2006/relationships/hyperlink" Target="mailto:thomas.neumark@sum.uio.no" TargetMode="External"/><Relationship Id="rId84"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38"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345" Type="http://schemas.openxmlformats.org/officeDocument/2006/relationships/hyperlink" Target="mailto:anastacia.simonchik@visibacare.com" TargetMode="External"/><Relationship Id="rId191" Type="http://schemas.openxmlformats.org/officeDocument/2006/relationships/hyperlink" Target="http://www.symcat.com/" TargetMode="External"/><Relationship Id="rId205" Type="http://schemas.openxmlformats.org/officeDocument/2006/relationships/hyperlink" Target="https://www.healthtap.com/member/login" TargetMode="External"/><Relationship Id="rId247" Type="http://schemas.openxmlformats.org/officeDocument/2006/relationships/hyperlink" Target="https://extranet.itu.int/sites/itu-t/focusgroups/ai4h/_layouts/15/WopiFrame.aspx?sourcedoc=%7B1A2EC8D5-53CA-4C8C-9B09-B61CA6F428C5%7D&amp;file=DEL09_1.docx&amp;action=default" TargetMode="External"/><Relationship Id="rId107"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289" Type="http://schemas.openxmlformats.org/officeDocument/2006/relationships/hyperlink" Target="https://extranet.itu.int/sites/itu-t/focusgroups/ai4h/wg/SitePages/WG-RC.aspx" TargetMode="External"/><Relationship Id="rId11" Type="http://schemas.openxmlformats.org/officeDocument/2006/relationships/hyperlink" Target="mailto:henry.hoffmann@ada.com" TargetMode="External"/><Relationship Id="rId53" Type="http://schemas.openxmlformats.org/officeDocument/2006/relationships/hyperlink" Target="mailto:s_ahmed@flo.health" TargetMode="External"/><Relationship Id="rId149" Type="http://schemas.openxmlformats.org/officeDocument/2006/relationships/hyperlink" Target="about:blank" TargetMode="External"/><Relationship Id="rId314" Type="http://schemas.openxmlformats.org/officeDocument/2006/relationships/hyperlink" Target="https://en.wikipedia.org/wiki/Triage" TargetMode="External"/><Relationship Id="rId95"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60" Type="http://schemas.openxmlformats.org/officeDocument/2006/relationships/hyperlink" Target="https://extranet.itu.int/sites/itu-t/focusgroups/ai4h/tg/_layouts/15/WopiFrame.aspx?sourcedoc=%7BC45E3F86-B2C4-4CBB-8948-15F53AACE590%7D&amp;file=FGAI4H%20TG%20Symptom%2004-02-2021%20meeting%2065%20minutes.docx&amp;action=default" TargetMode="External"/><Relationship Id="rId216" Type="http://schemas.openxmlformats.org/officeDocument/2006/relationships/hyperlink" Target="http://www.pingan.cn/en/index.shtml" TargetMode="External"/><Relationship Id="rId258" Type="http://schemas.openxmlformats.org/officeDocument/2006/relationships/image" Target="media/image18.png"/><Relationship Id="rId22"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64" Type="http://schemas.openxmlformats.org/officeDocument/2006/relationships/hyperlink" Target="https://extranet.itu.int/sites/itu-t/focusgroups/ai4h/tg/symptom/FGAI4H%20TG%20Symptom%2020-06-2019%20%20meeting%203%20minutes.docx?d=w215896dfe442471cb07f634fbaebe5a6" TargetMode="External"/><Relationship Id="rId118" Type="http://schemas.openxmlformats.org/officeDocument/2006/relationships/image" Target="media/image4.png"/><Relationship Id="rId325" Type="http://schemas.openxmlformats.org/officeDocument/2006/relationships/hyperlink" Target="https://www.barkibu.com/" TargetMode="External"/><Relationship Id="rId171" Type="http://schemas.openxmlformats.org/officeDocument/2006/relationships/hyperlink" Target="https://extranet.itu.int/sites/itu-t/focusgroups/ai4h/tg/symptom/FGAI4H%20TG%20Symptom%2007-06-2022%20-%2006.09.2022%20-%20meeting%20minutes.docx" TargetMode="External"/><Relationship Id="rId227" Type="http://schemas.openxmlformats.org/officeDocument/2006/relationships/hyperlink" Target="https://extranet.itu.int/sites/itu-t/focusgroups/ai4h/_layouts/15/WopiFrame.aspx?sourcedoc=%7B8BFCFF21-3908-4BAD-AB9C-9814EB3F9B36%7D&amp;file=DEL07_5.docx&amp;action=default" TargetMode="External"/><Relationship Id="rId269" Type="http://schemas.openxmlformats.org/officeDocument/2006/relationships/image" Target="media/image29.png"/><Relationship Id="rId33" Type="http://schemas.openxmlformats.org/officeDocument/2006/relationships/hyperlink" Target="mailto:piotr.orzechowski@infermedica.com" TargetMode="External"/><Relationship Id="rId129" Type="http://schemas.openxmlformats.org/officeDocument/2006/relationships/image" Target="media/image6.png"/><Relationship Id="rId280" Type="http://schemas.openxmlformats.org/officeDocument/2006/relationships/hyperlink" Target="https://docs.google.com/spreadsheets/d/111D40yoJqvvHZEYI8RNSnemGf0abC9hQjQ7crFzNrdk/edit" TargetMode="External"/><Relationship Id="rId336" Type="http://schemas.openxmlformats.org/officeDocument/2006/relationships/hyperlink" Target="mailto:piotr.orzechowski@infermedica.com" TargetMode="External"/><Relationship Id="rId75" Type="http://schemas.openxmlformats.org/officeDocument/2006/relationships/hyperlink" Target="https://extranet.itu.int/sites/itu-t/focusgroups/ai4h/tg/symptom/FGAI4H%20TG%20Symptom%2030-10-2019%20meeting%2013%20minutes.docx?d=w0bfe95524aab406699210287322793a7" TargetMode="External"/><Relationship Id="rId140"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182" Type="http://schemas.openxmlformats.org/officeDocument/2006/relationships/hyperlink" Target="https://www.1doc3.com/" TargetMode="External"/><Relationship Id="rId6" Type="http://schemas.openxmlformats.org/officeDocument/2006/relationships/settings" Target="settings.xml"/><Relationship Id="rId238" Type="http://schemas.openxmlformats.org/officeDocument/2006/relationships/hyperlink" Target="https://extranet.itu.int/sites/itu-t/focusgroups/ai4h/_layouts/15/WopiFrame.aspx?sourcedoc=%7B5C95327E-96A5-4175-999E-3EDB3ED147C3%7D&amp;file=DEL05_6.docx&amp;action=default" TargetMode="External"/><Relationship Id="rId291" Type="http://schemas.openxmlformats.org/officeDocument/2006/relationships/hyperlink" Target="https://extranet.itu.int/sites/itu-t/focusgroups/ai4h/_layouts/15/WopiFrame.aspx?sourcedoc=%7B6AF7C004-8BCE-4151-9F44-45F041A1EB1D%7D&amp;file=DEL02_1.docx&amp;action=default" TargetMode="External"/><Relationship Id="rId305" Type="http://schemas.openxmlformats.org/officeDocument/2006/relationships/hyperlink" Target="http://pubdocs.worldbank.org/en/193371513169798347/2017-global-monitoring-report.pdf" TargetMode="External"/><Relationship Id="rId347" Type="http://schemas.openxmlformats.org/officeDocument/2006/relationships/hyperlink" Target="mailto:jcb@your.md" TargetMode="External"/><Relationship Id="rId44" Type="http://schemas.openxmlformats.org/officeDocument/2006/relationships/hyperlink" Target="mailto:rex@your.md" TargetMode="External"/><Relationship Id="rId86"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51" Type="http://schemas.openxmlformats.org/officeDocument/2006/relationships/hyperlink" Target="https://extranet.itu.int/sites/itu-t/focusgroups/ai4h/tg/_layouts/15/WopiFrame.aspx?sourcedoc=%7B2AF02257-09C8-4E55-922F-B4622BC788F9%7D&amp;file=FGAI4H%20TG%20Symptom%2012-10-2021%20meeting%2056%20minutes.docx&amp;action=default" TargetMode="External"/><Relationship Id="rId193" Type="http://schemas.openxmlformats.org/officeDocument/2006/relationships/hyperlink" Target="https://medium.com/curai/using-ai-ml-to-scale-the-worlds-best-healthcare-to-every-human-being-8cbc56df21d6" TargetMode="External"/><Relationship Id="rId207" Type="http://schemas.openxmlformats.org/officeDocument/2006/relationships/hyperlink" Target="https://www.mayoclinic.org/" TargetMode="External"/><Relationship Id="rId249" Type="http://schemas.openxmlformats.org/officeDocument/2006/relationships/image" Target="media/image13.png"/><Relationship Id="rId13" Type="http://schemas.openxmlformats.org/officeDocument/2006/relationships/hyperlink" Target="https://extranet.itu.int/sites/itu-t/focusgroups/ai4h/docs/FGAI4H-O-021-A01.docx" TargetMode="External"/><Relationship Id="rId109"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260" Type="http://schemas.openxmlformats.org/officeDocument/2006/relationships/image" Target="media/image20.png"/><Relationship Id="rId316" Type="http://schemas.openxmlformats.org/officeDocument/2006/relationships/hyperlink" Target="mailto:linaporras@1doc3.com" TargetMode="External"/><Relationship Id="rId55" Type="http://schemas.openxmlformats.org/officeDocument/2006/relationships/hyperlink" Target="mailto:michal@kahun.com" TargetMode="External"/><Relationship Id="rId97"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120"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162" Type="http://schemas.openxmlformats.org/officeDocument/2006/relationships/hyperlink" Target="mailto:fgai4htgsymptom@lists.itu.int" TargetMode="External"/><Relationship Id="rId218" Type="http://schemas.openxmlformats.org/officeDocument/2006/relationships/hyperlink" Target="https://www.sharecare.com/askmd/get-started" TargetMode="External"/><Relationship Id="rId271" Type="http://schemas.openxmlformats.org/officeDocument/2006/relationships/image" Target="media/image31.png"/><Relationship Id="rId24" Type="http://schemas.openxmlformats.org/officeDocument/2006/relationships/hyperlink" Target="https://extranet.itu.int/sites/itu-t/focusgroups/ai4h/docs/FGAI4H-D-016.docx?d=w63899e533e3f41f9a72b0df6ead6a507" TargetMode="External"/><Relationship Id="rId66" Type="http://schemas.openxmlformats.org/officeDocument/2006/relationships/hyperlink" Target="https://extranet.itu.int/sites/itu-t/focusgroups/ai4h/tg/symptom/FGAI4H%20TG%20Symptom%2015-08-2019%20meeting%205%20minutes.docx?d=wbe4764613f8f46df905a8efc1a6757fa" TargetMode="External"/><Relationship Id="rId131" Type="http://schemas.openxmlformats.org/officeDocument/2006/relationships/hyperlink" Target="https://github.com/FG-AI4H-TG-Symptom/annotation_toy" TargetMode="External"/><Relationship Id="rId327" Type="http://schemas.openxmlformats.org/officeDocument/2006/relationships/hyperlink" Target="mailto:ernesto@barkibu.com" TargetMode="External"/><Relationship Id="rId173" Type="http://schemas.openxmlformats.org/officeDocument/2006/relationships/hyperlink" Target="mailto:fgai4htgsymptom@lists.itu.int" TargetMode="External"/><Relationship Id="rId229" Type="http://schemas.openxmlformats.org/officeDocument/2006/relationships/hyperlink" Target="https://extranet.itu.int/sites/itu-t/focusgroups/ai4h/docs/FGAI4H-C-106.docx?d=w19fd773712344ed4bbdb6797fd4fa4e2" TargetMode="External"/><Relationship Id="rId240" Type="http://schemas.openxmlformats.org/officeDocument/2006/relationships/hyperlink" Target="https://extranet.itu.int/sites/itu-t/focusgroups/ai4h/_layouts/15/WopiFrame.aspx?sourcedoc=%7B47E77197-F87B-49F4-80B3-2DD949A5F185%7D&amp;file=DEL07.docx&amp;action=default" TargetMode="External"/><Relationship Id="rId35" Type="http://schemas.openxmlformats.org/officeDocument/2006/relationships/hyperlink" Target="mailto:jakub.winter@infermedica.com" TargetMode="External"/><Relationship Id="rId77" Type="http://schemas.openxmlformats.org/officeDocument/2006/relationships/hyperlink" Target="https://extranet.itu.int/sites/itu-t/focusgroups/ai4h/tg/symptom/FGAI4H%20TG%20Symptom%2006-12-2019%20meeting%2014%20minutes.docx?d=w587cebcda07343f0a38184465a1d0f19" TargetMode="External"/><Relationship Id="rId100"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282" Type="http://schemas.openxmlformats.org/officeDocument/2006/relationships/hyperlink" Target="http://35.228.161.168:3000/" TargetMode="External"/><Relationship Id="rId338" Type="http://schemas.openxmlformats.org/officeDocument/2006/relationships/hyperlink" Target="mailto:michal.kurtys@infermedica.com" TargetMode="External"/><Relationship Id="rId8" Type="http://schemas.openxmlformats.org/officeDocument/2006/relationships/footnotes" Target="footnotes.xml"/><Relationship Id="rId142" Type="http://schemas.openxmlformats.org/officeDocument/2006/relationships/hyperlink" Target="mailto:fgai4htgsymptom@lists.itu.int" TargetMode="External"/><Relationship Id="rId184" Type="http://schemas.openxmlformats.org/officeDocument/2006/relationships/hyperlink" Target="https://www.babylonhealt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20919-Helsinki\Contribution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16EA3750-2C8D-4707-8E77-3DF0B210D286}"/>
</file>

<file path=docProps/app.xml><?xml version="1.0" encoding="utf-8"?>
<Properties xmlns="http://schemas.openxmlformats.org/officeDocument/2006/extended-properties" xmlns:vt="http://schemas.openxmlformats.org/officeDocument/2006/docPropsVTypes">
  <Template>FGAI4H-Doc-template.dotx</Template>
  <TotalTime>5</TotalTime>
  <Pages>143</Pages>
  <Words>47997</Words>
  <Characters>265001</Characters>
  <Application>Microsoft Office Word</Application>
  <DocSecurity>0</DocSecurity>
  <Lines>5907</Lines>
  <Paragraphs>2715</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312529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FG-AI4H-P-021-A01  For: Helsinki, 20-22 September 2022_x000d_Document date: ITU-T Focus Group on AI for Health_x000d_Saved by ITU51014266 at 17:29:34 on 15.09.2022</dc:description>
  <cp:lastModifiedBy>TSB (HT)</cp:lastModifiedBy>
  <cp:revision>4</cp:revision>
  <cp:lastPrinted>2011-04-05T14:28:00Z</cp:lastPrinted>
  <dcterms:created xsi:type="dcterms:W3CDTF">2022-09-15T15:21:00Z</dcterms:created>
  <dcterms:modified xsi:type="dcterms:W3CDTF">2022-09-15T15:29:00Z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TG-Symptom Topic Driver</vt:lpwstr>
  </property>
</Properties>
</file>