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120"/>
        <w:gridCol w:w="142"/>
        <w:gridCol w:w="4678"/>
      </w:tblGrid>
      <w:tr w:rsidR="00727D70" w:rsidRPr="008C5D60" w14:paraId="708A2C59" w14:textId="77777777" w:rsidTr="00B111F2">
        <w:trPr>
          <w:cantSplit/>
          <w:jc w:val="center"/>
        </w:trPr>
        <w:tc>
          <w:tcPr>
            <w:tcW w:w="1133" w:type="dxa"/>
            <w:vMerge w:val="restart"/>
            <w:vAlign w:val="center"/>
          </w:tcPr>
          <w:p w14:paraId="3AFAB417" w14:textId="77777777" w:rsidR="00727D70" w:rsidRPr="008C5D60" w:rsidRDefault="00727D70" w:rsidP="00B111F2">
            <w:pPr>
              <w:jc w:val="center"/>
              <w:rPr>
                <w:sz w:val="20"/>
                <w:szCs w:val="20"/>
              </w:rPr>
            </w:pPr>
            <w:bookmarkStart w:id="0" w:name="dtableau"/>
            <w:bookmarkStart w:id="1" w:name="dsg" w:colFirst="1" w:colLast="1"/>
            <w:bookmarkStart w:id="2" w:name="dnum" w:colFirst="2" w:colLast="2"/>
            <w:r w:rsidRPr="008C5D60">
              <w:rPr>
                <w:noProof/>
                <w:sz w:val="20"/>
                <w:szCs w:val="20"/>
                <w:lang w:eastAsia="de-DE"/>
              </w:rPr>
              <w:drawing>
                <wp:inline distT="0" distB="0" distL="0" distR="0" wp14:anchorId="7064632F" wp14:editId="563DF4A3">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3"/>
            <w:vMerge w:val="restart"/>
          </w:tcPr>
          <w:p w14:paraId="3EDBA122" w14:textId="77777777" w:rsidR="00727D70" w:rsidRPr="008C5D60" w:rsidRDefault="00727D70" w:rsidP="00B111F2">
            <w:pPr>
              <w:rPr>
                <w:sz w:val="16"/>
                <w:szCs w:val="16"/>
              </w:rPr>
            </w:pPr>
            <w:r w:rsidRPr="008C5D60">
              <w:rPr>
                <w:sz w:val="16"/>
                <w:szCs w:val="16"/>
              </w:rPr>
              <w:t>INTERNATIONAL TELECOMMUNICATION UNION</w:t>
            </w:r>
          </w:p>
          <w:p w14:paraId="0AC179D5" w14:textId="77777777" w:rsidR="00727D70" w:rsidRPr="008C5D60" w:rsidRDefault="00727D70" w:rsidP="00B111F2">
            <w:pPr>
              <w:rPr>
                <w:b/>
                <w:bCs/>
                <w:sz w:val="26"/>
                <w:szCs w:val="26"/>
              </w:rPr>
            </w:pPr>
            <w:r w:rsidRPr="008C5D60">
              <w:rPr>
                <w:b/>
                <w:bCs/>
                <w:sz w:val="26"/>
                <w:szCs w:val="26"/>
              </w:rPr>
              <w:t>TELECOMMUNICATION</w:t>
            </w:r>
            <w:r w:rsidRPr="008C5D60">
              <w:rPr>
                <w:b/>
                <w:bCs/>
                <w:sz w:val="26"/>
                <w:szCs w:val="26"/>
              </w:rPr>
              <w:br/>
              <w:t>STANDARDIZATION SECTOR</w:t>
            </w:r>
          </w:p>
          <w:p w14:paraId="3B6BAA1C" w14:textId="77777777" w:rsidR="00727D70" w:rsidRPr="008C5D60" w:rsidRDefault="00727D70" w:rsidP="00B111F2">
            <w:pPr>
              <w:rPr>
                <w:sz w:val="20"/>
                <w:szCs w:val="20"/>
              </w:rPr>
            </w:pPr>
            <w:r w:rsidRPr="008C5D60">
              <w:rPr>
                <w:sz w:val="20"/>
                <w:szCs w:val="20"/>
              </w:rPr>
              <w:t>STUDY PERIOD 2017-2020</w:t>
            </w:r>
          </w:p>
        </w:tc>
        <w:tc>
          <w:tcPr>
            <w:tcW w:w="4678" w:type="dxa"/>
          </w:tcPr>
          <w:p w14:paraId="2C69C3D2" w14:textId="1EEF3A8B" w:rsidR="00727D70" w:rsidRPr="008C5D60" w:rsidRDefault="00727D70" w:rsidP="00B111F2">
            <w:pPr>
              <w:pStyle w:val="Docnumber"/>
            </w:pPr>
            <w:r w:rsidRPr="008C5D60">
              <w:t>FG-AI4H-J-</w:t>
            </w:r>
            <w:r>
              <w:t>031</w:t>
            </w:r>
          </w:p>
        </w:tc>
      </w:tr>
      <w:bookmarkEnd w:id="2"/>
      <w:tr w:rsidR="00727D70" w:rsidRPr="008C5D60" w14:paraId="6F99A044" w14:textId="77777777" w:rsidTr="00B111F2">
        <w:trPr>
          <w:cantSplit/>
          <w:jc w:val="center"/>
        </w:trPr>
        <w:tc>
          <w:tcPr>
            <w:tcW w:w="1133" w:type="dxa"/>
            <w:vMerge/>
          </w:tcPr>
          <w:p w14:paraId="7FD44318" w14:textId="77777777" w:rsidR="00727D70" w:rsidRPr="008C5D60" w:rsidRDefault="00727D70" w:rsidP="00B111F2">
            <w:pPr>
              <w:rPr>
                <w:smallCaps/>
                <w:sz w:val="20"/>
              </w:rPr>
            </w:pPr>
          </w:p>
        </w:tc>
        <w:tc>
          <w:tcPr>
            <w:tcW w:w="3829" w:type="dxa"/>
            <w:gridSpan w:val="3"/>
            <w:vMerge/>
          </w:tcPr>
          <w:p w14:paraId="0D1EFE29" w14:textId="77777777" w:rsidR="00727D70" w:rsidRPr="008C5D60" w:rsidRDefault="00727D70" w:rsidP="00B111F2">
            <w:pPr>
              <w:rPr>
                <w:smallCaps/>
                <w:sz w:val="20"/>
              </w:rPr>
            </w:pPr>
            <w:bookmarkStart w:id="3" w:name="ddate" w:colFirst="2" w:colLast="2"/>
          </w:p>
        </w:tc>
        <w:tc>
          <w:tcPr>
            <w:tcW w:w="4678" w:type="dxa"/>
          </w:tcPr>
          <w:p w14:paraId="790929E8" w14:textId="77777777" w:rsidR="00727D70" w:rsidRPr="008C5D60" w:rsidRDefault="00727D70" w:rsidP="00B111F2">
            <w:pPr>
              <w:jc w:val="right"/>
              <w:rPr>
                <w:b/>
                <w:bCs/>
                <w:sz w:val="28"/>
                <w:szCs w:val="28"/>
              </w:rPr>
            </w:pPr>
            <w:r w:rsidRPr="008C5D60">
              <w:rPr>
                <w:b/>
                <w:bCs/>
                <w:sz w:val="28"/>
                <w:szCs w:val="28"/>
              </w:rPr>
              <w:t>ITU-T Focus Group on AI for Health</w:t>
            </w:r>
          </w:p>
        </w:tc>
      </w:tr>
      <w:tr w:rsidR="00727D70" w:rsidRPr="008C5D60" w14:paraId="5C7A604E" w14:textId="77777777" w:rsidTr="00B111F2">
        <w:trPr>
          <w:cantSplit/>
          <w:jc w:val="center"/>
        </w:trPr>
        <w:tc>
          <w:tcPr>
            <w:tcW w:w="1133" w:type="dxa"/>
            <w:vMerge/>
            <w:tcBorders>
              <w:bottom w:val="single" w:sz="12" w:space="0" w:color="auto"/>
            </w:tcBorders>
          </w:tcPr>
          <w:p w14:paraId="73A63B9F" w14:textId="77777777" w:rsidR="00727D70" w:rsidRPr="008C5D60" w:rsidRDefault="00727D70" w:rsidP="00B111F2">
            <w:pPr>
              <w:rPr>
                <w:b/>
                <w:bCs/>
                <w:sz w:val="26"/>
              </w:rPr>
            </w:pPr>
          </w:p>
        </w:tc>
        <w:tc>
          <w:tcPr>
            <w:tcW w:w="3829" w:type="dxa"/>
            <w:gridSpan w:val="3"/>
            <w:vMerge/>
            <w:tcBorders>
              <w:bottom w:val="single" w:sz="12" w:space="0" w:color="auto"/>
            </w:tcBorders>
          </w:tcPr>
          <w:p w14:paraId="4B4A4AC2" w14:textId="77777777" w:rsidR="00727D70" w:rsidRPr="008C5D60" w:rsidRDefault="00727D70" w:rsidP="00B111F2">
            <w:pPr>
              <w:rPr>
                <w:b/>
                <w:bCs/>
                <w:sz w:val="26"/>
              </w:rPr>
            </w:pPr>
            <w:bookmarkStart w:id="4" w:name="dorlang" w:colFirst="2" w:colLast="2"/>
            <w:bookmarkEnd w:id="3"/>
          </w:p>
        </w:tc>
        <w:tc>
          <w:tcPr>
            <w:tcW w:w="4678" w:type="dxa"/>
            <w:tcBorders>
              <w:bottom w:val="single" w:sz="12" w:space="0" w:color="auto"/>
            </w:tcBorders>
          </w:tcPr>
          <w:p w14:paraId="7C22C206" w14:textId="77777777" w:rsidR="00727D70" w:rsidRPr="008C5D60" w:rsidRDefault="00727D70" w:rsidP="00B111F2">
            <w:pPr>
              <w:jc w:val="right"/>
              <w:rPr>
                <w:b/>
                <w:bCs/>
                <w:sz w:val="28"/>
                <w:szCs w:val="28"/>
              </w:rPr>
            </w:pPr>
            <w:r w:rsidRPr="008C5D60">
              <w:rPr>
                <w:b/>
                <w:bCs/>
                <w:sz w:val="28"/>
                <w:szCs w:val="28"/>
              </w:rPr>
              <w:t>Original: English</w:t>
            </w:r>
          </w:p>
        </w:tc>
      </w:tr>
      <w:tr w:rsidR="00727D70" w:rsidRPr="008C5D60" w14:paraId="4A3C35BE" w14:textId="77777777" w:rsidTr="00B111F2">
        <w:trPr>
          <w:cantSplit/>
          <w:jc w:val="center"/>
        </w:trPr>
        <w:tc>
          <w:tcPr>
            <w:tcW w:w="1700" w:type="dxa"/>
            <w:gridSpan w:val="2"/>
            <w:tcBorders>
              <w:top w:val="single" w:sz="12" w:space="0" w:color="auto"/>
            </w:tcBorders>
          </w:tcPr>
          <w:p w14:paraId="5DCD818D" w14:textId="77777777" w:rsidR="00727D70" w:rsidRPr="008C5D60" w:rsidRDefault="00727D70" w:rsidP="00B111F2">
            <w:pPr>
              <w:rPr>
                <w:b/>
                <w:bCs/>
              </w:rPr>
            </w:pPr>
            <w:bookmarkStart w:id="5" w:name="dbluepink" w:colFirst="1" w:colLast="1"/>
            <w:bookmarkStart w:id="6" w:name="dmeeting" w:colFirst="2" w:colLast="2"/>
            <w:bookmarkEnd w:id="1"/>
            <w:bookmarkEnd w:id="4"/>
            <w:r w:rsidRPr="008C5D60">
              <w:rPr>
                <w:b/>
                <w:bCs/>
              </w:rPr>
              <w:t>WG(s):</w:t>
            </w:r>
          </w:p>
        </w:tc>
        <w:tc>
          <w:tcPr>
            <w:tcW w:w="3262" w:type="dxa"/>
            <w:gridSpan w:val="2"/>
            <w:tcBorders>
              <w:top w:val="single" w:sz="12" w:space="0" w:color="auto"/>
            </w:tcBorders>
          </w:tcPr>
          <w:p w14:paraId="2FEFE9AC" w14:textId="77777777" w:rsidR="00727D70" w:rsidRPr="008C5D60" w:rsidRDefault="00727D70" w:rsidP="00B111F2">
            <w:r w:rsidRPr="008C5D60">
              <w:t>Plenary</w:t>
            </w:r>
          </w:p>
        </w:tc>
        <w:tc>
          <w:tcPr>
            <w:tcW w:w="4678" w:type="dxa"/>
            <w:tcBorders>
              <w:top w:val="single" w:sz="12" w:space="0" w:color="auto"/>
            </w:tcBorders>
          </w:tcPr>
          <w:p w14:paraId="21E43118" w14:textId="77777777" w:rsidR="00727D70" w:rsidRPr="008C5D60" w:rsidRDefault="00727D70" w:rsidP="00B111F2">
            <w:pPr>
              <w:jc w:val="right"/>
            </w:pPr>
            <w:r>
              <w:t>Online, 30 September – 2 October 2020</w:t>
            </w:r>
          </w:p>
        </w:tc>
      </w:tr>
      <w:tr w:rsidR="00727D70" w:rsidRPr="008C5D60" w14:paraId="62B7D779" w14:textId="77777777" w:rsidTr="00B111F2">
        <w:trPr>
          <w:cantSplit/>
          <w:jc w:val="center"/>
        </w:trPr>
        <w:tc>
          <w:tcPr>
            <w:tcW w:w="9640" w:type="dxa"/>
            <w:gridSpan w:val="5"/>
          </w:tcPr>
          <w:p w14:paraId="02E69391" w14:textId="77777777" w:rsidR="00727D70" w:rsidRPr="008C5D60" w:rsidRDefault="00727D70" w:rsidP="00B111F2">
            <w:pPr>
              <w:jc w:val="center"/>
              <w:rPr>
                <w:b/>
                <w:bCs/>
              </w:rPr>
            </w:pPr>
            <w:bookmarkStart w:id="7" w:name="dtitle" w:colFirst="0" w:colLast="0"/>
            <w:bookmarkEnd w:id="5"/>
            <w:bookmarkEnd w:id="6"/>
            <w:r w:rsidRPr="008C5D60">
              <w:rPr>
                <w:b/>
                <w:bCs/>
              </w:rPr>
              <w:t>DOCUMENT</w:t>
            </w:r>
          </w:p>
        </w:tc>
      </w:tr>
      <w:tr w:rsidR="00727D70" w:rsidRPr="008C5D60" w14:paraId="4F200BF2" w14:textId="77777777" w:rsidTr="00B111F2">
        <w:trPr>
          <w:cantSplit/>
          <w:jc w:val="center"/>
        </w:trPr>
        <w:tc>
          <w:tcPr>
            <w:tcW w:w="1700" w:type="dxa"/>
            <w:gridSpan w:val="2"/>
          </w:tcPr>
          <w:p w14:paraId="41D226D5" w14:textId="77777777" w:rsidR="00727D70" w:rsidRPr="008C5D60" w:rsidRDefault="00727D70" w:rsidP="00B111F2">
            <w:pPr>
              <w:rPr>
                <w:b/>
                <w:bCs/>
              </w:rPr>
            </w:pPr>
            <w:bookmarkStart w:id="8" w:name="dsource" w:colFirst="1" w:colLast="1"/>
            <w:bookmarkEnd w:id="7"/>
            <w:r w:rsidRPr="008C5D60">
              <w:rPr>
                <w:b/>
                <w:bCs/>
              </w:rPr>
              <w:t>Source:</w:t>
            </w:r>
          </w:p>
        </w:tc>
        <w:tc>
          <w:tcPr>
            <w:tcW w:w="7940" w:type="dxa"/>
            <w:gridSpan w:val="3"/>
          </w:tcPr>
          <w:p w14:paraId="36289D1C" w14:textId="77777777" w:rsidR="00727D70" w:rsidRPr="008C5D60" w:rsidRDefault="00727D70" w:rsidP="00B111F2">
            <w:r w:rsidRPr="008C5D60">
              <w:t>FG-AI4H</w:t>
            </w:r>
          </w:p>
        </w:tc>
      </w:tr>
      <w:tr w:rsidR="00727D70" w:rsidRPr="008C5D60" w14:paraId="589F141F" w14:textId="77777777" w:rsidTr="00B111F2">
        <w:trPr>
          <w:cantSplit/>
          <w:jc w:val="center"/>
        </w:trPr>
        <w:tc>
          <w:tcPr>
            <w:tcW w:w="1700" w:type="dxa"/>
            <w:gridSpan w:val="2"/>
          </w:tcPr>
          <w:p w14:paraId="1B77156A" w14:textId="77777777" w:rsidR="00727D70" w:rsidRPr="008C5D60" w:rsidRDefault="00727D70" w:rsidP="00B111F2">
            <w:bookmarkStart w:id="9" w:name="dtitle1" w:colFirst="1" w:colLast="1"/>
            <w:bookmarkEnd w:id="8"/>
            <w:r w:rsidRPr="008C5D60">
              <w:rPr>
                <w:b/>
                <w:bCs/>
              </w:rPr>
              <w:t>Title:</w:t>
            </w:r>
          </w:p>
        </w:tc>
        <w:tc>
          <w:tcPr>
            <w:tcW w:w="7940" w:type="dxa"/>
            <w:gridSpan w:val="3"/>
          </w:tcPr>
          <w:p w14:paraId="427D3676" w14:textId="77777777" w:rsidR="00727D70" w:rsidRPr="008C5D60" w:rsidRDefault="00727D70" w:rsidP="00B111F2">
            <w:bookmarkStart w:id="10" w:name="_Hlk24990739"/>
            <w:r>
              <w:t xml:space="preserve">Update – </w:t>
            </w:r>
            <w:r w:rsidRPr="008C5D60">
              <w:t>Onboarding document for the ITU/WHO Focus Group on AI for Health</w:t>
            </w:r>
            <w:bookmarkEnd w:id="10"/>
          </w:p>
        </w:tc>
      </w:tr>
      <w:tr w:rsidR="00727D70" w:rsidRPr="008C5D60" w14:paraId="18C7B2DA" w14:textId="77777777" w:rsidTr="00B111F2">
        <w:trPr>
          <w:cantSplit/>
          <w:jc w:val="center"/>
        </w:trPr>
        <w:tc>
          <w:tcPr>
            <w:tcW w:w="1700" w:type="dxa"/>
            <w:gridSpan w:val="2"/>
            <w:tcBorders>
              <w:bottom w:val="single" w:sz="6" w:space="0" w:color="auto"/>
            </w:tcBorders>
          </w:tcPr>
          <w:p w14:paraId="69D3DF7F" w14:textId="77777777" w:rsidR="00727D70" w:rsidRPr="008C5D60" w:rsidRDefault="00727D70" w:rsidP="00B111F2">
            <w:pPr>
              <w:rPr>
                <w:b/>
                <w:bCs/>
              </w:rPr>
            </w:pPr>
            <w:bookmarkStart w:id="11" w:name="dpurpose" w:colFirst="1" w:colLast="1"/>
            <w:bookmarkEnd w:id="9"/>
            <w:r w:rsidRPr="008C5D60">
              <w:rPr>
                <w:b/>
                <w:bCs/>
              </w:rPr>
              <w:t>Purpose:</w:t>
            </w:r>
          </w:p>
        </w:tc>
        <w:tc>
          <w:tcPr>
            <w:tcW w:w="7940" w:type="dxa"/>
            <w:gridSpan w:val="3"/>
            <w:tcBorders>
              <w:bottom w:val="single" w:sz="6" w:space="0" w:color="auto"/>
            </w:tcBorders>
          </w:tcPr>
          <w:p w14:paraId="0031FD1B" w14:textId="77777777" w:rsidR="00727D70" w:rsidRPr="008C5D60" w:rsidRDefault="00727D70" w:rsidP="00B111F2">
            <w:pPr>
              <w:rPr>
                <w:highlight w:val="yellow"/>
              </w:rPr>
            </w:pPr>
            <w:r w:rsidRPr="008C5D60">
              <w:t>Discussion</w:t>
            </w:r>
          </w:p>
        </w:tc>
      </w:tr>
      <w:bookmarkEnd w:id="0"/>
      <w:bookmarkEnd w:id="11"/>
      <w:tr w:rsidR="00727D70" w:rsidRPr="00045E71" w14:paraId="757F38D3" w14:textId="77777777" w:rsidTr="00B111F2">
        <w:trPr>
          <w:cantSplit/>
          <w:jc w:val="center"/>
        </w:trPr>
        <w:tc>
          <w:tcPr>
            <w:tcW w:w="1700" w:type="dxa"/>
            <w:gridSpan w:val="2"/>
            <w:tcBorders>
              <w:top w:val="single" w:sz="6" w:space="0" w:color="auto"/>
              <w:bottom w:val="single" w:sz="6" w:space="0" w:color="auto"/>
            </w:tcBorders>
          </w:tcPr>
          <w:p w14:paraId="402517F5" w14:textId="77777777" w:rsidR="00727D70" w:rsidRPr="008C5D60" w:rsidRDefault="00727D70" w:rsidP="00B111F2">
            <w:pPr>
              <w:rPr>
                <w:b/>
                <w:bCs/>
              </w:rPr>
            </w:pPr>
            <w:r w:rsidRPr="008C5D60">
              <w:rPr>
                <w:b/>
                <w:bCs/>
              </w:rPr>
              <w:t>Contact:</w:t>
            </w:r>
          </w:p>
        </w:tc>
        <w:tc>
          <w:tcPr>
            <w:tcW w:w="3120" w:type="dxa"/>
            <w:tcBorders>
              <w:top w:val="single" w:sz="6" w:space="0" w:color="auto"/>
              <w:bottom w:val="single" w:sz="6" w:space="0" w:color="auto"/>
            </w:tcBorders>
          </w:tcPr>
          <w:p w14:paraId="6A14F424" w14:textId="77777777" w:rsidR="00727D70" w:rsidRPr="00D22460" w:rsidRDefault="00727D70" w:rsidP="00B111F2">
            <w:pPr>
              <w:rPr>
                <w:highlight w:val="yellow"/>
                <w:lang w:val="de-DE"/>
              </w:rPr>
            </w:pPr>
            <w:r w:rsidRPr="00D22460">
              <w:rPr>
                <w:lang w:val="de-DE"/>
              </w:rPr>
              <w:t>Markus Wenzel</w:t>
            </w:r>
            <w:r w:rsidRPr="00D22460">
              <w:rPr>
                <w:lang w:val="de-DE"/>
              </w:rPr>
              <w:br/>
              <w:t>WG-Operations</w:t>
            </w:r>
            <w:r w:rsidRPr="00D22460">
              <w:rPr>
                <w:lang w:val="de-DE"/>
              </w:rPr>
              <w:br/>
              <w:t>Fraunhofer HHI, Germany</w:t>
            </w:r>
          </w:p>
        </w:tc>
        <w:tc>
          <w:tcPr>
            <w:tcW w:w="4820" w:type="dxa"/>
            <w:gridSpan w:val="2"/>
            <w:tcBorders>
              <w:top w:val="single" w:sz="6" w:space="0" w:color="auto"/>
              <w:bottom w:val="single" w:sz="6" w:space="0" w:color="auto"/>
            </w:tcBorders>
          </w:tcPr>
          <w:p w14:paraId="40E6E8D6" w14:textId="77777777" w:rsidR="00727D70" w:rsidRPr="00D22460" w:rsidRDefault="00727D70" w:rsidP="00B111F2">
            <w:pPr>
              <w:rPr>
                <w:highlight w:val="yellow"/>
                <w:lang w:val="de-DE"/>
              </w:rPr>
            </w:pPr>
            <w:r w:rsidRPr="00D22460">
              <w:rPr>
                <w:lang w:val="de-DE"/>
              </w:rPr>
              <w:t xml:space="preserve">E-mail: </w:t>
            </w:r>
            <w:hyperlink r:id="rId11" w:history="1">
              <w:r w:rsidRPr="00D22460">
                <w:rPr>
                  <w:rStyle w:val="Hyperlink"/>
                  <w:lang w:val="de-DE"/>
                </w:rPr>
                <w:t>markus.wenzel@hhi.fraunhofer.de</w:t>
              </w:r>
            </w:hyperlink>
            <w:r w:rsidRPr="00D22460">
              <w:rPr>
                <w:lang w:val="de-DE"/>
              </w:rPr>
              <w:t xml:space="preserve"> </w:t>
            </w:r>
          </w:p>
        </w:tc>
      </w:tr>
      <w:tr w:rsidR="00727D70" w:rsidRPr="00045E71" w14:paraId="4009422C" w14:textId="77777777" w:rsidTr="00B111F2">
        <w:trPr>
          <w:cantSplit/>
          <w:jc w:val="center"/>
        </w:trPr>
        <w:tc>
          <w:tcPr>
            <w:tcW w:w="1700" w:type="dxa"/>
            <w:gridSpan w:val="2"/>
            <w:tcBorders>
              <w:top w:val="single" w:sz="6" w:space="0" w:color="auto"/>
              <w:bottom w:val="single" w:sz="6" w:space="0" w:color="auto"/>
            </w:tcBorders>
          </w:tcPr>
          <w:p w14:paraId="2CB3E3C0" w14:textId="77777777" w:rsidR="00727D70" w:rsidRPr="008C5D60" w:rsidRDefault="00727D70" w:rsidP="00B111F2">
            <w:pPr>
              <w:rPr>
                <w:b/>
                <w:bCs/>
              </w:rPr>
            </w:pPr>
            <w:r w:rsidRPr="008C5D60">
              <w:rPr>
                <w:b/>
                <w:bCs/>
              </w:rPr>
              <w:t>Contact:</w:t>
            </w:r>
          </w:p>
        </w:tc>
        <w:tc>
          <w:tcPr>
            <w:tcW w:w="3120" w:type="dxa"/>
            <w:tcBorders>
              <w:top w:val="single" w:sz="6" w:space="0" w:color="auto"/>
              <w:bottom w:val="single" w:sz="6" w:space="0" w:color="auto"/>
            </w:tcBorders>
          </w:tcPr>
          <w:p w14:paraId="0C350236" w14:textId="77777777" w:rsidR="00727D70" w:rsidRPr="00D22460" w:rsidRDefault="00727D70" w:rsidP="00B111F2">
            <w:pPr>
              <w:rPr>
                <w:highlight w:val="yellow"/>
                <w:lang w:val="de-DE"/>
              </w:rPr>
            </w:pPr>
            <w:r w:rsidRPr="00D22460">
              <w:rPr>
                <w:lang w:val="de-DE"/>
              </w:rPr>
              <w:t>Eva Weicken</w:t>
            </w:r>
            <w:r w:rsidRPr="00D22460">
              <w:rPr>
                <w:lang w:val="de-DE"/>
              </w:rPr>
              <w:br/>
              <w:t>Fraunhofer HHI, Germany</w:t>
            </w:r>
          </w:p>
        </w:tc>
        <w:tc>
          <w:tcPr>
            <w:tcW w:w="4820" w:type="dxa"/>
            <w:gridSpan w:val="2"/>
            <w:tcBorders>
              <w:top w:val="single" w:sz="6" w:space="0" w:color="auto"/>
              <w:bottom w:val="single" w:sz="6" w:space="0" w:color="auto"/>
            </w:tcBorders>
          </w:tcPr>
          <w:p w14:paraId="68A293B4" w14:textId="77777777" w:rsidR="00727D70" w:rsidRPr="00D22460" w:rsidRDefault="00727D70" w:rsidP="00B111F2">
            <w:pPr>
              <w:rPr>
                <w:highlight w:val="yellow"/>
                <w:lang w:val="de-DE"/>
              </w:rPr>
            </w:pPr>
            <w:r w:rsidRPr="00D22460">
              <w:rPr>
                <w:lang w:val="de-DE"/>
              </w:rPr>
              <w:t xml:space="preserve">E-mail: </w:t>
            </w:r>
            <w:hyperlink r:id="rId12">
              <w:r w:rsidRPr="00D22460">
                <w:rPr>
                  <w:rStyle w:val="Hyperlink"/>
                  <w:lang w:val="de-DE"/>
                </w:rPr>
                <w:t>eva.weicken@hhi.fraunhofer.de</w:t>
              </w:r>
            </w:hyperlink>
            <w:r w:rsidRPr="00D22460">
              <w:rPr>
                <w:lang w:val="de-DE"/>
              </w:rPr>
              <w:t xml:space="preserve"> </w:t>
            </w:r>
          </w:p>
        </w:tc>
      </w:tr>
      <w:tr w:rsidR="00727D70" w:rsidRPr="00045E71" w14:paraId="49C3C2FB" w14:textId="77777777" w:rsidTr="00B111F2">
        <w:trPr>
          <w:cantSplit/>
          <w:jc w:val="center"/>
        </w:trPr>
        <w:tc>
          <w:tcPr>
            <w:tcW w:w="1700" w:type="dxa"/>
            <w:gridSpan w:val="2"/>
            <w:tcBorders>
              <w:top w:val="single" w:sz="6" w:space="0" w:color="auto"/>
              <w:bottom w:val="single" w:sz="6" w:space="0" w:color="auto"/>
            </w:tcBorders>
          </w:tcPr>
          <w:p w14:paraId="3E3C6D66" w14:textId="77777777" w:rsidR="00727D70" w:rsidRPr="008C5D60" w:rsidRDefault="00727D70" w:rsidP="00B111F2">
            <w:pPr>
              <w:rPr>
                <w:b/>
                <w:bCs/>
              </w:rPr>
            </w:pPr>
            <w:r w:rsidRPr="008C5D60">
              <w:rPr>
                <w:b/>
                <w:bCs/>
              </w:rPr>
              <w:t>Contact:</w:t>
            </w:r>
          </w:p>
        </w:tc>
        <w:tc>
          <w:tcPr>
            <w:tcW w:w="3120" w:type="dxa"/>
            <w:tcBorders>
              <w:top w:val="single" w:sz="6" w:space="0" w:color="auto"/>
              <w:bottom w:val="single" w:sz="6" w:space="0" w:color="auto"/>
            </w:tcBorders>
          </w:tcPr>
          <w:p w14:paraId="2F3DAC9C" w14:textId="77777777" w:rsidR="00727D70" w:rsidRPr="008C5D60" w:rsidRDefault="00727D70" w:rsidP="00B111F2">
            <w:pPr>
              <w:rPr>
                <w:highlight w:val="yellow"/>
              </w:rPr>
            </w:pPr>
            <w:r w:rsidRPr="008C5D60">
              <w:t>FG-AI4H Secretariat</w:t>
            </w:r>
          </w:p>
        </w:tc>
        <w:tc>
          <w:tcPr>
            <w:tcW w:w="4820" w:type="dxa"/>
            <w:gridSpan w:val="2"/>
            <w:tcBorders>
              <w:top w:val="single" w:sz="6" w:space="0" w:color="auto"/>
              <w:bottom w:val="single" w:sz="6" w:space="0" w:color="auto"/>
            </w:tcBorders>
          </w:tcPr>
          <w:p w14:paraId="6C13AC3E" w14:textId="77777777" w:rsidR="00727D70" w:rsidRPr="00D22460" w:rsidRDefault="00727D70" w:rsidP="00B111F2">
            <w:pPr>
              <w:rPr>
                <w:highlight w:val="yellow"/>
                <w:lang w:val="de-DE"/>
              </w:rPr>
            </w:pPr>
            <w:r w:rsidRPr="00D22460">
              <w:rPr>
                <w:lang w:val="de-DE"/>
              </w:rPr>
              <w:t xml:space="preserve">E-mail: </w:t>
            </w:r>
            <w:r>
              <w:fldChar w:fldCharType="begin"/>
            </w:r>
            <w:r w:rsidRPr="00D22460">
              <w:rPr>
                <w:lang w:val="de-DE"/>
              </w:rPr>
              <w:instrText xml:space="preserve"> HYPERLINK "mailto:tsbfgai4h@itu.int" \h </w:instrText>
            </w:r>
            <w:r>
              <w:fldChar w:fldCharType="separate"/>
            </w:r>
            <w:r w:rsidRPr="00D22460">
              <w:rPr>
                <w:rStyle w:val="Hyperlink"/>
                <w:lang w:val="de-DE"/>
              </w:rPr>
              <w:t>tsbfgai4h@itu.int</w:t>
            </w:r>
            <w:r>
              <w:rPr>
                <w:rStyle w:val="Hyperlink"/>
              </w:rPr>
              <w:fldChar w:fldCharType="end"/>
            </w:r>
            <w:r w:rsidRPr="00D22460">
              <w:rPr>
                <w:lang w:val="de-DE"/>
              </w:rPr>
              <w:t xml:space="preserve"> </w:t>
            </w:r>
          </w:p>
        </w:tc>
      </w:tr>
    </w:tbl>
    <w:p w14:paraId="761BE5C8" w14:textId="77777777" w:rsidR="00727D70" w:rsidRPr="00D22460" w:rsidRDefault="00727D70" w:rsidP="00727D70">
      <w:pPr>
        <w:rPr>
          <w:lang w:val="de-DE"/>
        </w:rPr>
      </w:pPr>
    </w:p>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727D70" w:rsidRPr="008C5D60" w14:paraId="1C9F4D40" w14:textId="77777777" w:rsidTr="00B111F2">
        <w:trPr>
          <w:cantSplit/>
          <w:jc w:val="center"/>
        </w:trPr>
        <w:tc>
          <w:tcPr>
            <w:tcW w:w="1701" w:type="dxa"/>
          </w:tcPr>
          <w:p w14:paraId="274B1841" w14:textId="77777777" w:rsidR="00727D70" w:rsidRPr="008C5D60" w:rsidRDefault="00727D70" w:rsidP="00B111F2">
            <w:pPr>
              <w:rPr>
                <w:b/>
                <w:bCs/>
              </w:rPr>
            </w:pPr>
            <w:r w:rsidRPr="008C5D60">
              <w:rPr>
                <w:b/>
                <w:bCs/>
              </w:rPr>
              <w:t>Abstract:</w:t>
            </w:r>
          </w:p>
        </w:tc>
        <w:tc>
          <w:tcPr>
            <w:tcW w:w="7939" w:type="dxa"/>
          </w:tcPr>
          <w:p w14:paraId="06EE2CFD" w14:textId="77777777" w:rsidR="00727D70" w:rsidRPr="008C5D60" w:rsidRDefault="00727D70" w:rsidP="00B111F2">
            <w:r w:rsidRPr="008C5D60">
              <w:t xml:space="preserve">This document proposes an update to FG-AI4H-G-107, Onboarding document for the ITU/WHO Focus Group on AI for Health, originally prepared at the FG-AI4H meeting in New Delhi, 13-15 November 2019. </w:t>
            </w:r>
          </w:p>
          <w:p w14:paraId="7A40A24D" w14:textId="77777777" w:rsidR="00727D70" w:rsidRPr="008C5D60" w:rsidRDefault="00727D70" w:rsidP="00B111F2">
            <w:r>
              <w:t xml:space="preserve">The onboarding document explains how to get involved in the ITU/WHO Focus Group on AI for Health and serves as an onboarding guide for new </w:t>
            </w:r>
            <w:r w:rsidRPr="1A195F00">
              <w:rPr>
                <w:lang w:val="en-US"/>
              </w:rPr>
              <w:t xml:space="preserve">members and </w:t>
            </w:r>
            <w:r>
              <w:t>interested parties and individuals.</w:t>
            </w:r>
          </w:p>
        </w:tc>
      </w:tr>
    </w:tbl>
    <w:p w14:paraId="26634BAC" w14:textId="77777777" w:rsidR="00727D70" w:rsidRPr="008C5D60" w:rsidRDefault="00727D70" w:rsidP="00727D70">
      <w:r w:rsidRPr="008C5D60">
        <w:t xml:space="preserve">NOTE – A version of this document will be posted as </w:t>
      </w:r>
      <w:hyperlink r:id="rId13" w:history="1">
        <w:r w:rsidRPr="008C5D60">
          <w:rPr>
            <w:rStyle w:val="Hyperlink"/>
          </w:rPr>
          <w:t>https://itu.int/en/ITU-T/focusgroups/ai4h/‌Documents/ITU_WHO_AI4H_Onboarding.pdf</w:t>
        </w:r>
      </w:hyperlink>
      <w:r w:rsidRPr="008C5D60">
        <w:t>.</w:t>
      </w:r>
    </w:p>
    <w:p w14:paraId="4A5ABA89" w14:textId="77777777" w:rsidR="00727D70" w:rsidRPr="008C5D60" w:rsidRDefault="00727D70" w:rsidP="00727D70">
      <w:r w:rsidRPr="008C5D60">
        <w:t>This onboarding document will be posted as PDF on the website from page 2 onwards, skipping this header page.</w:t>
      </w:r>
    </w:p>
    <w:p w14:paraId="15B2E453" w14:textId="77777777" w:rsidR="00727D70" w:rsidRDefault="00727D70" w:rsidP="00727D70">
      <w:r w:rsidRPr="008C2C9C">
        <w:rPr>
          <w:b/>
        </w:rPr>
        <w:t>Change notes:</w:t>
      </w:r>
      <w:r>
        <w:t xml:space="preserve"> </w:t>
      </w:r>
    </w:p>
    <w:p w14:paraId="0AEE13BB" w14:textId="77777777" w:rsidR="00727D70" w:rsidRDefault="00727D70" w:rsidP="00727D70">
      <w:pPr>
        <w:rPr>
          <w:lang w:val="en-US"/>
        </w:rPr>
      </w:pPr>
      <w:r w:rsidRPr="0085497B">
        <w:rPr>
          <w:lang w:val="en-US"/>
        </w:rPr>
        <w:t xml:space="preserve">This document updates the original document version </w:t>
      </w:r>
      <w:hyperlink r:id="rId14" w:history="1">
        <w:r w:rsidRPr="0085497B">
          <w:rPr>
            <w:rStyle w:val="Hyperlink"/>
            <w:lang w:val="en-US"/>
          </w:rPr>
          <w:t>FGAI4H-G-107</w:t>
        </w:r>
      </w:hyperlink>
      <w:r w:rsidRPr="0085497B">
        <w:rPr>
          <w:lang w:val="en-US"/>
        </w:rPr>
        <w:t xml:space="preserve"> of the 7</w:t>
      </w:r>
      <w:proofErr w:type="spellStart"/>
      <w:r w:rsidRPr="008C5D60">
        <w:t>th</w:t>
      </w:r>
      <w:proofErr w:type="spellEnd"/>
      <w:r w:rsidRPr="0085497B">
        <w:rPr>
          <w:lang w:val="en-US"/>
        </w:rPr>
        <w:t xml:space="preserve"> FG-meeting ‘</w:t>
      </w:r>
      <w:r>
        <w:rPr>
          <w:lang w:val="en-US"/>
        </w:rPr>
        <w:t>G</w:t>
      </w:r>
      <w:r w:rsidRPr="0085497B">
        <w:rPr>
          <w:lang w:val="en-US"/>
        </w:rPr>
        <w:t xml:space="preserve">’ in New Delhi, 2019. </w:t>
      </w:r>
      <w:r>
        <w:rPr>
          <w:lang w:val="en-US"/>
        </w:rPr>
        <w:t xml:space="preserve">Updates include </w:t>
      </w:r>
      <w:r w:rsidRPr="008C2C9C">
        <w:rPr>
          <w:lang w:val="en-US"/>
        </w:rPr>
        <w:t>new working/topic groups, deliverables, and figures.</w:t>
      </w:r>
    </w:p>
    <w:p w14:paraId="6A779CA9" w14:textId="77777777" w:rsidR="00727D70" w:rsidRPr="008C5D60" w:rsidRDefault="00727D70" w:rsidP="00727D70"/>
    <w:p w14:paraId="09C1F449" w14:textId="77777777" w:rsidR="00727D70" w:rsidRPr="008C5D60" w:rsidRDefault="00727D70" w:rsidP="00727D70">
      <w:pPr>
        <w:sectPr w:rsidR="00727D70" w:rsidRPr="008C5D60" w:rsidSect="00727D70">
          <w:headerReference w:type="default" r:id="rId15"/>
          <w:footerReference w:type="even" r:id="rId16"/>
          <w:pgSz w:w="11907" w:h="16840" w:code="9"/>
          <w:pgMar w:top="1134" w:right="1134" w:bottom="1134" w:left="1134" w:header="425" w:footer="709" w:gutter="0"/>
          <w:cols w:space="708"/>
          <w:titlePg/>
          <w:docGrid w:linePitch="360"/>
        </w:sectPr>
      </w:pPr>
    </w:p>
    <w:p w14:paraId="70C555C8" w14:textId="660CE603" w:rsidR="00727D70" w:rsidRPr="008C5D60" w:rsidRDefault="00727D70" w:rsidP="00727D70">
      <w:pPr>
        <w:pStyle w:val="Title4"/>
      </w:pPr>
      <w:r>
        <w:lastRenderedPageBreak/>
        <w:t>Onboarding document—ITU/WHO Focus Group</w:t>
      </w:r>
      <w:ins w:id="12" w:author="Weicken, Eva" w:date="2020-09-14T08:05:00Z">
        <w:r>
          <w:t xml:space="preserve"> on</w:t>
        </w:r>
      </w:ins>
      <w:r w:rsidR="00740F47">
        <w:t xml:space="preserve"> </w:t>
      </w:r>
      <w:del w:id="13" w:author="Weicken, Eva" w:date="2020-09-14T08:05:00Z">
        <w:r w:rsidDel="00FC14C1">
          <w:delText>"</w:delText>
        </w:r>
      </w:del>
      <w:r>
        <w:t>AI for Healt</w:t>
      </w:r>
      <w:r w:rsidR="00740F47">
        <w:t>h</w:t>
      </w:r>
      <w:del w:id="14" w:author="Weicken, Eva" w:date="2020-09-14T08:05:00Z">
        <w:r w:rsidDel="00FC14C1">
          <w:delText>"</w:delText>
        </w:r>
      </w:del>
    </w:p>
    <w:p w14:paraId="5D78BB83" w14:textId="77777777" w:rsidR="00727D70" w:rsidRPr="008C5D60" w:rsidRDefault="00727D70" w:rsidP="00740F47">
      <w:pPr>
        <w:pStyle w:val="Heading1"/>
        <w:pPrChange w:id="15" w:author="TSB-SCN" w:date="2020-09-08T11:01:00Z">
          <w:pPr>
            <w:pStyle w:val="Heading1"/>
            <w:numPr>
              <w:numId w:val="0"/>
            </w:numPr>
            <w:tabs>
              <w:tab w:val="clear" w:pos="432"/>
            </w:tabs>
            <w:ind w:left="0" w:firstLine="0"/>
          </w:pPr>
        </w:pPrChange>
      </w:pPr>
      <w:bookmarkStart w:id="16" w:name="_x6wix1y0cx44" w:colFirst="0" w:colLast="0"/>
      <w:bookmarkEnd w:id="16"/>
      <w:del w:id="17" w:author="TSB-SCN" w:date="2020-09-08T11:02:00Z">
        <w:r w:rsidDel="00B54200">
          <w:delText>1.</w:delText>
        </w:r>
      </w:del>
      <w:del w:id="18" w:author="TSB-SCN" w:date="2020-09-08T10:54:00Z">
        <w:r w:rsidDel="00B54200">
          <w:delText xml:space="preserve"> </w:delText>
        </w:r>
      </w:del>
      <w:commentRangeStart w:id="19"/>
      <w:r>
        <w:t xml:space="preserve">What </w:t>
      </w:r>
      <w:commentRangeEnd w:id="19"/>
      <w:r>
        <w:rPr>
          <w:rStyle w:val="CommentReference"/>
        </w:rPr>
        <w:commentReference w:id="19"/>
      </w:r>
      <w:r>
        <w:t>is it all about?</w:t>
      </w:r>
    </w:p>
    <w:p w14:paraId="7BBE731E" w14:textId="77777777" w:rsidR="00727D70" w:rsidRPr="008C5D60" w:rsidRDefault="00727D70" w:rsidP="00727D70">
      <w:pPr>
        <w:pStyle w:val="Heading2"/>
        <w:numPr>
          <w:ilvl w:val="0"/>
          <w:numId w:val="22"/>
        </w:numPr>
        <w:ind w:left="567" w:hanging="567"/>
      </w:pPr>
      <w:bookmarkStart w:id="20" w:name="_meogcnaelj18" w:colFirst="0" w:colLast="0"/>
      <w:bookmarkEnd w:id="20"/>
      <w:r>
        <w:t xml:space="preserve">Background </w:t>
      </w:r>
      <w:ins w:id="21" w:author="Simao de Campos Neto" w:date="2020-09-11T19:10:00Z">
        <w:r>
          <w:t>and mission</w:t>
        </w:r>
      </w:ins>
      <w:commentRangeStart w:id="22"/>
      <w:commentRangeStart w:id="23"/>
      <w:del w:id="24" w:author="Simao de Campos Neto" w:date="2020-09-15T12:22:00Z">
        <w:r w:rsidDel="006F5A2D">
          <w:delText>[1]</w:delText>
        </w:r>
      </w:del>
      <w:commentRangeEnd w:id="22"/>
      <w:r>
        <w:rPr>
          <w:rStyle w:val="CommentReference"/>
        </w:rPr>
        <w:commentReference w:id="22"/>
      </w:r>
      <w:commentRangeEnd w:id="23"/>
      <w:r>
        <w:rPr>
          <w:rStyle w:val="CommentReference"/>
        </w:rPr>
        <w:commentReference w:id="23"/>
      </w:r>
    </w:p>
    <w:p w14:paraId="545340A1" w14:textId="77777777" w:rsidR="00727D70" w:rsidRPr="006A6414" w:rsidRDefault="00727D70" w:rsidP="00727D70">
      <w:pPr>
        <w:rPr>
          <w:ins w:id="25" w:author="Simao de Campos Neto" w:date="2020-09-11T19:12:00Z"/>
          <w:lang w:val="en-US"/>
        </w:rPr>
      </w:pPr>
      <w:ins w:id="26" w:author="Simao de Campos Neto" w:date="2020-09-11T19:12:00Z">
        <w:r w:rsidRPr="006A6414">
          <w:rPr>
            <w:lang w:val="en-US"/>
          </w:rPr>
          <w:t>Artificial intelligence (AI) and machine learning (ML) can contribute substantially to healthcare. However, any technical flaw can affect people's health and lives. Therefore, AI solutions for health should be thoroughly validated, e.g. by benchmarking their performance. For this purpose, international standards are needed that can create trust in AI solutions that are accurate, fair, effective, useful, and reliable.</w:t>
        </w:r>
      </w:ins>
    </w:p>
    <w:p w14:paraId="18E34EB6" w14:textId="77777777" w:rsidR="00727D70" w:rsidRPr="006A6414" w:rsidRDefault="00727D70" w:rsidP="00727D70">
      <w:pPr>
        <w:rPr>
          <w:ins w:id="27" w:author="Simao de Campos Neto" w:date="2020-09-11T19:12:00Z"/>
          <w:lang w:val="en-US"/>
        </w:rPr>
      </w:pPr>
      <w:ins w:id="28" w:author="Simao de Campos Neto" w:date="2020-09-11T19:12:00Z">
        <w:r w:rsidRPr="1A195F00">
          <w:rPr>
            <w:lang w:val="en-US"/>
          </w:rPr>
          <w:t xml:space="preserve">The ITU/WHO Focus Group on </w:t>
        </w:r>
        <w:del w:id="29" w:author="Weicken, Eva" w:date="2020-09-14T08:05:00Z">
          <w:r w:rsidRPr="1A195F00" w:rsidDel="008C5D60">
            <w:rPr>
              <w:lang w:val="en-US"/>
            </w:rPr>
            <w:delText>"</w:delText>
          </w:r>
        </w:del>
        <w:r w:rsidRPr="1A195F00">
          <w:rPr>
            <w:lang w:val="en-US"/>
          </w:rPr>
          <w:t>AI for Health</w:t>
        </w:r>
        <w:del w:id="30" w:author="Weicken, Eva" w:date="2020-09-14T08:05:00Z">
          <w:r w:rsidRPr="1A195F00" w:rsidDel="008C5D60">
            <w:rPr>
              <w:lang w:val="en-US"/>
            </w:rPr>
            <w:delText>"</w:delText>
          </w:r>
        </w:del>
        <w:r w:rsidRPr="1A195F00">
          <w:rPr>
            <w:lang w:val="en-US"/>
          </w:rPr>
          <w:t xml:space="preserve"> (FG-AI4H) undertakes exploratory steps towards global evaluation standards for health AI-tools. In collaboration with various stakeholders from different fields (healthcare, regulation, ethics, research, health ministries, academia) FG</w:t>
        </w:r>
      </w:ins>
      <w:ins w:id="31" w:author=" " w:date="2020-09-15T16:37:00Z">
        <w:r>
          <w:rPr>
            <w:lang w:val="en-US"/>
          </w:rPr>
          <w:t>-</w:t>
        </w:r>
      </w:ins>
      <w:ins w:id="32" w:author="Simao de Campos Neto" w:date="2020-09-11T19:12:00Z">
        <w:r w:rsidRPr="1A195F00">
          <w:rPr>
            <w:lang w:val="en-US"/>
          </w:rPr>
          <w:t xml:space="preserve">AI4H defined two main goals: </w:t>
        </w:r>
      </w:ins>
    </w:p>
    <w:p w14:paraId="634F5702" w14:textId="77777777" w:rsidR="00727D70" w:rsidRPr="00EC5925" w:rsidRDefault="00727D70" w:rsidP="00727D70">
      <w:pPr>
        <w:pStyle w:val="ListParagraph"/>
        <w:numPr>
          <w:ilvl w:val="0"/>
          <w:numId w:val="30"/>
        </w:numPr>
        <w:overflowPunct w:val="0"/>
        <w:autoSpaceDE w:val="0"/>
        <w:autoSpaceDN w:val="0"/>
        <w:adjustRightInd w:val="0"/>
        <w:ind w:left="567" w:hanging="567"/>
        <w:textAlignment w:val="baseline"/>
        <w:rPr>
          <w:ins w:id="33" w:author="Simao de Campos Neto" w:date="2020-09-11T19:12:00Z"/>
          <w:lang w:val="en-US"/>
        </w:rPr>
      </w:pPr>
      <w:ins w:id="34" w:author="Simao de Campos Neto" w:date="2020-09-11T19:12:00Z">
        <w:r w:rsidRPr="008C5D60">
          <w:rPr>
            <w:lang w:val="en-US"/>
          </w:rPr>
          <w:t xml:space="preserve">Creation of documentation that contains international applicable </w:t>
        </w:r>
        <w:r w:rsidRPr="008C5D60">
          <w:rPr>
            <w:b/>
            <w:lang w:val="en-US"/>
          </w:rPr>
          <w:t xml:space="preserve">guidelines </w:t>
        </w:r>
        <w:r w:rsidRPr="008C5D60">
          <w:rPr>
            <w:lang w:val="en-US"/>
          </w:rPr>
          <w:t xml:space="preserve">on a standardized evaluation of AI for health </w:t>
        </w:r>
        <w:r w:rsidRPr="00EC5925">
          <w:rPr>
            <w:lang w:val="en-US"/>
          </w:rPr>
          <w:t xml:space="preserve"> </w:t>
        </w:r>
      </w:ins>
    </w:p>
    <w:p w14:paraId="75C9DF16" w14:textId="77777777" w:rsidR="00727D70" w:rsidRPr="003C309B" w:rsidRDefault="00727D70" w:rsidP="00727D70">
      <w:pPr>
        <w:pStyle w:val="ListParagraph"/>
        <w:numPr>
          <w:ilvl w:val="0"/>
          <w:numId w:val="30"/>
        </w:numPr>
        <w:overflowPunct w:val="0"/>
        <w:autoSpaceDE w:val="0"/>
        <w:autoSpaceDN w:val="0"/>
        <w:adjustRightInd w:val="0"/>
        <w:ind w:left="567" w:hanging="567"/>
        <w:textAlignment w:val="baseline"/>
        <w:rPr>
          <w:ins w:id="35" w:author="Simao de Campos Neto" w:date="2020-09-11T19:12:00Z"/>
          <w:lang w:val="en-US"/>
        </w:rPr>
      </w:pPr>
      <w:ins w:id="36" w:author="Simao de Campos Neto" w:date="2020-09-11T19:12:00Z">
        <w:r w:rsidRPr="00EC5925">
          <w:rPr>
            <w:lang w:val="en-US"/>
          </w:rPr>
          <w:t>Development of a</w:t>
        </w:r>
      </w:ins>
      <w:ins w:id="37" w:author="Simao de Campos Neto" w:date="2020-09-11T19:18:00Z">
        <w:r>
          <w:rPr>
            <w:lang w:val="en-US"/>
          </w:rPr>
          <w:t>n</w:t>
        </w:r>
      </w:ins>
      <w:ins w:id="38" w:author="Simao de Campos Neto" w:date="2020-09-11T19:12:00Z">
        <w:r w:rsidRPr="00EC5925">
          <w:rPr>
            <w:lang w:val="en-US"/>
          </w:rPr>
          <w:t xml:space="preserve"> FG-AI4H </w:t>
        </w:r>
        <w:r w:rsidRPr="00EC5925">
          <w:rPr>
            <w:b/>
            <w:bCs/>
            <w:lang w:val="en-US"/>
          </w:rPr>
          <w:t xml:space="preserve">platform </w:t>
        </w:r>
        <w:r w:rsidRPr="00EC5925">
          <w:rPr>
            <w:lang w:val="en-US"/>
          </w:rPr>
          <w:t>and associated tools for the</w:t>
        </w:r>
        <w:r w:rsidRPr="00EC5925">
          <w:rPr>
            <w:b/>
            <w:bCs/>
            <w:lang w:val="en-US"/>
          </w:rPr>
          <w:t xml:space="preserve"> benchmarking</w:t>
        </w:r>
        <w:r w:rsidRPr="00EC5925">
          <w:rPr>
            <w:lang w:val="en-US"/>
          </w:rPr>
          <w:t xml:space="preserve"> of AI-based systems for health</w:t>
        </w:r>
      </w:ins>
    </w:p>
    <w:p w14:paraId="5C803664" w14:textId="77777777" w:rsidR="00727D70" w:rsidRPr="006A6414" w:rsidRDefault="00727D70" w:rsidP="00727D70">
      <w:pPr>
        <w:rPr>
          <w:ins w:id="39" w:author="Simao de Campos Neto" w:date="2020-09-11T19:12:00Z"/>
          <w:lang w:val="en-US"/>
        </w:rPr>
      </w:pPr>
      <w:ins w:id="40" w:author="Simao de Campos Neto" w:date="2020-09-11T19:12:00Z">
        <w:r w:rsidRPr="006A6414">
          <w:rPr>
            <w:lang w:val="en-US"/>
          </w:rPr>
          <w:t>Further objectives of the FG-AI4H include:</w:t>
        </w:r>
      </w:ins>
    </w:p>
    <w:p w14:paraId="3DB38DA5" w14:textId="77777777" w:rsidR="00727D70" w:rsidRPr="00EC5925" w:rsidRDefault="00727D70" w:rsidP="00727D70">
      <w:pPr>
        <w:pStyle w:val="ListParagraph"/>
        <w:numPr>
          <w:ilvl w:val="0"/>
          <w:numId w:val="31"/>
        </w:numPr>
        <w:overflowPunct w:val="0"/>
        <w:autoSpaceDE w:val="0"/>
        <w:autoSpaceDN w:val="0"/>
        <w:adjustRightInd w:val="0"/>
        <w:ind w:left="567" w:hanging="567"/>
        <w:textAlignment w:val="baseline"/>
        <w:rPr>
          <w:ins w:id="41" w:author="Simao de Campos Neto" w:date="2020-09-11T19:12:00Z"/>
          <w:lang w:val="en-US"/>
        </w:rPr>
      </w:pPr>
      <w:ins w:id="42" w:author="Simao de Campos Neto" w:date="2020-09-11T19:12:00Z">
        <w:r w:rsidRPr="008C5D60">
          <w:rPr>
            <w:lang w:val="en-US"/>
          </w:rPr>
          <w:t xml:space="preserve">To collaborate with the </w:t>
        </w:r>
        <w:r w:rsidRPr="00EC5925">
          <w:rPr>
            <w:lang w:val="en-US"/>
          </w:rPr>
          <w:t>WHO in developing appropriate national guidance documents for establishing a policy-enabled environment to ensure the safe and appropriate use of AI in health worldwide and to facilitate a global dialogue on AI for health.</w:t>
        </w:r>
      </w:ins>
    </w:p>
    <w:p w14:paraId="2C4DBB53" w14:textId="77777777" w:rsidR="00727D70" w:rsidRPr="00EC5925" w:rsidRDefault="00727D70" w:rsidP="00727D70">
      <w:pPr>
        <w:pStyle w:val="ListParagraph"/>
        <w:numPr>
          <w:ilvl w:val="0"/>
          <w:numId w:val="31"/>
        </w:numPr>
        <w:overflowPunct w:val="0"/>
        <w:autoSpaceDE w:val="0"/>
        <w:autoSpaceDN w:val="0"/>
        <w:adjustRightInd w:val="0"/>
        <w:ind w:left="567" w:hanging="567"/>
        <w:textAlignment w:val="baseline"/>
        <w:rPr>
          <w:ins w:id="43" w:author="Simao de Campos Neto" w:date="2020-09-11T19:12:00Z"/>
          <w:lang w:val="en-US"/>
        </w:rPr>
      </w:pPr>
      <w:ins w:id="44" w:author="Simao de Campos Neto" w:date="2020-09-11T19:12:00Z">
        <w:r w:rsidRPr="00EC5925">
          <w:rPr>
            <w:lang w:val="en-US"/>
          </w:rPr>
          <w:t>To develop open benchmarks, targeted to become international standards, and serve as guidance for the assessment of new AI for health algorithms.</w:t>
        </w:r>
      </w:ins>
    </w:p>
    <w:p w14:paraId="3D182476" w14:textId="77777777" w:rsidR="00727D70" w:rsidRPr="003C309B" w:rsidRDefault="00727D70" w:rsidP="00727D70">
      <w:pPr>
        <w:pStyle w:val="ListParagraph"/>
        <w:numPr>
          <w:ilvl w:val="0"/>
          <w:numId w:val="31"/>
        </w:numPr>
        <w:overflowPunct w:val="0"/>
        <w:autoSpaceDE w:val="0"/>
        <w:autoSpaceDN w:val="0"/>
        <w:adjustRightInd w:val="0"/>
        <w:ind w:left="567" w:hanging="567"/>
        <w:textAlignment w:val="baseline"/>
        <w:rPr>
          <w:ins w:id="45" w:author="Simao de Campos Neto" w:date="2020-09-11T19:12:00Z"/>
          <w:lang w:val="en-US"/>
        </w:rPr>
      </w:pPr>
      <w:ins w:id="46" w:author="Simao de Campos Neto" w:date="2020-09-11T19:12:00Z">
        <w:r w:rsidRPr="00EC5925">
          <w:rPr>
            <w:lang w:val="en-US"/>
          </w:rPr>
          <w:t>To collaborate with stakeholders to monitor and collect feedback from the use of AI algorithms in the healthcare delivery environment, and to provide feedback to the development of improved international standards.</w:t>
        </w:r>
      </w:ins>
    </w:p>
    <w:p w14:paraId="623B9D61" w14:textId="77777777" w:rsidR="00727D70" w:rsidRPr="008C5D60" w:rsidRDefault="00727D70" w:rsidP="00727D70">
      <w:pPr>
        <w:pStyle w:val="ListParagraph"/>
        <w:numPr>
          <w:ilvl w:val="0"/>
          <w:numId w:val="31"/>
        </w:numPr>
        <w:overflowPunct w:val="0"/>
        <w:autoSpaceDE w:val="0"/>
        <w:autoSpaceDN w:val="0"/>
        <w:adjustRightInd w:val="0"/>
        <w:ind w:left="567" w:hanging="567"/>
        <w:textAlignment w:val="baseline"/>
        <w:rPr>
          <w:ins w:id="47" w:author="Simao de Campos Neto" w:date="2020-09-11T19:12:00Z"/>
          <w:lang w:val="en-US"/>
        </w:rPr>
      </w:pPr>
      <w:ins w:id="48" w:author="Simao de Campos Neto" w:date="2020-09-11T19:12:00Z">
        <w:r w:rsidRPr="00786AA3">
          <w:rPr>
            <w:lang w:val="en-US"/>
          </w:rPr>
          <w:t>To generate a transparent documentation by creating reports and specifications towards enabling external assessment of the benchmarking framework and the benchmarked AI for health methods.</w:t>
        </w:r>
      </w:ins>
    </w:p>
    <w:p w14:paraId="24117C44" w14:textId="77777777" w:rsidR="00727D70" w:rsidRPr="008C5D60" w:rsidDel="008C5D60" w:rsidRDefault="00727D70" w:rsidP="00727D70">
      <w:pPr>
        <w:rPr>
          <w:del w:id="49" w:author="Simao de Campos Neto" w:date="2020-09-11T19:11:00Z"/>
        </w:rPr>
      </w:pPr>
      <w:del w:id="50" w:author="Simao de Campos Neto" w:date="2020-09-11T19:11:00Z">
        <w:r w:rsidRPr="008C5D60" w:rsidDel="008C5D60">
          <w:delText>Healthcare can benefit considerably from artificial intelligence (AI) and machine learning (ML). However, the health domain only hesitantly adopts these powerful but complex innovations so far, because any technical fault can affect people's health, privacy, and consequently their entire lives. International standards are required for thoroughly validating AI solutions for health by benchmarking their performance. These standards might ultimately create well-founded trust in those AI solutions that have provided conclusive evidence to be accurate, fair, effective and reliable.</w:delText>
        </w:r>
      </w:del>
    </w:p>
    <w:p w14:paraId="4DD8F101" w14:textId="77777777" w:rsidR="00727D70" w:rsidRPr="008C5D60" w:rsidDel="008C5D60" w:rsidRDefault="00727D70" w:rsidP="00727D70">
      <w:pPr>
        <w:numPr>
          <w:ilvl w:val="0"/>
          <w:numId w:val="22"/>
        </w:numPr>
        <w:ind w:left="567" w:hanging="567"/>
        <w:rPr>
          <w:del w:id="51" w:author="Simao de Campos Neto" w:date="2020-09-11T19:11:00Z"/>
          <w:b/>
        </w:rPr>
      </w:pPr>
      <w:del w:id="52" w:author="Simao de Campos Neto" w:date="2020-09-11T19:11:00Z">
        <w:r w:rsidRPr="008C5D60" w:rsidDel="008C5D60">
          <w:rPr>
            <w:b/>
          </w:rPr>
          <w:delText>Mission [1]</w:delText>
        </w:r>
      </w:del>
    </w:p>
    <w:p w14:paraId="16A284F7" w14:textId="77777777" w:rsidR="00727D70" w:rsidRPr="008C5D60" w:rsidDel="008C5D60" w:rsidRDefault="00727D70" w:rsidP="00727D70">
      <w:pPr>
        <w:rPr>
          <w:del w:id="53" w:author="Simao de Campos Neto" w:date="2020-09-11T19:11:00Z"/>
        </w:rPr>
      </w:pPr>
      <w:del w:id="54" w:author="Simao de Campos Neto" w:date="2020-09-11T19:11:00Z">
        <w:r w:rsidRPr="008C5D60" w:rsidDel="008C5D60">
          <w:delText>The mission of the ITU/WHO focus group "AI for Health" (FG-AI4H) is to undertake crucial exploratory steps towards evaluation standards for health AI tools that are applicable on a global scale. This approach offers substantial potential for synergies, because many national regulatory institutions, public health institutes, physicians, patients, developers, health insurances, licensees, hospitals, and other decision-makers around the globe can profit from a common, standardized benchmarking framework for AI and ML solutions for health. Scope and process of FG-AI4H are described in the following white paper and commentary:</w:delText>
        </w:r>
      </w:del>
    </w:p>
    <w:p w14:paraId="73D3A3C9" w14:textId="77777777" w:rsidR="00727D70" w:rsidRPr="008C5D60" w:rsidDel="00EC5925" w:rsidRDefault="00727D70" w:rsidP="00727D70">
      <w:pPr>
        <w:numPr>
          <w:ilvl w:val="0"/>
          <w:numId w:val="29"/>
        </w:numPr>
        <w:rPr>
          <w:del w:id="55" w:author="Simao de Campos Neto" w:date="2020-09-11T19:18:00Z"/>
        </w:rPr>
      </w:pPr>
      <w:del w:id="56" w:author="Simao de Campos Neto" w:date="2020-09-11T19:18:00Z">
        <w:r w:rsidRPr="008C5D60" w:rsidDel="00EC5925">
          <w:delText>White paper:</w:delText>
        </w:r>
        <w:r w:rsidRPr="008C5D60" w:rsidDel="00EC5925">
          <w:rPr>
            <w:b/>
          </w:rPr>
          <w:delText xml:space="preserve"> </w:delText>
        </w:r>
        <w:r w:rsidRPr="008C5D60" w:rsidDel="00EC5925">
          <w:fldChar w:fldCharType="begin"/>
        </w:r>
        <w:r w:rsidRPr="008C5D60" w:rsidDel="00EC5925">
          <w:delInstrText xml:space="preserve"> HYPERLINK "https://www.itu.int/en/ITU-T/focusgroups/ai4h/Documents/FG-AI4H_Whitepaper.pdf" \h </w:delInstrText>
        </w:r>
        <w:r w:rsidRPr="008C5D60" w:rsidDel="00EC5925">
          <w:fldChar w:fldCharType="separate"/>
        </w:r>
        <w:r w:rsidRPr="008C5D60" w:rsidDel="00EC5925">
          <w:rPr>
            <w:color w:val="1155CC"/>
            <w:u w:val="single"/>
          </w:rPr>
          <w:delText>https://itu.int/en/ITU-T/focusgroups/ai4h/Documents/FG-AI4H_Whitepaper.pdf</w:delText>
        </w:r>
        <w:r w:rsidRPr="008C5D60" w:rsidDel="00EC5925">
          <w:rPr>
            <w:color w:val="1155CC"/>
            <w:u w:val="single"/>
          </w:rPr>
          <w:fldChar w:fldCharType="end"/>
        </w:r>
      </w:del>
    </w:p>
    <w:p w14:paraId="193F4EBB" w14:textId="77777777" w:rsidR="00727D70" w:rsidRPr="008C5D60" w:rsidDel="00EC5925" w:rsidRDefault="00727D70" w:rsidP="00727D70">
      <w:pPr>
        <w:numPr>
          <w:ilvl w:val="0"/>
          <w:numId w:val="29"/>
        </w:numPr>
        <w:rPr>
          <w:del w:id="57" w:author="Simao de Campos Neto" w:date="2020-09-11T19:18:00Z"/>
        </w:rPr>
      </w:pPr>
      <w:del w:id="58" w:author="Simao de Campos Neto" w:date="2020-09-11T19:18:00Z">
        <w:r w:rsidRPr="008C5D60" w:rsidDel="00EC5925">
          <w:lastRenderedPageBreak/>
          <w:delText xml:space="preserve">WHO and ITU establish benchmarking process for artificial intelligence in health. </w:delText>
        </w:r>
        <w:r w:rsidRPr="008C5D60" w:rsidDel="00EC5925">
          <w:br/>
        </w:r>
        <w:r w:rsidRPr="008C5D60" w:rsidDel="00EC5925">
          <w:rPr>
            <w:i/>
          </w:rPr>
          <w:delText>The Lancet</w:delText>
        </w:r>
        <w:r w:rsidRPr="008C5D60" w:rsidDel="00EC5925">
          <w:delText xml:space="preserve">, 394(10192), 9-11. </w:delText>
        </w:r>
        <w:r w:rsidRPr="008C5D60" w:rsidDel="00EC5925">
          <w:fldChar w:fldCharType="begin"/>
        </w:r>
        <w:r w:rsidRPr="008C5D60" w:rsidDel="00EC5925">
          <w:delInstrText xml:space="preserve"> HYPERLINK "https://doi.org/10.1016/S0140-6736(19)30762-7" \h </w:delInstrText>
        </w:r>
        <w:r w:rsidRPr="008C5D60" w:rsidDel="00EC5925">
          <w:fldChar w:fldCharType="separate"/>
        </w:r>
        <w:r w:rsidRPr="008C5D60" w:rsidDel="00EC5925">
          <w:rPr>
            <w:color w:val="1155CC"/>
            <w:u w:val="single"/>
          </w:rPr>
          <w:delText>https://doi.org/10.1016/S0140-6736(19)30762-7</w:delText>
        </w:r>
        <w:r w:rsidRPr="008C5D60" w:rsidDel="00EC5925">
          <w:rPr>
            <w:color w:val="1155CC"/>
            <w:u w:val="single"/>
          </w:rPr>
          <w:fldChar w:fldCharType="end"/>
        </w:r>
      </w:del>
    </w:p>
    <w:p w14:paraId="2CBC2763" w14:textId="77777777" w:rsidR="00727D70" w:rsidRPr="008C5D60" w:rsidDel="00EC5925" w:rsidRDefault="00727D70" w:rsidP="00727D70">
      <w:pPr>
        <w:pStyle w:val="Heading2"/>
        <w:numPr>
          <w:ilvl w:val="0"/>
          <w:numId w:val="22"/>
        </w:numPr>
        <w:ind w:left="567" w:hanging="567"/>
        <w:rPr>
          <w:del w:id="59" w:author="Simao de Campos Neto" w:date="2020-09-11T19:18:00Z"/>
        </w:rPr>
      </w:pPr>
      <w:bookmarkStart w:id="60" w:name="_ut3e45ey62zo" w:colFirst="0" w:colLast="0"/>
      <w:bookmarkStart w:id="61" w:name="_uhjn7pfswfl3" w:colFirst="0" w:colLast="0"/>
      <w:bookmarkEnd w:id="60"/>
      <w:bookmarkEnd w:id="61"/>
      <w:del w:id="62" w:author="Simao de Campos Neto" w:date="2020-09-11T19:18:00Z">
        <w:r w:rsidRPr="008C5D60" w:rsidDel="00EC5925">
          <w:delText>Goals</w:delText>
        </w:r>
      </w:del>
    </w:p>
    <w:p w14:paraId="493FD76F" w14:textId="77777777" w:rsidR="00727D70" w:rsidRPr="008C5D60" w:rsidDel="00EC5925" w:rsidRDefault="00727D70" w:rsidP="00727D70">
      <w:pPr>
        <w:rPr>
          <w:del w:id="63" w:author="Simao de Campos Neto" w:date="2020-09-11T19:18:00Z"/>
        </w:rPr>
      </w:pPr>
      <w:del w:id="64" w:author="Simao de Campos Neto" w:date="2020-09-11T19:18:00Z">
        <w:r w:rsidRPr="008C5D60" w:rsidDel="00EC5925">
          <w:delText>The FG-AI4H will pursue the following broad sets of goals, in order to establish a standardized assessment framework for the evaluation of AI-based methods for health:</w:delText>
        </w:r>
      </w:del>
    </w:p>
    <w:p w14:paraId="31388854" w14:textId="77777777" w:rsidR="00727D70" w:rsidRPr="008C5D60" w:rsidDel="00EC5925" w:rsidRDefault="00727D70" w:rsidP="00727D70">
      <w:pPr>
        <w:numPr>
          <w:ilvl w:val="0"/>
          <w:numId w:val="27"/>
        </w:numPr>
        <w:rPr>
          <w:del w:id="65" w:author="Simao de Campos Neto" w:date="2020-09-11T19:18:00Z"/>
        </w:rPr>
      </w:pPr>
      <w:del w:id="66" w:author="Simao de Campos Neto" w:date="2020-09-11T19:18:00Z">
        <w:r w:rsidRPr="008C5D60" w:rsidDel="00EC5925">
          <w:delText>To be a platform to facilitate a global dialogue on AI for health.</w:delText>
        </w:r>
      </w:del>
    </w:p>
    <w:p w14:paraId="60D2D189" w14:textId="77777777" w:rsidR="00727D70" w:rsidRPr="008C5D60" w:rsidDel="00EC5925" w:rsidRDefault="00727D70" w:rsidP="00727D70">
      <w:pPr>
        <w:numPr>
          <w:ilvl w:val="0"/>
          <w:numId w:val="27"/>
        </w:numPr>
        <w:rPr>
          <w:del w:id="67" w:author="Simao de Campos Neto" w:date="2020-09-11T19:18:00Z"/>
        </w:rPr>
      </w:pPr>
      <w:del w:id="68" w:author="Simao de Campos Neto" w:date="2020-09-11T19:18:00Z">
        <w:r w:rsidRPr="008C5D60" w:rsidDel="00EC5925">
          <w:delText>To collaborate with WHO in developing appropriate national guidance documents for establishing a policy-enabled environment to ensure the safe and appropriate use of AI in health.</w:delText>
        </w:r>
      </w:del>
    </w:p>
    <w:p w14:paraId="12BD5881" w14:textId="77777777" w:rsidR="00727D70" w:rsidRPr="008C5D60" w:rsidDel="00EC5925" w:rsidRDefault="00727D70" w:rsidP="00727D70">
      <w:pPr>
        <w:numPr>
          <w:ilvl w:val="0"/>
          <w:numId w:val="27"/>
        </w:numPr>
        <w:rPr>
          <w:del w:id="69" w:author="Simao de Campos Neto" w:date="2020-09-11T19:18:00Z"/>
        </w:rPr>
      </w:pPr>
      <w:del w:id="70" w:author="Simao de Campos Neto" w:date="2020-09-11T19:18:00Z">
        <w:r w:rsidRPr="008C5D60" w:rsidDel="00EC5925">
          <w:delText>To identify standardization opportunities for a benchmarking framework that will enable the broad use of AI for health.</w:delText>
        </w:r>
      </w:del>
    </w:p>
    <w:p w14:paraId="04F8F747" w14:textId="77777777" w:rsidR="00727D70" w:rsidRPr="008C5D60" w:rsidDel="00EC5925" w:rsidRDefault="00727D70" w:rsidP="00727D70">
      <w:pPr>
        <w:numPr>
          <w:ilvl w:val="0"/>
          <w:numId w:val="27"/>
        </w:numPr>
        <w:rPr>
          <w:del w:id="71" w:author="Simao de Campos Neto" w:date="2020-09-11T19:18:00Z"/>
        </w:rPr>
      </w:pPr>
      <w:del w:id="72" w:author="Simao de Campos Neto" w:date="2020-09-11T19:18:00Z">
        <w:r w:rsidRPr="008C5D60" w:rsidDel="00EC5925">
          <w:delText>To create a technical framework and standardization approach of AI for health algorithm assessment and validation.</w:delText>
        </w:r>
      </w:del>
    </w:p>
    <w:p w14:paraId="5E330AED" w14:textId="77777777" w:rsidR="00727D70" w:rsidRPr="008C5D60" w:rsidDel="00EC5925" w:rsidRDefault="00727D70" w:rsidP="00727D70">
      <w:pPr>
        <w:numPr>
          <w:ilvl w:val="0"/>
          <w:numId w:val="27"/>
        </w:numPr>
        <w:rPr>
          <w:del w:id="73" w:author="Simao de Campos Neto" w:date="2020-09-11T19:18:00Z"/>
        </w:rPr>
      </w:pPr>
      <w:del w:id="74" w:author="Simao de Campos Neto" w:date="2020-09-11T19:18:00Z">
        <w:r w:rsidRPr="008C5D60" w:rsidDel="00EC5925">
          <w:delText>To develop open benchmarks, targeted to become international standards, and serve as guidance for the assessment of new AI for health algorithms.</w:delText>
        </w:r>
      </w:del>
    </w:p>
    <w:p w14:paraId="6736FF69" w14:textId="77777777" w:rsidR="00727D70" w:rsidRPr="008C5D60" w:rsidDel="00EC5925" w:rsidRDefault="00727D70" w:rsidP="00727D70">
      <w:pPr>
        <w:numPr>
          <w:ilvl w:val="0"/>
          <w:numId w:val="27"/>
        </w:numPr>
        <w:rPr>
          <w:del w:id="75" w:author="Simao de Campos Neto" w:date="2020-09-11T19:18:00Z"/>
        </w:rPr>
      </w:pPr>
      <w:del w:id="76" w:author="Simao de Campos Neto" w:date="2020-09-11T19:18:00Z">
        <w:r w:rsidRPr="008C5D60" w:rsidDel="00EC5925">
          <w:delText>To develop, together with the WHO, an assessment framework for an evaluation and validation process of AI for health.</w:delText>
        </w:r>
      </w:del>
    </w:p>
    <w:p w14:paraId="43F14CC4" w14:textId="77777777" w:rsidR="00727D70" w:rsidRPr="008C5D60" w:rsidDel="00EC5925" w:rsidRDefault="00727D70" w:rsidP="00727D70">
      <w:pPr>
        <w:numPr>
          <w:ilvl w:val="0"/>
          <w:numId w:val="27"/>
        </w:numPr>
        <w:rPr>
          <w:del w:id="77" w:author="Simao de Campos Neto" w:date="2020-09-11T19:18:00Z"/>
        </w:rPr>
      </w:pPr>
      <w:del w:id="78" w:author="Simao de Campos Neto" w:date="2020-09-11T19:18:00Z">
        <w:r w:rsidRPr="008C5D60" w:rsidDel="00EC5925">
          <w:delText>To collaborate with stakeholders to monitor and collect feedback from the use of AI algorithms in the healthcare delivery environment, and to provide feedback to the development of improved international standards.</w:delText>
        </w:r>
      </w:del>
    </w:p>
    <w:p w14:paraId="1B1ACB14" w14:textId="77777777" w:rsidR="00727D70" w:rsidRPr="008C5D60" w:rsidDel="00EC5925" w:rsidRDefault="00727D70" w:rsidP="00727D70">
      <w:pPr>
        <w:numPr>
          <w:ilvl w:val="0"/>
          <w:numId w:val="27"/>
        </w:numPr>
        <w:rPr>
          <w:del w:id="79" w:author="Simao de Campos Neto" w:date="2020-09-11T19:18:00Z"/>
        </w:rPr>
      </w:pPr>
      <w:del w:id="80" w:author="Simao de Campos Neto" w:date="2020-09-11T19:18:00Z">
        <w:r w:rsidRPr="008C5D60" w:rsidDel="00EC5925">
          <w:delText>To generate a transparent documentation by creating reports and specifications towards enabling external assessment of the benchmarking framework and the benchmarked AI for health methods.</w:delText>
        </w:r>
      </w:del>
    </w:p>
    <w:p w14:paraId="6DED89DE" w14:textId="77777777" w:rsidR="00727D70" w:rsidRPr="008C5D60" w:rsidDel="00EC5925" w:rsidRDefault="00727D70" w:rsidP="00727D70">
      <w:pPr>
        <w:pStyle w:val="Heading2"/>
        <w:numPr>
          <w:ilvl w:val="0"/>
          <w:numId w:val="22"/>
        </w:numPr>
        <w:ind w:left="567" w:hanging="567"/>
        <w:rPr>
          <w:del w:id="81" w:author="Simao de Campos Neto" w:date="2020-09-11T19:18:00Z"/>
        </w:rPr>
      </w:pPr>
      <w:del w:id="82" w:author="Simao de Campos Neto" w:date="2020-09-11T19:18:00Z">
        <w:r w:rsidRPr="008C5D60" w:rsidDel="00EC5925">
          <w:delText>Formation</w:delText>
        </w:r>
      </w:del>
    </w:p>
    <w:p w14:paraId="4CCEEE0D" w14:textId="77777777" w:rsidR="00727D70" w:rsidRPr="006A6414" w:rsidRDefault="00727D70" w:rsidP="00727D70">
      <w:pPr>
        <w:rPr>
          <w:ins w:id="83" w:author="Simao de Campos Neto" w:date="2020-09-11T19:18:00Z"/>
          <w:lang w:val="en-US"/>
        </w:rPr>
      </w:pPr>
      <w:ins w:id="84" w:author="Simao de Campos Neto" w:date="2020-09-11T19:18:00Z">
        <w:r w:rsidRPr="006A6414">
          <w:rPr>
            <w:lang w:val="en-US"/>
          </w:rPr>
          <w:t xml:space="preserve">Scope and process of FG-AI4H are described in the </w:t>
        </w:r>
      </w:ins>
      <w:ins w:id="85" w:author="Simao de Campos Neto" w:date="2020-09-15T14:35:00Z">
        <w:r>
          <w:rPr>
            <w:lang w:val="en-US"/>
          </w:rPr>
          <w:t>FG-AI4H</w:t>
        </w:r>
      </w:ins>
      <w:ins w:id="86" w:author="Simao de Campos Neto" w:date="2020-09-11T19:18:00Z">
        <w:r w:rsidRPr="006A6414">
          <w:rPr>
            <w:lang w:val="en-US"/>
          </w:rPr>
          <w:t xml:space="preserve"> white paper </w:t>
        </w:r>
      </w:ins>
      <w:ins w:id="87" w:author="Simao de Campos Neto" w:date="2020-09-15T14:27:00Z">
        <w:r>
          <w:rPr>
            <w:lang w:val="en-US"/>
          </w:rPr>
          <w:t xml:space="preserve">[1] </w:t>
        </w:r>
      </w:ins>
      <w:ins w:id="88" w:author="Simao de Campos Neto" w:date="2020-09-11T19:18:00Z">
        <w:r w:rsidRPr="006A6414">
          <w:rPr>
            <w:lang w:val="en-US"/>
          </w:rPr>
          <w:t xml:space="preserve">and </w:t>
        </w:r>
      </w:ins>
      <w:ins w:id="89" w:author="Simao de Campos Neto" w:date="2020-09-15T14:35:00Z">
        <w:r>
          <w:rPr>
            <w:lang w:val="en-US"/>
          </w:rPr>
          <w:t xml:space="preserve">in the Lancet </w:t>
        </w:r>
      </w:ins>
      <w:ins w:id="90" w:author="Simao de Campos Neto" w:date="2020-09-11T19:18:00Z">
        <w:r w:rsidRPr="006A6414">
          <w:rPr>
            <w:lang w:val="en-US"/>
          </w:rPr>
          <w:t>commentary</w:t>
        </w:r>
      </w:ins>
      <w:ins w:id="91" w:author="Simao de Campos Neto" w:date="2020-09-15T14:27:00Z">
        <w:r>
          <w:rPr>
            <w:lang w:val="en-US"/>
          </w:rPr>
          <w:t xml:space="preserve"> [2]</w:t>
        </w:r>
      </w:ins>
      <w:ins w:id="92" w:author="Simao de Campos Neto" w:date="2020-09-15T14:35:00Z">
        <w:r>
          <w:rPr>
            <w:lang w:val="en-US"/>
          </w:rPr>
          <w:t>.</w:t>
        </w:r>
      </w:ins>
    </w:p>
    <w:p w14:paraId="398F51D9" w14:textId="77777777" w:rsidR="00727D70" w:rsidRPr="008C5D60" w:rsidDel="0029423D" w:rsidRDefault="00727D70" w:rsidP="00727D70">
      <w:pPr>
        <w:numPr>
          <w:ilvl w:val="0"/>
          <w:numId w:val="29"/>
        </w:numPr>
        <w:rPr>
          <w:ins w:id="93" w:author="Simao de Campos Neto" w:date="2020-09-11T19:18:00Z"/>
          <w:del w:id="94" w:author="Simao Campos" w:date="2020-09-15T14:36:00Z"/>
        </w:rPr>
      </w:pPr>
      <w:ins w:id="95" w:author="Simao de Campos Neto" w:date="2020-09-11T19:18:00Z">
        <w:del w:id="96" w:author="Simao Campos" w:date="2020-09-15T14:36:00Z">
          <w:r w:rsidRPr="008C5D60" w:rsidDel="0029423D">
            <w:delText>White paper:</w:delText>
          </w:r>
          <w:r w:rsidRPr="008C5D60" w:rsidDel="0029423D">
            <w:rPr>
              <w:b/>
            </w:rPr>
            <w:delText xml:space="preserve"> </w:delText>
          </w:r>
          <w:r w:rsidRPr="008C5D60" w:rsidDel="0029423D">
            <w:fldChar w:fldCharType="begin"/>
          </w:r>
          <w:r w:rsidRPr="008C5D60" w:rsidDel="0029423D">
            <w:delInstrText xml:space="preserve"> HYPERLINK "https://www.itu.int/en/ITU-T/focusgroups/ai4h/Documents/FG-AI4H_Whitepaper.pdf" \h </w:delInstrText>
          </w:r>
          <w:r w:rsidRPr="008C5D60" w:rsidDel="0029423D">
            <w:fldChar w:fldCharType="separate"/>
          </w:r>
          <w:r w:rsidRPr="008C5D60" w:rsidDel="0029423D">
            <w:rPr>
              <w:color w:val="1155CC"/>
              <w:u w:val="single"/>
            </w:rPr>
            <w:delText>https://itu.int/en/ITU-T/focusgroups/ai4h/Documents/FG-AI4H_Whitepaper.pdf</w:delText>
          </w:r>
          <w:r w:rsidRPr="008C5D60" w:rsidDel="0029423D">
            <w:rPr>
              <w:color w:val="1155CC"/>
              <w:u w:val="single"/>
            </w:rPr>
            <w:fldChar w:fldCharType="end"/>
          </w:r>
        </w:del>
      </w:ins>
    </w:p>
    <w:p w14:paraId="4A43C59A" w14:textId="77777777" w:rsidR="00727D70" w:rsidRPr="008C5D60" w:rsidDel="0029423D" w:rsidRDefault="00727D70" w:rsidP="00727D70">
      <w:pPr>
        <w:numPr>
          <w:ilvl w:val="0"/>
          <w:numId w:val="29"/>
        </w:numPr>
        <w:rPr>
          <w:ins w:id="97" w:author="Simao de Campos Neto" w:date="2020-09-11T19:18:00Z"/>
          <w:del w:id="98" w:author="Simao Campos" w:date="2020-09-15T14:36:00Z"/>
        </w:rPr>
      </w:pPr>
      <w:ins w:id="99" w:author="Simao de Campos Neto" w:date="2020-09-11T19:18:00Z">
        <w:del w:id="100" w:author="Simao Campos" w:date="2020-09-15T14:36:00Z">
          <w:r w:rsidRPr="008C5D60" w:rsidDel="0029423D">
            <w:delText xml:space="preserve">WHO and ITU establish benchmarking process for artificial intelligence in health. </w:delText>
          </w:r>
          <w:r w:rsidRPr="008C5D60" w:rsidDel="0029423D">
            <w:br/>
          </w:r>
          <w:r w:rsidRPr="008C5D60" w:rsidDel="0029423D">
            <w:rPr>
              <w:i/>
            </w:rPr>
            <w:delText>The Lancet</w:delText>
          </w:r>
          <w:r w:rsidRPr="008C5D60" w:rsidDel="0029423D">
            <w:delText xml:space="preserve">, 394(10192), 9-11. </w:delText>
          </w:r>
          <w:r w:rsidRPr="008C5D60" w:rsidDel="0029423D">
            <w:fldChar w:fldCharType="begin"/>
          </w:r>
          <w:r w:rsidRPr="008C5D60" w:rsidDel="0029423D">
            <w:delInstrText xml:space="preserve"> HYPERLINK "https://doi.org/10.1016/S0140-6736(19)30762-7" \h </w:delInstrText>
          </w:r>
          <w:r w:rsidRPr="008C5D60" w:rsidDel="0029423D">
            <w:fldChar w:fldCharType="separate"/>
          </w:r>
          <w:r w:rsidRPr="008C5D60" w:rsidDel="0029423D">
            <w:rPr>
              <w:color w:val="1155CC"/>
              <w:u w:val="single"/>
            </w:rPr>
            <w:delText>https://doi.org/10.1016/S0140-6736(19)30762-7</w:delText>
          </w:r>
          <w:r w:rsidRPr="008C5D60" w:rsidDel="0029423D">
            <w:rPr>
              <w:color w:val="1155CC"/>
              <w:u w:val="single"/>
            </w:rPr>
            <w:fldChar w:fldCharType="end"/>
          </w:r>
        </w:del>
      </w:ins>
    </w:p>
    <w:p w14:paraId="250081A2" w14:textId="77777777" w:rsidR="00727D70" w:rsidRPr="008C5D60" w:rsidRDefault="00727D70" w:rsidP="00727D70">
      <w:r w:rsidRPr="008C5D60">
        <w:t>The collaboration between the World Health Organization (WHO) and the International Telecommunication Union (ITU) was first proposed during the "AI for Good" event in Geneva in May 2018. Here, it was acknowledged that to standardize AI for health, specialists in the standardization and implementation of both healthcare (WHO) and of information technology (ITU) would need to work together. In July 2018, the two organizations officially agreed to move forward with this project. The FG-AI4H convened for the first time at the WHO headquarters in Geneva in September 2018.</w:t>
      </w:r>
    </w:p>
    <w:p w14:paraId="1F79F1C8" w14:textId="77777777" w:rsidR="00727D70" w:rsidRPr="008C5D60" w:rsidRDefault="00727D70" w:rsidP="00727D70">
      <w:pPr>
        <w:spacing w:before="0" w:line="276" w:lineRule="auto"/>
      </w:pPr>
    </w:p>
    <w:p w14:paraId="243D358A" w14:textId="77777777" w:rsidR="00727D70" w:rsidRPr="008C5D60" w:rsidRDefault="00727D70" w:rsidP="00740F47">
      <w:pPr>
        <w:pStyle w:val="Heading1"/>
        <w:pPrChange w:id="101" w:author="TSB-SCN" w:date="2020-09-08T11:01:00Z">
          <w:pPr>
            <w:pStyle w:val="Heading1"/>
            <w:numPr>
              <w:numId w:val="0"/>
            </w:numPr>
            <w:tabs>
              <w:tab w:val="clear" w:pos="432"/>
            </w:tabs>
            <w:spacing w:before="0" w:line="276" w:lineRule="auto"/>
            <w:ind w:left="-432" w:firstLine="432"/>
          </w:pPr>
        </w:pPrChange>
      </w:pPr>
      <w:bookmarkStart w:id="102" w:name="_mak7eqjyy4k2" w:colFirst="0" w:colLast="0"/>
      <w:bookmarkEnd w:id="102"/>
      <w:del w:id="103" w:author="TSB-SCN" w:date="2020-09-08T11:02:00Z">
        <w:r w:rsidDel="00B54200">
          <w:delText>2.</w:delText>
        </w:r>
      </w:del>
      <w:del w:id="104" w:author="TSB-SCN" w:date="2020-09-08T10:54:00Z">
        <w:r w:rsidDel="00B54200">
          <w:delText xml:space="preserve"> </w:delText>
        </w:r>
      </w:del>
      <w:r>
        <w:t>Website and contact information</w:t>
      </w: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727D70" w:rsidRPr="008C5D60" w14:paraId="70B8DF87" w14:textId="77777777" w:rsidTr="00B111F2">
        <w:tc>
          <w:tcPr>
            <w:tcW w:w="9639" w:type="dxa"/>
            <w:shd w:val="clear" w:color="auto" w:fill="auto"/>
            <w:tcMar>
              <w:top w:w="100" w:type="dxa"/>
              <w:left w:w="100" w:type="dxa"/>
              <w:bottom w:w="100" w:type="dxa"/>
              <w:right w:w="100" w:type="dxa"/>
            </w:tcMar>
          </w:tcPr>
          <w:p w14:paraId="5B3BA53B" w14:textId="77777777" w:rsidR="00727D70" w:rsidRPr="008C5D60" w:rsidRDefault="00727D70" w:rsidP="00B111F2">
            <w:pPr>
              <w:spacing w:before="60"/>
            </w:pPr>
            <w:del w:id="105" w:author="Simao de Campos Neto" w:date="2020-09-11T19:19:00Z">
              <w:r w:rsidRPr="008C5D60" w:rsidDel="00EC5925">
                <w:delText xml:space="preserve">Our </w:delText>
              </w:r>
            </w:del>
            <w:ins w:id="106" w:author="Simao de Campos Neto" w:date="2020-09-11T19:19:00Z">
              <w:r>
                <w:t>FG-AI4H</w:t>
              </w:r>
              <w:r w:rsidRPr="008C5D60">
                <w:t xml:space="preserve"> </w:t>
              </w:r>
            </w:ins>
            <w:r w:rsidRPr="008C5D60">
              <w:t xml:space="preserve">website with up-to-date information: </w:t>
            </w:r>
            <w:hyperlink r:id="rId21">
              <w:r w:rsidRPr="008C5D60">
                <w:rPr>
                  <w:rStyle w:val="Hyperlink"/>
                </w:rPr>
                <w:t>https://itu.int/go/fgai4h</w:t>
              </w:r>
            </w:hyperlink>
          </w:p>
          <w:p w14:paraId="1A3EA7D2" w14:textId="77777777" w:rsidR="00727D70" w:rsidRPr="008C5D60" w:rsidRDefault="00727D70" w:rsidP="00B111F2">
            <w:r w:rsidRPr="008C5D60">
              <w:t xml:space="preserve">Any questions and inquiries can be sent to the secretariat: </w:t>
            </w:r>
            <w:hyperlink r:id="rId22">
              <w:r w:rsidRPr="008C5D60">
                <w:rPr>
                  <w:rStyle w:val="Hyperlink"/>
                </w:rPr>
                <w:t>tsbfgai4h@itu.int</w:t>
              </w:r>
            </w:hyperlink>
          </w:p>
        </w:tc>
      </w:tr>
    </w:tbl>
    <w:p w14:paraId="7F643FBE" w14:textId="77777777" w:rsidR="00727D70" w:rsidRPr="008C5D60" w:rsidRDefault="00727D70" w:rsidP="00727D70">
      <w:pPr>
        <w:spacing w:before="0" w:line="276" w:lineRule="auto"/>
      </w:pPr>
    </w:p>
    <w:p w14:paraId="43EE460C" w14:textId="77777777" w:rsidR="00727D70" w:rsidRPr="008C5D60" w:rsidRDefault="00727D70" w:rsidP="00740F47">
      <w:pPr>
        <w:pStyle w:val="Heading1"/>
        <w:pPrChange w:id="107" w:author="TSB-SCN" w:date="2020-09-08T11:01:00Z">
          <w:pPr>
            <w:pStyle w:val="Heading1"/>
            <w:numPr>
              <w:numId w:val="0"/>
            </w:numPr>
            <w:tabs>
              <w:tab w:val="clear" w:pos="432"/>
            </w:tabs>
            <w:ind w:left="0" w:firstLine="0"/>
          </w:pPr>
        </w:pPrChange>
      </w:pPr>
      <w:bookmarkStart w:id="108" w:name="_cy32r9x168hs" w:colFirst="0" w:colLast="0"/>
      <w:bookmarkStart w:id="109" w:name="_Ref50456342"/>
      <w:bookmarkEnd w:id="108"/>
      <w:del w:id="110" w:author="TSB-SCN" w:date="2020-09-08T11:02:00Z">
        <w:r w:rsidDel="00B54200">
          <w:lastRenderedPageBreak/>
          <w:delText>3.</w:delText>
        </w:r>
      </w:del>
      <w:del w:id="111" w:author="TSB-SCN" w:date="2020-09-08T10:54:00Z">
        <w:r w:rsidDel="00B54200">
          <w:delText xml:space="preserve"> </w:delText>
        </w:r>
      </w:del>
      <w:r>
        <w:t>Get involved and become a member</w:t>
      </w:r>
      <w:ins w:id="112" w:author="TSB-SCN" w:date="2020-09-08T10:58:00Z">
        <w:r>
          <w:t xml:space="preserve"> – </w:t>
        </w:r>
      </w:ins>
      <w:del w:id="113" w:author="TSB-SCN" w:date="2020-09-08T10:58:00Z">
        <w:r w:rsidDel="001E427B">
          <w:delText>—</w:delText>
        </w:r>
      </w:del>
      <w:r>
        <w:t>create an ITU user account</w:t>
      </w:r>
      <w:bookmarkEnd w:id="109"/>
    </w:p>
    <w:p w14:paraId="27021519" w14:textId="77777777" w:rsidR="00727D70" w:rsidRPr="008C5D60" w:rsidRDefault="00727D70" w:rsidP="00727D70">
      <w:proofErr w:type="gramStart"/>
      <w:r w:rsidRPr="008C5D60">
        <w:t>First of all</w:t>
      </w:r>
      <w:proofErr w:type="gramEnd"/>
      <w:r w:rsidRPr="008C5D60">
        <w:t>, everybody is invited to join the FG-AI4H. Participation is free of charge and open to all. Here are some helpful instructions on how to become a member by creating an ITU-account.</w:t>
      </w:r>
    </w:p>
    <w:p w14:paraId="15F038A6" w14:textId="77777777" w:rsidR="00727D70" w:rsidRPr="008C5D60" w:rsidRDefault="00727D70" w:rsidP="00727D70">
      <w:pPr>
        <w:numPr>
          <w:ilvl w:val="0"/>
          <w:numId w:val="23"/>
        </w:numPr>
        <w:ind w:left="714" w:hanging="357"/>
      </w:pPr>
      <w:r w:rsidRPr="008C5D60">
        <w:t xml:space="preserve">Visit </w:t>
      </w:r>
      <w:hyperlink r:id="rId23">
        <w:r w:rsidRPr="008C5D60">
          <w:rPr>
            <w:color w:val="1155CC"/>
            <w:u w:val="single"/>
          </w:rPr>
          <w:t>https://itu.int/en/ties-services/Pages/login.aspx</w:t>
        </w:r>
      </w:hyperlink>
    </w:p>
    <w:p w14:paraId="3BBA069B" w14:textId="77777777" w:rsidR="00727D70" w:rsidRPr="008C5D60" w:rsidRDefault="00727D70" w:rsidP="00727D70">
      <w:pPr>
        <w:numPr>
          <w:ilvl w:val="0"/>
          <w:numId w:val="23"/>
        </w:numPr>
        <w:ind w:left="714" w:hanging="357"/>
      </w:pPr>
      <w:r w:rsidRPr="008C5D60">
        <w:t>Select "I am a new user" (next to "Logon'').</w:t>
      </w:r>
    </w:p>
    <w:p w14:paraId="6A9C3B07" w14:textId="77777777" w:rsidR="00727D70" w:rsidRPr="008C5D60" w:rsidRDefault="00727D70" w:rsidP="00727D70">
      <w:pPr>
        <w:numPr>
          <w:ilvl w:val="0"/>
          <w:numId w:val="23"/>
        </w:numPr>
        <w:ind w:left="714" w:hanging="357"/>
      </w:pPr>
      <w:r w:rsidRPr="008C5D60">
        <w:t xml:space="preserve">With "Create your user Account as'', select one of the listed options. </w:t>
      </w:r>
      <w:r w:rsidRPr="008C5D60">
        <w:tab/>
      </w:r>
      <w:r w:rsidRPr="008C5D60">
        <w:br/>
      </w:r>
      <w:r w:rsidRPr="008C5D60">
        <w:rPr>
          <w:i/>
        </w:rPr>
        <w:t xml:space="preserve">If you </w:t>
      </w:r>
      <w:proofErr w:type="gramStart"/>
      <w:r w:rsidRPr="008C5D60">
        <w:rPr>
          <w:i/>
        </w:rPr>
        <w:t>don't</w:t>
      </w:r>
      <w:proofErr w:type="gramEnd"/>
      <w:r w:rsidRPr="008C5D60">
        <w:rPr>
          <w:i/>
        </w:rPr>
        <w:t xml:space="preserve"> know </w:t>
      </w:r>
      <w:r w:rsidRPr="008C5D60">
        <w:t>about the ITU status of your organization, simply select "Non-ITU-Members-Media and Other Organizations"</w:t>
      </w:r>
    </w:p>
    <w:p w14:paraId="069169C4" w14:textId="77777777" w:rsidR="00727D70" w:rsidRPr="008C5D60" w:rsidRDefault="00727D70" w:rsidP="00727D70">
      <w:pPr>
        <w:numPr>
          <w:ilvl w:val="0"/>
          <w:numId w:val="23"/>
        </w:numPr>
        <w:ind w:left="714" w:hanging="357"/>
      </w:pPr>
      <w:r w:rsidRPr="008C5D60">
        <w:t xml:space="preserve"> Select "Create'', enter the details and complete the ITU user account registration.</w:t>
      </w:r>
    </w:p>
    <w:p w14:paraId="13933F1A" w14:textId="77777777" w:rsidR="00727D70" w:rsidRPr="008C5D60" w:rsidRDefault="00727D70" w:rsidP="00727D70">
      <w:r w:rsidRPr="008C5D60">
        <w:t>Once your ITU user account is activated, you can:</w:t>
      </w:r>
    </w:p>
    <w:p w14:paraId="12E87315" w14:textId="77777777" w:rsidR="00727D70" w:rsidRPr="008C5D60" w:rsidRDefault="00727D70" w:rsidP="00727D70">
      <w:pPr>
        <w:numPr>
          <w:ilvl w:val="0"/>
          <w:numId w:val="28"/>
        </w:numPr>
      </w:pPr>
      <w:r w:rsidRPr="008C5D60">
        <w:t>subscribe to our mailing list (see clause 4),</w:t>
      </w:r>
    </w:p>
    <w:p w14:paraId="7A93ADAA" w14:textId="77777777" w:rsidR="00727D70" w:rsidRPr="008C5D60" w:rsidRDefault="00727D70" w:rsidP="00727D70">
      <w:pPr>
        <w:numPr>
          <w:ilvl w:val="0"/>
          <w:numId w:val="28"/>
        </w:numPr>
      </w:pPr>
      <w:r w:rsidRPr="008C5D60">
        <w:t>register to upcoming workshops and meetings (see clause 5),</w:t>
      </w:r>
    </w:p>
    <w:p w14:paraId="0E7A4613" w14:textId="77777777" w:rsidR="00727D70" w:rsidRPr="008C5D60" w:rsidRDefault="00727D70" w:rsidP="00727D70">
      <w:pPr>
        <w:numPr>
          <w:ilvl w:val="0"/>
          <w:numId w:val="28"/>
        </w:numPr>
      </w:pPr>
      <w:r w:rsidRPr="008C5D60">
        <w:t>get access to our collaboration site where you will find documents from all previous meetings</w:t>
      </w:r>
      <w:ins w:id="114" w:author="Simao de Campos Neto" w:date="2020-09-11T19:20:00Z">
        <w:r>
          <w:t xml:space="preserve">, </w:t>
        </w:r>
        <w:proofErr w:type="gramStart"/>
        <w:r>
          <w:t>deliverables</w:t>
        </w:r>
      </w:ins>
      <w:proofErr w:type="gramEnd"/>
      <w:r w:rsidRPr="008C5D60">
        <w:t xml:space="preserve"> and our internal, interactive workspace (see clause 10).</w:t>
      </w:r>
    </w:p>
    <w:p w14:paraId="03DF0F5D" w14:textId="77777777" w:rsidR="00727D70" w:rsidRPr="008C5D60" w:rsidRDefault="00727D70" w:rsidP="00740F47">
      <w:pPr>
        <w:pStyle w:val="Heading1"/>
        <w:rPr>
          <w:ins w:id="115" w:author="TSB-SCN" w:date="2020-09-08T10:45:00Z"/>
        </w:rPr>
        <w:pPrChange w:id="116" w:author="Simão de Campos Neto" w:date="2020-09-15T17:31:00Z">
          <w:pPr>
            <w:pStyle w:val="Heading1"/>
            <w:numPr>
              <w:numId w:val="0"/>
            </w:numPr>
            <w:tabs>
              <w:tab w:val="clear" w:pos="432"/>
            </w:tabs>
            <w:ind w:left="0" w:firstLine="0"/>
          </w:pPr>
        </w:pPrChange>
      </w:pPr>
      <w:bookmarkStart w:id="117" w:name="_i3nh0teiz8sh" w:colFirst="0" w:colLast="0"/>
      <w:bookmarkEnd w:id="117"/>
      <w:ins w:id="118" w:author="TSB-SCN" w:date="2020-09-08T10:45:00Z">
        <w:del w:id="119" w:author="Simão de Campos Neto" w:date="2020-09-15T17:31:00Z">
          <w:r w:rsidRPr="008C5D60" w:rsidDel="0002477A">
            <w:tab/>
          </w:r>
        </w:del>
      </w:ins>
      <w:ins w:id="120" w:author="TSB-SCN" w:date="2020-09-08T10:44:00Z">
        <w:r>
          <w:t>Effect</w:t>
        </w:r>
      </w:ins>
      <w:ins w:id="121" w:author="TSB-SCN" w:date="2020-09-08T10:45:00Z">
        <w:r>
          <w:t>ive participation</w:t>
        </w:r>
      </w:ins>
    </w:p>
    <w:p w14:paraId="1F5D08B4" w14:textId="77777777" w:rsidR="00727D70" w:rsidRPr="008C5D60" w:rsidRDefault="00727D70" w:rsidP="00727D70">
      <w:pPr>
        <w:rPr>
          <w:ins w:id="122" w:author="Auto" w:date="2020-09-15T17:41:00Z"/>
        </w:rPr>
      </w:pPr>
      <w:ins w:id="123" w:author="Auto" w:date="2020-09-15T17:41:00Z">
        <w:r w:rsidRPr="008C5D60">
          <w:t>How can you effectively participate in the FG-AI4H? It really depends on what you want to get out of it. In any case, you need to start with the instructions in §</w:t>
        </w:r>
        <w:r w:rsidRPr="008C5D60">
          <w:fldChar w:fldCharType="begin"/>
        </w:r>
        <w:r w:rsidRPr="008C5D60">
          <w:instrText xml:space="preserve"> REF _Ref50456342 \r \h </w:instrText>
        </w:r>
        <w:r w:rsidRPr="008C5D60">
          <w:fldChar w:fldCharType="separate"/>
        </w:r>
        <w:r w:rsidRPr="008C5D60">
          <w:t>3</w:t>
        </w:r>
        <w:r w:rsidRPr="008C5D60">
          <w:fldChar w:fldCharType="end"/>
        </w:r>
        <w:r w:rsidRPr="008C5D60">
          <w:t>.</w:t>
        </w:r>
      </w:ins>
    </w:p>
    <w:p w14:paraId="4F23916B" w14:textId="77777777" w:rsidR="00727D70" w:rsidRPr="008C5D60" w:rsidRDefault="00727D70" w:rsidP="00727D70">
      <w:pPr>
        <w:rPr>
          <w:ins w:id="124" w:author="Auto" w:date="2020-09-15T17:41:00Z"/>
        </w:rPr>
      </w:pPr>
      <w:ins w:id="125" w:author="Auto" w:date="2020-09-15T17:41:00Z">
        <w:r w:rsidRPr="008C5D60">
          <w:rPr>
            <w:b/>
            <w:bCs/>
          </w:rPr>
          <w:t xml:space="preserve">Just want to know what is going </w:t>
        </w:r>
        <w:proofErr w:type="gramStart"/>
        <w:r w:rsidRPr="008C5D60">
          <w:rPr>
            <w:b/>
            <w:bCs/>
          </w:rPr>
          <w:t>on?</w:t>
        </w:r>
        <w:proofErr w:type="gramEnd"/>
        <w:r w:rsidRPr="008C5D60">
          <w:t xml:space="preserve"> Join the general mailing list. If you have specific interests, consider joining one an existing work streams – Topic Groups (TGs), Working groups (WGs) or the Ad hoc Group (AHG) on digital technology for COVID health emergency.</w:t>
        </w:r>
      </w:ins>
    </w:p>
    <w:p w14:paraId="228EA045" w14:textId="77777777" w:rsidR="00727D70" w:rsidRPr="008C5D60" w:rsidRDefault="00727D70" w:rsidP="00727D70">
      <w:pPr>
        <w:rPr>
          <w:ins w:id="126" w:author="Auto" w:date="2020-09-15T17:41:00Z"/>
        </w:rPr>
      </w:pPr>
      <w:ins w:id="127" w:author="Auto" w:date="2020-09-15T17:41:00Z">
        <w:r w:rsidRPr="008C5D60">
          <w:rPr>
            <w:b/>
            <w:bCs/>
          </w:rPr>
          <w:t>Want to contribute actively to an existing work stream?</w:t>
        </w:r>
        <w:r w:rsidRPr="008C5D60">
          <w:t xml:space="preserve"> First, get familiarized with what is going on, how the group is working. Observing and going with the flow helps to get started. Your contribution can be at the FG-AI4H Plenary ("all-hands") meetings or directly in the activities specific work stream.</w:t>
        </w:r>
        <w:r>
          <w:t xml:space="preserve"> You do not find a good match to what you had in mind? Read next.</w:t>
        </w:r>
      </w:ins>
    </w:p>
    <w:p w14:paraId="54A74E35" w14:textId="77777777" w:rsidR="00727D70" w:rsidRPr="008C5D60" w:rsidRDefault="00727D70" w:rsidP="00727D70">
      <w:pPr>
        <w:rPr>
          <w:ins w:id="128" w:author="Auto" w:date="2020-09-15T17:41:00Z"/>
        </w:rPr>
      </w:pPr>
      <w:ins w:id="129" w:author="Auto" w:date="2020-09-15T17:41:00Z">
        <w:r w:rsidRPr="1A195F00">
          <w:rPr>
            <w:b/>
            <w:bCs/>
          </w:rPr>
          <w:t>What you had in mind is not yet covered in the existing groups?</w:t>
        </w:r>
        <w:r>
          <w:t xml:space="preserve"> After you checked that the existing work streams do not cover what you had in mind (even as a "sub-activity"), ask the group leaders about your idea. You can then make a proposal for a new activity at the next "all-hands" FG-AI4H meeting (normally every two months), following the guidelines below (§</w:t>
        </w:r>
        <w:r>
          <w:fldChar w:fldCharType="begin"/>
        </w:r>
        <w:r>
          <w:instrText xml:space="preserve"> REF _Ref50456581 \r \h </w:instrText>
        </w:r>
        <w:r>
          <w:fldChar w:fldCharType="separate"/>
        </w:r>
        <w:r>
          <w:t>9</w:t>
        </w:r>
        <w:r>
          <w:fldChar w:fldCharType="end"/>
        </w:r>
        <w:r>
          <w:t xml:space="preserve"> in particular).</w:t>
        </w:r>
      </w:ins>
    </w:p>
    <w:p w14:paraId="31702A9C" w14:textId="77777777" w:rsidR="00727D70" w:rsidRPr="008C5D60" w:rsidRDefault="00727D70" w:rsidP="00740F47">
      <w:pPr>
        <w:pStyle w:val="Heading1"/>
        <w:pPrChange w:id="130" w:author="TSB-SCN" w:date="2020-09-08T11:01:00Z">
          <w:pPr>
            <w:pStyle w:val="Heading1"/>
            <w:numPr>
              <w:numId w:val="0"/>
            </w:numPr>
            <w:tabs>
              <w:tab w:val="clear" w:pos="432"/>
            </w:tabs>
            <w:ind w:left="0" w:firstLine="0"/>
          </w:pPr>
        </w:pPrChange>
      </w:pPr>
      <w:del w:id="131" w:author="TSB-SCN" w:date="2020-09-08T11:02:00Z">
        <w:r w:rsidDel="00B54200">
          <w:lastRenderedPageBreak/>
          <w:delText>4.</w:delText>
        </w:r>
      </w:del>
      <w:del w:id="132" w:author="TSB-SCN" w:date="2020-09-08T10:54:00Z">
        <w:r w:rsidDel="00B54200">
          <w:delText xml:space="preserve"> </w:delText>
        </w:r>
      </w:del>
      <w:r>
        <w:t>Subscribe to the mailing lists</w:t>
      </w:r>
    </w:p>
    <w:p w14:paraId="371F76F8" w14:textId="77777777" w:rsidR="00727D70" w:rsidRPr="008C5D60" w:rsidRDefault="00727D70" w:rsidP="00727D70">
      <w:pPr>
        <w:pStyle w:val="Normalbeforetable"/>
      </w:pPr>
      <w:r w:rsidRPr="008C5D60">
        <w:t>It is helpful to subscribe to our mailing list for receiving updates and announcements, and for communication within the FG</w:t>
      </w:r>
      <w:ins w:id="133" w:author=" " w:date="2020-09-15T16:42:00Z">
        <w:r>
          <w:t>-</w:t>
        </w:r>
      </w:ins>
      <w:r w:rsidRPr="008C5D60">
        <w:t xml:space="preserve">AI4H. Visit </w:t>
      </w:r>
      <w:hyperlink r:id="rId24">
        <w:r w:rsidRPr="008C5D60">
          <w:rPr>
            <w:color w:val="1155CC"/>
            <w:u w:val="single"/>
          </w:rPr>
          <w:t>https://itu.int/go/fgai4h/lists</w:t>
        </w:r>
      </w:hyperlink>
      <w:r w:rsidRPr="008C5D60">
        <w:t xml:space="preserve">, select the "fgai4h" mailing list and click "Subscribe". Now you can take part in the communication over </w:t>
      </w:r>
      <w:hyperlink r:id="rId25">
        <w:r w:rsidRPr="008C5D60">
          <w:rPr>
            <w:color w:val="1155CC"/>
            <w:u w:val="single"/>
          </w:rPr>
          <w:t>fgai4h@lists.itu.int</w:t>
        </w:r>
      </w:hyperlink>
      <w:r w:rsidRPr="008C5D60">
        <w:t>.</w:t>
      </w:r>
    </w:p>
    <w:p w14:paraId="4D23C8D5" w14:textId="77777777" w:rsidR="00727D70" w:rsidRPr="008C5D60" w:rsidRDefault="00727D70" w:rsidP="00727D70">
      <w:pPr>
        <w:pStyle w:val="Figure"/>
      </w:pPr>
      <w:del w:id="134" w:author="TSB-SCN" w:date="2020-09-08T10:29:00Z">
        <w:r>
          <w:rPr>
            <w:noProof/>
          </w:rPr>
          <w:drawing>
            <wp:inline distT="0" distB="0" distL="0" distR="0" wp14:anchorId="21DF0714" wp14:editId="041F5965">
              <wp:extent cx="6219484" cy="822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6219484" cy="822325"/>
                      </a:xfrm>
                      <a:prstGeom prst="rect">
                        <a:avLst/>
                      </a:prstGeom>
                    </pic:spPr>
                  </pic:pic>
                </a:graphicData>
              </a:graphic>
            </wp:inline>
          </w:drawing>
        </w:r>
      </w:del>
      <w:ins w:id="135" w:author="TSB-SCN" w:date="2020-09-08T10:29:00Z">
        <w:r w:rsidRPr="1A195F00">
          <w:rPr>
            <w:noProof/>
          </w:rPr>
          <w:t xml:space="preserve"> </w:t>
        </w:r>
        <w:r>
          <w:rPr>
            <w:noProof/>
          </w:rPr>
          <w:drawing>
            <wp:inline distT="0" distB="0" distL="0" distR="0" wp14:anchorId="41B523F9" wp14:editId="5D31EEB5">
              <wp:extent cx="6219191" cy="24776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6219191" cy="2477611"/>
                      </a:xfrm>
                      <a:prstGeom prst="rect">
                        <a:avLst/>
                      </a:prstGeom>
                    </pic:spPr>
                  </pic:pic>
                </a:graphicData>
              </a:graphic>
            </wp:inline>
          </w:drawing>
        </w:r>
      </w:ins>
    </w:p>
    <w:p w14:paraId="70DC6AD1" w14:textId="77777777" w:rsidR="00727D70" w:rsidRPr="008C5D60" w:rsidRDefault="00727D70" w:rsidP="00727D70">
      <w:pPr>
        <w:pStyle w:val="FigureNotitle"/>
        <w:ind w:left="360"/>
        <w:jc w:val="left"/>
      </w:pPr>
      <w:r w:rsidRPr="008C5D60">
        <w:t>Figure 1: Subscribe to the general mailing list (and to topic group mailing lists)</w:t>
      </w:r>
    </w:p>
    <w:p w14:paraId="52FAD327" w14:textId="77777777" w:rsidR="00727D70" w:rsidRPr="008C5D60" w:rsidRDefault="00727D70" w:rsidP="00727D70"/>
    <w:p w14:paraId="7B83697D" w14:textId="77777777" w:rsidR="00727D70" w:rsidRPr="008C5D60" w:rsidRDefault="00727D70" w:rsidP="00740F47">
      <w:pPr>
        <w:pStyle w:val="Heading1"/>
        <w:pPrChange w:id="136" w:author="TSB-SCN" w:date="2020-09-08T11:01:00Z">
          <w:pPr>
            <w:pStyle w:val="Heading1"/>
            <w:numPr>
              <w:numId w:val="0"/>
            </w:numPr>
            <w:tabs>
              <w:tab w:val="clear" w:pos="432"/>
            </w:tabs>
            <w:ind w:left="0" w:firstLine="0"/>
          </w:pPr>
        </w:pPrChange>
      </w:pPr>
      <w:bookmarkStart w:id="137" w:name="_2myi98pnzht" w:colFirst="0" w:colLast="0"/>
      <w:bookmarkEnd w:id="137"/>
      <w:del w:id="138" w:author="TSB-SCN" w:date="2020-09-08T11:02:00Z">
        <w:r w:rsidDel="00B54200">
          <w:delText>5.</w:delText>
        </w:r>
      </w:del>
      <w:del w:id="139" w:author="TSB-SCN" w:date="2020-09-08T10:54:00Z">
        <w:r w:rsidDel="00B54200">
          <w:delText xml:space="preserve"> </w:delText>
        </w:r>
      </w:del>
      <w:r>
        <w:t>Participate in our workshops/meetings</w:t>
      </w:r>
    </w:p>
    <w:p w14:paraId="7B72D6F2" w14:textId="77777777" w:rsidR="00727D70" w:rsidRPr="008C5D60" w:rsidRDefault="00727D70" w:rsidP="00727D70">
      <w:r w:rsidRPr="008C5D60">
        <w:t xml:space="preserve">Visit our website </w:t>
      </w:r>
      <w:hyperlink r:id="rId28">
        <w:r w:rsidRPr="008C5D60">
          <w:rPr>
            <w:rStyle w:val="Hyperlink"/>
          </w:rPr>
          <w:t>https://itu.int/go/fgai4h</w:t>
        </w:r>
      </w:hyperlink>
      <w:r w:rsidRPr="008C5D60">
        <w:t xml:space="preserve"> for up-to-date information about the upcoming workshops and </w:t>
      </w:r>
      <w:ins w:id="140" w:author="TSB-SCN" w:date="2020-09-08T11:08:00Z">
        <w:r w:rsidRPr="008C5D60">
          <w:t xml:space="preserve">"all-hands" </w:t>
        </w:r>
      </w:ins>
      <w:r w:rsidRPr="008C5D60">
        <w:t xml:space="preserve">meetings (incl. dates, locations, visa support letters and logistics). Our website directs you to the registration page for the upcoming meeting (direct link: </w:t>
      </w:r>
      <w:hyperlink r:id="rId29" w:history="1">
        <w:r w:rsidRPr="008C5D60">
          <w:rPr>
            <w:rStyle w:val="Hyperlink"/>
          </w:rPr>
          <w:t>https://itu.int/go/fgai4h/reg</w:t>
        </w:r>
      </w:hyperlink>
      <w:r w:rsidRPr="008C5D60">
        <w:t>). For the registration, you will need to login with your ITU user account (see above in clause 3). Participation in our workshops/meetings is free of charge and open to all. On our website, you can also find information about travel grants for priority regions and about the option to participate remotely</w:t>
      </w:r>
      <w:del w:id="141" w:author="Simao de Campos Neto" w:date="2020-09-11T19:20:00Z">
        <w:r w:rsidRPr="008C5D60" w:rsidDel="00EC5925">
          <w:delText xml:space="preserve"> via Internet</w:delText>
        </w:r>
      </w:del>
      <w:r w:rsidRPr="008C5D60">
        <w:t>.</w:t>
      </w:r>
    </w:p>
    <w:p w14:paraId="7FACE989" w14:textId="77777777" w:rsidR="00727D70" w:rsidRDefault="00727D70" w:rsidP="00727D70">
      <w:pPr>
        <w:pStyle w:val="TableNotitle"/>
        <w:rPr>
          <w:ins w:id="142" w:author="Simao de Campos Neto" w:date="2020-09-11T19:22:00Z"/>
        </w:rPr>
      </w:pPr>
      <w:commentRangeStart w:id="143"/>
      <w:commentRangeStart w:id="144"/>
      <w:ins w:id="145" w:author="Simao de Campos Neto" w:date="2020-09-11T19:22:00Z">
        <w:r>
          <w:t xml:space="preserve">Table </w:t>
        </w:r>
      </w:ins>
      <w:commentRangeEnd w:id="143"/>
      <w:r>
        <w:rPr>
          <w:rStyle w:val="CommentReference"/>
        </w:rPr>
        <w:commentReference w:id="143"/>
      </w:r>
      <w:commentRangeEnd w:id="144"/>
      <w:r>
        <w:rPr>
          <w:rStyle w:val="CommentReference"/>
        </w:rPr>
        <w:commentReference w:id="144"/>
      </w:r>
      <w:ins w:id="146" w:author="Simao de Campos Neto" w:date="2020-09-11T19:22:00Z">
        <w:r>
          <w:t xml:space="preserve">1: </w:t>
        </w:r>
      </w:ins>
      <w:del w:id="147" w:author="Simao de Campos Neto" w:date="2020-09-11T20:17:00Z">
        <w:r w:rsidDel="00B54200">
          <w:delText xml:space="preserve">Previous </w:delText>
        </w:r>
      </w:del>
      <w:del w:id="148" w:author="TSB-SCN" w:date="2020-09-08T10:21:00Z">
        <w:r w:rsidDel="00B54200">
          <w:delText xml:space="preserve">and future </w:delText>
        </w:r>
      </w:del>
      <w:commentRangeStart w:id="149"/>
      <w:ins w:id="150" w:author="Simao de Campos Neto" w:date="2020-09-11T20:17:00Z">
        <w:r>
          <w:t xml:space="preserve">FG-AI4H meetings and </w:t>
        </w:r>
      </w:ins>
      <w:r>
        <w:t>workshops</w:t>
      </w:r>
      <w:commentRangeEnd w:id="149"/>
      <w:r>
        <w:rPr>
          <w:rStyle w:val="CommentReference"/>
        </w:rPr>
        <w:commentReference w:id="149"/>
      </w:r>
      <w:del w:id="151" w:author="Simao de Campos Neto" w:date="2020-09-11T20:17:00Z">
        <w:r w:rsidDel="00B54200">
          <w:delText>/meetings</w:delText>
        </w:r>
      </w:del>
      <w:del w:id="152" w:author="Simao de Campos Neto" w:date="2020-09-11T19:22:00Z">
        <w:r w:rsidDel="00B54200">
          <w:delText>:</w:delText>
        </w:r>
      </w:del>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75"/>
        <w:gridCol w:w="8613"/>
      </w:tblGrid>
      <w:tr w:rsidR="00727D70" w:rsidRPr="002B7B6F" w14:paraId="59723D70" w14:textId="77777777" w:rsidTr="00B111F2">
        <w:trPr>
          <w:jc w:val="center"/>
          <w:ins w:id="153" w:author="Simao de Campos Neto" w:date="2020-09-11T19:23:00Z"/>
        </w:trPr>
        <w:tc>
          <w:tcPr>
            <w:tcW w:w="675" w:type="dxa"/>
            <w:shd w:val="clear" w:color="auto" w:fill="auto"/>
          </w:tcPr>
          <w:p w14:paraId="27883511" w14:textId="77777777" w:rsidR="00727D70" w:rsidRPr="002B7B6F" w:rsidRDefault="00727D70" w:rsidP="00B111F2">
            <w:pPr>
              <w:pStyle w:val="Tabletext"/>
              <w:rPr>
                <w:ins w:id="154" w:author="Simao de Campos Neto" w:date="2020-09-11T19:23:00Z"/>
              </w:rPr>
            </w:pPr>
            <w:ins w:id="155" w:author="Simao de Campos Neto" w:date="2020-09-11T19:23:00Z">
              <w:r w:rsidRPr="002B7B6F">
                <w:t>A</w:t>
              </w:r>
            </w:ins>
          </w:p>
        </w:tc>
        <w:tc>
          <w:tcPr>
            <w:tcW w:w="8613" w:type="dxa"/>
            <w:shd w:val="clear" w:color="auto" w:fill="auto"/>
          </w:tcPr>
          <w:p w14:paraId="2F68903D" w14:textId="77777777" w:rsidR="00727D70" w:rsidRPr="002B7B6F" w:rsidRDefault="00727D70" w:rsidP="00B111F2">
            <w:pPr>
              <w:pStyle w:val="Tabletext"/>
              <w:rPr>
                <w:ins w:id="156" w:author="Simao de Campos Neto" w:date="2020-09-11T19:23:00Z"/>
              </w:rPr>
            </w:pPr>
            <w:ins w:id="157" w:author="Simao de Campos Neto" w:date="2020-09-11T19:23:00Z">
              <w:r w:rsidRPr="002B7B6F">
                <w:rPr>
                  <w:b/>
                </w:rPr>
                <w:t>Geneva</w:t>
              </w:r>
              <w:r w:rsidRPr="002B7B6F">
                <w:t>, Switzerland, 25-27 September 2018; WHO</w:t>
              </w:r>
            </w:ins>
          </w:p>
        </w:tc>
      </w:tr>
      <w:tr w:rsidR="00727D70" w:rsidRPr="002B7B6F" w14:paraId="537784CA" w14:textId="77777777" w:rsidTr="00B111F2">
        <w:trPr>
          <w:jc w:val="center"/>
          <w:ins w:id="158" w:author="Simao de Campos Neto" w:date="2020-09-11T19:23:00Z"/>
        </w:trPr>
        <w:tc>
          <w:tcPr>
            <w:tcW w:w="675" w:type="dxa"/>
            <w:shd w:val="clear" w:color="auto" w:fill="auto"/>
          </w:tcPr>
          <w:p w14:paraId="0EABE442" w14:textId="77777777" w:rsidR="00727D70" w:rsidRPr="002B7B6F" w:rsidRDefault="00727D70" w:rsidP="00B111F2">
            <w:pPr>
              <w:pStyle w:val="Tabletext"/>
              <w:rPr>
                <w:ins w:id="159" w:author="Simao de Campos Neto" w:date="2020-09-11T19:23:00Z"/>
              </w:rPr>
            </w:pPr>
            <w:ins w:id="160" w:author="Simao de Campos Neto" w:date="2020-09-11T19:23:00Z">
              <w:r w:rsidRPr="002B7B6F">
                <w:t>B</w:t>
              </w:r>
            </w:ins>
          </w:p>
        </w:tc>
        <w:tc>
          <w:tcPr>
            <w:tcW w:w="8613" w:type="dxa"/>
            <w:shd w:val="clear" w:color="auto" w:fill="auto"/>
          </w:tcPr>
          <w:p w14:paraId="73606109" w14:textId="77777777" w:rsidR="00727D70" w:rsidRPr="002B7B6F" w:rsidRDefault="00727D70" w:rsidP="00B111F2">
            <w:pPr>
              <w:pStyle w:val="Tabletext"/>
              <w:rPr>
                <w:ins w:id="161" w:author="Simao de Campos Neto" w:date="2020-09-11T19:23:00Z"/>
              </w:rPr>
            </w:pPr>
            <w:ins w:id="162" w:author="Simao de Campos Neto" w:date="2020-09-11T19:23:00Z">
              <w:r w:rsidRPr="002B7B6F">
                <w:rPr>
                  <w:b/>
                </w:rPr>
                <w:t>New York City</w:t>
              </w:r>
              <w:r w:rsidRPr="002B7B6F">
                <w:t>, USA, 14-16 November 2018; Columbia University</w:t>
              </w:r>
            </w:ins>
          </w:p>
        </w:tc>
      </w:tr>
      <w:tr w:rsidR="00727D70" w:rsidRPr="002B7B6F" w14:paraId="7AB92DFF" w14:textId="77777777" w:rsidTr="00B111F2">
        <w:trPr>
          <w:jc w:val="center"/>
          <w:ins w:id="163" w:author="Simao de Campos Neto" w:date="2020-09-11T19:23:00Z"/>
        </w:trPr>
        <w:tc>
          <w:tcPr>
            <w:tcW w:w="675" w:type="dxa"/>
            <w:shd w:val="clear" w:color="auto" w:fill="auto"/>
          </w:tcPr>
          <w:p w14:paraId="2B2E103A" w14:textId="77777777" w:rsidR="00727D70" w:rsidRPr="002B7B6F" w:rsidRDefault="00727D70" w:rsidP="00B111F2">
            <w:pPr>
              <w:pStyle w:val="Tabletext"/>
              <w:rPr>
                <w:ins w:id="164" w:author="Simao de Campos Neto" w:date="2020-09-11T19:23:00Z"/>
              </w:rPr>
            </w:pPr>
            <w:ins w:id="165" w:author="Simao de Campos Neto" w:date="2020-09-11T19:23:00Z">
              <w:r w:rsidRPr="002B7B6F">
                <w:t>C</w:t>
              </w:r>
            </w:ins>
          </w:p>
        </w:tc>
        <w:tc>
          <w:tcPr>
            <w:tcW w:w="8613" w:type="dxa"/>
            <w:shd w:val="clear" w:color="auto" w:fill="auto"/>
          </w:tcPr>
          <w:p w14:paraId="2131488E" w14:textId="77777777" w:rsidR="00727D70" w:rsidRPr="002B7B6F" w:rsidRDefault="00727D70" w:rsidP="00B111F2">
            <w:pPr>
              <w:pStyle w:val="Tabletext"/>
              <w:rPr>
                <w:ins w:id="166" w:author="Simao de Campos Neto" w:date="2020-09-11T19:23:00Z"/>
              </w:rPr>
            </w:pPr>
            <w:ins w:id="167" w:author="Simao de Campos Neto" w:date="2020-09-11T19:23:00Z">
              <w:r w:rsidRPr="002B7B6F">
                <w:rPr>
                  <w:b/>
                </w:rPr>
                <w:t>Lausanne</w:t>
              </w:r>
              <w:r w:rsidRPr="002B7B6F">
                <w:t>, Switzerland, 22-25 January 2019; EPFL</w:t>
              </w:r>
            </w:ins>
          </w:p>
        </w:tc>
      </w:tr>
      <w:tr w:rsidR="00727D70" w:rsidRPr="002B7B6F" w14:paraId="66E52884" w14:textId="77777777" w:rsidTr="00B111F2">
        <w:trPr>
          <w:jc w:val="center"/>
          <w:ins w:id="168" w:author="Simao de Campos Neto" w:date="2020-09-11T19:23:00Z"/>
        </w:trPr>
        <w:tc>
          <w:tcPr>
            <w:tcW w:w="675" w:type="dxa"/>
            <w:shd w:val="clear" w:color="auto" w:fill="auto"/>
          </w:tcPr>
          <w:p w14:paraId="2D269B9B" w14:textId="77777777" w:rsidR="00727D70" w:rsidRPr="002B7B6F" w:rsidRDefault="00727D70" w:rsidP="00B111F2">
            <w:pPr>
              <w:pStyle w:val="Tabletext"/>
              <w:rPr>
                <w:ins w:id="169" w:author="Simao de Campos Neto" w:date="2020-09-11T19:23:00Z"/>
              </w:rPr>
            </w:pPr>
            <w:ins w:id="170" w:author="Simao de Campos Neto" w:date="2020-09-11T19:23:00Z">
              <w:r w:rsidRPr="002B7B6F">
                <w:t>D</w:t>
              </w:r>
            </w:ins>
          </w:p>
        </w:tc>
        <w:tc>
          <w:tcPr>
            <w:tcW w:w="8613" w:type="dxa"/>
            <w:shd w:val="clear" w:color="auto" w:fill="auto"/>
          </w:tcPr>
          <w:p w14:paraId="3D2C4879" w14:textId="77777777" w:rsidR="00727D70" w:rsidRPr="002B7B6F" w:rsidRDefault="00727D70" w:rsidP="00B111F2">
            <w:pPr>
              <w:pStyle w:val="Tabletext"/>
              <w:rPr>
                <w:ins w:id="171" w:author="Simao de Campos Neto" w:date="2020-09-11T19:23:00Z"/>
              </w:rPr>
            </w:pPr>
            <w:ins w:id="172" w:author="Simao de Campos Neto" w:date="2020-09-11T19:23:00Z">
              <w:r w:rsidRPr="002B7B6F">
                <w:rPr>
                  <w:b/>
                </w:rPr>
                <w:t>Shanghai</w:t>
              </w:r>
              <w:r w:rsidRPr="002B7B6F">
                <w:t>, China, 2-5 April 2019; China Academy of Information and Communication Technology</w:t>
              </w:r>
            </w:ins>
          </w:p>
        </w:tc>
      </w:tr>
      <w:tr w:rsidR="00727D70" w:rsidRPr="002B7B6F" w14:paraId="3D8A0B5C" w14:textId="77777777" w:rsidTr="00B111F2">
        <w:trPr>
          <w:jc w:val="center"/>
          <w:ins w:id="173" w:author="Simao de Campos Neto" w:date="2020-09-11T19:23:00Z"/>
        </w:trPr>
        <w:tc>
          <w:tcPr>
            <w:tcW w:w="675" w:type="dxa"/>
            <w:shd w:val="clear" w:color="auto" w:fill="auto"/>
          </w:tcPr>
          <w:p w14:paraId="005032A3" w14:textId="77777777" w:rsidR="00727D70" w:rsidRPr="002B7B6F" w:rsidRDefault="00727D70" w:rsidP="00B111F2">
            <w:pPr>
              <w:pStyle w:val="Tabletext"/>
              <w:rPr>
                <w:ins w:id="174" w:author="Simao de Campos Neto" w:date="2020-09-11T19:23:00Z"/>
              </w:rPr>
            </w:pPr>
            <w:ins w:id="175" w:author="Simao de Campos Neto" w:date="2020-09-11T19:23:00Z">
              <w:r w:rsidRPr="002B7B6F">
                <w:t>E</w:t>
              </w:r>
            </w:ins>
          </w:p>
        </w:tc>
        <w:tc>
          <w:tcPr>
            <w:tcW w:w="8613" w:type="dxa"/>
            <w:shd w:val="clear" w:color="auto" w:fill="auto"/>
          </w:tcPr>
          <w:p w14:paraId="1FB35329" w14:textId="77777777" w:rsidR="00727D70" w:rsidRPr="002B7B6F" w:rsidRDefault="00727D70" w:rsidP="00B111F2">
            <w:pPr>
              <w:pStyle w:val="Tabletext"/>
              <w:rPr>
                <w:ins w:id="176" w:author="Simao de Campos Neto" w:date="2020-09-11T19:23:00Z"/>
              </w:rPr>
            </w:pPr>
            <w:ins w:id="177" w:author="Simao de Campos Neto" w:date="2020-09-11T19:23:00Z">
              <w:r w:rsidRPr="002B7B6F">
                <w:rPr>
                  <w:b/>
                </w:rPr>
                <w:t>Geneva</w:t>
              </w:r>
              <w:r w:rsidRPr="002B7B6F">
                <w:t>, Switzerland, 29 May-1 June 2019; ITU</w:t>
              </w:r>
            </w:ins>
          </w:p>
        </w:tc>
      </w:tr>
      <w:tr w:rsidR="00727D70" w:rsidRPr="002B7B6F" w14:paraId="0D2FFBFC" w14:textId="77777777" w:rsidTr="00B111F2">
        <w:trPr>
          <w:jc w:val="center"/>
          <w:ins w:id="178" w:author="Simao de Campos Neto" w:date="2020-09-11T19:23:00Z"/>
        </w:trPr>
        <w:tc>
          <w:tcPr>
            <w:tcW w:w="675" w:type="dxa"/>
            <w:shd w:val="clear" w:color="auto" w:fill="auto"/>
          </w:tcPr>
          <w:p w14:paraId="73E2AAE0" w14:textId="77777777" w:rsidR="00727D70" w:rsidRPr="002B7B6F" w:rsidRDefault="00727D70" w:rsidP="00B111F2">
            <w:pPr>
              <w:pStyle w:val="Tabletext"/>
              <w:rPr>
                <w:ins w:id="179" w:author="Simao de Campos Neto" w:date="2020-09-11T19:23:00Z"/>
              </w:rPr>
            </w:pPr>
            <w:ins w:id="180" w:author="Simao de Campos Neto" w:date="2020-09-11T19:23:00Z">
              <w:r w:rsidRPr="002B7B6F">
                <w:t>F</w:t>
              </w:r>
            </w:ins>
          </w:p>
        </w:tc>
        <w:tc>
          <w:tcPr>
            <w:tcW w:w="8613" w:type="dxa"/>
            <w:shd w:val="clear" w:color="auto" w:fill="auto"/>
          </w:tcPr>
          <w:p w14:paraId="59C24723" w14:textId="77777777" w:rsidR="00727D70" w:rsidRPr="002B7B6F" w:rsidRDefault="00727D70" w:rsidP="00B111F2">
            <w:pPr>
              <w:pStyle w:val="Tabletext"/>
              <w:rPr>
                <w:ins w:id="181" w:author="Simao de Campos Neto" w:date="2020-09-11T19:23:00Z"/>
              </w:rPr>
            </w:pPr>
            <w:ins w:id="182" w:author="Simao de Campos Neto" w:date="2020-09-11T19:23:00Z">
              <w:r w:rsidRPr="002B7B6F">
                <w:rPr>
                  <w:b/>
                </w:rPr>
                <w:t>Zanzibar</w:t>
              </w:r>
              <w:r w:rsidRPr="002B7B6F">
                <w:t>, Tanzania, 2-5 September 2019; Universal Communications Service Access Fund of Tanzania,</w:t>
              </w:r>
            </w:ins>
          </w:p>
        </w:tc>
      </w:tr>
      <w:tr w:rsidR="00727D70" w:rsidRPr="002B7B6F" w14:paraId="6B1BBF79" w14:textId="77777777" w:rsidTr="00B111F2">
        <w:trPr>
          <w:jc w:val="center"/>
          <w:ins w:id="183" w:author="Simao de Campos Neto" w:date="2020-09-11T19:23:00Z"/>
        </w:trPr>
        <w:tc>
          <w:tcPr>
            <w:tcW w:w="675" w:type="dxa"/>
            <w:shd w:val="clear" w:color="auto" w:fill="auto"/>
          </w:tcPr>
          <w:p w14:paraId="04E2A61A" w14:textId="77777777" w:rsidR="00727D70" w:rsidRPr="002B7B6F" w:rsidRDefault="00727D70" w:rsidP="00B111F2">
            <w:pPr>
              <w:pStyle w:val="Tabletext"/>
              <w:rPr>
                <w:ins w:id="184" w:author="Simao de Campos Neto" w:date="2020-09-11T19:23:00Z"/>
              </w:rPr>
            </w:pPr>
            <w:ins w:id="185" w:author="Simao de Campos Neto" w:date="2020-09-11T19:23:00Z">
              <w:r w:rsidRPr="002B7B6F">
                <w:t>G</w:t>
              </w:r>
            </w:ins>
          </w:p>
        </w:tc>
        <w:tc>
          <w:tcPr>
            <w:tcW w:w="8613" w:type="dxa"/>
            <w:shd w:val="clear" w:color="auto" w:fill="auto"/>
          </w:tcPr>
          <w:p w14:paraId="060AE5BA" w14:textId="77777777" w:rsidR="00727D70" w:rsidRPr="002B7B6F" w:rsidRDefault="00727D70" w:rsidP="00B111F2">
            <w:pPr>
              <w:pStyle w:val="Tabletext"/>
              <w:rPr>
                <w:ins w:id="186" w:author="Simao de Campos Neto" w:date="2020-09-11T19:23:00Z"/>
              </w:rPr>
            </w:pPr>
            <w:ins w:id="187" w:author="Simao de Campos Neto" w:date="2020-09-11T19:23:00Z">
              <w:r w:rsidRPr="002B7B6F">
                <w:rPr>
                  <w:b/>
                </w:rPr>
                <w:t>New Delhi</w:t>
              </w:r>
              <w:r w:rsidRPr="002B7B6F">
                <w:t>, India, 12-15 November 2019; Indian Council of Medical Research &amp; National Institute of Communication Finance</w:t>
              </w:r>
            </w:ins>
          </w:p>
        </w:tc>
      </w:tr>
      <w:tr w:rsidR="00727D70" w:rsidRPr="002B7B6F" w14:paraId="7B993355" w14:textId="77777777" w:rsidTr="00B111F2">
        <w:trPr>
          <w:jc w:val="center"/>
          <w:ins w:id="188" w:author="Simao de Campos Neto" w:date="2020-09-11T19:25:00Z"/>
        </w:trPr>
        <w:tc>
          <w:tcPr>
            <w:tcW w:w="675" w:type="dxa"/>
            <w:shd w:val="clear" w:color="auto" w:fill="auto"/>
          </w:tcPr>
          <w:p w14:paraId="228D79EC" w14:textId="77777777" w:rsidR="00727D70" w:rsidRPr="002B7B6F" w:rsidRDefault="00727D70" w:rsidP="00B111F2">
            <w:pPr>
              <w:pStyle w:val="Tabletext"/>
              <w:rPr>
                <w:ins w:id="189" w:author="Simao de Campos Neto" w:date="2020-09-11T19:25:00Z"/>
              </w:rPr>
            </w:pPr>
            <w:ins w:id="190" w:author="Simao de Campos Neto" w:date="2020-09-11T19:25:00Z">
              <w:r>
                <w:t>–</w:t>
              </w:r>
            </w:ins>
          </w:p>
        </w:tc>
        <w:tc>
          <w:tcPr>
            <w:tcW w:w="8613" w:type="dxa"/>
            <w:shd w:val="clear" w:color="auto" w:fill="auto"/>
          </w:tcPr>
          <w:p w14:paraId="288B1B0B" w14:textId="77777777" w:rsidR="00727D70" w:rsidRPr="002B7B6F" w:rsidRDefault="00727D70" w:rsidP="00B111F2">
            <w:pPr>
              <w:pStyle w:val="Tabletext"/>
              <w:rPr>
                <w:ins w:id="191" w:author="Simao de Campos Neto" w:date="2020-09-11T19:25:00Z"/>
                <w:b/>
              </w:rPr>
            </w:pPr>
            <w:ins w:id="192" w:author="Simao de Campos Neto" w:date="2020-09-11T19:26:00Z">
              <w:r w:rsidRPr="003203F8">
                <w:rPr>
                  <w:b/>
                  <w:szCs w:val="22"/>
                </w:rPr>
                <w:t>DASH/DAISAM Workshop</w:t>
              </w:r>
              <w:r w:rsidRPr="00EC5925">
                <w:rPr>
                  <w:b/>
                </w:rPr>
                <w:t xml:space="preserve">, </w:t>
              </w:r>
              <w:r w:rsidRPr="00EC5925">
                <w:t>Berlin, Germany, 8-9 January 2020</w:t>
              </w:r>
            </w:ins>
          </w:p>
        </w:tc>
      </w:tr>
      <w:tr w:rsidR="00727D70" w:rsidRPr="002B7B6F" w14:paraId="4DC0DB3C" w14:textId="77777777" w:rsidTr="00B111F2">
        <w:trPr>
          <w:jc w:val="center"/>
          <w:ins w:id="193" w:author="Simao de Campos Neto" w:date="2020-09-11T19:23:00Z"/>
        </w:trPr>
        <w:tc>
          <w:tcPr>
            <w:tcW w:w="675" w:type="dxa"/>
            <w:shd w:val="clear" w:color="auto" w:fill="auto"/>
          </w:tcPr>
          <w:p w14:paraId="3F5348E1" w14:textId="77777777" w:rsidR="00727D70" w:rsidRPr="002B7B6F" w:rsidRDefault="00727D70" w:rsidP="00B111F2">
            <w:pPr>
              <w:pStyle w:val="Tabletext"/>
              <w:rPr>
                <w:ins w:id="194" w:author="Simao de Campos Neto" w:date="2020-09-11T19:23:00Z"/>
              </w:rPr>
            </w:pPr>
            <w:ins w:id="195" w:author="Simao de Campos Neto" w:date="2020-09-11T19:23:00Z">
              <w:r w:rsidRPr="002B7B6F">
                <w:lastRenderedPageBreak/>
                <w:t>H</w:t>
              </w:r>
            </w:ins>
          </w:p>
        </w:tc>
        <w:tc>
          <w:tcPr>
            <w:tcW w:w="8613" w:type="dxa"/>
            <w:shd w:val="clear" w:color="auto" w:fill="auto"/>
          </w:tcPr>
          <w:p w14:paraId="791FA318" w14:textId="77777777" w:rsidR="00727D70" w:rsidRPr="002B7B6F" w:rsidRDefault="00727D70" w:rsidP="00B111F2">
            <w:pPr>
              <w:pStyle w:val="Tabletext"/>
              <w:rPr>
                <w:ins w:id="196" w:author="Simao de Campos Neto" w:date="2020-09-11T19:23:00Z"/>
              </w:rPr>
            </w:pPr>
            <w:ins w:id="197" w:author="Simao de Campos Neto" w:date="2020-09-11T19:23:00Z">
              <w:r w:rsidRPr="002B7B6F">
                <w:rPr>
                  <w:b/>
                </w:rPr>
                <w:t>Brasilia</w:t>
              </w:r>
              <w:r w:rsidRPr="002B7B6F">
                <w:t>, Brazil, week of 20-24 January 2020; PAHO/WHO</w:t>
              </w:r>
            </w:ins>
          </w:p>
        </w:tc>
      </w:tr>
      <w:tr w:rsidR="00727D70" w14:paraId="3B75CDC2" w14:textId="77777777" w:rsidTr="00B111F2">
        <w:trPr>
          <w:jc w:val="center"/>
          <w:ins w:id="198" w:author="Weicken, Eva" w:date="2020-09-14T07:45:00Z"/>
        </w:trPr>
        <w:tc>
          <w:tcPr>
            <w:tcW w:w="675" w:type="dxa"/>
            <w:shd w:val="clear" w:color="auto" w:fill="auto"/>
          </w:tcPr>
          <w:p w14:paraId="7AA76F06" w14:textId="77777777" w:rsidR="00727D70" w:rsidRDefault="00727D70" w:rsidP="00B111F2">
            <w:pPr>
              <w:pStyle w:val="Tabletext"/>
            </w:pPr>
            <w:ins w:id="199" w:author="Simao de Campos Neto" w:date="2020-09-15T12:29:00Z">
              <w:r>
                <w:t>–</w:t>
              </w:r>
            </w:ins>
          </w:p>
        </w:tc>
        <w:tc>
          <w:tcPr>
            <w:tcW w:w="8613" w:type="dxa"/>
            <w:shd w:val="clear" w:color="auto" w:fill="auto"/>
          </w:tcPr>
          <w:p w14:paraId="045B3E68" w14:textId="77777777" w:rsidR="00727D70" w:rsidRDefault="00727D70" w:rsidP="00B111F2">
            <w:pPr>
              <w:pStyle w:val="Tabletext"/>
              <w:rPr>
                <w:b/>
                <w:bCs/>
              </w:rPr>
            </w:pPr>
            <w:ins w:id="200" w:author="Weicken, Eva" w:date="2020-09-14T07:46:00Z">
              <w:r w:rsidRPr="00045E71">
                <w:rPr>
                  <w:b/>
                  <w:bCs/>
                  <w:color w:val="000000" w:themeColor="text1"/>
                  <w:szCs w:val="22"/>
                  <w:rPrChange w:id="201" w:author=" " w:date="2020-09-15T15:25:00Z">
                    <w:rPr>
                      <w:b/>
                      <w:bCs/>
                      <w:color w:val="000000" w:themeColor="text1"/>
                      <w:sz w:val="24"/>
                      <w:szCs w:val="24"/>
                    </w:rPr>
                  </w:rPrChange>
                </w:rPr>
                <w:t>WG-RC meeting</w:t>
              </w:r>
              <w:r w:rsidRPr="1A195F00">
                <w:rPr>
                  <w:color w:val="000000" w:themeColor="text1"/>
                  <w:sz w:val="24"/>
                  <w:szCs w:val="24"/>
                </w:rPr>
                <w:t>, Online 4-5 May 2020</w:t>
              </w:r>
              <w:r w:rsidRPr="1A195F00">
                <w:rPr>
                  <w:b/>
                  <w:bCs/>
                </w:rPr>
                <w:t xml:space="preserve"> </w:t>
              </w:r>
            </w:ins>
          </w:p>
        </w:tc>
      </w:tr>
      <w:tr w:rsidR="00727D70" w:rsidRPr="002B7B6F" w14:paraId="32D593D6" w14:textId="77777777" w:rsidTr="00B111F2">
        <w:trPr>
          <w:jc w:val="center"/>
          <w:ins w:id="202" w:author="Simao de Campos Neto" w:date="2020-09-11T19:23:00Z"/>
        </w:trPr>
        <w:tc>
          <w:tcPr>
            <w:tcW w:w="675" w:type="dxa"/>
            <w:shd w:val="clear" w:color="auto" w:fill="auto"/>
          </w:tcPr>
          <w:p w14:paraId="31636B3C" w14:textId="77777777" w:rsidR="00727D70" w:rsidRPr="002B7B6F" w:rsidRDefault="00727D70" w:rsidP="00B111F2">
            <w:pPr>
              <w:pStyle w:val="Tabletext"/>
              <w:rPr>
                <w:ins w:id="203" w:author="Simao de Campos Neto" w:date="2020-09-11T19:23:00Z"/>
              </w:rPr>
            </w:pPr>
            <w:ins w:id="204" w:author="Simao de Campos Neto" w:date="2020-09-11T19:23:00Z">
              <w:r w:rsidRPr="002B7B6F">
                <w:t>I</w:t>
              </w:r>
            </w:ins>
          </w:p>
        </w:tc>
        <w:tc>
          <w:tcPr>
            <w:tcW w:w="8613" w:type="dxa"/>
            <w:shd w:val="clear" w:color="auto" w:fill="auto"/>
          </w:tcPr>
          <w:p w14:paraId="4E15BBE1" w14:textId="77777777" w:rsidR="00727D70" w:rsidRPr="002B7B6F" w:rsidRDefault="00727D70" w:rsidP="00B111F2">
            <w:pPr>
              <w:pStyle w:val="Tabletext"/>
              <w:rPr>
                <w:ins w:id="205" w:author="Simao de Campos Neto" w:date="2020-09-11T19:23:00Z"/>
              </w:rPr>
            </w:pPr>
            <w:ins w:id="206" w:author="Simao de Campos Neto" w:date="2020-09-11T19:23:00Z">
              <w:r w:rsidRPr="002B7B6F">
                <w:rPr>
                  <w:b/>
                  <w:bCs/>
                </w:rPr>
                <w:t>Online</w:t>
              </w:r>
              <w:r w:rsidRPr="002B7B6F">
                <w:t>, 7-8 May 2020</w:t>
              </w:r>
            </w:ins>
          </w:p>
        </w:tc>
      </w:tr>
      <w:tr w:rsidR="00727D70" w14:paraId="5A64E29A" w14:textId="77777777" w:rsidTr="00B111F2">
        <w:trPr>
          <w:jc w:val="center"/>
          <w:ins w:id="207" w:author="Weicken, Eva" w:date="2020-09-14T07:46:00Z"/>
        </w:trPr>
        <w:tc>
          <w:tcPr>
            <w:tcW w:w="675" w:type="dxa"/>
            <w:shd w:val="clear" w:color="auto" w:fill="auto"/>
          </w:tcPr>
          <w:p w14:paraId="46953E33" w14:textId="77777777" w:rsidR="00727D70" w:rsidRDefault="00727D70" w:rsidP="00B111F2">
            <w:pPr>
              <w:pStyle w:val="Tabletext"/>
            </w:pPr>
          </w:p>
        </w:tc>
        <w:tc>
          <w:tcPr>
            <w:tcW w:w="8613" w:type="dxa"/>
            <w:shd w:val="clear" w:color="auto" w:fill="auto"/>
          </w:tcPr>
          <w:p w14:paraId="668012FA" w14:textId="77777777" w:rsidR="00727D70" w:rsidRDefault="00727D70" w:rsidP="00B111F2">
            <w:pPr>
              <w:pStyle w:val="Tabletext"/>
            </w:pPr>
            <w:ins w:id="208" w:author="Weicken, Eva" w:date="2020-09-14T07:46:00Z">
              <w:r w:rsidRPr="00045E71">
                <w:rPr>
                  <w:b/>
                  <w:bCs/>
                  <w:color w:val="000000" w:themeColor="text1"/>
                  <w:szCs w:val="22"/>
                  <w:rPrChange w:id="209" w:author=" " w:date="2020-09-15T15:26:00Z">
                    <w:rPr>
                      <w:b/>
                      <w:bCs/>
                      <w:color w:val="000000" w:themeColor="text1"/>
                      <w:sz w:val="24"/>
                      <w:szCs w:val="24"/>
                    </w:rPr>
                  </w:rPrChange>
                </w:rPr>
                <w:t>WG-RC orientation workshop to FGAI4H</w:t>
              </w:r>
              <w:r w:rsidRPr="1A195F00">
                <w:rPr>
                  <w:color w:val="000000" w:themeColor="text1"/>
                  <w:sz w:val="24"/>
                  <w:szCs w:val="24"/>
                </w:rPr>
                <w:t>, Online, 8 July, 2020</w:t>
              </w:r>
            </w:ins>
          </w:p>
        </w:tc>
      </w:tr>
      <w:tr w:rsidR="00727D70" w:rsidRPr="002B7B6F" w14:paraId="67DDBE78" w14:textId="77777777" w:rsidTr="00B111F2">
        <w:trPr>
          <w:jc w:val="center"/>
          <w:ins w:id="210" w:author="Simao de Campos Neto" w:date="2020-09-11T19:23:00Z"/>
        </w:trPr>
        <w:tc>
          <w:tcPr>
            <w:tcW w:w="675" w:type="dxa"/>
            <w:shd w:val="clear" w:color="auto" w:fill="auto"/>
          </w:tcPr>
          <w:p w14:paraId="6B56095B" w14:textId="77777777" w:rsidR="00727D70" w:rsidRPr="002B7B6F" w:rsidRDefault="00727D70" w:rsidP="00B111F2">
            <w:pPr>
              <w:pStyle w:val="Tabletext"/>
              <w:rPr>
                <w:ins w:id="211" w:author="Simao de Campos Neto" w:date="2020-09-11T19:23:00Z"/>
              </w:rPr>
            </w:pPr>
            <w:ins w:id="212" w:author="Simao de Campos Neto" w:date="2020-09-11T19:23:00Z">
              <w:r w:rsidRPr="002B7B6F">
                <w:t>J</w:t>
              </w:r>
            </w:ins>
          </w:p>
        </w:tc>
        <w:tc>
          <w:tcPr>
            <w:tcW w:w="8613" w:type="dxa"/>
            <w:shd w:val="clear" w:color="auto" w:fill="auto"/>
          </w:tcPr>
          <w:p w14:paraId="5EB1D8F9" w14:textId="77777777" w:rsidR="00727D70" w:rsidRPr="002B7B6F" w:rsidRDefault="00727D70" w:rsidP="00B111F2">
            <w:pPr>
              <w:pStyle w:val="Tabletext"/>
              <w:rPr>
                <w:ins w:id="213" w:author="Simao de Campos Neto" w:date="2020-09-11T19:23:00Z"/>
              </w:rPr>
            </w:pPr>
            <w:ins w:id="214" w:author="Simao de Campos Neto" w:date="2020-09-11T19:23:00Z">
              <w:r w:rsidRPr="002B7B6F">
                <w:rPr>
                  <w:b/>
                  <w:bCs/>
                </w:rPr>
                <w:t>Online</w:t>
              </w:r>
              <w:r w:rsidRPr="002B7B6F">
                <w:t>, 30 September – 2 October 2020</w:t>
              </w:r>
            </w:ins>
          </w:p>
        </w:tc>
      </w:tr>
      <w:tr w:rsidR="00727D70" w:rsidRPr="002B7B6F" w14:paraId="31069353" w14:textId="77777777" w:rsidTr="00B111F2">
        <w:trPr>
          <w:jc w:val="center"/>
          <w:ins w:id="215" w:author="Simao de Campos Neto" w:date="2020-09-11T19:27:00Z"/>
        </w:trPr>
        <w:tc>
          <w:tcPr>
            <w:tcW w:w="675" w:type="dxa"/>
            <w:shd w:val="clear" w:color="auto" w:fill="auto"/>
          </w:tcPr>
          <w:p w14:paraId="40E0DEA8" w14:textId="77777777" w:rsidR="00727D70" w:rsidRPr="002B7B6F" w:rsidRDefault="00727D70" w:rsidP="00B111F2">
            <w:pPr>
              <w:pStyle w:val="Tabletext"/>
              <w:rPr>
                <w:ins w:id="216" w:author="Simao de Campos Neto" w:date="2020-09-11T19:27:00Z"/>
              </w:rPr>
            </w:pPr>
            <w:ins w:id="217" w:author="Simao de Campos Neto" w:date="2020-09-11T19:27:00Z">
              <w:r>
                <w:t>–</w:t>
              </w:r>
            </w:ins>
          </w:p>
        </w:tc>
        <w:tc>
          <w:tcPr>
            <w:tcW w:w="8613" w:type="dxa"/>
            <w:shd w:val="clear" w:color="auto" w:fill="auto"/>
          </w:tcPr>
          <w:p w14:paraId="0DCA9D70" w14:textId="77777777" w:rsidR="00727D70" w:rsidRPr="000873EE" w:rsidRDefault="00727D70" w:rsidP="00B111F2">
            <w:pPr>
              <w:pStyle w:val="Tabletext"/>
              <w:rPr>
                <w:ins w:id="218" w:author="Simao de Campos Neto" w:date="2020-09-11T19:27:00Z"/>
              </w:rPr>
            </w:pPr>
            <w:ins w:id="219" w:author="Simao de Campos Neto" w:date="2020-09-11T20:15:00Z">
              <w:r w:rsidRPr="009040F9">
                <w:rPr>
                  <w:b/>
                  <w:bCs/>
                </w:rPr>
                <w:t>Workshop on Clinical Evaluation of AI for health</w:t>
              </w:r>
              <w:r>
                <w:t xml:space="preserve">, Online, </w:t>
              </w:r>
            </w:ins>
            <w:ins w:id="220" w:author="Simao de Campos Neto" w:date="2020-09-11T20:16:00Z">
              <w:r>
                <w:t>14 October 2020</w:t>
              </w:r>
            </w:ins>
          </w:p>
        </w:tc>
      </w:tr>
    </w:tbl>
    <w:p w14:paraId="644EB57C" w14:textId="77777777" w:rsidR="00727D70" w:rsidRPr="00EC5925" w:rsidRDefault="00727D70" w:rsidP="00727D70"/>
    <w:p w14:paraId="3A954A30" w14:textId="77777777" w:rsidR="00727D70" w:rsidRPr="008C5D60" w:rsidDel="00EC5925" w:rsidRDefault="00727D70" w:rsidP="00727D70">
      <w:pPr>
        <w:numPr>
          <w:ilvl w:val="0"/>
          <w:numId w:val="26"/>
        </w:numPr>
        <w:overflowPunct w:val="0"/>
        <w:autoSpaceDE w:val="0"/>
        <w:autoSpaceDN w:val="0"/>
        <w:adjustRightInd w:val="0"/>
        <w:ind w:left="567" w:hanging="567"/>
        <w:textAlignment w:val="baseline"/>
        <w:rPr>
          <w:del w:id="221" w:author="Simao de Campos Neto" w:date="2020-09-11T19:21:00Z"/>
        </w:rPr>
      </w:pPr>
      <w:del w:id="222" w:author="Simao de Campos Neto" w:date="2020-09-11T19:21:00Z">
        <w:r w:rsidRPr="008C5D60" w:rsidDel="00EC5925">
          <w:rPr>
            <w:b/>
          </w:rPr>
          <w:delText>Geneva</w:delText>
        </w:r>
        <w:r w:rsidRPr="008C5D60" w:rsidDel="00EC5925">
          <w:delText>, Switzerland, 25-27 September 2018; WHO</w:delText>
        </w:r>
      </w:del>
    </w:p>
    <w:p w14:paraId="0C4BDBBF" w14:textId="77777777" w:rsidR="00727D70" w:rsidRPr="008C5D60" w:rsidDel="00EC5925" w:rsidRDefault="00727D70" w:rsidP="00727D70">
      <w:pPr>
        <w:numPr>
          <w:ilvl w:val="0"/>
          <w:numId w:val="26"/>
        </w:numPr>
        <w:overflowPunct w:val="0"/>
        <w:autoSpaceDE w:val="0"/>
        <w:autoSpaceDN w:val="0"/>
        <w:adjustRightInd w:val="0"/>
        <w:ind w:left="567" w:hanging="567"/>
        <w:textAlignment w:val="baseline"/>
        <w:rPr>
          <w:del w:id="223" w:author="Simao de Campos Neto" w:date="2020-09-11T19:21:00Z"/>
        </w:rPr>
      </w:pPr>
      <w:del w:id="224" w:author="Simao de Campos Neto" w:date="2020-09-11T19:21:00Z">
        <w:r w:rsidRPr="008C5D60" w:rsidDel="00EC5925">
          <w:rPr>
            <w:b/>
          </w:rPr>
          <w:delText>New York City</w:delText>
        </w:r>
        <w:r w:rsidRPr="008C5D60" w:rsidDel="00EC5925">
          <w:delText>, USA, 14-16 November 2018; Columbia University</w:delText>
        </w:r>
      </w:del>
    </w:p>
    <w:p w14:paraId="5539ECBA" w14:textId="77777777" w:rsidR="00727D70" w:rsidRPr="008C5D60" w:rsidDel="00EC5925" w:rsidRDefault="00727D70" w:rsidP="00727D70">
      <w:pPr>
        <w:numPr>
          <w:ilvl w:val="0"/>
          <w:numId w:val="26"/>
        </w:numPr>
        <w:overflowPunct w:val="0"/>
        <w:autoSpaceDE w:val="0"/>
        <w:autoSpaceDN w:val="0"/>
        <w:adjustRightInd w:val="0"/>
        <w:ind w:left="567" w:hanging="567"/>
        <w:textAlignment w:val="baseline"/>
        <w:rPr>
          <w:del w:id="225" w:author="Simao de Campos Neto" w:date="2020-09-11T19:21:00Z"/>
        </w:rPr>
      </w:pPr>
      <w:del w:id="226" w:author="Simao de Campos Neto" w:date="2020-09-11T19:21:00Z">
        <w:r w:rsidRPr="008C5D60" w:rsidDel="00EC5925">
          <w:rPr>
            <w:b/>
          </w:rPr>
          <w:delText>Lausanne</w:delText>
        </w:r>
        <w:r w:rsidRPr="008C5D60" w:rsidDel="00EC5925">
          <w:delText>, Switzerland, 22-25 January 2019; EPFL</w:delText>
        </w:r>
      </w:del>
    </w:p>
    <w:p w14:paraId="2A3B7A35" w14:textId="77777777" w:rsidR="00727D70" w:rsidRPr="008C5D60" w:rsidDel="00EC5925" w:rsidRDefault="00727D70" w:rsidP="00727D70">
      <w:pPr>
        <w:numPr>
          <w:ilvl w:val="0"/>
          <w:numId w:val="26"/>
        </w:numPr>
        <w:overflowPunct w:val="0"/>
        <w:autoSpaceDE w:val="0"/>
        <w:autoSpaceDN w:val="0"/>
        <w:adjustRightInd w:val="0"/>
        <w:ind w:left="567" w:hanging="567"/>
        <w:textAlignment w:val="baseline"/>
        <w:rPr>
          <w:del w:id="227" w:author="Simao de Campos Neto" w:date="2020-09-11T19:21:00Z"/>
        </w:rPr>
      </w:pPr>
      <w:del w:id="228" w:author="Simao de Campos Neto" w:date="2020-09-11T19:21:00Z">
        <w:r w:rsidRPr="008C5D60" w:rsidDel="00EC5925">
          <w:rPr>
            <w:b/>
          </w:rPr>
          <w:delText>Shanghai</w:delText>
        </w:r>
        <w:r w:rsidRPr="008C5D60" w:rsidDel="00EC5925">
          <w:delText>, China, 2-5 April 2019; China Academy of Information and Communication Technology</w:delText>
        </w:r>
      </w:del>
    </w:p>
    <w:p w14:paraId="46CC068A" w14:textId="77777777" w:rsidR="00727D70" w:rsidRPr="008C5D60" w:rsidDel="00EC5925" w:rsidRDefault="00727D70" w:rsidP="00727D70">
      <w:pPr>
        <w:numPr>
          <w:ilvl w:val="0"/>
          <w:numId w:val="26"/>
        </w:numPr>
        <w:overflowPunct w:val="0"/>
        <w:autoSpaceDE w:val="0"/>
        <w:autoSpaceDN w:val="0"/>
        <w:adjustRightInd w:val="0"/>
        <w:ind w:left="567" w:hanging="567"/>
        <w:textAlignment w:val="baseline"/>
        <w:rPr>
          <w:del w:id="229" w:author="Simao de Campos Neto" w:date="2020-09-11T19:21:00Z"/>
        </w:rPr>
      </w:pPr>
      <w:del w:id="230" w:author="Simao de Campos Neto" w:date="2020-09-11T19:21:00Z">
        <w:r w:rsidRPr="008C5D60" w:rsidDel="00EC5925">
          <w:rPr>
            <w:b/>
          </w:rPr>
          <w:delText>Geneva</w:delText>
        </w:r>
        <w:r w:rsidRPr="008C5D60" w:rsidDel="00EC5925">
          <w:delText>, Switzerland, 29 May-1 June 2019; ITU</w:delText>
        </w:r>
      </w:del>
    </w:p>
    <w:p w14:paraId="1C23BA52" w14:textId="77777777" w:rsidR="00727D70" w:rsidRPr="008C5D60" w:rsidDel="00EC5925" w:rsidRDefault="00727D70" w:rsidP="00727D70">
      <w:pPr>
        <w:numPr>
          <w:ilvl w:val="0"/>
          <w:numId w:val="26"/>
        </w:numPr>
        <w:overflowPunct w:val="0"/>
        <w:autoSpaceDE w:val="0"/>
        <w:autoSpaceDN w:val="0"/>
        <w:adjustRightInd w:val="0"/>
        <w:ind w:left="567" w:hanging="567"/>
        <w:textAlignment w:val="baseline"/>
        <w:rPr>
          <w:del w:id="231" w:author="Simao de Campos Neto" w:date="2020-09-11T19:21:00Z"/>
        </w:rPr>
      </w:pPr>
      <w:del w:id="232" w:author="Simao de Campos Neto" w:date="2020-09-11T19:21:00Z">
        <w:r w:rsidRPr="008C5D60" w:rsidDel="00EC5925">
          <w:rPr>
            <w:b/>
          </w:rPr>
          <w:delText>Zanzibar</w:delText>
        </w:r>
        <w:r w:rsidRPr="008C5D60" w:rsidDel="00EC5925">
          <w:delText>, Tanzania, 2-5 September 2019; Universal Communications Service Access Fund of Tanzania,</w:delText>
        </w:r>
      </w:del>
    </w:p>
    <w:p w14:paraId="21AF9BA1" w14:textId="77777777" w:rsidR="00727D70" w:rsidRPr="008C5D60" w:rsidDel="00EC5925" w:rsidRDefault="00727D70" w:rsidP="00727D70">
      <w:pPr>
        <w:numPr>
          <w:ilvl w:val="0"/>
          <w:numId w:val="26"/>
        </w:numPr>
        <w:overflowPunct w:val="0"/>
        <w:autoSpaceDE w:val="0"/>
        <w:autoSpaceDN w:val="0"/>
        <w:adjustRightInd w:val="0"/>
        <w:ind w:left="567" w:hanging="567"/>
        <w:textAlignment w:val="baseline"/>
        <w:rPr>
          <w:del w:id="233" w:author="Simao de Campos Neto" w:date="2020-09-11T19:21:00Z"/>
        </w:rPr>
      </w:pPr>
      <w:del w:id="234" w:author="Simao de Campos Neto" w:date="2020-09-11T19:21:00Z">
        <w:r w:rsidRPr="008C5D60" w:rsidDel="00EC5925">
          <w:rPr>
            <w:b/>
          </w:rPr>
          <w:delText>New Delhi</w:delText>
        </w:r>
        <w:r w:rsidRPr="008C5D60" w:rsidDel="00EC5925">
          <w:delText>, India, 12-15 November 2019; Indian Council of Medical Research &amp; National Institute of Communication Finance</w:delText>
        </w:r>
      </w:del>
    </w:p>
    <w:p w14:paraId="68F24009" w14:textId="77777777" w:rsidR="00727D70" w:rsidRPr="008C5D60" w:rsidDel="00EC5925" w:rsidRDefault="00727D70" w:rsidP="00727D70">
      <w:pPr>
        <w:numPr>
          <w:ilvl w:val="0"/>
          <w:numId w:val="26"/>
        </w:numPr>
        <w:overflowPunct w:val="0"/>
        <w:autoSpaceDE w:val="0"/>
        <w:autoSpaceDN w:val="0"/>
        <w:adjustRightInd w:val="0"/>
        <w:ind w:left="567" w:hanging="567"/>
        <w:textAlignment w:val="baseline"/>
        <w:rPr>
          <w:del w:id="235" w:author="Simao de Campos Neto" w:date="2020-09-11T19:21:00Z"/>
        </w:rPr>
      </w:pPr>
      <w:del w:id="236" w:author="Simao de Campos Neto" w:date="2020-09-11T19:21:00Z">
        <w:r w:rsidRPr="008C5D60" w:rsidDel="00EC5925">
          <w:rPr>
            <w:b/>
          </w:rPr>
          <w:delText>Brasilia</w:delText>
        </w:r>
        <w:r w:rsidRPr="008C5D60" w:rsidDel="00EC5925">
          <w:delText>, Brazil, week of 20-24 January 2020; PAHO/WHO</w:delText>
        </w:r>
      </w:del>
    </w:p>
    <w:p w14:paraId="308F7D3A" w14:textId="77777777" w:rsidR="00727D70" w:rsidRPr="008C5D60" w:rsidDel="00EC5925" w:rsidRDefault="00727D70" w:rsidP="00727D70">
      <w:pPr>
        <w:numPr>
          <w:ilvl w:val="0"/>
          <w:numId w:val="26"/>
        </w:numPr>
        <w:overflowPunct w:val="0"/>
        <w:autoSpaceDE w:val="0"/>
        <w:autoSpaceDN w:val="0"/>
        <w:adjustRightInd w:val="0"/>
        <w:ind w:left="567" w:hanging="567"/>
        <w:textAlignment w:val="baseline"/>
        <w:rPr>
          <w:del w:id="237" w:author="Simao de Campos Neto" w:date="2020-09-11T19:21:00Z"/>
        </w:rPr>
      </w:pPr>
      <w:del w:id="238" w:author="Simao de Campos Neto" w:date="2020-09-11T19:21:00Z">
        <w:r w:rsidRPr="008C5D60" w:rsidDel="00EC5925">
          <w:rPr>
            <w:b/>
            <w:bCs/>
          </w:rPr>
          <w:delText>Singapore,</w:delText>
        </w:r>
        <w:r w:rsidRPr="008C5D60" w:rsidDel="00EC5925">
          <w:delText xml:space="preserve"> week of 16-20 March 2020 (TBC)</w:delText>
        </w:r>
      </w:del>
      <w:ins w:id="239" w:author="TSB-SCN" w:date="2020-09-08T10:19:00Z">
        <w:del w:id="240" w:author="Simao de Campos Neto" w:date="2020-09-11T19:21:00Z">
          <w:r w:rsidRPr="008C5D60" w:rsidDel="00EC5925">
            <w:rPr>
              <w:b/>
              <w:bCs/>
            </w:rPr>
            <w:delText>Online</w:delText>
          </w:r>
          <w:r w:rsidRPr="008C5D60" w:rsidDel="00EC5925">
            <w:delText>, 7-8 May 2020</w:delText>
          </w:r>
        </w:del>
      </w:ins>
    </w:p>
    <w:p w14:paraId="0BC3D963" w14:textId="77777777" w:rsidR="00727D70" w:rsidRPr="008C5D60" w:rsidDel="00EC5925" w:rsidRDefault="00727D70" w:rsidP="00727D70">
      <w:pPr>
        <w:numPr>
          <w:ilvl w:val="0"/>
          <w:numId w:val="26"/>
        </w:numPr>
        <w:overflowPunct w:val="0"/>
        <w:autoSpaceDE w:val="0"/>
        <w:autoSpaceDN w:val="0"/>
        <w:adjustRightInd w:val="0"/>
        <w:ind w:left="567" w:hanging="567"/>
        <w:textAlignment w:val="baseline"/>
        <w:rPr>
          <w:del w:id="241" w:author="Simao de Campos Neto" w:date="2020-09-11T19:21:00Z"/>
        </w:rPr>
      </w:pPr>
      <w:del w:id="242" w:author="Simao de Campos Neto" w:date="2020-09-11T19:21:00Z">
        <w:r w:rsidRPr="008C5D60" w:rsidDel="00EC5925">
          <w:rPr>
            <w:b/>
          </w:rPr>
          <w:delText>Geneva</w:delText>
        </w:r>
        <w:r w:rsidRPr="008C5D60" w:rsidDel="00EC5925">
          <w:delText>, Switzerland, week of 4-8 May 2020</w:delText>
        </w:r>
      </w:del>
      <w:ins w:id="243" w:author="TSB-SCN" w:date="2020-09-08T10:19:00Z">
        <w:del w:id="244" w:author="Simao de Campos Neto" w:date="2020-09-11T19:21:00Z">
          <w:r w:rsidRPr="008C5D60" w:rsidDel="00EC5925">
            <w:rPr>
              <w:b/>
              <w:bCs/>
            </w:rPr>
            <w:delText>Online</w:delText>
          </w:r>
          <w:r w:rsidRPr="008C5D60" w:rsidDel="00EC5925">
            <w:delText>, 30 September – 2 October 2020</w:delText>
          </w:r>
        </w:del>
      </w:ins>
    </w:p>
    <w:p w14:paraId="73777118" w14:textId="77777777" w:rsidR="00727D70" w:rsidRPr="008C5D60" w:rsidDel="00DB5117" w:rsidRDefault="00727D70" w:rsidP="00727D70">
      <w:pPr>
        <w:numPr>
          <w:ilvl w:val="0"/>
          <w:numId w:val="26"/>
        </w:numPr>
        <w:overflowPunct w:val="0"/>
        <w:autoSpaceDE w:val="0"/>
        <w:autoSpaceDN w:val="0"/>
        <w:adjustRightInd w:val="0"/>
        <w:ind w:left="567" w:hanging="567"/>
        <w:textAlignment w:val="baseline"/>
        <w:rPr>
          <w:del w:id="245" w:author="TSB-SCN" w:date="2020-09-08T10:21:00Z"/>
        </w:rPr>
      </w:pPr>
      <w:del w:id="246" w:author="TSB-SCN" w:date="2020-09-08T10:20:00Z">
        <w:r w:rsidRPr="008C5D60" w:rsidDel="00944BD5">
          <w:rPr>
            <w:b/>
            <w:bCs/>
          </w:rPr>
          <w:delText>Northern California,</w:delText>
        </w:r>
        <w:r w:rsidRPr="008C5D60" w:rsidDel="00944BD5">
          <w:delText xml:space="preserve"> 1-4 September 2</w:delText>
        </w:r>
      </w:del>
      <w:del w:id="247" w:author="TSB-SCN" w:date="2020-09-08T10:21:00Z">
        <w:r w:rsidRPr="008C5D60" w:rsidDel="00DB5117">
          <w:delText>020 (TBC)</w:delText>
        </w:r>
      </w:del>
    </w:p>
    <w:p w14:paraId="483AA685" w14:textId="77777777" w:rsidR="00727D70" w:rsidRPr="008C5D60" w:rsidDel="00DB5117" w:rsidRDefault="00727D70" w:rsidP="00727D70">
      <w:pPr>
        <w:numPr>
          <w:ilvl w:val="0"/>
          <w:numId w:val="26"/>
        </w:numPr>
        <w:overflowPunct w:val="0"/>
        <w:autoSpaceDE w:val="0"/>
        <w:autoSpaceDN w:val="0"/>
        <w:adjustRightInd w:val="0"/>
        <w:ind w:left="567" w:hanging="567"/>
        <w:textAlignment w:val="baseline"/>
        <w:rPr>
          <w:del w:id="248" w:author="TSB-SCN" w:date="2020-09-08T10:21:00Z"/>
        </w:rPr>
      </w:pPr>
      <w:del w:id="249" w:author="TSB-SCN" w:date="2020-09-08T10:21:00Z">
        <w:r w:rsidRPr="008C5D60" w:rsidDel="00DB5117">
          <w:rPr>
            <w:b/>
            <w:bCs/>
          </w:rPr>
          <w:delText>Bangladesh</w:delText>
        </w:r>
        <w:r w:rsidRPr="008C5D60" w:rsidDel="00DB5117">
          <w:delText>, 17-20 November 2020 (TBC)</w:delText>
        </w:r>
      </w:del>
    </w:p>
    <w:p w14:paraId="0D131F73" w14:textId="77777777" w:rsidR="00727D70" w:rsidRPr="008C5D60" w:rsidRDefault="00727D70" w:rsidP="00727D70">
      <w:pPr>
        <w:pStyle w:val="Note"/>
      </w:pPr>
      <w:ins w:id="250" w:author="TSB-SCN" w:date="2020-09-08T10:20:00Z">
        <w:r w:rsidRPr="008C5D60">
          <w:t xml:space="preserve">NOTE – </w:t>
        </w:r>
      </w:ins>
      <w:ins w:id="251" w:author="TSB-SCN" w:date="2020-09-08T10:21:00Z">
        <w:r w:rsidRPr="008C5D60">
          <w:t>It is currently uncertain to plan f</w:t>
        </w:r>
      </w:ins>
      <w:ins w:id="252" w:author="TSB-SCN" w:date="2020-09-08T10:20:00Z">
        <w:r w:rsidRPr="008C5D60">
          <w:t xml:space="preserve">uture </w:t>
        </w:r>
      </w:ins>
      <w:ins w:id="253" w:author="TSB-SCN" w:date="2020-09-08T10:22:00Z">
        <w:r w:rsidRPr="008C5D60">
          <w:t xml:space="preserve">physical </w:t>
        </w:r>
      </w:ins>
      <w:ins w:id="254" w:author="TSB-SCN" w:date="2020-09-08T10:20:00Z">
        <w:r w:rsidRPr="008C5D60">
          <w:t>meetings</w:t>
        </w:r>
      </w:ins>
      <w:ins w:id="255" w:author="TSB-SCN" w:date="2020-09-08T10:22:00Z">
        <w:r w:rsidRPr="008C5D60">
          <w:t xml:space="preserve"> due to the COVID-19 pandemic. Online events </w:t>
        </w:r>
      </w:ins>
      <w:ins w:id="256" w:author="TSB-SCN" w:date="2020-09-08T10:21:00Z">
        <w:r w:rsidRPr="008C5D60">
          <w:t xml:space="preserve">will be </w:t>
        </w:r>
      </w:ins>
      <w:ins w:id="257" w:author="TSB-SCN" w:date="2020-09-08T10:22:00Z">
        <w:r w:rsidRPr="008C5D60">
          <w:t>scheduled as needed and listed in the FG-AI4H website.</w:t>
        </w:r>
      </w:ins>
    </w:p>
    <w:p w14:paraId="31AA3E2B" w14:textId="77777777" w:rsidR="00727D70" w:rsidRPr="008C5D60" w:rsidRDefault="00727D70" w:rsidP="00740F47">
      <w:pPr>
        <w:pStyle w:val="Heading1"/>
        <w:pPrChange w:id="258" w:author="TSB-SCN" w:date="2020-09-08T11:01:00Z">
          <w:pPr>
            <w:pStyle w:val="Heading1"/>
            <w:numPr>
              <w:numId w:val="0"/>
            </w:numPr>
            <w:tabs>
              <w:tab w:val="clear" w:pos="432"/>
            </w:tabs>
            <w:ind w:left="0" w:firstLine="0"/>
          </w:pPr>
        </w:pPrChange>
      </w:pPr>
      <w:bookmarkStart w:id="259" w:name="_bg9p6wnufanp" w:colFirst="0" w:colLast="0"/>
      <w:bookmarkEnd w:id="259"/>
      <w:del w:id="260" w:author="Simao de Campos Neto" w:date="2020-09-11T19:37:00Z">
        <w:r w:rsidDel="00B54200">
          <w:delText>6.</w:delText>
        </w:r>
      </w:del>
      <w:del w:id="261" w:author="TSB-SCN" w:date="2020-09-08T10:55:00Z">
        <w:r w:rsidDel="00B54200">
          <w:delText xml:space="preserve"> </w:delText>
        </w:r>
      </w:del>
      <w:r>
        <w:t>Organization</w:t>
      </w:r>
    </w:p>
    <w:p w14:paraId="6B1FC4B8" w14:textId="77777777" w:rsidR="00727D70" w:rsidRPr="008C5D60" w:rsidRDefault="00727D70" w:rsidP="00727D70">
      <w:pPr>
        <w:pStyle w:val="Heading2"/>
        <w:numPr>
          <w:ilvl w:val="0"/>
          <w:numId w:val="21"/>
        </w:numPr>
        <w:ind w:left="567" w:hanging="567"/>
      </w:pPr>
      <w:bookmarkStart w:id="262" w:name="_yrcit2kcc3k7" w:colFirst="0" w:colLast="0"/>
      <w:bookmarkEnd w:id="262"/>
      <w:r w:rsidRPr="008C5D60">
        <w:t>Management team</w:t>
      </w:r>
    </w:p>
    <w:p w14:paraId="3CCAC386" w14:textId="77777777" w:rsidR="00727D70" w:rsidRPr="008C5D60" w:rsidRDefault="00727D70" w:rsidP="00727D70">
      <w:pPr>
        <w:keepNext/>
        <w:ind w:firstLine="720"/>
      </w:pPr>
      <w:r w:rsidRPr="008C5D60">
        <w:rPr>
          <w:u w:val="single"/>
        </w:rPr>
        <w:t>Chairman:</w:t>
      </w:r>
      <w:r w:rsidRPr="008C5D60">
        <w:t xml:space="preserve"> Thomas Wiegand (Fraunhofer HHI, Germany)</w:t>
      </w:r>
    </w:p>
    <w:p w14:paraId="49BBCF1C" w14:textId="77777777" w:rsidR="00727D70" w:rsidRPr="008C5D60" w:rsidRDefault="00727D70" w:rsidP="00727D70">
      <w:pPr>
        <w:keepNext/>
        <w:ind w:firstLine="720"/>
      </w:pPr>
      <w:r w:rsidRPr="008C5D60">
        <w:rPr>
          <w:u w:val="single"/>
        </w:rPr>
        <w:t>Vice-Chairmen</w:t>
      </w:r>
      <w:r w:rsidRPr="008C5D60">
        <w:t>:</w:t>
      </w:r>
    </w:p>
    <w:p w14:paraId="4505406F" w14:textId="77777777" w:rsidR="00727D70" w:rsidRPr="008C5D60" w:rsidRDefault="00727D70" w:rsidP="00727D70">
      <w:pPr>
        <w:numPr>
          <w:ilvl w:val="0"/>
          <w:numId w:val="24"/>
        </w:numPr>
      </w:pPr>
      <w:r w:rsidRPr="008C5D60">
        <w:t>Stephen Ibaraki (ACM and REDDS Capital, USA)</w:t>
      </w:r>
    </w:p>
    <w:p w14:paraId="7585C54D" w14:textId="77777777" w:rsidR="00727D70" w:rsidRPr="008C5D60" w:rsidRDefault="00727D70" w:rsidP="00727D70">
      <w:pPr>
        <w:numPr>
          <w:ilvl w:val="0"/>
          <w:numId w:val="24"/>
        </w:numPr>
      </w:pPr>
      <w:r w:rsidRPr="008C5D60">
        <w:t>Ramesh Krishnamurthy (WHO)</w:t>
      </w:r>
    </w:p>
    <w:p w14:paraId="27EF1927" w14:textId="77777777" w:rsidR="00727D70" w:rsidRPr="008C5D60" w:rsidRDefault="00727D70" w:rsidP="00727D70">
      <w:pPr>
        <w:numPr>
          <w:ilvl w:val="0"/>
          <w:numId w:val="24"/>
        </w:numPr>
      </w:pPr>
      <w:r w:rsidRPr="008C5D60">
        <w:t>Naomi Lee (The Lancet, UK)</w:t>
      </w:r>
    </w:p>
    <w:p w14:paraId="1AA4C284" w14:textId="77777777" w:rsidR="00727D70" w:rsidRPr="008C5D60" w:rsidRDefault="00727D70" w:rsidP="00727D70">
      <w:pPr>
        <w:numPr>
          <w:ilvl w:val="0"/>
          <w:numId w:val="24"/>
        </w:numPr>
      </w:pPr>
      <w:r w:rsidRPr="008C5D60">
        <w:t>Sameer Pujari (WHO)</w:t>
      </w:r>
    </w:p>
    <w:p w14:paraId="3DC6F129" w14:textId="77777777" w:rsidR="00727D70" w:rsidRPr="008C5D60" w:rsidRDefault="00727D70" w:rsidP="00727D70">
      <w:pPr>
        <w:numPr>
          <w:ilvl w:val="0"/>
          <w:numId w:val="24"/>
        </w:numPr>
      </w:pPr>
      <w:r w:rsidRPr="008C5D60">
        <w:t>Manjula Singh (ICMR, India)</w:t>
      </w:r>
    </w:p>
    <w:p w14:paraId="141E7602" w14:textId="77777777" w:rsidR="00727D70" w:rsidRPr="008C5D60" w:rsidRDefault="00727D70" w:rsidP="00727D70">
      <w:pPr>
        <w:numPr>
          <w:ilvl w:val="0"/>
          <w:numId w:val="24"/>
        </w:numPr>
      </w:pPr>
      <w:r w:rsidRPr="008C5D60">
        <w:t>Shan Xu (CAICT, China)</w:t>
      </w:r>
    </w:p>
    <w:p w14:paraId="6FA1E278" w14:textId="77777777" w:rsidR="00727D70" w:rsidRPr="008C5D60" w:rsidRDefault="00727D70" w:rsidP="00727D70">
      <w:pPr>
        <w:pStyle w:val="Heading2"/>
        <w:numPr>
          <w:ilvl w:val="0"/>
          <w:numId w:val="21"/>
        </w:numPr>
        <w:ind w:left="567" w:hanging="567"/>
      </w:pPr>
      <w:bookmarkStart w:id="263" w:name="_cdbviwozmhmb" w:colFirst="0" w:colLast="0"/>
      <w:bookmarkEnd w:id="263"/>
      <w:r w:rsidRPr="008C5D60">
        <w:t>Working groups</w:t>
      </w:r>
      <w:ins w:id="264" w:author="Simao de Campos Neto" w:date="2020-09-11T19:52:00Z">
        <w:r>
          <w:t>,</w:t>
        </w:r>
      </w:ins>
      <w:r w:rsidRPr="008C5D60">
        <w:t xml:space="preserve"> </w:t>
      </w:r>
      <w:del w:id="265" w:author="Simao de Campos Neto" w:date="2020-09-11T19:52:00Z">
        <w:r w:rsidRPr="008C5D60" w:rsidDel="00786AA3">
          <w:delText xml:space="preserve">and </w:delText>
        </w:r>
      </w:del>
      <w:r w:rsidRPr="008C5D60">
        <w:t>topic groups</w:t>
      </w:r>
      <w:ins w:id="266" w:author="Simao de Campos Neto" w:date="2020-09-11T19:52:00Z">
        <w:r>
          <w:t xml:space="preserve"> </w:t>
        </w:r>
        <w:r w:rsidRPr="008C5D60">
          <w:t xml:space="preserve">and </w:t>
        </w:r>
        <w:r>
          <w:t>ad-hoc group</w:t>
        </w:r>
      </w:ins>
      <w:del w:id="267" w:author="Simao de Campos Neto" w:date="2020-09-11T19:38:00Z">
        <w:r w:rsidRPr="008C5D60" w:rsidDel="003C309B">
          <w:delText>[1]</w:delText>
        </w:r>
      </w:del>
    </w:p>
    <w:p w14:paraId="307A1B31" w14:textId="77777777" w:rsidR="00727D70" w:rsidRPr="008C5D60" w:rsidRDefault="00727D70" w:rsidP="00727D70">
      <w:pPr>
        <w:pPrChange w:id="268" w:author="Simao de Campos Neto" w:date="2020-09-11T19:47:00Z">
          <w:pPr>
            <w:keepNext/>
            <w:ind w:left="720"/>
          </w:pPr>
        </w:pPrChange>
      </w:pPr>
      <w:r w:rsidRPr="008C5D60">
        <w:t xml:space="preserve">Two types of sub-groups are generating the main </w:t>
      </w:r>
      <w:ins w:id="269" w:author="Simao de Campos Neto" w:date="2020-09-11T19:38:00Z">
        <w:r w:rsidRPr="006A6414">
          <w:rPr>
            <w:lang w:val="en-US"/>
          </w:rPr>
          <w:t>output documents (</w:t>
        </w:r>
      </w:ins>
      <w:r w:rsidRPr="008C5D60">
        <w:t>deliverables</w:t>
      </w:r>
      <w:ins w:id="270" w:author="Simao de Campos Neto" w:date="2020-09-11T19:39:00Z">
        <w:r>
          <w:t>)</w:t>
        </w:r>
      </w:ins>
      <w:r w:rsidRPr="008C5D60">
        <w:t xml:space="preserve">: </w:t>
      </w:r>
      <w:r w:rsidRPr="008C5D60">
        <w:rPr>
          <w:i/>
        </w:rPr>
        <w:t>working groups</w:t>
      </w:r>
      <w:r w:rsidRPr="008C5D60">
        <w:t xml:space="preserve"> (WGs) and </w:t>
      </w:r>
      <w:r w:rsidRPr="008C5D60">
        <w:rPr>
          <w:i/>
        </w:rPr>
        <w:t xml:space="preserve">topic groups </w:t>
      </w:r>
      <w:r w:rsidRPr="008C5D60">
        <w:t>(TGs)</w:t>
      </w:r>
      <w:ins w:id="271" w:author="Simao de Campos Neto" w:date="2020-09-11T19:39:00Z">
        <w:r>
          <w:t>.</w:t>
        </w:r>
      </w:ins>
      <w:del w:id="272" w:author="Simao de Campos Neto" w:date="2020-09-11T19:39:00Z">
        <w:r w:rsidRPr="008C5D60" w:rsidDel="003C309B">
          <w:delText>:</w:delText>
        </w:r>
      </w:del>
      <w:ins w:id="273" w:author="Simao de Campos Neto" w:date="2020-09-11T19:39:00Z">
        <w:r>
          <w:t xml:space="preserve"> </w:t>
        </w:r>
        <w:r w:rsidRPr="006A6414">
          <w:rPr>
            <w:lang w:val="en-US"/>
          </w:rPr>
          <w:t>Both groups interact with each</w:t>
        </w:r>
        <w:r>
          <w:rPr>
            <w:lang w:val="en-US"/>
          </w:rPr>
          <w:t xml:space="preserve"> </w:t>
        </w:r>
        <w:r w:rsidRPr="006A6414">
          <w:rPr>
            <w:lang w:val="en-US"/>
          </w:rPr>
          <w:t xml:space="preserve">other. Different versions of </w:t>
        </w:r>
        <w:r w:rsidRPr="006A6414">
          <w:rPr>
            <w:lang w:val="en-US"/>
          </w:rPr>
          <w:lastRenderedPageBreak/>
          <w:t>deliverables are iteratively improved over time until they are completed to undergo an internal and external peer review process to be finally approved by FG</w:t>
        </w:r>
      </w:ins>
      <w:bookmarkStart w:id="274" w:name="_GoBack"/>
      <w:bookmarkEnd w:id="274"/>
      <w:ins w:id="275" w:author=" " w:date="2020-09-15T16:48:00Z">
        <w:r>
          <w:rPr>
            <w:lang w:val="en-US"/>
          </w:rPr>
          <w:t>-</w:t>
        </w:r>
      </w:ins>
      <w:ins w:id="276" w:author="Simao de Campos Neto" w:date="2020-09-11T19:39:00Z">
        <w:r w:rsidRPr="006A6414">
          <w:rPr>
            <w:lang w:val="en-US"/>
          </w:rPr>
          <w:t>AI4H.</w:t>
        </w:r>
      </w:ins>
    </w:p>
    <w:p w14:paraId="5771FB8B" w14:textId="77777777" w:rsidR="00727D70" w:rsidRDefault="00727D70" w:rsidP="00727D70">
      <w:pPr>
        <w:rPr>
          <w:ins w:id="277" w:author="Simao de Campos Neto" w:date="2020-09-11T19:41:00Z"/>
        </w:rPr>
        <w:pPrChange w:id="278" w:author="Simao de Campos Neto" w:date="2020-09-11T19:47:00Z">
          <w:pPr>
            <w:ind w:left="720"/>
          </w:pPr>
        </w:pPrChange>
      </w:pPr>
      <w:ins w:id="279" w:author="TSB-SCN" w:date="2020-09-08T10:37:00Z">
        <w:r>
          <w:rPr>
            <w:noProof/>
          </w:rPr>
          <w:drawing>
            <wp:anchor distT="0" distB="0" distL="114300" distR="114300" simplePos="0" relativeHeight="251659264" behindDoc="0" locked="0" layoutInCell="1" allowOverlap="1" wp14:anchorId="5F9F7B21" wp14:editId="044397FA">
              <wp:simplePos x="0" y="0"/>
              <wp:positionH relativeFrom="column">
                <wp:posOffset>0</wp:posOffset>
              </wp:positionH>
              <wp:positionV relativeFrom="paragraph">
                <wp:posOffset>95250</wp:posOffset>
              </wp:positionV>
              <wp:extent cx="321869" cy="328139"/>
              <wp:effectExtent l="0" t="0" r="2540" b="0"/>
              <wp:wrapSquare wrapText="bothSides"/>
              <wp:docPr id="1056887084"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pic:nvPicPr>
                    <pic:blipFill>
                      <a:blip r:embed="rId30">
                        <a:extLst>
                          <a:ext uri="{28A0092B-C50C-407E-A947-70E740481C1C}">
                            <a14:useLocalDpi xmlns:a14="http://schemas.microsoft.com/office/drawing/2010/main" val="0"/>
                          </a:ext>
                        </a:extLst>
                      </a:blip>
                      <a:stretch>
                        <a:fillRect/>
                      </a:stretch>
                    </pic:blipFill>
                    <pic:spPr>
                      <a:xfrm>
                        <a:off x="0" y="0"/>
                        <a:ext cx="321869" cy="328139"/>
                      </a:xfrm>
                      <a:prstGeom prst="rect">
                        <a:avLst/>
                      </a:prstGeom>
                    </pic:spPr>
                  </pic:pic>
                </a:graphicData>
              </a:graphic>
              <wp14:sizeRelH relativeFrom="page">
                <wp14:pctWidth>0</wp14:pctWidth>
              </wp14:sizeRelH>
              <wp14:sizeRelV relativeFrom="page">
                <wp14:pctHeight>0</wp14:pctHeight>
              </wp14:sizeRelV>
            </wp:anchor>
          </w:drawing>
        </w:r>
        <w:r w:rsidRPr="1A195F00">
          <w:rPr>
            <w:b/>
            <w:bCs/>
            <w:i/>
            <w:iCs/>
          </w:rPr>
          <w:fldChar w:fldCharType="begin"/>
        </w:r>
        <w:r w:rsidRPr="1A195F00">
          <w:rPr>
            <w:b/>
            <w:bCs/>
            <w:i/>
            <w:iCs/>
          </w:rPr>
          <w:instrText xml:space="preserve"> HYPERLINK "https://itu.int/en/ITU-T/focusgroups/ai4h/Pages/wg.aspx" </w:instrText>
        </w:r>
        <w:r w:rsidRPr="1A195F00">
          <w:rPr>
            <w:b/>
            <w:bCs/>
            <w:i/>
            <w:iCs/>
          </w:rPr>
          <w:fldChar w:fldCharType="separate"/>
        </w:r>
        <w:r w:rsidRPr="1A195F00">
          <w:rPr>
            <w:rStyle w:val="Hyperlink"/>
            <w:b/>
            <w:bCs/>
            <w:i/>
            <w:iCs/>
          </w:rPr>
          <w:t>Working groups</w:t>
        </w:r>
        <w:r w:rsidRPr="1A195F00">
          <w:rPr>
            <w:rStyle w:val="Hyperlink"/>
          </w:rPr>
          <w:t xml:space="preserve"> (WGs)</w:t>
        </w:r>
        <w:r w:rsidRPr="1A195F00">
          <w:rPr>
            <w:b/>
            <w:bCs/>
            <w:i/>
            <w:iCs/>
          </w:rPr>
          <w:fldChar w:fldCharType="end"/>
        </w:r>
      </w:ins>
      <w:r w:rsidRPr="008C5D60">
        <w:t xml:space="preserve"> consider crosscutting subject matters that affect a specific aspect of an AI </w:t>
      </w:r>
      <w:del w:id="280" w:author="Simao de Campos Neto" w:date="2020-09-11T19:40:00Z">
        <w:r w:rsidDel="00B54200">
          <w:delText xml:space="preserve">for </w:delText>
        </w:r>
      </w:del>
      <w:r w:rsidRPr="008C5D60">
        <w:t xml:space="preserve">health application. </w:t>
      </w:r>
      <w:ins w:id="281" w:author="Simao de Campos Neto" w:date="2020-09-11T19:42:00Z">
        <w:r w:rsidRPr="1A195F00">
          <w:rPr>
            <w:lang w:val="en-US"/>
          </w:rPr>
          <w:t>The deliverables of the working groups address ethical, regulatory, data handling and assessment methods, and clinical evaluation considerations in the context of AI for health.</w:t>
        </w:r>
      </w:ins>
    </w:p>
    <w:p w14:paraId="4ACBEE0B" w14:textId="77777777" w:rsidR="00727D70" w:rsidRPr="008C5D60" w:rsidRDefault="00727D70" w:rsidP="00727D70">
      <w:pPr>
        <w:pPrChange w:id="282" w:author="Simao de Campos Neto" w:date="2020-09-11T19:47:00Z">
          <w:pPr>
            <w:ind w:left="720"/>
          </w:pPr>
        </w:pPrChange>
      </w:pPr>
      <w:r w:rsidRPr="008C5D60">
        <w:t>Present WGs include:</w:t>
      </w:r>
    </w:p>
    <w:p w14:paraId="0C780114" w14:textId="77777777" w:rsidR="00727D70" w:rsidRPr="008C5D60" w:rsidRDefault="00727D70" w:rsidP="00727D70">
      <w:pPr>
        <w:numPr>
          <w:ilvl w:val="0"/>
          <w:numId w:val="32"/>
        </w:numPr>
        <w:overflowPunct w:val="0"/>
        <w:autoSpaceDE w:val="0"/>
        <w:autoSpaceDN w:val="0"/>
        <w:adjustRightInd w:val="0"/>
        <w:ind w:left="567" w:hanging="567"/>
        <w:textAlignment w:val="baseline"/>
        <w:rPr>
          <w:ins w:id="283" w:author="Weicken, Eva" w:date="2020-09-14T07:47:00Z"/>
        </w:rPr>
      </w:pPr>
      <w:commentRangeStart w:id="284"/>
      <w:commentRangeStart w:id="285"/>
      <w:ins w:id="286" w:author="TSB-SCN" w:date="2020-09-08T10:23:00Z">
        <w:r>
          <w:t xml:space="preserve">Clinical </w:t>
        </w:r>
      </w:ins>
      <w:commentRangeEnd w:id="284"/>
      <w:r>
        <w:rPr>
          <w:rStyle w:val="CommentReference"/>
        </w:rPr>
        <w:commentReference w:id="284"/>
      </w:r>
      <w:commentRangeEnd w:id="285"/>
      <w:r>
        <w:rPr>
          <w:rStyle w:val="CommentReference"/>
        </w:rPr>
        <w:commentReference w:id="285"/>
      </w:r>
      <w:ins w:id="287" w:author="TSB-SCN" w:date="2020-09-08T10:23:00Z">
        <w:r>
          <w:t xml:space="preserve">evaluation of AI </w:t>
        </w:r>
      </w:ins>
      <w:ins w:id="288" w:author="TSB-SCN" w:date="2020-09-08T10:24:00Z">
        <w:r>
          <w:t>for health (WG-CE)</w:t>
        </w:r>
      </w:ins>
    </w:p>
    <w:p w14:paraId="72CE1103" w14:textId="77777777" w:rsidR="00727D70" w:rsidRDefault="00727D70" w:rsidP="00727D70">
      <w:pPr>
        <w:numPr>
          <w:ilvl w:val="0"/>
          <w:numId w:val="32"/>
        </w:numPr>
        <w:ind w:left="567" w:hanging="567"/>
        <w:rPr>
          <w:ins w:id="289" w:author="TSB-SCN" w:date="2020-09-08T10:24:00Z"/>
        </w:rPr>
      </w:pPr>
      <w:ins w:id="290" w:author="Weicken, Eva" w:date="2020-09-14T07:47:00Z">
        <w:r>
          <w:t>Ethical considerations of AI for health (WG-Ethics)</w:t>
        </w:r>
      </w:ins>
    </w:p>
    <w:p w14:paraId="666F9B7F" w14:textId="77777777" w:rsidR="00727D70" w:rsidRPr="008C5D60" w:rsidRDefault="00727D70" w:rsidP="00727D70">
      <w:pPr>
        <w:numPr>
          <w:ilvl w:val="0"/>
          <w:numId w:val="32"/>
        </w:numPr>
        <w:overflowPunct w:val="0"/>
        <w:autoSpaceDE w:val="0"/>
        <w:autoSpaceDN w:val="0"/>
        <w:adjustRightInd w:val="0"/>
        <w:ind w:left="567" w:hanging="567"/>
        <w:textAlignment w:val="baseline"/>
      </w:pPr>
      <w:r w:rsidRPr="008C5D60">
        <w:t>Data and AI solution assessment methods (WG-DAISAM)</w:t>
      </w:r>
    </w:p>
    <w:p w14:paraId="62AD3745" w14:textId="77777777" w:rsidR="00727D70" w:rsidRPr="008C5D60" w:rsidRDefault="00727D70" w:rsidP="00727D70">
      <w:pPr>
        <w:numPr>
          <w:ilvl w:val="0"/>
          <w:numId w:val="32"/>
        </w:numPr>
        <w:overflowPunct w:val="0"/>
        <w:autoSpaceDE w:val="0"/>
        <w:autoSpaceDN w:val="0"/>
        <w:adjustRightInd w:val="0"/>
        <w:ind w:left="567" w:hanging="567"/>
        <w:textAlignment w:val="baseline"/>
      </w:pPr>
      <w:r w:rsidRPr="008C5D60">
        <w:t>Data and AI solution handling (WG-DASH)</w:t>
      </w:r>
    </w:p>
    <w:p w14:paraId="2A2E2DA1" w14:textId="77777777" w:rsidR="00727D70" w:rsidRPr="008C5D60" w:rsidRDefault="00727D70" w:rsidP="00727D70">
      <w:pPr>
        <w:numPr>
          <w:ilvl w:val="0"/>
          <w:numId w:val="32"/>
        </w:numPr>
        <w:overflowPunct w:val="0"/>
        <w:autoSpaceDE w:val="0"/>
        <w:autoSpaceDN w:val="0"/>
        <w:adjustRightInd w:val="0"/>
        <w:ind w:left="567" w:hanging="567"/>
        <w:textAlignment w:val="baseline"/>
      </w:pPr>
      <w:r w:rsidRPr="008C5D60">
        <w:t>Operations (WG-O)</w:t>
      </w:r>
    </w:p>
    <w:p w14:paraId="489951FA" w14:textId="77777777" w:rsidR="00727D70" w:rsidRPr="008C5D60" w:rsidRDefault="00727D70" w:rsidP="00727D70">
      <w:pPr>
        <w:numPr>
          <w:ilvl w:val="0"/>
          <w:numId w:val="32"/>
        </w:numPr>
        <w:overflowPunct w:val="0"/>
        <w:autoSpaceDE w:val="0"/>
        <w:autoSpaceDN w:val="0"/>
        <w:adjustRightInd w:val="0"/>
        <w:ind w:left="567" w:hanging="567"/>
        <w:textAlignment w:val="baseline"/>
      </w:pPr>
      <w:r w:rsidRPr="008C5D60">
        <w:t>Regulatory considerations on AI for health (WG-RC)</w:t>
      </w:r>
    </w:p>
    <w:p w14:paraId="3CEAD184" w14:textId="77777777" w:rsidR="00727D70" w:rsidRPr="008C5D60" w:rsidDel="007A76D8" w:rsidRDefault="00727D70" w:rsidP="00727D70">
      <w:pPr>
        <w:numPr>
          <w:ilvl w:val="0"/>
          <w:numId w:val="32"/>
        </w:numPr>
        <w:overflowPunct w:val="0"/>
        <w:autoSpaceDE w:val="0"/>
        <w:autoSpaceDN w:val="0"/>
        <w:adjustRightInd w:val="0"/>
        <w:ind w:left="567" w:hanging="567"/>
        <w:textAlignment w:val="baseline"/>
        <w:rPr>
          <w:del w:id="291" w:author="Simão de Campos Neto" w:date="2020-09-15T17:43:00Z"/>
        </w:rPr>
      </w:pPr>
      <w:commentRangeStart w:id="292"/>
      <w:commentRangeStart w:id="293"/>
      <w:del w:id="294" w:author="Simão de Campos Neto" w:date="2020-09-15T17:43:00Z">
        <w:r w:rsidDel="007A76D8">
          <w:delText>Health requirements (WG-HR)</w:delText>
        </w:r>
        <w:commentRangeEnd w:id="292"/>
        <w:r w:rsidDel="007A76D8">
          <w:rPr>
            <w:rStyle w:val="CommentReference"/>
          </w:rPr>
          <w:commentReference w:id="292"/>
        </w:r>
        <w:commentRangeEnd w:id="293"/>
        <w:r w:rsidDel="007A76D8">
          <w:rPr>
            <w:rStyle w:val="CommentReference"/>
          </w:rPr>
          <w:commentReference w:id="293"/>
        </w:r>
      </w:del>
    </w:p>
    <w:p w14:paraId="17748BCC" w14:textId="77777777" w:rsidR="00727D70" w:rsidRPr="008C5D60" w:rsidRDefault="00727D70" w:rsidP="00727D70">
      <w:pPr>
        <w:pPrChange w:id="295" w:author="Simao de Campos Neto" w:date="2020-09-11T19:49:00Z">
          <w:pPr>
            <w:ind w:left="720"/>
          </w:pPr>
        </w:pPrChange>
      </w:pPr>
      <w:ins w:id="296" w:author="TSB-SCN" w:date="2020-09-08T10:37:00Z">
        <w:r>
          <w:rPr>
            <w:noProof/>
          </w:rPr>
          <w:drawing>
            <wp:anchor distT="0" distB="0" distL="114300" distR="114300" simplePos="0" relativeHeight="251660288" behindDoc="0" locked="0" layoutInCell="1" allowOverlap="1" wp14:anchorId="302A1662" wp14:editId="59A968CB">
              <wp:simplePos x="0" y="0"/>
              <wp:positionH relativeFrom="column">
                <wp:align>left</wp:align>
              </wp:positionH>
              <wp:positionV relativeFrom="paragraph">
                <wp:posOffset>0</wp:posOffset>
              </wp:positionV>
              <wp:extent cx="419366" cy="402336"/>
              <wp:effectExtent l="0" t="0" r="0" b="0"/>
              <wp:wrapSquare wrapText="bothSides"/>
              <wp:docPr id="2031196662"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pic:nvPicPr>
                    <pic:blipFill>
                      <a:blip r:embed="rId31">
                        <a:extLst>
                          <a:ext uri="{28A0092B-C50C-407E-A947-70E740481C1C}">
                            <a14:useLocalDpi xmlns:a14="http://schemas.microsoft.com/office/drawing/2010/main" val="0"/>
                          </a:ext>
                        </a:extLst>
                      </a:blip>
                      <a:stretch>
                        <a:fillRect/>
                      </a:stretch>
                    </pic:blipFill>
                    <pic:spPr>
                      <a:xfrm>
                        <a:off x="0" y="0"/>
                        <a:ext cx="419366" cy="402336"/>
                      </a:xfrm>
                      <a:prstGeom prst="rect">
                        <a:avLst/>
                      </a:prstGeom>
                    </pic:spPr>
                  </pic:pic>
                </a:graphicData>
              </a:graphic>
              <wp14:sizeRelH relativeFrom="page">
                <wp14:pctWidth>0</wp14:pctWidth>
              </wp14:sizeRelH>
              <wp14:sizeRelV relativeFrom="page">
                <wp14:pctHeight>0</wp14:pctHeight>
              </wp14:sizeRelV>
            </wp:anchor>
          </w:drawing>
        </w:r>
        <w:r w:rsidRPr="1A195F00">
          <w:rPr>
            <w:b/>
            <w:bCs/>
            <w:i/>
            <w:iCs/>
          </w:rPr>
          <w:fldChar w:fldCharType="begin"/>
        </w:r>
        <w:r w:rsidRPr="1A195F00">
          <w:rPr>
            <w:b/>
            <w:bCs/>
            <w:i/>
            <w:iCs/>
          </w:rPr>
          <w:instrText xml:space="preserve"> HYPERLINK "https://itu.int/en/ITU-T/focusgroups/ai4h/Pages/tg.aspx" </w:instrText>
        </w:r>
        <w:r w:rsidRPr="1A195F00">
          <w:rPr>
            <w:b/>
            <w:bCs/>
            <w:i/>
            <w:iCs/>
          </w:rPr>
          <w:fldChar w:fldCharType="separate"/>
        </w:r>
        <w:r w:rsidRPr="1A195F00">
          <w:rPr>
            <w:rStyle w:val="Hyperlink"/>
            <w:b/>
            <w:bCs/>
            <w:i/>
            <w:iCs/>
          </w:rPr>
          <w:t>Topic groups</w:t>
        </w:r>
        <w:r w:rsidRPr="1A195F00">
          <w:rPr>
            <w:rStyle w:val="Hyperlink"/>
          </w:rPr>
          <w:t xml:space="preserve"> (TGs)</w:t>
        </w:r>
        <w:r w:rsidRPr="1A195F00">
          <w:rPr>
            <w:b/>
            <w:bCs/>
            <w:i/>
            <w:iCs/>
          </w:rPr>
          <w:fldChar w:fldCharType="end"/>
        </w:r>
      </w:ins>
      <w:r w:rsidRPr="008C5D60">
        <w:t xml:space="preserve"> take charge of specific health domains with corresponding AI/ML tasks. They are providing the connection of the WGs with actual health topics and the specific problems involved with </w:t>
      </w:r>
      <w:proofErr w:type="gramStart"/>
      <w:r w:rsidRPr="008C5D60">
        <w:t>a number of</w:t>
      </w:r>
      <w:proofErr w:type="gramEnd"/>
      <w:r w:rsidRPr="008C5D60">
        <w:t xml:space="preserve"> AI for health tasks and data modalities. In each topic group, different stakeholders, including competing companies, with a common interest in the topic are working together. Present TGs include:</w:t>
      </w:r>
    </w:p>
    <w:p w14:paraId="6D23D897" w14:textId="77777777" w:rsidR="00727D70" w:rsidRPr="008C5D60" w:rsidRDefault="00727D70" w:rsidP="00727D70">
      <w:pPr>
        <w:numPr>
          <w:ilvl w:val="0"/>
          <w:numId w:val="33"/>
        </w:numPr>
        <w:overflowPunct w:val="0"/>
        <w:autoSpaceDE w:val="0"/>
        <w:autoSpaceDN w:val="0"/>
        <w:adjustRightInd w:val="0"/>
        <w:ind w:left="567" w:hanging="567"/>
        <w:textAlignment w:val="baseline"/>
      </w:pPr>
      <w:r w:rsidRPr="008C5D60">
        <w:t>Cardiovascular disease risk prediction (TG-Cardio)</w:t>
      </w:r>
    </w:p>
    <w:p w14:paraId="1338FDA3" w14:textId="77777777" w:rsidR="00727D70" w:rsidRPr="008C5D60" w:rsidRDefault="00727D70" w:rsidP="00727D70">
      <w:pPr>
        <w:numPr>
          <w:ilvl w:val="0"/>
          <w:numId w:val="33"/>
        </w:numPr>
        <w:overflowPunct w:val="0"/>
        <w:autoSpaceDE w:val="0"/>
        <w:autoSpaceDN w:val="0"/>
        <w:adjustRightInd w:val="0"/>
        <w:ind w:left="567" w:hanging="567"/>
        <w:textAlignment w:val="baseline"/>
        <w:rPr>
          <w:ins w:id="297" w:author="Weicken, Eva" w:date="2020-09-14T08:13:00Z"/>
          <w:rFonts w:eastAsia="Times New Roman"/>
        </w:rPr>
      </w:pPr>
      <w:bookmarkStart w:id="298" w:name="_Hlk24993460"/>
      <w:ins w:id="299" w:author="Weicken, Eva" w:date="2020-09-14T08:13:00Z">
        <w:r>
          <w:t xml:space="preserve">Dermatology (TG-Derma) </w:t>
        </w:r>
        <w:bookmarkEnd w:id="298"/>
      </w:ins>
    </w:p>
    <w:p w14:paraId="0C671588" w14:textId="77777777" w:rsidR="00727D70" w:rsidRPr="008C5D60" w:rsidRDefault="00727D70" w:rsidP="00727D70">
      <w:pPr>
        <w:numPr>
          <w:ilvl w:val="0"/>
          <w:numId w:val="33"/>
        </w:numPr>
        <w:overflowPunct w:val="0"/>
        <w:autoSpaceDE w:val="0"/>
        <w:autoSpaceDN w:val="0"/>
        <w:adjustRightInd w:val="0"/>
        <w:ind w:left="567" w:hanging="567"/>
        <w:textAlignment w:val="baseline"/>
        <w:rPr>
          <w:ins w:id="300" w:author="Weicken, Eva" w:date="2020-09-14T08:14:00Z"/>
          <w:rFonts w:eastAsia="Times New Roman"/>
        </w:rPr>
      </w:pPr>
      <w:commentRangeStart w:id="301"/>
      <w:commentRangeStart w:id="302"/>
      <w:ins w:id="303" w:author="Weicken, Eva" w:date="2020-09-14T08:14:00Z">
        <w:r>
          <w:t xml:space="preserve">Diagnosis </w:t>
        </w:r>
      </w:ins>
      <w:commentRangeEnd w:id="301"/>
      <w:r>
        <w:rPr>
          <w:rStyle w:val="CommentReference"/>
        </w:rPr>
        <w:commentReference w:id="301"/>
      </w:r>
      <w:commentRangeEnd w:id="302"/>
      <w:r>
        <w:rPr>
          <w:rStyle w:val="CommentReference"/>
        </w:rPr>
        <w:commentReference w:id="302"/>
      </w:r>
      <w:ins w:id="304" w:author="Weicken, Eva" w:date="2020-09-14T08:14:00Z">
        <w:r>
          <w:t xml:space="preserve">of bacterial infection and antimicrobial resistance (TG-Bacteria) </w:t>
        </w:r>
      </w:ins>
    </w:p>
    <w:p w14:paraId="69B1C889" w14:textId="77777777" w:rsidR="00727D70" w:rsidRPr="008C5D60" w:rsidRDefault="00727D70" w:rsidP="00727D70">
      <w:pPr>
        <w:numPr>
          <w:ilvl w:val="0"/>
          <w:numId w:val="33"/>
        </w:numPr>
        <w:overflowPunct w:val="0"/>
        <w:autoSpaceDE w:val="0"/>
        <w:autoSpaceDN w:val="0"/>
        <w:adjustRightInd w:val="0"/>
        <w:ind w:left="567" w:hanging="567"/>
        <w:textAlignment w:val="baseline"/>
        <w:rPr>
          <w:ins w:id="305" w:author="Weicken, Eva" w:date="2020-09-14T08:14:00Z"/>
          <w:rFonts w:eastAsia="Times New Roman"/>
        </w:rPr>
      </w:pPr>
      <w:ins w:id="306" w:author="Weicken, Eva" w:date="2020-09-14T08:14:00Z">
        <w:r>
          <w:t xml:space="preserve">Falls among the elderly (TG-Falls) </w:t>
        </w:r>
      </w:ins>
    </w:p>
    <w:p w14:paraId="64673092" w14:textId="77777777" w:rsidR="00727D70" w:rsidRPr="008C5D60" w:rsidRDefault="00727D70" w:rsidP="00727D70">
      <w:pPr>
        <w:numPr>
          <w:ilvl w:val="0"/>
          <w:numId w:val="33"/>
        </w:numPr>
        <w:overflowPunct w:val="0"/>
        <w:autoSpaceDE w:val="0"/>
        <w:autoSpaceDN w:val="0"/>
        <w:adjustRightInd w:val="0"/>
        <w:ind w:left="567" w:hanging="567"/>
        <w:textAlignment w:val="baseline"/>
        <w:rPr>
          <w:ins w:id="307" w:author="Weicken, Eva" w:date="2020-09-14T08:14:00Z"/>
          <w:rFonts w:eastAsia="Times New Roman"/>
        </w:rPr>
      </w:pPr>
      <w:ins w:id="308" w:author="Weicken, Eva" w:date="2020-09-14T08:14:00Z">
        <w:r>
          <w:t>Histopathology (TG-</w:t>
        </w:r>
        <w:proofErr w:type="spellStart"/>
        <w:r>
          <w:t>Histo</w:t>
        </w:r>
        <w:proofErr w:type="spellEnd"/>
        <w:r>
          <w:t xml:space="preserve">) </w:t>
        </w:r>
      </w:ins>
    </w:p>
    <w:p w14:paraId="65BF3418" w14:textId="77777777" w:rsidR="00727D70" w:rsidRPr="008C5D60" w:rsidRDefault="00727D70" w:rsidP="00727D70">
      <w:pPr>
        <w:numPr>
          <w:ilvl w:val="0"/>
          <w:numId w:val="33"/>
        </w:numPr>
        <w:overflowPunct w:val="0"/>
        <w:autoSpaceDE w:val="0"/>
        <w:autoSpaceDN w:val="0"/>
        <w:adjustRightInd w:val="0"/>
        <w:ind w:left="567" w:hanging="567"/>
        <w:textAlignment w:val="baseline"/>
        <w:rPr>
          <w:ins w:id="309" w:author="Weicken, Eva" w:date="2020-09-14T08:14:00Z"/>
          <w:rFonts w:eastAsia="Times New Roman"/>
        </w:rPr>
      </w:pPr>
      <w:ins w:id="310" w:author="Weicken, Eva" w:date="2020-09-14T08:14:00Z">
        <w:r>
          <w:t xml:space="preserve">Malaria detection (TG-Malaria) </w:t>
        </w:r>
      </w:ins>
    </w:p>
    <w:p w14:paraId="733E5B80" w14:textId="77777777" w:rsidR="00727D70" w:rsidRPr="008C5D60" w:rsidRDefault="00727D70" w:rsidP="00727D70">
      <w:pPr>
        <w:numPr>
          <w:ilvl w:val="0"/>
          <w:numId w:val="33"/>
        </w:numPr>
        <w:overflowPunct w:val="0"/>
        <w:autoSpaceDE w:val="0"/>
        <w:autoSpaceDN w:val="0"/>
        <w:adjustRightInd w:val="0"/>
        <w:ind w:left="567" w:hanging="567"/>
        <w:textAlignment w:val="baseline"/>
        <w:rPr>
          <w:ins w:id="311" w:author="Weicken, Eva" w:date="2020-09-14T08:15:00Z"/>
          <w:rFonts w:eastAsia="Times New Roman"/>
        </w:rPr>
      </w:pPr>
      <w:ins w:id="312" w:author="Weicken, Eva" w:date="2020-09-14T08:15:00Z">
        <w:r>
          <w:t xml:space="preserve">Maternal and child health (TG-MCH) </w:t>
        </w:r>
      </w:ins>
    </w:p>
    <w:p w14:paraId="3A493516" w14:textId="77777777" w:rsidR="00727D70" w:rsidRPr="008C5D60" w:rsidRDefault="00727D70" w:rsidP="00727D70">
      <w:pPr>
        <w:numPr>
          <w:ilvl w:val="0"/>
          <w:numId w:val="33"/>
        </w:numPr>
        <w:overflowPunct w:val="0"/>
        <w:autoSpaceDE w:val="0"/>
        <w:autoSpaceDN w:val="0"/>
        <w:adjustRightInd w:val="0"/>
        <w:ind w:left="567" w:hanging="567"/>
        <w:textAlignment w:val="baseline"/>
        <w:rPr>
          <w:ins w:id="313" w:author="Weicken, Eva" w:date="2020-09-14T08:15:00Z"/>
          <w:rFonts w:eastAsia="Times New Roman"/>
        </w:rPr>
      </w:pPr>
      <w:ins w:id="314" w:author="Weicken, Eva" w:date="2020-09-14T08:15:00Z">
        <w:r>
          <w:t xml:space="preserve">Neurological disorders (TG-Neuro) </w:t>
        </w:r>
      </w:ins>
    </w:p>
    <w:p w14:paraId="258662F0" w14:textId="77777777" w:rsidR="00727D70" w:rsidRPr="008C5D60" w:rsidRDefault="00727D70" w:rsidP="00727D70">
      <w:pPr>
        <w:numPr>
          <w:ilvl w:val="0"/>
          <w:numId w:val="33"/>
        </w:numPr>
        <w:overflowPunct w:val="0"/>
        <w:autoSpaceDE w:val="0"/>
        <w:autoSpaceDN w:val="0"/>
        <w:adjustRightInd w:val="0"/>
        <w:ind w:left="567" w:hanging="567"/>
        <w:textAlignment w:val="baseline"/>
        <w:rPr>
          <w:ins w:id="315" w:author="Weicken, Eva" w:date="2020-09-14T08:15:00Z"/>
          <w:rFonts w:eastAsia="Times New Roman"/>
        </w:rPr>
      </w:pPr>
      <w:ins w:id="316" w:author="Weicken, Eva" w:date="2020-09-14T08:15:00Z">
        <w:r>
          <w:t xml:space="preserve">Ophthalmology (TG-Ophthalmo) </w:t>
        </w:r>
      </w:ins>
    </w:p>
    <w:p w14:paraId="2F8E51C7" w14:textId="77777777" w:rsidR="00727D70" w:rsidRPr="008C5D60" w:rsidRDefault="00727D70" w:rsidP="00727D70">
      <w:pPr>
        <w:numPr>
          <w:ilvl w:val="0"/>
          <w:numId w:val="33"/>
        </w:numPr>
        <w:overflowPunct w:val="0"/>
        <w:autoSpaceDE w:val="0"/>
        <w:autoSpaceDN w:val="0"/>
        <w:adjustRightInd w:val="0"/>
        <w:ind w:left="567" w:hanging="567"/>
        <w:textAlignment w:val="baseline"/>
        <w:rPr>
          <w:ins w:id="317" w:author="Weicken, Eva" w:date="2020-09-14T08:15:00Z"/>
          <w:rFonts w:eastAsia="Times New Roman"/>
        </w:rPr>
      </w:pPr>
      <w:ins w:id="318" w:author="Weicken, Eva" w:date="2020-09-14T08:15:00Z">
        <w:r>
          <w:t xml:space="preserve">Outbreak detection (TG-Outbreaks) </w:t>
        </w:r>
      </w:ins>
    </w:p>
    <w:p w14:paraId="01E408CD" w14:textId="77777777" w:rsidR="00727D70" w:rsidRPr="008C5D60" w:rsidRDefault="00727D70" w:rsidP="00727D70">
      <w:pPr>
        <w:numPr>
          <w:ilvl w:val="0"/>
          <w:numId w:val="33"/>
        </w:numPr>
        <w:overflowPunct w:val="0"/>
        <w:autoSpaceDE w:val="0"/>
        <w:autoSpaceDN w:val="0"/>
        <w:adjustRightInd w:val="0"/>
        <w:ind w:left="567" w:hanging="567"/>
        <w:textAlignment w:val="baseline"/>
        <w:rPr>
          <w:ins w:id="319" w:author="Weicken, Eva" w:date="2020-09-14T08:16:00Z"/>
          <w:rFonts w:eastAsia="Times New Roman"/>
        </w:rPr>
      </w:pPr>
      <w:ins w:id="320" w:author="Weicken, Eva" w:date="2020-09-14T08:16:00Z">
        <w:r>
          <w:t>Psychiatry (TG-</w:t>
        </w:r>
        <w:proofErr w:type="spellStart"/>
        <w:r>
          <w:t>Psy</w:t>
        </w:r>
        <w:proofErr w:type="spellEnd"/>
        <w:r>
          <w:t xml:space="preserve">) </w:t>
        </w:r>
      </w:ins>
    </w:p>
    <w:p w14:paraId="24325B38" w14:textId="77777777" w:rsidR="00727D70" w:rsidRPr="008C5D60" w:rsidRDefault="00727D70" w:rsidP="00727D70">
      <w:pPr>
        <w:numPr>
          <w:ilvl w:val="0"/>
          <w:numId w:val="33"/>
        </w:numPr>
        <w:overflowPunct w:val="0"/>
        <w:autoSpaceDE w:val="0"/>
        <w:autoSpaceDN w:val="0"/>
        <w:adjustRightInd w:val="0"/>
        <w:ind w:left="567" w:hanging="567"/>
        <w:textAlignment w:val="baseline"/>
        <w:rPr>
          <w:ins w:id="321" w:author="Weicken, Eva" w:date="2020-09-14T08:16:00Z"/>
          <w:rFonts w:eastAsia="Times New Roman"/>
        </w:rPr>
      </w:pPr>
      <w:ins w:id="322" w:author="Weicken, Eva" w:date="2020-09-14T08:16:00Z">
        <w:r>
          <w:t xml:space="preserve">Radiology (TG-Radiology) </w:t>
        </w:r>
      </w:ins>
    </w:p>
    <w:p w14:paraId="3AE23668" w14:textId="77777777" w:rsidR="00727D70" w:rsidRPr="008C5D60" w:rsidRDefault="00727D70" w:rsidP="00727D70">
      <w:pPr>
        <w:numPr>
          <w:ilvl w:val="0"/>
          <w:numId w:val="33"/>
        </w:numPr>
        <w:overflowPunct w:val="0"/>
        <w:autoSpaceDE w:val="0"/>
        <w:autoSpaceDN w:val="0"/>
        <w:adjustRightInd w:val="0"/>
        <w:ind w:left="567" w:hanging="567"/>
        <w:textAlignment w:val="baseline"/>
        <w:rPr>
          <w:ins w:id="323" w:author="Weicken, Eva" w:date="2020-09-14T08:16:00Z"/>
          <w:rFonts w:eastAsia="Times New Roman"/>
        </w:rPr>
      </w:pPr>
      <w:ins w:id="324" w:author="Weicken, Eva" w:date="2020-09-14T08:16:00Z">
        <w:r>
          <w:t xml:space="preserve">Snakebite and snake identification (TG-Snake) </w:t>
        </w:r>
      </w:ins>
    </w:p>
    <w:p w14:paraId="134E1411" w14:textId="77777777" w:rsidR="00727D70" w:rsidRPr="008C5D60" w:rsidRDefault="00727D70" w:rsidP="00727D70">
      <w:pPr>
        <w:numPr>
          <w:ilvl w:val="0"/>
          <w:numId w:val="33"/>
        </w:numPr>
        <w:overflowPunct w:val="0"/>
        <w:autoSpaceDE w:val="0"/>
        <w:autoSpaceDN w:val="0"/>
        <w:adjustRightInd w:val="0"/>
        <w:ind w:left="567" w:hanging="567"/>
        <w:textAlignment w:val="baseline"/>
        <w:rPr>
          <w:ins w:id="325" w:author="Weicken, Eva" w:date="2020-09-14T08:16:00Z"/>
          <w:rFonts w:eastAsia="Times New Roman"/>
        </w:rPr>
      </w:pPr>
      <w:ins w:id="326" w:author="Weicken, Eva" w:date="2020-09-14T08:16:00Z">
        <w:r>
          <w:t xml:space="preserve">Symptom assessment (TG-Symptom) </w:t>
        </w:r>
      </w:ins>
    </w:p>
    <w:p w14:paraId="35649350" w14:textId="77777777" w:rsidR="00727D70" w:rsidRPr="008C5D60" w:rsidRDefault="00727D70" w:rsidP="00727D70">
      <w:pPr>
        <w:numPr>
          <w:ilvl w:val="0"/>
          <w:numId w:val="33"/>
        </w:numPr>
        <w:overflowPunct w:val="0"/>
        <w:autoSpaceDE w:val="0"/>
        <w:autoSpaceDN w:val="0"/>
        <w:adjustRightInd w:val="0"/>
        <w:ind w:left="567" w:hanging="567"/>
        <w:textAlignment w:val="baseline"/>
        <w:rPr>
          <w:ins w:id="327" w:author="Weicken, Eva" w:date="2020-09-14T08:17:00Z"/>
          <w:rFonts w:eastAsia="Times New Roman"/>
        </w:rPr>
      </w:pPr>
      <w:ins w:id="328" w:author="Weicken, Eva" w:date="2020-09-14T08:17:00Z">
        <w:r>
          <w:t xml:space="preserve">Tuberculosis (TG-TB) </w:t>
        </w:r>
      </w:ins>
    </w:p>
    <w:p w14:paraId="6E74344F" w14:textId="77777777" w:rsidR="00727D70" w:rsidRPr="008C5D60" w:rsidRDefault="00727D70" w:rsidP="00727D70">
      <w:pPr>
        <w:numPr>
          <w:ilvl w:val="0"/>
          <w:numId w:val="33"/>
        </w:numPr>
        <w:overflowPunct w:val="0"/>
        <w:autoSpaceDE w:val="0"/>
        <w:autoSpaceDN w:val="0"/>
        <w:adjustRightInd w:val="0"/>
        <w:ind w:left="567" w:hanging="567"/>
        <w:textAlignment w:val="baseline"/>
        <w:rPr>
          <w:ins w:id="329" w:author="Weicken, Eva" w:date="2020-09-14T08:17:00Z"/>
          <w:rFonts w:eastAsia="Times New Roman"/>
        </w:rPr>
      </w:pPr>
      <w:ins w:id="330" w:author="Weicken, Eva" w:date="2020-09-14T08:17:00Z">
        <w:r>
          <w:t>Volumetric chest computed tomography (TG-</w:t>
        </w:r>
        <w:proofErr w:type="spellStart"/>
        <w:r>
          <w:t>DiagnosticCT</w:t>
        </w:r>
        <w:proofErr w:type="spellEnd"/>
        <w:r>
          <w:t xml:space="preserve">) </w:t>
        </w:r>
      </w:ins>
    </w:p>
    <w:p w14:paraId="7B07A924" w14:textId="77777777" w:rsidR="00727D70" w:rsidRPr="008C5D60" w:rsidRDefault="00727D70" w:rsidP="00727D70">
      <w:pPr>
        <w:numPr>
          <w:ilvl w:val="0"/>
          <w:numId w:val="33"/>
        </w:numPr>
        <w:overflowPunct w:val="0"/>
        <w:autoSpaceDE w:val="0"/>
        <w:autoSpaceDN w:val="0"/>
        <w:adjustRightInd w:val="0"/>
        <w:ind w:left="567" w:hanging="567"/>
        <w:textAlignment w:val="baseline"/>
        <w:rPr>
          <w:ins w:id="331" w:author="Weicken, Eva" w:date="2020-09-14T08:18:00Z"/>
          <w:rFonts w:eastAsia="Times New Roman"/>
        </w:rPr>
      </w:pPr>
      <w:ins w:id="332" w:author="Weicken, Eva" w:date="2020-09-14T08:18:00Z">
        <w:r>
          <w:t xml:space="preserve">Dental diagnostics (TG-Dental) </w:t>
        </w:r>
      </w:ins>
    </w:p>
    <w:p w14:paraId="6FF0C063" w14:textId="77777777" w:rsidR="00727D70" w:rsidRPr="008C5D60" w:rsidRDefault="00727D70" w:rsidP="00727D70">
      <w:pPr>
        <w:numPr>
          <w:ilvl w:val="0"/>
          <w:numId w:val="33"/>
        </w:numPr>
        <w:overflowPunct w:val="0"/>
        <w:autoSpaceDE w:val="0"/>
        <w:autoSpaceDN w:val="0"/>
        <w:adjustRightInd w:val="0"/>
        <w:ind w:left="567" w:hanging="567"/>
        <w:textAlignment w:val="baseline"/>
        <w:rPr>
          <w:ins w:id="333" w:author="Weicken, Eva" w:date="2020-09-14T08:18:00Z"/>
          <w:rFonts w:eastAsia="Times New Roman"/>
        </w:rPr>
      </w:pPr>
      <w:ins w:id="334" w:author="Weicken, Eva" w:date="2020-09-14T08:18:00Z">
        <w:r>
          <w:t>AI-based detection of falsified medicine (TG-</w:t>
        </w:r>
        <w:proofErr w:type="spellStart"/>
        <w:r>
          <w:t>FakeMed</w:t>
        </w:r>
        <w:proofErr w:type="spellEnd"/>
        <w:r>
          <w:t xml:space="preserve">) </w:t>
        </w:r>
      </w:ins>
    </w:p>
    <w:p w14:paraId="02118EFA" w14:textId="77777777" w:rsidR="00727D70" w:rsidRPr="008C5D60" w:rsidRDefault="00727D70" w:rsidP="00727D70">
      <w:pPr>
        <w:numPr>
          <w:ilvl w:val="0"/>
          <w:numId w:val="33"/>
        </w:numPr>
        <w:overflowPunct w:val="0"/>
        <w:autoSpaceDE w:val="0"/>
        <w:autoSpaceDN w:val="0"/>
        <w:adjustRightInd w:val="0"/>
        <w:ind w:left="567" w:hanging="567"/>
        <w:textAlignment w:val="baseline"/>
        <w:rPr>
          <w:ins w:id="335" w:author="Weicken, Eva" w:date="2020-09-14T08:18:00Z"/>
          <w:rFonts w:eastAsia="Times New Roman"/>
        </w:rPr>
      </w:pPr>
      <w:ins w:id="336" w:author="Weicken, Eva" w:date="2020-09-14T08:18:00Z">
        <w:r>
          <w:t xml:space="preserve">Primary and secondary diabetes prediction (TG-Diabetes) </w:t>
        </w:r>
      </w:ins>
    </w:p>
    <w:p w14:paraId="76A6CDC8" w14:textId="77777777" w:rsidR="00727D70" w:rsidRPr="008C5D60" w:rsidRDefault="00727D70" w:rsidP="00727D70">
      <w:pPr>
        <w:numPr>
          <w:ilvl w:val="0"/>
          <w:numId w:val="33"/>
        </w:numPr>
        <w:overflowPunct w:val="0"/>
        <w:autoSpaceDE w:val="0"/>
        <w:autoSpaceDN w:val="0"/>
        <w:adjustRightInd w:val="0"/>
        <w:ind w:left="567" w:hanging="567"/>
        <w:textAlignment w:val="baseline"/>
        <w:rPr>
          <w:ins w:id="337" w:author="Weicken, Eva" w:date="2020-09-14T08:18:00Z"/>
          <w:rFonts w:eastAsia="Times New Roman"/>
        </w:rPr>
      </w:pPr>
      <w:ins w:id="338" w:author="Weicken, Eva" w:date="2020-09-14T08:18:00Z">
        <w:r>
          <w:t xml:space="preserve">Endoscopy (TG-Endoscopy) </w:t>
        </w:r>
      </w:ins>
    </w:p>
    <w:p w14:paraId="78315E00" w14:textId="77777777" w:rsidR="00727D70" w:rsidRPr="008C5D60" w:rsidRDefault="00727D70" w:rsidP="00727D70">
      <w:pPr>
        <w:numPr>
          <w:ilvl w:val="0"/>
          <w:numId w:val="33"/>
        </w:numPr>
        <w:overflowPunct w:val="0"/>
        <w:autoSpaceDE w:val="0"/>
        <w:autoSpaceDN w:val="0"/>
        <w:adjustRightInd w:val="0"/>
        <w:ind w:left="567" w:hanging="567"/>
        <w:textAlignment w:val="baseline"/>
        <w:rPr>
          <w:del w:id="339" w:author="Weicken, Eva" w:date="2020-09-14T08:13:00Z"/>
        </w:rPr>
      </w:pPr>
      <w:del w:id="340" w:author="Weicken, Eva" w:date="2020-09-14T08:13:00Z">
        <w:r w:rsidDel="00B710CE">
          <w:lastRenderedPageBreak/>
          <w:delText>Dental diagnostics (TG-Dental)</w:delText>
        </w:r>
      </w:del>
    </w:p>
    <w:p w14:paraId="18F02FF2" w14:textId="77777777" w:rsidR="00727D70" w:rsidRPr="008C5D60" w:rsidRDefault="00727D70" w:rsidP="00727D70">
      <w:pPr>
        <w:numPr>
          <w:ilvl w:val="0"/>
          <w:numId w:val="33"/>
        </w:numPr>
        <w:overflowPunct w:val="0"/>
        <w:autoSpaceDE w:val="0"/>
        <w:autoSpaceDN w:val="0"/>
        <w:adjustRightInd w:val="0"/>
        <w:ind w:left="567" w:hanging="567"/>
        <w:textAlignment w:val="baseline"/>
        <w:rPr>
          <w:del w:id="341" w:author="Weicken, Eva" w:date="2020-09-14T08:13:00Z"/>
        </w:rPr>
      </w:pPr>
      <w:del w:id="342" w:author="Weicken, Eva" w:date="2020-09-14T08:13:00Z">
        <w:r w:rsidDel="00B710CE">
          <w:delText>Dermatology (TG-Derma)</w:delText>
        </w:r>
      </w:del>
    </w:p>
    <w:p w14:paraId="516C19D3" w14:textId="77777777" w:rsidR="00727D70" w:rsidRPr="008C5D60" w:rsidDel="00875564" w:rsidRDefault="00727D70" w:rsidP="00727D70">
      <w:pPr>
        <w:numPr>
          <w:ilvl w:val="0"/>
          <w:numId w:val="33"/>
        </w:numPr>
        <w:overflowPunct w:val="0"/>
        <w:autoSpaceDE w:val="0"/>
        <w:autoSpaceDN w:val="0"/>
        <w:adjustRightInd w:val="0"/>
        <w:ind w:left="567" w:hanging="567"/>
        <w:textAlignment w:val="baseline"/>
        <w:rPr>
          <w:del w:id="343" w:author="TSB-SCN" w:date="2020-09-08T10:35:00Z"/>
        </w:rPr>
        <w:pPrChange w:id="344" w:author="Simao de Campos Neto" w:date="2020-09-11T19:50:00Z">
          <w:pPr>
            <w:overflowPunct w:val="0"/>
            <w:autoSpaceDE w:val="0"/>
            <w:autoSpaceDN w:val="0"/>
            <w:adjustRightInd w:val="0"/>
            <w:ind w:left="567" w:hanging="567"/>
            <w:textAlignment w:val="baseline"/>
          </w:pPr>
        </w:pPrChange>
      </w:pPr>
      <w:del w:id="345" w:author="TSB-SCN" w:date="2020-09-08T10:35:00Z">
        <w:r w:rsidRPr="008C5D60" w:rsidDel="00875564">
          <w:delText>Diagnosis of bacterial infection and antimicrobial resistance (TG-Bacteria)</w:delText>
        </w:r>
      </w:del>
    </w:p>
    <w:p w14:paraId="3B27955C" w14:textId="77777777" w:rsidR="00727D70" w:rsidRPr="008C5D60" w:rsidRDefault="00727D70" w:rsidP="00727D70">
      <w:pPr>
        <w:numPr>
          <w:ilvl w:val="0"/>
          <w:numId w:val="33"/>
        </w:numPr>
        <w:overflowPunct w:val="0"/>
        <w:autoSpaceDE w:val="0"/>
        <w:autoSpaceDN w:val="0"/>
        <w:adjustRightInd w:val="0"/>
        <w:ind w:left="567" w:hanging="567"/>
        <w:textAlignment w:val="baseline"/>
        <w:rPr>
          <w:del w:id="346" w:author="Weicken, Eva" w:date="2020-09-14T08:14:00Z"/>
          <w:rFonts w:eastAsia="Times New Roman"/>
        </w:rPr>
      </w:pPr>
      <w:del w:id="347" w:author="Weicken, Eva" w:date="2020-09-14T08:14:00Z">
        <w:r w:rsidDel="00B710CE">
          <w:delText>Falls among the elderly (TG-Falls)</w:delText>
        </w:r>
      </w:del>
    </w:p>
    <w:p w14:paraId="7899BEDD" w14:textId="77777777" w:rsidR="00727D70" w:rsidRPr="008C5D60" w:rsidRDefault="00727D70" w:rsidP="00727D70">
      <w:pPr>
        <w:numPr>
          <w:ilvl w:val="0"/>
          <w:numId w:val="33"/>
        </w:numPr>
        <w:overflowPunct w:val="0"/>
        <w:autoSpaceDE w:val="0"/>
        <w:autoSpaceDN w:val="0"/>
        <w:adjustRightInd w:val="0"/>
        <w:ind w:left="567" w:hanging="567"/>
        <w:textAlignment w:val="baseline"/>
        <w:rPr>
          <w:del w:id="348" w:author="Weicken, Eva" w:date="2020-09-14T08:18:00Z"/>
        </w:rPr>
      </w:pPr>
      <w:bookmarkStart w:id="349" w:name="_Hlk24993557"/>
      <w:del w:id="350" w:author="Weicken, Eva" w:date="2020-09-14T08:18:00Z">
        <w:r w:rsidDel="00B710CE">
          <w:delText>AI-based detection of falsified medicine (TG-FakeMed)</w:delText>
        </w:r>
        <w:bookmarkEnd w:id="349"/>
      </w:del>
    </w:p>
    <w:p w14:paraId="3D3C1953" w14:textId="77777777" w:rsidR="00727D70" w:rsidRPr="008C5D60" w:rsidRDefault="00727D70" w:rsidP="00727D70">
      <w:pPr>
        <w:numPr>
          <w:ilvl w:val="0"/>
          <w:numId w:val="33"/>
        </w:numPr>
        <w:overflowPunct w:val="0"/>
        <w:autoSpaceDE w:val="0"/>
        <w:autoSpaceDN w:val="0"/>
        <w:adjustRightInd w:val="0"/>
        <w:ind w:left="567" w:hanging="567"/>
        <w:textAlignment w:val="baseline"/>
        <w:rPr>
          <w:del w:id="351" w:author="Weicken, Eva" w:date="2020-09-14T08:14:00Z"/>
        </w:rPr>
      </w:pPr>
      <w:del w:id="352" w:author="Weicken, Eva" w:date="2020-09-14T08:14:00Z">
        <w:r w:rsidDel="00B710CE">
          <w:delText>Histopathology (TG-Histo)</w:delText>
        </w:r>
      </w:del>
    </w:p>
    <w:p w14:paraId="45A45480" w14:textId="77777777" w:rsidR="00727D70" w:rsidRPr="008C5D60" w:rsidRDefault="00727D70" w:rsidP="00727D70">
      <w:pPr>
        <w:numPr>
          <w:ilvl w:val="0"/>
          <w:numId w:val="33"/>
        </w:numPr>
        <w:overflowPunct w:val="0"/>
        <w:autoSpaceDE w:val="0"/>
        <w:autoSpaceDN w:val="0"/>
        <w:adjustRightInd w:val="0"/>
        <w:ind w:left="567" w:hanging="567"/>
        <w:textAlignment w:val="baseline"/>
        <w:rPr>
          <w:del w:id="353" w:author="Weicken, Eva" w:date="2020-09-14T08:14:00Z"/>
        </w:rPr>
      </w:pPr>
      <w:del w:id="354" w:author="Weicken, Eva" w:date="2020-09-14T08:14:00Z">
        <w:r w:rsidDel="00B710CE">
          <w:delText>Malaria detection (TG-Malaria)</w:delText>
        </w:r>
      </w:del>
    </w:p>
    <w:p w14:paraId="4C4A9A0D" w14:textId="77777777" w:rsidR="00727D70" w:rsidRPr="008C5D60" w:rsidRDefault="00727D70" w:rsidP="00727D70">
      <w:pPr>
        <w:numPr>
          <w:ilvl w:val="0"/>
          <w:numId w:val="33"/>
        </w:numPr>
        <w:overflowPunct w:val="0"/>
        <w:autoSpaceDE w:val="0"/>
        <w:autoSpaceDN w:val="0"/>
        <w:adjustRightInd w:val="0"/>
        <w:ind w:left="567" w:hanging="567"/>
        <w:textAlignment w:val="baseline"/>
        <w:rPr>
          <w:del w:id="355" w:author="Weicken, Eva" w:date="2020-09-14T08:15:00Z"/>
        </w:rPr>
      </w:pPr>
      <w:bookmarkStart w:id="356" w:name="_Hlk24993637"/>
      <w:del w:id="357" w:author="Weicken, Eva" w:date="2020-09-14T08:15:00Z">
        <w:r w:rsidDel="00B710CE">
          <w:delText>Maternal and child health (TG-MCH)</w:delText>
        </w:r>
        <w:bookmarkEnd w:id="356"/>
      </w:del>
    </w:p>
    <w:p w14:paraId="6504BF9C" w14:textId="77777777" w:rsidR="00727D70" w:rsidRPr="008C5D60" w:rsidRDefault="00727D70" w:rsidP="00727D70">
      <w:pPr>
        <w:numPr>
          <w:ilvl w:val="0"/>
          <w:numId w:val="33"/>
        </w:numPr>
        <w:overflowPunct w:val="0"/>
        <w:autoSpaceDE w:val="0"/>
        <w:autoSpaceDN w:val="0"/>
        <w:adjustRightInd w:val="0"/>
        <w:ind w:left="567" w:hanging="567"/>
        <w:textAlignment w:val="baseline"/>
        <w:rPr>
          <w:del w:id="358" w:author="Weicken, Eva" w:date="2020-09-14T08:15:00Z"/>
        </w:rPr>
      </w:pPr>
      <w:del w:id="359" w:author="Weicken, Eva" w:date="2020-09-14T08:15:00Z">
        <w:r w:rsidDel="00B710CE">
          <w:delText>Neurological disorders (TG-Neuro)</w:delText>
        </w:r>
      </w:del>
    </w:p>
    <w:p w14:paraId="0237AA2E" w14:textId="77777777" w:rsidR="00727D70" w:rsidRPr="008C5D60" w:rsidRDefault="00727D70" w:rsidP="00727D70">
      <w:pPr>
        <w:numPr>
          <w:ilvl w:val="0"/>
          <w:numId w:val="33"/>
        </w:numPr>
        <w:overflowPunct w:val="0"/>
        <w:autoSpaceDE w:val="0"/>
        <w:autoSpaceDN w:val="0"/>
        <w:adjustRightInd w:val="0"/>
        <w:ind w:left="567" w:hanging="567"/>
        <w:textAlignment w:val="baseline"/>
        <w:rPr>
          <w:del w:id="360" w:author="Weicken, Eva" w:date="2020-09-14T08:15:00Z"/>
        </w:rPr>
      </w:pPr>
      <w:del w:id="361" w:author="Weicken, Eva" w:date="2020-09-14T08:15:00Z">
        <w:r w:rsidDel="00B710CE">
          <w:delText>Ophthalmology (TG-Ophthalmo)</w:delText>
        </w:r>
      </w:del>
    </w:p>
    <w:p w14:paraId="2C884668" w14:textId="77777777" w:rsidR="00727D70" w:rsidRPr="008C5D60" w:rsidRDefault="00727D70" w:rsidP="00727D70">
      <w:pPr>
        <w:numPr>
          <w:ilvl w:val="0"/>
          <w:numId w:val="33"/>
        </w:numPr>
        <w:overflowPunct w:val="0"/>
        <w:autoSpaceDE w:val="0"/>
        <w:autoSpaceDN w:val="0"/>
        <w:adjustRightInd w:val="0"/>
        <w:ind w:left="567" w:hanging="567"/>
        <w:textAlignment w:val="baseline"/>
        <w:rPr>
          <w:del w:id="362" w:author="Weicken, Eva" w:date="2020-09-14T08:15:00Z"/>
        </w:rPr>
      </w:pPr>
      <w:del w:id="363" w:author="Weicken, Eva" w:date="2020-09-14T08:15:00Z">
        <w:r w:rsidDel="00B710CE">
          <w:delText>Outbreak detection (TG-Outbreaks)</w:delText>
        </w:r>
      </w:del>
    </w:p>
    <w:p w14:paraId="0301D742" w14:textId="77777777" w:rsidR="00727D70" w:rsidRPr="008C5D60" w:rsidRDefault="00727D70" w:rsidP="00727D70">
      <w:pPr>
        <w:numPr>
          <w:ilvl w:val="0"/>
          <w:numId w:val="33"/>
        </w:numPr>
        <w:overflowPunct w:val="0"/>
        <w:autoSpaceDE w:val="0"/>
        <w:autoSpaceDN w:val="0"/>
        <w:adjustRightInd w:val="0"/>
        <w:ind w:left="567" w:hanging="567"/>
        <w:textAlignment w:val="baseline"/>
        <w:rPr>
          <w:del w:id="364" w:author="Weicken, Eva" w:date="2020-09-14T08:16:00Z"/>
        </w:rPr>
      </w:pPr>
      <w:del w:id="365" w:author="Weicken, Eva" w:date="2020-09-14T08:16:00Z">
        <w:r w:rsidDel="00B710CE">
          <w:delText>Psychiatry (TG-Psy)</w:delText>
        </w:r>
      </w:del>
    </w:p>
    <w:p w14:paraId="78ABB06D" w14:textId="77777777" w:rsidR="00727D70" w:rsidRPr="008C5D60" w:rsidRDefault="00727D70" w:rsidP="00727D70">
      <w:pPr>
        <w:numPr>
          <w:ilvl w:val="0"/>
          <w:numId w:val="33"/>
        </w:numPr>
        <w:overflowPunct w:val="0"/>
        <w:autoSpaceDE w:val="0"/>
        <w:autoSpaceDN w:val="0"/>
        <w:adjustRightInd w:val="0"/>
        <w:ind w:left="567" w:hanging="567"/>
        <w:textAlignment w:val="baseline"/>
        <w:rPr>
          <w:del w:id="366" w:author="Weicken, Eva" w:date="2020-09-14T08:16:00Z"/>
        </w:rPr>
      </w:pPr>
      <w:del w:id="367" w:author="Weicken, Eva" w:date="2020-09-14T08:16:00Z">
        <w:r w:rsidDel="00B710CE">
          <w:delText>Radio</w:delText>
        </w:r>
      </w:del>
      <w:ins w:id="368" w:author="TSB-SCN" w:date="2020-09-08T10:36:00Z">
        <w:del w:id="369" w:author="Weicken, Eva" w:date="2020-09-14T08:16:00Z">
          <w:r w:rsidDel="00BF46A5">
            <w:delText>logy</w:delText>
          </w:r>
        </w:del>
      </w:ins>
      <w:del w:id="370" w:author="Weicken, Eva" w:date="2020-09-14T08:16:00Z">
        <w:r w:rsidDel="00B710CE">
          <w:delText>therapy (TG-Radio</w:delText>
        </w:r>
      </w:del>
      <w:ins w:id="371" w:author="TSB-SCN" w:date="2020-09-08T10:36:00Z">
        <w:del w:id="372" w:author="Weicken, Eva" w:date="2020-09-14T08:16:00Z">
          <w:r w:rsidDel="00BF46A5">
            <w:delText>logy</w:delText>
          </w:r>
        </w:del>
      </w:ins>
      <w:del w:id="373" w:author="Weicken, Eva" w:date="2020-09-14T08:16:00Z">
        <w:r w:rsidDel="00B710CE">
          <w:delText>therapy)</w:delText>
        </w:r>
      </w:del>
    </w:p>
    <w:p w14:paraId="6D9C414E" w14:textId="77777777" w:rsidR="00727D70" w:rsidRPr="008C5D60" w:rsidRDefault="00727D70" w:rsidP="00727D70">
      <w:pPr>
        <w:numPr>
          <w:ilvl w:val="0"/>
          <w:numId w:val="33"/>
        </w:numPr>
        <w:overflowPunct w:val="0"/>
        <w:autoSpaceDE w:val="0"/>
        <w:autoSpaceDN w:val="0"/>
        <w:adjustRightInd w:val="0"/>
        <w:ind w:left="567" w:hanging="567"/>
        <w:textAlignment w:val="baseline"/>
        <w:rPr>
          <w:del w:id="374" w:author="Weicken, Eva" w:date="2020-09-14T08:16:00Z"/>
        </w:rPr>
      </w:pPr>
      <w:del w:id="375" w:author="Weicken, Eva" w:date="2020-09-14T08:16:00Z">
        <w:r w:rsidDel="00B710CE">
          <w:delText>Snakebite and snake identification (TG-Snake)</w:delText>
        </w:r>
      </w:del>
    </w:p>
    <w:p w14:paraId="1E8239E9" w14:textId="77777777" w:rsidR="00727D70" w:rsidRPr="008C5D60" w:rsidRDefault="00727D70" w:rsidP="00727D70">
      <w:pPr>
        <w:numPr>
          <w:ilvl w:val="0"/>
          <w:numId w:val="33"/>
        </w:numPr>
        <w:overflowPunct w:val="0"/>
        <w:autoSpaceDE w:val="0"/>
        <w:autoSpaceDN w:val="0"/>
        <w:adjustRightInd w:val="0"/>
        <w:ind w:left="567" w:hanging="567"/>
        <w:textAlignment w:val="baseline"/>
        <w:rPr>
          <w:del w:id="376" w:author="Weicken, Eva" w:date="2020-09-14T08:16:00Z"/>
        </w:rPr>
      </w:pPr>
      <w:del w:id="377" w:author="Weicken, Eva" w:date="2020-09-14T08:16:00Z">
        <w:r w:rsidDel="00B710CE">
          <w:delText>Symptom assessment (TG-Symptom)</w:delText>
        </w:r>
      </w:del>
    </w:p>
    <w:p w14:paraId="04F45AC4" w14:textId="77777777" w:rsidR="00727D70" w:rsidRPr="008C5D60" w:rsidRDefault="00727D70" w:rsidP="00727D70">
      <w:pPr>
        <w:numPr>
          <w:ilvl w:val="0"/>
          <w:numId w:val="33"/>
        </w:numPr>
        <w:overflowPunct w:val="0"/>
        <w:autoSpaceDE w:val="0"/>
        <w:autoSpaceDN w:val="0"/>
        <w:adjustRightInd w:val="0"/>
        <w:ind w:left="567" w:hanging="567"/>
        <w:textAlignment w:val="baseline"/>
        <w:rPr>
          <w:del w:id="378" w:author="Weicken, Eva" w:date="2020-09-14T08:17:00Z"/>
        </w:rPr>
      </w:pPr>
      <w:del w:id="379" w:author="Weicken, Eva" w:date="2020-09-14T08:17:00Z">
        <w:r w:rsidDel="00B710CE">
          <w:delText>Tuberculosis (TG-TB)</w:delText>
        </w:r>
      </w:del>
    </w:p>
    <w:p w14:paraId="2D4AD0BE" w14:textId="77777777" w:rsidR="00727D70" w:rsidRPr="008C5D60" w:rsidRDefault="00727D70" w:rsidP="00727D70">
      <w:pPr>
        <w:numPr>
          <w:ilvl w:val="0"/>
          <w:numId w:val="33"/>
        </w:numPr>
        <w:overflowPunct w:val="0"/>
        <w:autoSpaceDE w:val="0"/>
        <w:autoSpaceDN w:val="0"/>
        <w:adjustRightInd w:val="0"/>
        <w:ind w:left="567" w:hanging="567"/>
        <w:textAlignment w:val="baseline"/>
        <w:rPr>
          <w:del w:id="380" w:author="Weicken, Eva" w:date="2020-09-14T08:17:00Z"/>
          <w:rFonts w:eastAsia="Times New Roman"/>
        </w:rPr>
      </w:pPr>
      <w:del w:id="381" w:author="Weicken, Eva" w:date="2020-09-14T08:17:00Z">
        <w:r w:rsidDel="00B710CE">
          <w:delText>Volumetric chest computed tomography (TG-DiagnosticCT)</w:delText>
        </w:r>
      </w:del>
    </w:p>
    <w:p w14:paraId="2A36E410" w14:textId="77777777" w:rsidR="00727D70" w:rsidRPr="00B37AE2" w:rsidRDefault="00727D70" w:rsidP="00727D70">
      <w:pPr>
        <w:rPr>
          <w:ins w:id="382" w:author="Simao de Campos Neto" w:date="2020-09-11T19:52:00Z"/>
          <w:lang w:val="en-US"/>
        </w:rPr>
      </w:pPr>
      <w:ins w:id="383" w:author="Simao de Campos Neto" w:date="2020-09-11T19:52:00Z">
        <w:r w:rsidRPr="005A47F1">
          <w:rPr>
            <w:lang w:val="en-US"/>
          </w:rPr>
          <w:t xml:space="preserve">Figure </w:t>
        </w:r>
      </w:ins>
      <w:ins w:id="384" w:author="Simao de Campos Neto" w:date="2020-09-11T19:53:00Z">
        <w:r>
          <w:rPr>
            <w:lang w:val="en-US"/>
          </w:rPr>
          <w:t>2</w:t>
        </w:r>
      </w:ins>
      <w:ins w:id="385" w:author="Simao de Campos Neto" w:date="2020-09-11T19:52:00Z">
        <w:r>
          <w:rPr>
            <w:lang w:val="en-US"/>
          </w:rPr>
          <w:t xml:space="preserve"> illustrate</w:t>
        </w:r>
        <w:r w:rsidRPr="005A47F1">
          <w:rPr>
            <w:lang w:val="en-US"/>
          </w:rPr>
          <w:t>s the collaboration within the topic- and working groups of FG</w:t>
        </w:r>
        <w:r>
          <w:rPr>
            <w:lang w:val="en-US"/>
          </w:rPr>
          <w:t>-</w:t>
        </w:r>
        <w:r w:rsidRPr="005A47F1">
          <w:rPr>
            <w:lang w:val="en-US"/>
          </w:rPr>
          <w:t xml:space="preserve">AI4H. </w:t>
        </w:r>
        <w:r w:rsidRPr="006A6414">
          <w:rPr>
            <w:lang w:val="en-US"/>
          </w:rPr>
          <w:t>The topic groups (</w:t>
        </w:r>
        <w:r>
          <w:rPr>
            <w:lang w:val="en-US"/>
          </w:rPr>
          <w:t>"</w:t>
        </w:r>
        <w:r w:rsidRPr="006A6414">
          <w:rPr>
            <w:lang w:val="en-US"/>
          </w:rPr>
          <w:t>vertical</w:t>
        </w:r>
        <w:r>
          <w:rPr>
            <w:lang w:val="en-US"/>
          </w:rPr>
          <w:t>"</w:t>
        </w:r>
        <w:r w:rsidRPr="006A6414">
          <w:rPr>
            <w:lang w:val="en-US"/>
          </w:rPr>
          <w:t>) represent various use cases dedicated to a special health topic. They pe</w:t>
        </w:r>
        <w:r>
          <w:rPr>
            <w:lang w:val="en-US"/>
          </w:rPr>
          <w:t>r</w:t>
        </w:r>
        <w:r w:rsidRPr="006A6414">
          <w:rPr>
            <w:lang w:val="en-US"/>
          </w:rPr>
          <w:t>form the benchmarking for an AI task following the requirements defined by the working groups (</w:t>
        </w:r>
        <w:r>
          <w:rPr>
            <w:lang w:val="en-US"/>
          </w:rPr>
          <w:t>"</w:t>
        </w:r>
        <w:r w:rsidRPr="006A6414">
          <w:rPr>
            <w:lang w:val="en-US"/>
          </w:rPr>
          <w:t>horizontal</w:t>
        </w:r>
        <w:r>
          <w:rPr>
            <w:lang w:val="en-US"/>
          </w:rPr>
          <w:t>"</w:t>
        </w:r>
        <w:r w:rsidRPr="006A6414">
          <w:rPr>
            <w:lang w:val="en-US"/>
          </w:rPr>
          <w:t xml:space="preserve">). </w:t>
        </w:r>
        <w:r w:rsidRPr="00B37AE2">
          <w:rPr>
            <w:lang w:val="en-US"/>
          </w:rPr>
          <w:t>The working groups play a ‘crosscutting’ role and affect all topic groups with their considerations about data and AI solution methods- and handling, ethics, regulatory, and clinical evaluation.</w:t>
        </w:r>
      </w:ins>
    </w:p>
    <w:p w14:paraId="16D807E4" w14:textId="77777777" w:rsidR="00727D70" w:rsidRPr="002B3FCE" w:rsidRDefault="00727D70" w:rsidP="00727D70">
      <w:pPr>
        <w:jc w:val="center"/>
        <w:rPr>
          <w:ins w:id="386" w:author="Simao de Campos Neto" w:date="2020-09-11T19:52:00Z"/>
        </w:rPr>
      </w:pPr>
      <w:ins w:id="387" w:author="Simao de Campos Neto" w:date="2020-09-11T19:52:00Z">
        <w:r>
          <w:rPr>
            <w:noProof/>
          </w:rPr>
          <w:drawing>
            <wp:inline distT="0" distB="0" distL="0" distR="0" wp14:anchorId="5326209E" wp14:editId="78BE2450">
              <wp:extent cx="5152086" cy="2606777"/>
              <wp:effectExtent l="0" t="0" r="4445" b="0"/>
              <wp:docPr id="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32">
                        <a:extLst>
                          <a:ext uri="{28A0092B-C50C-407E-A947-70E740481C1C}">
                            <a14:useLocalDpi xmlns:a14="http://schemas.microsoft.com/office/drawing/2010/main" val="0"/>
                          </a:ext>
                        </a:extLst>
                      </a:blip>
                      <a:stretch>
                        <a:fillRect/>
                      </a:stretch>
                    </pic:blipFill>
                    <pic:spPr>
                      <a:xfrm>
                        <a:off x="0" y="0"/>
                        <a:ext cx="5152086" cy="2606777"/>
                      </a:xfrm>
                      <a:prstGeom prst="rect">
                        <a:avLst/>
                      </a:prstGeom>
                    </pic:spPr>
                  </pic:pic>
                </a:graphicData>
              </a:graphic>
            </wp:inline>
          </w:drawing>
        </w:r>
      </w:ins>
    </w:p>
    <w:p w14:paraId="78B373A4" w14:textId="77777777" w:rsidR="00727D70" w:rsidRPr="006A6414" w:rsidRDefault="00727D70" w:rsidP="00727D70">
      <w:pPr>
        <w:pStyle w:val="FigureNotitle"/>
        <w:rPr>
          <w:ins w:id="388" w:author="Simao de Campos Neto" w:date="2020-09-11T19:52:00Z"/>
          <w:lang w:val="en-US"/>
        </w:rPr>
      </w:pPr>
      <w:ins w:id="389" w:author="Simao de Campos Neto" w:date="2020-09-11T19:52:00Z">
        <w:r w:rsidRPr="006A6414">
          <w:rPr>
            <w:lang w:val="en-US"/>
          </w:rPr>
          <w:t xml:space="preserve">Figure 2: Interaction between working groups (‘horizontal’) and topic groups (vertical’) </w:t>
        </w:r>
      </w:ins>
    </w:p>
    <w:p w14:paraId="1768552A" w14:textId="77777777" w:rsidR="00727D70" w:rsidRPr="008C5D60" w:rsidRDefault="00727D70" w:rsidP="00727D70">
      <w:pPr>
        <w:rPr>
          <w:ins w:id="390" w:author="TSB-SCN" w:date="2020-09-08T10:31:00Z"/>
        </w:rPr>
      </w:pPr>
      <w:ins w:id="391" w:author=" " w:date="2020-09-15T16:46:00Z">
        <w:r>
          <w:t>FG-AI4H</w:t>
        </w:r>
      </w:ins>
      <w:ins w:id="392" w:author="TSB-SCN" w:date="2020-09-08T10:24:00Z">
        <w:r w:rsidRPr="008C5D60">
          <w:t xml:space="preserve"> also created </w:t>
        </w:r>
      </w:ins>
      <w:ins w:id="393" w:author=" " w:date="2020-09-15T16:46:00Z">
        <w:r>
          <w:t xml:space="preserve">an </w:t>
        </w:r>
      </w:ins>
      <w:ins w:id="394" w:author="TSB-SCN" w:date="2020-09-08T10:24:00Z">
        <w:r w:rsidRPr="008C5D60">
          <w:t xml:space="preserve">ad hoc group </w:t>
        </w:r>
      </w:ins>
      <w:ins w:id="395" w:author="TSB-SCN" w:date="2020-09-08T10:25:00Z">
        <w:r w:rsidRPr="008C5D60">
          <w:t xml:space="preserve">on </w:t>
        </w:r>
      </w:ins>
      <w:ins w:id="396" w:author="TSB-SCN" w:date="2020-09-08T10:30:00Z">
        <w:r w:rsidRPr="008C5D60">
          <w:t xml:space="preserve">digital technologies for COVID health emergency </w:t>
        </w:r>
      </w:ins>
      <w:ins w:id="397" w:author="TSB-SCN" w:date="2020-09-08T10:31:00Z">
        <w:r w:rsidRPr="008C5D60">
          <w:t>(</w:t>
        </w:r>
      </w:ins>
      <w:ins w:id="398" w:author="TSB-SCN" w:date="2020-09-08T10:34:00Z">
        <w:r w:rsidRPr="008C5D60">
          <w:fldChar w:fldCharType="begin"/>
        </w:r>
        <w:r w:rsidRPr="008C5D60">
          <w:instrText xml:space="preserve"> HYPERLINK "https://itu.int/en/ITU-T/focusgroups/ai4h/Pages/dt4he.aspx" </w:instrText>
        </w:r>
        <w:r w:rsidRPr="008C5D60">
          <w:fldChar w:fldCharType="separate"/>
        </w:r>
        <w:r w:rsidRPr="008C5D60">
          <w:rPr>
            <w:rStyle w:val="Hyperlink"/>
          </w:rPr>
          <w:t>AHG-DT4HE</w:t>
        </w:r>
        <w:r w:rsidRPr="008C5D60">
          <w:fldChar w:fldCharType="end"/>
        </w:r>
      </w:ins>
      <w:ins w:id="399" w:author="TSB-SCN" w:date="2020-09-08T10:31:00Z">
        <w:r w:rsidRPr="008C5D60">
          <w:t>)</w:t>
        </w:r>
      </w:ins>
      <w:ins w:id="400" w:author="TSB-SCN" w:date="2020-09-08T10:24:00Z">
        <w:r w:rsidRPr="008C5D60">
          <w:t xml:space="preserve"> that </w:t>
        </w:r>
      </w:ins>
      <w:ins w:id="401" w:author="TSB-SCN" w:date="2020-09-08T10:32:00Z">
        <w:r w:rsidRPr="008C5D60">
          <w:t>will collect effective ways and cases on AI and other digital technologies to combat COVID-19 covering the entire cycle of an epidemic emergency</w:t>
        </w:r>
      </w:ins>
      <w:ins w:id="402" w:author="TSB-SCN" w:date="2020-09-08T10:33:00Z">
        <w:r w:rsidRPr="008C5D60">
          <w:t>.</w:t>
        </w:r>
      </w:ins>
      <w:ins w:id="403" w:author="TSB-SCN" w:date="2020-09-08T10:32:00Z">
        <w:r w:rsidRPr="008C5D60">
          <w:t xml:space="preserve"> Outputs are expected to evolve </w:t>
        </w:r>
        <w:r w:rsidRPr="008C5D60">
          <w:lastRenderedPageBreak/>
          <w:t>towards a more generalizable mechanism on the health emergency continuum, eventually applicable to other pandemics.</w:t>
        </w:r>
      </w:ins>
    </w:p>
    <w:p w14:paraId="1897E608" w14:textId="77777777" w:rsidR="00727D70" w:rsidRPr="008C5D60" w:rsidRDefault="00727D70" w:rsidP="00727D70"/>
    <w:p w14:paraId="1660761C" w14:textId="77777777" w:rsidR="00727D70" w:rsidRPr="008C5D60" w:rsidDel="00786AA3" w:rsidRDefault="00727D70" w:rsidP="00727D70">
      <w:pPr>
        <w:jc w:val="center"/>
        <w:rPr>
          <w:del w:id="404" w:author="Simao de Campos Neto" w:date="2020-09-11T19:46:00Z"/>
        </w:rPr>
      </w:pPr>
      <w:del w:id="405" w:author="Simao de Campos Neto" w:date="2020-09-11T19:46:00Z">
        <w:r>
          <w:rPr>
            <w:noProof/>
          </w:rPr>
          <w:drawing>
            <wp:inline distT="0" distB="0" distL="0" distR="0" wp14:anchorId="318405E0" wp14:editId="30E2431C">
              <wp:extent cx="2462748" cy="12865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3">
                        <a:extLst>
                          <a:ext uri="{28A0092B-C50C-407E-A947-70E740481C1C}">
                            <a14:useLocalDpi xmlns:a14="http://schemas.microsoft.com/office/drawing/2010/main" val="0"/>
                          </a:ext>
                        </a:extLst>
                      </a:blip>
                      <a:stretch>
                        <a:fillRect/>
                      </a:stretch>
                    </pic:blipFill>
                    <pic:spPr>
                      <a:xfrm>
                        <a:off x="0" y="0"/>
                        <a:ext cx="2462748" cy="1286510"/>
                      </a:xfrm>
                      <a:prstGeom prst="rect">
                        <a:avLst/>
                      </a:prstGeom>
                    </pic:spPr>
                  </pic:pic>
                </a:graphicData>
              </a:graphic>
            </wp:inline>
          </w:drawing>
        </w:r>
      </w:del>
    </w:p>
    <w:p w14:paraId="0D9FC24D" w14:textId="77777777" w:rsidR="00727D70" w:rsidRPr="008C5D60" w:rsidDel="00786AA3" w:rsidRDefault="00727D70" w:rsidP="00727D70">
      <w:pPr>
        <w:pStyle w:val="FigureNotitle"/>
        <w:rPr>
          <w:del w:id="406" w:author="Simao de Campos Neto" w:date="2020-09-11T19:46:00Z"/>
        </w:rPr>
      </w:pPr>
      <w:del w:id="407" w:author="Simao de Campos Neto" w:date="2020-09-11T19:46:00Z">
        <w:r w:rsidRPr="008C5D60" w:rsidDel="00786AA3">
          <w:delText>Figure 2: Organigram of the FG-AI4H with working groups and topic groups [1]</w:delText>
        </w:r>
      </w:del>
    </w:p>
    <w:p w14:paraId="44EDCB4E" w14:textId="77777777" w:rsidR="00727D70" w:rsidRDefault="00727D70" w:rsidP="00727D70">
      <w:pPr>
        <w:pStyle w:val="Heading2"/>
        <w:numPr>
          <w:ilvl w:val="0"/>
          <w:numId w:val="21"/>
        </w:numPr>
        <w:ind w:left="567" w:hanging="567"/>
        <w:rPr>
          <w:ins w:id="408" w:author="Simao de Campos Neto" w:date="2020-09-11T19:46:00Z"/>
        </w:rPr>
      </w:pPr>
      <w:ins w:id="409" w:author="Simao de Campos Neto" w:date="2020-09-11T19:46:00Z">
        <w:r>
          <w:t>Deliverables</w:t>
        </w:r>
      </w:ins>
      <w:ins w:id="410" w:author="Simao de Campos Neto" w:date="2020-09-11T19:53:00Z">
        <w:r>
          <w:t xml:space="preserve"> [2]</w:t>
        </w:r>
      </w:ins>
    </w:p>
    <w:p w14:paraId="719D462D" w14:textId="77777777" w:rsidR="00727D70" w:rsidRDefault="00727D70" w:rsidP="00727D70">
      <w:pPr>
        <w:rPr>
          <w:ins w:id="411" w:author="Simao de Campos Neto" w:date="2020-09-11T19:46:00Z"/>
          <w:lang w:val="en-US"/>
        </w:rPr>
      </w:pPr>
      <w:ins w:id="412" w:author="Simao de Campos Neto" w:date="2020-09-11T19:46:00Z">
        <w:r w:rsidRPr="00013D2C">
          <w:rPr>
            <w:lang w:val="en-US"/>
          </w:rPr>
          <w:t>The main output documents (deliverables) of FG</w:t>
        </w:r>
        <w:r>
          <w:rPr>
            <w:lang w:val="en-US"/>
          </w:rPr>
          <w:t>-</w:t>
        </w:r>
        <w:r w:rsidRPr="00013D2C">
          <w:rPr>
            <w:lang w:val="en-US"/>
          </w:rPr>
          <w:t>AI4H are produced in joint effort by FG</w:t>
        </w:r>
        <w:r>
          <w:rPr>
            <w:lang w:val="en-US"/>
          </w:rPr>
          <w:t>-</w:t>
        </w:r>
        <w:r w:rsidRPr="00013D2C">
          <w:rPr>
            <w:lang w:val="en-US"/>
          </w:rPr>
          <w:t>AI4H members participating in the working groups and topic groups.</w:t>
        </w:r>
        <w:r>
          <w:rPr>
            <w:lang w:val="en-US"/>
          </w:rPr>
          <w:t xml:space="preserve"> Figure 3 provides an overview of all deliverables and their relation to each</w:t>
        </w:r>
      </w:ins>
      <w:ins w:id="413" w:author="Simao de Campos Neto" w:date="2020-09-11T19:51:00Z">
        <w:r>
          <w:rPr>
            <w:lang w:val="en-US"/>
          </w:rPr>
          <w:t xml:space="preserve"> </w:t>
        </w:r>
      </w:ins>
      <w:ins w:id="414" w:author="Simao de Campos Neto" w:date="2020-09-11T19:46:00Z">
        <w:r>
          <w:rPr>
            <w:lang w:val="en-US"/>
          </w:rPr>
          <w:t xml:space="preserve">other. </w:t>
        </w:r>
      </w:ins>
    </w:p>
    <w:p w14:paraId="399A1A31" w14:textId="77777777" w:rsidR="00727D70" w:rsidRDefault="00727D70" w:rsidP="00727D70">
      <w:pPr>
        <w:pStyle w:val="Figure"/>
        <w:rPr>
          <w:ins w:id="415" w:author="Simao de Campos Neto" w:date="2020-09-11T19:46:00Z"/>
        </w:rPr>
      </w:pPr>
      <w:ins w:id="416" w:author="Simao de Campos Neto" w:date="2020-09-11T19:46:00Z">
        <w:r>
          <w:fldChar w:fldCharType="begin"/>
        </w:r>
        <w:r>
          <w:instrText xml:space="preserve"> INCLUDEPICTURE "https://lh6.googleusercontent.com/TyaOWCIM3Huss8WiKlxgPNr_JTrpcxTNqhl8eB0VhatdVfMyT4axxu6jPGoqBVnhnn3ReMQlosrNonLv6huVVjeM_3F26DR8RGCnLzKhWseUD0KHAQlps-Acrr8pWgBWKa2uTSnh" \* MERGEFORMATINET </w:instrText>
        </w:r>
        <w:r>
          <w:fldChar w:fldCharType="separate"/>
        </w:r>
      </w:ins>
      <w:r>
        <w:rPr>
          <w:noProof/>
        </w:rPr>
        <w:drawing>
          <wp:inline distT="0" distB="0" distL="0" distR="0" wp14:anchorId="73354FC0" wp14:editId="5F417CFF">
            <wp:extent cx="6120765" cy="352871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765" cy="3528715"/>
                    </a:xfrm>
                    <a:prstGeom prst="rect">
                      <a:avLst/>
                    </a:prstGeom>
                  </pic:spPr>
                </pic:pic>
              </a:graphicData>
            </a:graphic>
          </wp:inline>
        </w:drawing>
      </w:r>
      <w:ins w:id="417" w:author="Simao de Campos Neto" w:date="2020-09-11T19:46:00Z">
        <w:r>
          <w:fldChar w:fldCharType="end"/>
        </w:r>
      </w:ins>
    </w:p>
    <w:p w14:paraId="67EBAEBA" w14:textId="77777777" w:rsidR="00727D70" w:rsidRPr="00013D2C" w:rsidRDefault="00727D70" w:rsidP="00727D70">
      <w:pPr>
        <w:pStyle w:val="FigureNotitle"/>
        <w:rPr>
          <w:ins w:id="418" w:author="Simao de Campos Neto" w:date="2020-09-11T19:46:00Z"/>
          <w:lang w:val="en-US"/>
        </w:rPr>
      </w:pPr>
      <w:ins w:id="419" w:author="Simao de Campos Neto" w:date="2020-09-11T19:46:00Z">
        <w:r w:rsidRPr="008C2C9C">
          <w:rPr>
            <w:bCs/>
            <w:lang w:val="en-US"/>
          </w:rPr>
          <w:t>Figure 3:</w:t>
        </w:r>
        <w:r w:rsidRPr="00013D2C">
          <w:rPr>
            <w:lang w:val="en-US"/>
          </w:rPr>
          <w:t xml:space="preserve"> Overview of the structure of the deliverables</w:t>
        </w:r>
        <w:r>
          <w:rPr>
            <w:lang w:val="en-US"/>
          </w:rPr>
          <w:t xml:space="preserve"> and their relation to each other</w:t>
        </w:r>
      </w:ins>
    </w:p>
    <w:p w14:paraId="579B091C" w14:textId="77777777" w:rsidR="00727D70" w:rsidRPr="008C5D60" w:rsidRDefault="00727D70" w:rsidP="00727D70"/>
    <w:p w14:paraId="71B95474" w14:textId="77777777" w:rsidR="00727D70" w:rsidRPr="008C5D60" w:rsidRDefault="00727D70" w:rsidP="00740F47">
      <w:pPr>
        <w:pStyle w:val="Heading1"/>
        <w:pPrChange w:id="420" w:author="TSB-SCN" w:date="2020-09-08T11:01:00Z">
          <w:pPr>
            <w:pStyle w:val="Heading1"/>
            <w:numPr>
              <w:numId w:val="0"/>
            </w:numPr>
            <w:tabs>
              <w:tab w:val="clear" w:pos="432"/>
            </w:tabs>
            <w:ind w:left="0" w:firstLine="0"/>
          </w:pPr>
        </w:pPrChange>
      </w:pPr>
      <w:bookmarkStart w:id="421" w:name="_6id50rg0xxof" w:colFirst="0" w:colLast="0"/>
      <w:bookmarkEnd w:id="421"/>
      <w:del w:id="422" w:author="TSB-SCN" w:date="2020-09-08T11:03:00Z">
        <w:r w:rsidDel="00B54200">
          <w:delText>7.</w:delText>
        </w:r>
      </w:del>
      <w:del w:id="423" w:author="TSB-SCN" w:date="2020-09-08T10:55:00Z">
        <w:r w:rsidDel="00B54200">
          <w:delText xml:space="preserve"> </w:delText>
        </w:r>
      </w:del>
      <w:r>
        <w:t>Participate in a working group</w:t>
      </w:r>
    </w:p>
    <w:p w14:paraId="6DE9EBCF" w14:textId="77777777" w:rsidR="00727D70" w:rsidRPr="008C5D60" w:rsidRDefault="00727D70" w:rsidP="00727D70">
      <w:r w:rsidRPr="008C5D60">
        <w:t>You can ask the secretariat (</w:t>
      </w:r>
      <w:hyperlink r:id="rId35">
        <w:r w:rsidRPr="008C5D60">
          <w:rPr>
            <w:rStyle w:val="Hyperlink"/>
          </w:rPr>
          <w:t>tsbfgai4h@itu.int</w:t>
        </w:r>
      </w:hyperlink>
      <w:r w:rsidRPr="008C5D60">
        <w:t>) for an introduction to the respective chair of the working group of your interest. Please use a descriptive e</w:t>
      </w:r>
      <w:del w:id="424" w:author=" " w:date="2020-09-15T16:47:00Z">
        <w:r w:rsidRPr="008C5D60" w:rsidDel="00F718D9">
          <w:delText>-</w:delText>
        </w:r>
      </w:del>
      <w:r w:rsidRPr="008C5D60">
        <w:t>mail subject (e.g. "Participation in working group X"), briefly introduce yourself, describe your relevant expertise, and explain your interest in the working group.</w:t>
      </w:r>
    </w:p>
    <w:p w14:paraId="42086633" w14:textId="77777777" w:rsidR="00727D70" w:rsidRPr="008C5D60" w:rsidRDefault="00727D70" w:rsidP="00727D70"/>
    <w:p w14:paraId="5745920F" w14:textId="77777777" w:rsidR="00727D70" w:rsidRPr="008C5D60" w:rsidRDefault="00727D70" w:rsidP="00740F47">
      <w:pPr>
        <w:pStyle w:val="Heading1"/>
        <w:pPrChange w:id="425" w:author="TSB-SCN" w:date="2020-09-08T11:01:00Z">
          <w:pPr>
            <w:pStyle w:val="Heading1"/>
            <w:numPr>
              <w:numId w:val="0"/>
            </w:numPr>
            <w:tabs>
              <w:tab w:val="clear" w:pos="432"/>
            </w:tabs>
            <w:ind w:left="0" w:firstLine="0"/>
          </w:pPr>
        </w:pPrChange>
      </w:pPr>
      <w:bookmarkStart w:id="426" w:name="_xn8p5yqkgmy0" w:colFirst="0" w:colLast="0"/>
      <w:bookmarkEnd w:id="426"/>
      <w:del w:id="427" w:author="TSB-SCN" w:date="2020-09-08T11:03:00Z">
        <w:r w:rsidDel="00B54200">
          <w:lastRenderedPageBreak/>
          <w:delText>8.</w:delText>
        </w:r>
      </w:del>
      <w:del w:id="428" w:author="TSB-SCN" w:date="2020-09-08T10:55:00Z">
        <w:r w:rsidDel="00B54200">
          <w:delText xml:space="preserve"> </w:delText>
        </w:r>
      </w:del>
      <w:r>
        <w:t>Participate in one of the existing topic groups</w:t>
      </w:r>
    </w:p>
    <w:p w14:paraId="230139FE" w14:textId="77777777" w:rsidR="00727D70" w:rsidRPr="008C5D60" w:rsidRDefault="00727D70" w:rsidP="00727D70">
      <w:r w:rsidRPr="008C5D60">
        <w:t xml:space="preserve">Visit our website </w:t>
      </w:r>
      <w:hyperlink r:id="rId36">
        <w:r w:rsidRPr="008C5D60">
          <w:rPr>
            <w:rStyle w:val="Hyperlink"/>
          </w:rPr>
          <w:t>https://itu.int/go/fgai4h</w:t>
        </w:r>
      </w:hyperlink>
      <w:r w:rsidRPr="008C5D60">
        <w:t xml:space="preserve"> and select the topic group you want to join. Each topic group has its own page on our website where you find more information in a "Call for Topic Group Participation" including instructions how to "Get involved". Once you are a member of the topic group of your interest, you can contribute to the work of the topic group, which is centred around the writing of a topic description document, as main outcome and deliverable of each topic group. The process is moderated by a so called "topic driver". The time and effort you want to allocate can be arranged individually. Several topic groups communicate over separate mailing lists. You can subscribe to the mailing list of your choice on </w:t>
      </w:r>
      <w:hyperlink r:id="rId37">
        <w:r w:rsidRPr="008C5D60">
          <w:rPr>
            <w:rStyle w:val="Hyperlink"/>
          </w:rPr>
          <w:t>https://itu.int/go/fgai4h/lists</w:t>
        </w:r>
      </w:hyperlink>
      <w:r w:rsidRPr="008C5D60">
        <w:t>.</w:t>
      </w:r>
    </w:p>
    <w:p w14:paraId="011A9860" w14:textId="77777777" w:rsidR="00727D70" w:rsidRPr="008C5D60" w:rsidRDefault="00727D70" w:rsidP="00727D70">
      <w:bookmarkStart w:id="429" w:name="_vno899a8qsz9" w:colFirst="0" w:colLast="0"/>
      <w:bookmarkEnd w:id="429"/>
    </w:p>
    <w:p w14:paraId="745438D8" w14:textId="77777777" w:rsidR="00727D70" w:rsidRPr="008C5D60" w:rsidRDefault="00727D70" w:rsidP="00740F47">
      <w:pPr>
        <w:pStyle w:val="Heading1"/>
        <w:pPrChange w:id="430" w:author="TSB-SCN" w:date="2020-09-08T11:01:00Z">
          <w:pPr>
            <w:pStyle w:val="Heading1"/>
            <w:numPr>
              <w:numId w:val="0"/>
            </w:numPr>
            <w:tabs>
              <w:tab w:val="clear" w:pos="432"/>
            </w:tabs>
            <w:ind w:left="0" w:firstLine="0"/>
          </w:pPr>
        </w:pPrChange>
      </w:pPr>
      <w:bookmarkStart w:id="431" w:name="_Ref50456581"/>
      <w:del w:id="432" w:author="TSB-SCN" w:date="2020-09-08T11:03:00Z">
        <w:r w:rsidDel="00B54200">
          <w:delText>9.</w:delText>
        </w:r>
      </w:del>
      <w:del w:id="433" w:author="TSB-SCN" w:date="2020-09-08T10:55:00Z">
        <w:r w:rsidDel="00B54200">
          <w:delText xml:space="preserve"> </w:delText>
        </w:r>
      </w:del>
      <w:r>
        <w:t>Working method / contribute / propose a new "AI for Health" topic</w:t>
      </w:r>
      <w:bookmarkEnd w:id="431"/>
    </w:p>
    <w:p w14:paraId="5E15A97C" w14:textId="77777777" w:rsidR="00727D70" w:rsidRPr="008C5D60" w:rsidRDefault="00727D70" w:rsidP="00727D70">
      <w:r w:rsidRPr="008C5D60">
        <w:t xml:space="preserve">The working method of FG-AI4H is centred around documents. FG-AI4H members (= you) can submit "input documents" to the bimonthly meetings, where the </w:t>
      </w:r>
      <w:r w:rsidRPr="008C5D60">
        <w:rPr>
          <w:i/>
        </w:rPr>
        <w:t xml:space="preserve">authors are expected to present </w:t>
      </w:r>
      <w:r w:rsidRPr="008C5D60">
        <w:t xml:space="preserve">the document and respond to questions raised by FG-AI4H members. The presentations can be accompanied by PowerPoint or PDF slides (optional). All documents are published in our collaboration site (see below). In this way, the work of the group is transparently documented. The group can decide to turn some documents into so called "output documents". </w:t>
      </w:r>
    </w:p>
    <w:p w14:paraId="0013D889" w14:textId="77777777" w:rsidR="00727D70" w:rsidRPr="008C5D60" w:rsidRDefault="00727D70" w:rsidP="00727D70">
      <w:r w:rsidRPr="008C5D60">
        <w:t xml:space="preserve">If you want to submit a document on any subject matter, please follow these instructions (please keep in mind the deadline published on </w:t>
      </w:r>
      <w:hyperlink r:id="rId38">
        <w:r w:rsidRPr="008C5D60">
          <w:rPr>
            <w:rStyle w:val="Hyperlink"/>
          </w:rPr>
          <w:t>https://itu.int/go/fgai4h</w:t>
        </w:r>
      </w:hyperlink>
      <w:r w:rsidRPr="008C5D60">
        <w:t>):</w:t>
      </w:r>
    </w:p>
    <w:p w14:paraId="1466B51F" w14:textId="77777777" w:rsidR="00727D70" w:rsidRPr="008C5D60" w:rsidRDefault="00727D70" w:rsidP="00727D70">
      <w:pPr>
        <w:numPr>
          <w:ilvl w:val="0"/>
          <w:numId w:val="25"/>
        </w:numPr>
        <w:ind w:left="714" w:hanging="357"/>
      </w:pPr>
      <w:r w:rsidRPr="008C5D60">
        <w:t xml:space="preserve">Use this template for your document submission: </w:t>
      </w:r>
      <w:hyperlink r:id="rId39">
        <w:r w:rsidRPr="008C5D60">
          <w:rPr>
            <w:rStyle w:val="Hyperlink"/>
          </w:rPr>
          <w:t>https://itu.int/en/ITU-T/focusgroups/ai4h/‌Documents/FGAI4H-Doc-template.docx</w:t>
        </w:r>
      </w:hyperlink>
    </w:p>
    <w:p w14:paraId="433F2654" w14:textId="77777777" w:rsidR="00727D70" w:rsidRPr="008C5D60" w:rsidRDefault="00727D70" w:rsidP="00727D70">
      <w:pPr>
        <w:numPr>
          <w:ilvl w:val="0"/>
          <w:numId w:val="25"/>
        </w:numPr>
        <w:ind w:left="714" w:hanging="357"/>
      </w:pPr>
      <w:r w:rsidRPr="008C5D60">
        <w:t xml:space="preserve">Submit your document by e-mail to: </w:t>
      </w:r>
      <w:hyperlink r:id="rId40">
        <w:r w:rsidRPr="008C5D60">
          <w:rPr>
            <w:rStyle w:val="Hyperlink"/>
          </w:rPr>
          <w:t>tsbfgai4h@itu.int</w:t>
        </w:r>
      </w:hyperlink>
    </w:p>
    <w:p w14:paraId="68AE3142" w14:textId="77777777" w:rsidR="00727D70" w:rsidRPr="008C5D60" w:rsidRDefault="00727D70" w:rsidP="00727D70">
      <w:pPr>
        <w:numPr>
          <w:ilvl w:val="0"/>
          <w:numId w:val="25"/>
        </w:numPr>
        <w:ind w:left="714" w:hanging="357"/>
      </w:pPr>
      <w:r w:rsidRPr="008C5D60">
        <w:t xml:space="preserve">Please submit a Word file, </w:t>
      </w:r>
      <w:r w:rsidRPr="008C5D60">
        <w:rPr>
          <w:i/>
          <w:u w:val="single"/>
        </w:rPr>
        <w:t>not</w:t>
      </w:r>
      <w:r w:rsidRPr="008C5D60">
        <w:rPr>
          <w:i/>
        </w:rPr>
        <w:t xml:space="preserve"> </w:t>
      </w:r>
      <w:r w:rsidRPr="008C5D60">
        <w:t>a PDF (additional attachments and slides are OK).</w:t>
      </w:r>
    </w:p>
    <w:p w14:paraId="7DA4A94F" w14:textId="77777777" w:rsidR="00727D70" w:rsidRPr="008C5D60" w:rsidRDefault="00727D70" w:rsidP="00727D70">
      <w:r w:rsidRPr="008C5D60">
        <w:t xml:space="preserve">If you want to propose a new "AI for Health" topic, simply follow these instructions: </w:t>
      </w:r>
      <w:hyperlink r:id="rId41" w:history="1">
        <w:r w:rsidRPr="008C5D60">
          <w:rPr>
            <w:rStyle w:val="Hyperlink"/>
          </w:rPr>
          <w:t>https://itu.int/en/ITU-T/focusgroups/ai4h/Documents/FGAI4H-G-102-CfP_UC_Benchm_Data.pdf</w:t>
        </w:r>
      </w:hyperlink>
      <w:r w:rsidRPr="008C5D60">
        <w:t xml:space="preserve">. Briefly, you will need to respond to eleven questions listed in the PDF, submit the document to </w:t>
      </w:r>
      <w:hyperlink r:id="rId42">
        <w:r w:rsidRPr="008C5D60">
          <w:rPr>
            <w:rStyle w:val="Hyperlink"/>
          </w:rPr>
          <w:t>tsbfgai4h@itu.int</w:t>
        </w:r>
      </w:hyperlink>
      <w:r w:rsidRPr="008C5D60">
        <w:t xml:space="preserve"> and give a presentation at the next meeting and answer questions.</w:t>
      </w:r>
    </w:p>
    <w:p w14:paraId="310030F7" w14:textId="77777777" w:rsidR="00727D70" w:rsidRPr="008C5D60" w:rsidRDefault="00727D70" w:rsidP="00727D70"/>
    <w:p w14:paraId="6F63318B" w14:textId="77777777" w:rsidR="00727D70" w:rsidRPr="008C5D60" w:rsidRDefault="00727D70" w:rsidP="00740F47">
      <w:pPr>
        <w:pStyle w:val="Heading1"/>
        <w:pPrChange w:id="434" w:author="TSB-SCN" w:date="2020-09-08T11:01:00Z">
          <w:pPr>
            <w:pStyle w:val="Heading1"/>
            <w:numPr>
              <w:numId w:val="0"/>
            </w:numPr>
            <w:tabs>
              <w:tab w:val="clear" w:pos="432"/>
            </w:tabs>
            <w:ind w:left="-432" w:firstLine="432"/>
          </w:pPr>
        </w:pPrChange>
      </w:pPr>
      <w:bookmarkStart w:id="435" w:name="_48lx1gfluep3" w:colFirst="0" w:colLast="0"/>
      <w:bookmarkEnd w:id="435"/>
      <w:del w:id="436" w:author="TSB-SCN" w:date="2020-09-08T11:03:00Z">
        <w:r w:rsidDel="00B54200">
          <w:delText>10.</w:delText>
        </w:r>
      </w:del>
      <w:del w:id="437" w:author="TSB-SCN" w:date="2020-09-08T10:55:00Z">
        <w:r w:rsidDel="00B54200">
          <w:delText xml:space="preserve"> </w:delText>
        </w:r>
      </w:del>
      <w:r>
        <w:t>Online collaboration tools</w:t>
      </w:r>
    </w:p>
    <w:p w14:paraId="4B709C14" w14:textId="77777777" w:rsidR="00727D70" w:rsidRPr="008C5D60" w:rsidRDefault="00727D70" w:rsidP="00727D70">
      <w:r w:rsidRPr="008C5D60">
        <w:t>Our general mailing list (</w:t>
      </w:r>
      <w:hyperlink r:id="rId43">
        <w:r w:rsidRPr="008C5D60">
          <w:rPr>
            <w:rStyle w:val="Hyperlink"/>
          </w:rPr>
          <w:t>fgai4h@lists.itu.int</w:t>
        </w:r>
      </w:hyperlink>
      <w:r w:rsidRPr="008C5D60">
        <w:t xml:space="preserve">) serves as the main channel for communication (subscribe to the "fgai4h" mailing list on </w:t>
      </w:r>
      <w:hyperlink r:id="rId44">
        <w:r w:rsidRPr="008C5D60">
          <w:rPr>
            <w:rStyle w:val="Hyperlink"/>
          </w:rPr>
          <w:t xml:space="preserve"> https://itu.int/go/fgai4h/lists</w:t>
        </w:r>
      </w:hyperlink>
      <w:r w:rsidRPr="008C5D60">
        <w:t>).</w:t>
      </w:r>
    </w:p>
    <w:p w14:paraId="3A208B66" w14:textId="77777777" w:rsidR="00727D70" w:rsidRPr="008C5D60" w:rsidRDefault="00727D70" w:rsidP="00727D70">
      <w:r w:rsidRPr="008C5D60">
        <w:t xml:space="preserve">You can attend our workshops and meetings not only physically but also remotely via internet (e.g. with </w:t>
      </w:r>
      <w:ins w:id="438" w:author="Simao de Campos Neto" w:date="2020-09-11T19:54:00Z">
        <w:r>
          <w:t xml:space="preserve">ITU's MyMeetings tool at </w:t>
        </w:r>
        <w:r>
          <w:fldChar w:fldCharType="begin"/>
        </w:r>
        <w:r>
          <w:instrText xml:space="preserve"> HYPERLINK "https://remote.itu.int" </w:instrText>
        </w:r>
        <w:r>
          <w:fldChar w:fldCharType="separate"/>
        </w:r>
        <w:r w:rsidRPr="00FE4204">
          <w:rPr>
            <w:rStyle w:val="Hyperlink"/>
          </w:rPr>
          <w:t>https://remote.itu.int</w:t>
        </w:r>
        <w:r>
          <w:fldChar w:fldCharType="end"/>
        </w:r>
        <w:r>
          <w:t xml:space="preserve"> or </w:t>
        </w:r>
      </w:ins>
      <w:r w:rsidRPr="008C5D60">
        <w:t xml:space="preserve">Zoom). You can find more information on </w:t>
      </w:r>
      <w:del w:id="439" w:author="Simao de Campos Neto" w:date="2020-09-11T19:54:00Z">
        <w:r w:rsidRPr="008C5D60" w:rsidDel="00E37DCD">
          <w:delText xml:space="preserve">our </w:delText>
        </w:r>
      </w:del>
      <w:ins w:id="440" w:author="Simao de Campos Neto" w:date="2020-09-11T19:54:00Z">
        <w:r>
          <w:t>the main</w:t>
        </w:r>
        <w:r w:rsidRPr="008C5D60">
          <w:t xml:space="preserve"> </w:t>
        </w:r>
      </w:ins>
      <w:r w:rsidRPr="008C5D60">
        <w:t>web</w:t>
      </w:r>
      <w:ins w:id="441" w:author="Simao de Campos Neto" w:date="2020-09-11T19:54:00Z">
        <w:r>
          <w:t>site</w:t>
        </w:r>
      </w:ins>
      <w:del w:id="442" w:author="Simao de Campos Neto" w:date="2020-09-11T19:54:00Z">
        <w:r w:rsidRPr="008C5D60" w:rsidDel="00E37DCD">
          <w:delText>page</w:delText>
        </w:r>
      </w:del>
      <w:r w:rsidRPr="008C5D60">
        <w:t xml:space="preserve"> </w:t>
      </w:r>
      <w:hyperlink r:id="rId45">
        <w:r w:rsidRPr="008C5D60">
          <w:rPr>
            <w:rStyle w:val="Hyperlink"/>
          </w:rPr>
          <w:t>https://itu.int/go/fgai4h</w:t>
        </w:r>
      </w:hyperlink>
      <w:r w:rsidRPr="008C5D60">
        <w:t>, usually a few days prior to the event.</w:t>
      </w:r>
    </w:p>
    <w:p w14:paraId="0D90A39F" w14:textId="77777777" w:rsidR="00727D70" w:rsidRPr="008C5D60" w:rsidRDefault="00727D70" w:rsidP="00727D70">
      <w:pPr>
        <w:pStyle w:val="Normalbeforetable"/>
      </w:pPr>
      <w:bookmarkStart w:id="443" w:name="_9fkwvq24tj5t" w:colFirst="0" w:colLast="0"/>
      <w:bookmarkEnd w:id="443"/>
      <w:r w:rsidRPr="008C5D60">
        <w:t>ITU has equipped us with several collaboration tools, centred around our collaboration site.</w:t>
      </w: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727D70" w:rsidRPr="008C5D60" w14:paraId="241F02C2" w14:textId="77777777" w:rsidTr="00B111F2">
        <w:tc>
          <w:tcPr>
            <w:tcW w:w="9639" w:type="dxa"/>
            <w:shd w:val="clear" w:color="auto" w:fill="auto"/>
            <w:tcMar>
              <w:top w:w="100" w:type="dxa"/>
              <w:left w:w="100" w:type="dxa"/>
              <w:bottom w:w="100" w:type="dxa"/>
              <w:right w:w="100" w:type="dxa"/>
            </w:tcMar>
          </w:tcPr>
          <w:p w14:paraId="00E1BCE5" w14:textId="77777777" w:rsidR="00727D70" w:rsidRPr="008C5D60" w:rsidRDefault="00727D70" w:rsidP="00B111F2">
            <w:r w:rsidRPr="008C5D60">
              <w:rPr>
                <w:b/>
              </w:rPr>
              <w:t>Collaboration site – direct link</w:t>
            </w:r>
            <w:r w:rsidRPr="008C5D60">
              <w:t xml:space="preserve">: </w:t>
            </w:r>
            <w:r w:rsidRPr="008C5D60">
              <w:rPr>
                <w:rStyle w:val="Hyperlink"/>
              </w:rPr>
              <w:t>https://www.itu.int/go/fgai4h/collab</w:t>
            </w:r>
          </w:p>
          <w:p w14:paraId="6F183E28" w14:textId="77777777" w:rsidR="00727D70" w:rsidRPr="008C5D60" w:rsidRDefault="00727D70" w:rsidP="00B111F2">
            <w:r w:rsidRPr="008C5D60">
              <w:t>Access this page with your ITU user account (see above).</w:t>
            </w:r>
          </w:p>
          <w:p w14:paraId="101581BE" w14:textId="77777777" w:rsidR="00727D70" w:rsidRPr="008C5D60" w:rsidRDefault="00727D70" w:rsidP="00B111F2">
            <w:r w:rsidRPr="008C5D60">
              <w:t xml:space="preserve">You can navigate to this site also from our main webpage: </w:t>
            </w:r>
            <w:hyperlink r:id="rId46" w:history="1">
              <w:r w:rsidRPr="008C5D60">
                <w:rPr>
                  <w:rStyle w:val="Hyperlink"/>
                </w:rPr>
                <w:t>https://itu.int/go/fgai4h</w:t>
              </w:r>
            </w:hyperlink>
            <w:r w:rsidRPr="008C5D60">
              <w:t xml:space="preserve"> </w:t>
            </w:r>
          </w:p>
        </w:tc>
      </w:tr>
    </w:tbl>
    <w:p w14:paraId="54B990CF" w14:textId="77777777" w:rsidR="00727D70" w:rsidRPr="008C5D60" w:rsidRDefault="00727D70" w:rsidP="00727D70">
      <w:r w:rsidRPr="008C5D60">
        <w:t xml:space="preserve">All documents of all meetings are stored </w:t>
      </w:r>
      <w:del w:id="444" w:author="TSB-SCN" w:date="2020-09-08T11:05:00Z">
        <w:r w:rsidRPr="008C5D60" w:rsidDel="007C11AA">
          <w:delText>here</w:delText>
        </w:r>
      </w:del>
      <w:ins w:id="445" w:author="TSB-SCN" w:date="2020-09-08T11:05:00Z">
        <w:r w:rsidRPr="008C5D60">
          <w:t>in the collaboration site, organized by FG-AI4H meeting</w:t>
        </w:r>
      </w:ins>
      <w:ins w:id="446" w:author="TSB-SCN" w:date="2020-09-08T11:09:00Z">
        <w:r w:rsidRPr="008C5D60">
          <w:t>, see §</w:t>
        </w:r>
        <w:r w:rsidRPr="008C5D60">
          <w:fldChar w:fldCharType="begin"/>
        </w:r>
        <w:r w:rsidRPr="008C5D60">
          <w:instrText xml:space="preserve"> REF _Ref50455765 \r \h </w:instrText>
        </w:r>
      </w:ins>
      <w:r w:rsidRPr="008C5D60">
        <w:fldChar w:fldCharType="separate"/>
      </w:r>
      <w:ins w:id="447" w:author="TSB-SCN" w:date="2020-09-08T11:09:00Z">
        <w:r w:rsidRPr="008C5D60">
          <w:t>11</w:t>
        </w:r>
        <w:r w:rsidRPr="008C5D60">
          <w:fldChar w:fldCharType="end"/>
        </w:r>
      </w:ins>
      <w:r w:rsidRPr="008C5D60">
        <w:t>.</w:t>
      </w:r>
    </w:p>
    <w:p w14:paraId="6DF54836" w14:textId="77777777" w:rsidR="00727D70" w:rsidRPr="008C5D60" w:rsidRDefault="00727D70" w:rsidP="00727D70">
      <w:pPr>
        <w:pStyle w:val="Figure"/>
      </w:pPr>
      <w:r>
        <w:rPr>
          <w:noProof/>
        </w:rPr>
        <w:lastRenderedPageBreak/>
        <w:drawing>
          <wp:inline distT="0" distB="0" distL="0" distR="0" wp14:anchorId="6E653367" wp14:editId="3B71DE6B">
            <wp:extent cx="6120765" cy="15030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765" cy="1503045"/>
                    </a:xfrm>
                    <a:prstGeom prst="rect">
                      <a:avLst/>
                    </a:prstGeom>
                  </pic:spPr>
                </pic:pic>
              </a:graphicData>
            </a:graphic>
          </wp:inline>
        </w:drawing>
      </w:r>
      <w:r w:rsidRPr="1A195F00">
        <w:rPr>
          <w:noProof/>
        </w:rPr>
        <w:t xml:space="preserve"> </w:t>
      </w:r>
    </w:p>
    <w:p w14:paraId="75E038D9" w14:textId="77777777" w:rsidR="00727D70" w:rsidRPr="008C5D60" w:rsidRDefault="00727D70" w:rsidP="00727D70">
      <w:pPr>
        <w:pStyle w:val="FigureNotitle"/>
      </w:pPr>
      <w:r w:rsidRPr="008C5D60">
        <w:t>Figure 3: Access our collaboration site from the main webpage with your ITU user account</w:t>
      </w:r>
    </w:p>
    <w:p w14:paraId="35F1D924" w14:textId="77777777" w:rsidR="00727D70" w:rsidRPr="008C5D60" w:rsidRDefault="00727D70" w:rsidP="00727D70"/>
    <w:p w14:paraId="1A23FABE" w14:textId="77777777" w:rsidR="00727D70" w:rsidRPr="008C5D60" w:rsidRDefault="00727D70" w:rsidP="00727D70">
      <w:r w:rsidRPr="008C5D60">
        <w:t xml:space="preserve">Topic/working groups can use dedicated </w:t>
      </w:r>
      <w:r w:rsidRPr="008C5D60">
        <w:rPr>
          <w:i/>
        </w:rPr>
        <w:t>workspaces in our collaboration site for file sharing and collaborative document editing</w:t>
      </w:r>
      <w:r w:rsidRPr="008C5D60">
        <w:t xml:space="preserve"> (</w:t>
      </w:r>
      <w:proofErr w:type="gramStart"/>
      <w:r w:rsidRPr="008C5D60">
        <w:t>similar to</w:t>
      </w:r>
      <w:proofErr w:type="gramEnd"/>
      <w:r w:rsidRPr="008C5D60">
        <w:t xml:space="preserve"> "Google Drive/Docs"). On the left side of the collaboration site, you will find folders for "topic groups" and "working groups". Topic drivers and working group chairs can upload/create/edit the files and give other users edit rights using the "Share" button. Everyone with an ITU user account can view the files and can get granted access. The topic driver/working group chair can select the specific persons.</w:t>
      </w:r>
    </w:p>
    <w:p w14:paraId="71571B7E" w14:textId="77777777" w:rsidR="00727D70" w:rsidRPr="008C5D60" w:rsidRDefault="00727D70" w:rsidP="00727D70">
      <w:pPr>
        <w:pStyle w:val="Figure"/>
      </w:pPr>
      <w:r>
        <w:rPr>
          <w:noProof/>
        </w:rPr>
        <w:drawing>
          <wp:inline distT="0" distB="0" distL="0" distR="0" wp14:anchorId="1A6E8D35" wp14:editId="1E2BF808">
            <wp:extent cx="4542969" cy="209073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42969" cy="2090737"/>
                    </a:xfrm>
                    <a:prstGeom prst="rect">
                      <a:avLst/>
                    </a:prstGeom>
                  </pic:spPr>
                </pic:pic>
              </a:graphicData>
            </a:graphic>
          </wp:inline>
        </w:drawing>
      </w:r>
    </w:p>
    <w:p w14:paraId="35C6B420" w14:textId="77777777" w:rsidR="00727D70" w:rsidRPr="008C5D60" w:rsidRDefault="00727D70" w:rsidP="00727D70">
      <w:pPr>
        <w:pStyle w:val="FigureNotitle"/>
      </w:pPr>
      <w:r w:rsidRPr="008C5D60">
        <w:t>Figure 4: Workspaces for topic/working groups in the collaboration site</w:t>
      </w:r>
    </w:p>
    <w:p w14:paraId="22F8F323" w14:textId="77777777" w:rsidR="00727D70" w:rsidRPr="008C5D60" w:rsidRDefault="00727D70" w:rsidP="00727D70">
      <w:pPr>
        <w:pStyle w:val="Figure"/>
      </w:pPr>
      <w:r>
        <w:rPr>
          <w:noProof/>
        </w:rPr>
        <w:drawing>
          <wp:inline distT="0" distB="0" distL="0" distR="0" wp14:anchorId="17D71337" wp14:editId="3108E352">
            <wp:extent cx="3790950" cy="2611073"/>
            <wp:effectExtent l="0" t="0" r="0" b="0"/>
            <wp:docPr id="6" name="Content Placehold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90950" cy="2611073"/>
                    </a:xfrm>
                    <a:prstGeom prst="rect">
                      <a:avLst/>
                    </a:prstGeom>
                  </pic:spPr>
                </pic:pic>
              </a:graphicData>
            </a:graphic>
          </wp:inline>
        </w:drawing>
      </w:r>
    </w:p>
    <w:p w14:paraId="43945271" w14:textId="77777777" w:rsidR="00727D70" w:rsidRPr="008C5D60" w:rsidRDefault="00727D70" w:rsidP="00727D70">
      <w:pPr>
        <w:pStyle w:val="FigureNotitle"/>
      </w:pPr>
      <w:r w:rsidRPr="008C5D60">
        <w:t>Figure 5: Workspace of one topic group as example</w:t>
      </w:r>
    </w:p>
    <w:p w14:paraId="2C2B92E4" w14:textId="77777777" w:rsidR="00727D70" w:rsidRPr="008C5D60" w:rsidRDefault="00727D70" w:rsidP="00727D70">
      <w:pPr>
        <w:pStyle w:val="Figure"/>
      </w:pPr>
      <w:r>
        <w:rPr>
          <w:noProof/>
        </w:rPr>
        <w:lastRenderedPageBreak/>
        <w:drawing>
          <wp:inline distT="0" distB="0" distL="0" distR="0" wp14:anchorId="3D059F6D" wp14:editId="1BC1DBE3">
            <wp:extent cx="6120765" cy="2427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20765" cy="2427605"/>
                    </a:xfrm>
                    <a:prstGeom prst="rect">
                      <a:avLst/>
                    </a:prstGeom>
                  </pic:spPr>
                </pic:pic>
              </a:graphicData>
            </a:graphic>
          </wp:inline>
        </w:drawing>
      </w:r>
    </w:p>
    <w:p w14:paraId="1EAF0681" w14:textId="77777777" w:rsidR="00727D70" w:rsidRPr="008C5D60" w:rsidRDefault="00727D70" w:rsidP="00727D70">
      <w:pPr>
        <w:pStyle w:val="FigureNotitle"/>
      </w:pPr>
      <w:r w:rsidRPr="008C5D60">
        <w:t>Figure 6: Word online in the workspace of one topic group on the collaboration site. Invite others with the “Share” button</w:t>
      </w:r>
    </w:p>
    <w:p w14:paraId="3B9935E4" w14:textId="77777777" w:rsidR="00727D70" w:rsidRPr="008C5D60" w:rsidRDefault="00727D70" w:rsidP="00727D70">
      <w:r w:rsidRPr="008C5D60">
        <w:t xml:space="preserve">Topic/working groups can use our </w:t>
      </w:r>
      <w:r w:rsidRPr="008C5D60">
        <w:rPr>
          <w:i/>
        </w:rPr>
        <w:t>Zoom meeting room for online meetings</w:t>
      </w:r>
      <w:r w:rsidRPr="008C5D60">
        <w:t xml:space="preserve">: </w:t>
      </w:r>
      <w:hyperlink r:id="rId51">
        <w:r w:rsidRPr="008C5D60">
          <w:rPr>
            <w:rStyle w:val="Hyperlink"/>
          </w:rPr>
          <w:t>https://itu.zoom.us/my/‌fgai4h</w:t>
        </w:r>
      </w:hyperlink>
      <w:r w:rsidRPr="008C5D60">
        <w:t xml:space="preserve">. Topic drivers and Working Group chairs are responsible for booking the meeting room. Please look for a free time slot in the calendar in the collaboration site and enter your meeting directly in the calendar (with the </w:t>
      </w:r>
      <w:proofErr w:type="gramStart"/>
      <w:r w:rsidRPr="008C5D60">
        <w:t>aforementioned link</w:t>
      </w:r>
      <w:proofErr w:type="gramEnd"/>
      <w:r w:rsidRPr="008C5D60">
        <w:t xml:space="preserve"> as location). Time zone of the calendar is </w:t>
      </w:r>
      <w:ins w:id="448" w:author="TSB-SCN" w:date="2020-09-08T11:23:00Z">
        <w:r w:rsidRPr="008C5D60">
          <w:t xml:space="preserve">Geneva time – either </w:t>
        </w:r>
      </w:ins>
      <w:r w:rsidRPr="008C5D60">
        <w:t>Central European Time (CET) or Central European Summer Time (CEST).</w:t>
      </w:r>
    </w:p>
    <w:p w14:paraId="7FB53A0D" w14:textId="77777777" w:rsidR="00727D70" w:rsidRPr="008C5D60" w:rsidRDefault="00727D70" w:rsidP="00727D70">
      <w:pPr>
        <w:pStyle w:val="Figure"/>
      </w:pPr>
      <w:r>
        <w:rPr>
          <w:noProof/>
        </w:rPr>
        <w:drawing>
          <wp:inline distT="0" distB="0" distL="0" distR="0" wp14:anchorId="771D4B49" wp14:editId="39DE15B9">
            <wp:extent cx="3152775" cy="17734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52775" cy="1773456"/>
                    </a:xfrm>
                    <a:prstGeom prst="rect">
                      <a:avLst/>
                    </a:prstGeom>
                  </pic:spPr>
                </pic:pic>
              </a:graphicData>
            </a:graphic>
          </wp:inline>
        </w:drawing>
      </w:r>
      <w:r w:rsidRPr="1A195F00">
        <w:rPr>
          <w:noProof/>
        </w:rPr>
        <w:t xml:space="preserve"> </w:t>
      </w:r>
      <w:r>
        <w:rPr>
          <w:noProof/>
        </w:rPr>
        <w:drawing>
          <wp:inline distT="0" distB="0" distL="0" distR="0" wp14:anchorId="17F42AC2" wp14:editId="0D191212">
            <wp:extent cx="2824383" cy="176580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3">
                      <a:extLst>
                        <a:ext uri="{28A0092B-C50C-407E-A947-70E740481C1C}">
                          <a14:useLocalDpi xmlns:a14="http://schemas.microsoft.com/office/drawing/2010/main" val="0"/>
                        </a:ext>
                      </a:extLst>
                    </a:blip>
                    <a:stretch>
                      <a:fillRect/>
                    </a:stretch>
                  </pic:blipFill>
                  <pic:spPr>
                    <a:xfrm>
                      <a:off x="0" y="0"/>
                      <a:ext cx="2824383" cy="1765802"/>
                    </a:xfrm>
                    <a:prstGeom prst="rect">
                      <a:avLst/>
                    </a:prstGeom>
                  </pic:spPr>
                </pic:pic>
              </a:graphicData>
            </a:graphic>
          </wp:inline>
        </w:drawing>
      </w:r>
    </w:p>
    <w:p w14:paraId="6680F6D6" w14:textId="77777777" w:rsidR="00727D70" w:rsidRPr="008C5D60" w:rsidRDefault="00727D70" w:rsidP="00727D70">
      <w:pPr>
        <w:pStyle w:val="FigureNotitle"/>
        <w:ind w:left="360"/>
        <w:jc w:val="left"/>
      </w:pPr>
      <w:r w:rsidRPr="008C5D60">
        <w:t>Figure 7: Zoom meeting room (</w:t>
      </w:r>
      <w:r w:rsidRPr="008C5D60">
        <w:rPr>
          <w:i/>
        </w:rPr>
        <w:t>left</w:t>
      </w:r>
      <w:r w:rsidRPr="008C5D60">
        <w:t>) can be booked in calendar in collaboration site (</w:t>
      </w:r>
      <w:r w:rsidRPr="008C5D60">
        <w:rPr>
          <w:i/>
        </w:rPr>
        <w:t>right</w:t>
      </w:r>
      <w:r w:rsidRPr="008C5D60">
        <w:t>)</w:t>
      </w:r>
    </w:p>
    <w:p w14:paraId="7C8A6228" w14:textId="77777777" w:rsidR="00727D70" w:rsidRPr="008C5D60" w:rsidRDefault="00727D70" w:rsidP="00727D70"/>
    <w:p w14:paraId="63E48061" w14:textId="77777777" w:rsidR="00727D70" w:rsidRPr="008C5D60" w:rsidRDefault="00727D70" w:rsidP="00727D70">
      <w:r w:rsidRPr="008C5D60">
        <w:t>Topic/working groups can</w:t>
      </w:r>
      <w:r w:rsidRPr="008C5D60" w:rsidDel="000E348A">
        <w:t xml:space="preserve"> </w:t>
      </w:r>
      <w:r w:rsidRPr="008C5D60">
        <w:t>create their own mailing lists. Topic drivers and working group chairs can contact the Secretariat (</w:t>
      </w:r>
      <w:hyperlink r:id="rId54">
        <w:r w:rsidRPr="008C5D60">
          <w:rPr>
            <w:rStyle w:val="Hyperlink"/>
          </w:rPr>
          <w:t>tsbfgai4h@itu.int</w:t>
        </w:r>
      </w:hyperlink>
      <w:r w:rsidRPr="008C5D60">
        <w:t xml:space="preserve">) to create the list. Focus group members can sign up to the list of their choice by subscribing on </w:t>
      </w:r>
      <w:hyperlink r:id="rId55" w:history="1">
        <w:r w:rsidRPr="008C5D60">
          <w:rPr>
            <w:rStyle w:val="Hyperlink"/>
          </w:rPr>
          <w:t xml:space="preserve"> https://itu.int/go/fgai4h/lists</w:t>
        </w:r>
      </w:hyperlink>
      <w:r w:rsidRPr="008C5D60">
        <w:t xml:space="preserve"> with their ITU user account.</w:t>
      </w:r>
    </w:p>
    <w:p w14:paraId="501E0026" w14:textId="77777777" w:rsidR="00727D70" w:rsidRPr="008C5D60" w:rsidRDefault="00727D70" w:rsidP="00727D70"/>
    <w:p w14:paraId="29F895C3" w14:textId="77777777" w:rsidR="00727D70" w:rsidRPr="008C5D60" w:rsidRDefault="00727D70" w:rsidP="00740F47">
      <w:pPr>
        <w:pStyle w:val="Heading1"/>
        <w:rPr>
          <w:ins w:id="449" w:author="TSB-SCN" w:date="2020-09-08T11:06:00Z"/>
        </w:rPr>
      </w:pPr>
      <w:bookmarkStart w:id="450" w:name="_Ref50455765"/>
      <w:ins w:id="451" w:author="TSB-SCN" w:date="2020-09-08T11:06:00Z">
        <w:r w:rsidRPr="008C5D60">
          <w:t>Documentation</w:t>
        </w:r>
        <w:bookmarkEnd w:id="450"/>
      </w:ins>
    </w:p>
    <w:p w14:paraId="40961928" w14:textId="77777777" w:rsidR="00727D70" w:rsidRPr="008C5D60" w:rsidRDefault="00727D70" w:rsidP="00727D70">
      <w:pPr>
        <w:rPr>
          <w:ins w:id="452" w:author="TSB-SCN" w:date="2020-09-08T11:07:00Z"/>
        </w:rPr>
      </w:pPr>
      <w:ins w:id="453" w:author="TSB-SCN" w:date="2020-09-08T11:06:00Z">
        <w:r w:rsidRPr="008C5D60">
          <w:t>All the documentation of the FG-AI4H is stored in the collaboration area</w:t>
        </w:r>
      </w:ins>
      <w:ins w:id="454" w:author="TSB-SCN" w:date="2020-09-08T11:16:00Z">
        <w:r w:rsidRPr="008C5D60">
          <w:t>, which requires you to log in using a (free) ITU account</w:t>
        </w:r>
      </w:ins>
      <w:ins w:id="455" w:author="TSB-SCN" w:date="2020-09-08T11:06:00Z">
        <w:r w:rsidRPr="008C5D60">
          <w:t>.</w:t>
        </w:r>
      </w:ins>
    </w:p>
    <w:p w14:paraId="594FD9AA" w14:textId="77777777" w:rsidR="00727D70" w:rsidRPr="008C5D60" w:rsidRDefault="00727D70" w:rsidP="00727D70">
      <w:pPr>
        <w:rPr>
          <w:ins w:id="456" w:author="TSB-SCN" w:date="2020-09-08T11:09:00Z"/>
        </w:rPr>
      </w:pPr>
      <w:ins w:id="457" w:author="TSB-SCN" w:date="2020-09-08T11:07:00Z">
        <w:r w:rsidRPr="008C5D60">
          <w:t>Documents reviewed and produced at FG-AI4H "all-hands" meetings are organized by meeting (designated by letters – A</w:t>
        </w:r>
      </w:ins>
      <w:ins w:id="458" w:author="TSB-SCN" w:date="2020-09-08T11:08:00Z">
        <w:r w:rsidRPr="008C5D60">
          <w:t>, B, C, etc)</w:t>
        </w:r>
      </w:ins>
      <w:ins w:id="459" w:author="TSB-SCN" w:date="2020-09-08T11:12:00Z">
        <w:r w:rsidRPr="008C5D60">
          <w:t xml:space="preserve">, and stored in specific </w:t>
        </w:r>
      </w:ins>
      <w:ins w:id="460" w:author="TSB-SCN" w:date="2020-09-08T11:13:00Z">
        <w:r w:rsidRPr="008C5D60">
          <w:t>folders</w:t>
        </w:r>
      </w:ins>
      <w:ins w:id="461" w:author="TSB-SCN" w:date="2020-09-08T11:08:00Z">
        <w:r w:rsidRPr="008C5D60">
          <w:t>.</w:t>
        </w:r>
      </w:ins>
      <w:ins w:id="462" w:author="TSB-SCN" w:date="2020-09-08T11:13:00Z">
        <w:r w:rsidRPr="008C5D60">
          <w:t xml:space="preserve"> The right side of Figure 3 illustrates how to access these online folders.</w:t>
        </w:r>
      </w:ins>
      <w:ins w:id="463" w:author="TSB-SCN" w:date="2020-09-08T11:14:00Z">
        <w:r w:rsidRPr="008C5D60">
          <w:rPr>
            <w:rStyle w:val="FootnoteReference"/>
          </w:rPr>
          <w:footnoteReference w:id="1"/>
        </w:r>
      </w:ins>
    </w:p>
    <w:p w14:paraId="675E2932" w14:textId="77777777" w:rsidR="00727D70" w:rsidRPr="008C5D60" w:rsidRDefault="00727D70" w:rsidP="00727D70">
      <w:pPr>
        <w:rPr>
          <w:ins w:id="472" w:author="TSB-SCN" w:date="2020-09-08T11:06:00Z"/>
        </w:rPr>
      </w:pPr>
      <w:ins w:id="473" w:author="TSB-SCN" w:date="2020-09-08T11:10:00Z">
        <w:r w:rsidRPr="008C5D60">
          <w:lastRenderedPageBreak/>
          <w:t>TGs, WGs and the AHG have their</w:t>
        </w:r>
      </w:ins>
      <w:ins w:id="474" w:author="TSB-SCN" w:date="2020-09-08T11:09:00Z">
        <w:r w:rsidRPr="008C5D60">
          <w:t xml:space="preserve"> </w:t>
        </w:r>
      </w:ins>
      <w:ins w:id="475" w:author="TSB-SCN" w:date="2020-09-08T11:10:00Z">
        <w:r w:rsidRPr="008C5D60">
          <w:t xml:space="preserve">own documentation and sub-pages in the </w:t>
        </w:r>
      </w:ins>
      <w:ins w:id="476" w:author="TSB-SCN" w:date="2020-09-08T11:11:00Z">
        <w:r w:rsidRPr="008C5D60">
          <w:t xml:space="preserve">FG-AI4H Collaboration area. These groups </w:t>
        </w:r>
      </w:ins>
      <w:ins w:id="477" w:author="TSB-SCN" w:date="2020-09-08T11:12:00Z">
        <w:r w:rsidRPr="008C5D60">
          <w:t xml:space="preserve">have a faster pace and </w:t>
        </w:r>
      </w:ins>
      <w:ins w:id="478" w:author="TSB-SCN" w:date="2020-09-08T11:11:00Z">
        <w:r w:rsidRPr="008C5D60">
          <w:t xml:space="preserve">meet </w:t>
        </w:r>
      </w:ins>
      <w:ins w:id="479" w:author="TSB-SCN" w:date="2020-09-08T11:12:00Z">
        <w:r w:rsidRPr="008C5D60">
          <w:t xml:space="preserve">(normally online) </w:t>
        </w:r>
      </w:ins>
      <w:ins w:id="480" w:author="TSB-SCN" w:date="2020-09-08T11:11:00Z">
        <w:r w:rsidRPr="008C5D60">
          <w:t>more frequently than the all-hands meetings</w:t>
        </w:r>
      </w:ins>
      <w:ins w:id="481" w:author="TSB-SCN" w:date="2020-09-08T11:12:00Z">
        <w:r w:rsidRPr="008C5D60">
          <w:t xml:space="preserve">. </w:t>
        </w:r>
      </w:ins>
    </w:p>
    <w:p w14:paraId="225F4639" w14:textId="77777777" w:rsidR="00727D70" w:rsidRPr="008C5D60" w:rsidRDefault="00727D70" w:rsidP="00740F47">
      <w:pPr>
        <w:pStyle w:val="Heading1"/>
        <w:numPr>
          <w:ilvl w:val="0"/>
          <w:numId w:val="0"/>
        </w:numPr>
      </w:pPr>
      <w:r w:rsidRPr="008C5D60">
        <w:t>References</w:t>
      </w:r>
    </w:p>
    <w:p w14:paraId="3C15B121" w14:textId="77777777" w:rsidR="00727D70" w:rsidRPr="008C5D60" w:rsidDel="00E37A8C" w:rsidRDefault="00727D70" w:rsidP="00727D70">
      <w:pPr>
        <w:pStyle w:val="Reftext"/>
        <w:rPr>
          <w:del w:id="482" w:author="Simao de Campos Neto" w:date="2020-09-15T12:31:00Z"/>
        </w:rPr>
      </w:pPr>
      <w:del w:id="483" w:author="Simao de Campos Neto" w:date="2020-09-15T12:31:00Z">
        <w:r w:rsidRPr="008C5D60" w:rsidDel="00E37A8C">
          <w:delText>[1]</w:delText>
        </w:r>
        <w:r w:rsidRPr="008C5D60" w:rsidDel="00E37A8C">
          <w:tab/>
          <w:delText>Wenzel, M. and Wiegand, T. (</w:delText>
        </w:r>
        <w:r w:rsidRPr="003C309B" w:rsidDel="00E37A8C">
          <w:delText>2019</w:delText>
        </w:r>
        <w:r w:rsidRPr="008C5D60" w:rsidDel="00E37A8C">
          <w:delText>). Towards International Standards for the Evaluation of Artificial Intelligence for Health. ITU Kaleidoscope Conference. Atlanta, USA.</w:delText>
        </w:r>
      </w:del>
      <w:ins w:id="484" w:author="TSB-SCN" w:date="2020-09-08T10:56:00Z">
        <w:del w:id="485" w:author="Simao de Campos Neto" w:date="2020-09-15T12:31:00Z">
          <w:r w:rsidDel="00E37A8C">
            <w:delText xml:space="preserve"> </w:delText>
          </w:r>
        </w:del>
      </w:ins>
      <w:ins w:id="486" w:author="TSB-SCN" w:date="2020-09-08T10:57:00Z">
        <w:del w:id="487" w:author="Simao de Campos Neto" w:date="2020-09-15T12:31:00Z">
          <w:r w:rsidRPr="1A195F00" w:rsidDel="00E37A8C">
            <w:rPr>
              <w:rStyle w:val="ReftextArial9pt"/>
            </w:rPr>
            <w:fldChar w:fldCharType="begin"/>
          </w:r>
          <w:r w:rsidRPr="1A195F00" w:rsidDel="00E37A8C">
            <w:rPr>
              <w:rStyle w:val="ReftextArial9pt"/>
            </w:rPr>
            <w:delInstrText xml:space="preserve"> HYPERLINK "https://itu.int/en/ITU-T/academia/kaleidoscope/2019/Documents/Presentations/S4.1_Markus_Wenzel.pdf" </w:delInstrText>
          </w:r>
          <w:r w:rsidRPr="1A195F00" w:rsidDel="00E37A8C">
            <w:rPr>
              <w:rStyle w:val="ReftextArial9pt"/>
            </w:rPr>
            <w:fldChar w:fldCharType="separate"/>
          </w:r>
          <w:r w:rsidRPr="1A195F00" w:rsidDel="00E37A8C">
            <w:rPr>
              <w:rStyle w:val="Hyperlink"/>
              <w:rFonts w:ascii="Arial" w:hAnsi="Arial" w:cs="Arial"/>
              <w:sz w:val="18"/>
              <w:szCs w:val="18"/>
            </w:rPr>
            <w:delText>https://itu.int/en/ITU-T/academia/kaleidoscope/2019/Documents/Presentations/S4.1_Markus_Wenzel.pdf</w:delText>
          </w:r>
          <w:r w:rsidRPr="1A195F00" w:rsidDel="00E37A8C">
            <w:rPr>
              <w:rStyle w:val="ReftextArial9pt"/>
            </w:rPr>
            <w:fldChar w:fldCharType="end"/>
          </w:r>
        </w:del>
      </w:ins>
      <w:del w:id="488" w:author="Simao de Campos Neto" w:date="2020-09-15T12:31:00Z">
        <w:r w:rsidDel="00E37A8C">
          <w:delText xml:space="preserve"> </w:delText>
        </w:r>
        <w:r w:rsidRPr="1A195F00" w:rsidDel="00E37A8C">
          <w:rPr>
            <w:i/>
            <w:iCs/>
          </w:rPr>
          <w:delText>To appear.</w:delText>
        </w:r>
      </w:del>
    </w:p>
    <w:p w14:paraId="27391036" w14:textId="77777777" w:rsidR="00727D70" w:rsidRPr="006A6414" w:rsidRDefault="00727D70" w:rsidP="00727D70">
      <w:pPr>
        <w:pStyle w:val="Reftext"/>
        <w:rPr>
          <w:ins w:id="489" w:author="Simao de Campos Neto" w:date="2020-09-15T12:32:00Z"/>
          <w:lang w:val="en-US"/>
        </w:rPr>
      </w:pPr>
      <w:ins w:id="490" w:author="Simao de Campos Neto" w:date="2020-09-15T12:32:00Z">
        <w:r w:rsidRPr="006A6414">
          <w:rPr>
            <w:lang w:val="en-US"/>
          </w:rPr>
          <w:t>[</w:t>
        </w:r>
        <w:r>
          <w:rPr>
            <w:lang w:val="en-US"/>
          </w:rPr>
          <w:t>1</w:t>
        </w:r>
        <w:r w:rsidRPr="006A6414">
          <w:rPr>
            <w:lang w:val="en-US"/>
          </w:rPr>
          <w:t>]</w:t>
        </w:r>
        <w:r>
          <w:rPr>
            <w:lang w:val="en-US"/>
          </w:rPr>
          <w:tab/>
        </w:r>
      </w:ins>
      <w:ins w:id="491" w:author="Simao de Campos Neto" w:date="2020-09-15T14:29:00Z">
        <w:r w:rsidRPr="00EC141D">
          <w:rPr>
            <w:lang w:val="en-US"/>
          </w:rPr>
          <w:t>Whitepaper for the ITU/WHO Focus Group on Artificial Intelligence for Health</w:t>
        </w:r>
        <w:r>
          <w:rPr>
            <w:lang w:val="en-US"/>
          </w:rPr>
          <w:t xml:space="preserve">, FG-AI4H, 2020-10. </w:t>
        </w:r>
      </w:ins>
      <w:commentRangeStart w:id="492"/>
      <w:r>
        <w:rPr>
          <w:lang w:val="en-US"/>
        </w:rPr>
        <w:fldChar w:fldCharType="begin"/>
      </w:r>
      <w:r>
        <w:rPr>
          <w:lang w:val="en-US"/>
        </w:rPr>
        <w:instrText xml:space="preserve"> HYPERLINK "</w:instrText>
      </w:r>
      <w:r w:rsidRPr="00740F47">
        <w:instrText>https://itu.int/en/ITU-T/focusgroups/ai4h/Documents/FG-AI4H_Whitepaper.pdf</w:instrText>
      </w:r>
      <w:r>
        <w:rPr>
          <w:lang w:val="en-US"/>
        </w:rPr>
        <w:instrText xml:space="preserve">" </w:instrText>
      </w:r>
      <w:r>
        <w:rPr>
          <w:lang w:val="en-US"/>
        </w:rPr>
        <w:fldChar w:fldCharType="separate"/>
      </w:r>
      <w:ins w:id="493" w:author="Simao de Campos Neto" w:date="2020-09-15T12:32:00Z">
        <w:r w:rsidRPr="00697B65">
          <w:rPr>
            <w:rStyle w:val="Hyperlink"/>
            <w:lang w:val="en-US"/>
          </w:rPr>
          <w:t>https://itu.int/en/ITU-T/focusgroups/ai4h/Documents/FG-AI4H_Whitepaper.pdf</w:t>
        </w:r>
      </w:ins>
      <w:ins w:id="494" w:author="Simao de Campos Neto" w:date="2020-09-15T14:29:00Z">
        <w:r>
          <w:rPr>
            <w:lang w:val="en-US"/>
          </w:rPr>
          <w:fldChar w:fldCharType="end"/>
        </w:r>
      </w:ins>
      <w:commentRangeEnd w:id="492"/>
      <w:r>
        <w:rPr>
          <w:rStyle w:val="CommentReference"/>
          <w:rFonts w:eastAsiaTheme="minorHAnsi"/>
          <w:lang w:eastAsia="ja-JP"/>
        </w:rPr>
        <w:commentReference w:id="492"/>
      </w:r>
    </w:p>
    <w:p w14:paraId="532FBD8F" w14:textId="77777777" w:rsidR="00727D70" w:rsidRPr="00114600" w:rsidRDefault="00727D70" w:rsidP="00727D70">
      <w:pPr>
        <w:pStyle w:val="Reftext"/>
        <w:rPr>
          <w:ins w:id="495" w:author="Simao de Campos Neto" w:date="2020-09-15T14:27:00Z"/>
        </w:rPr>
      </w:pPr>
      <w:ins w:id="496" w:author="Simao de Campos Neto" w:date="2020-09-11T19:31:00Z">
        <w:r w:rsidRPr="006A6414">
          <w:rPr>
            <w:lang w:val="en-US"/>
          </w:rPr>
          <w:t>[2]</w:t>
        </w:r>
        <w:r>
          <w:rPr>
            <w:lang w:val="en-US"/>
          </w:rPr>
          <w:tab/>
        </w:r>
      </w:ins>
      <w:ins w:id="497" w:author="Simao de Campos Neto" w:date="2020-09-15T14:27:00Z">
        <w:r w:rsidRPr="00114600">
          <w:t xml:space="preserve">WHO and ITU establish benchmarking process for artificial intelligence in health. </w:t>
        </w:r>
        <w:r w:rsidRPr="00114600">
          <w:br/>
        </w:r>
        <w:r w:rsidRPr="00114600">
          <w:rPr>
            <w:i/>
          </w:rPr>
          <w:t>The Lancet</w:t>
        </w:r>
        <w:r w:rsidRPr="00114600">
          <w:t xml:space="preserve">, 394(10192), 9-11. </w:t>
        </w:r>
        <w:r w:rsidRPr="00114600">
          <w:fldChar w:fldCharType="begin"/>
        </w:r>
        <w:r w:rsidRPr="00114600">
          <w:instrText xml:space="preserve"> HYPERLINK "https://doi.org/10.1016/S0140-6736(19)30762-7" \h </w:instrText>
        </w:r>
        <w:r w:rsidRPr="00114600">
          <w:fldChar w:fldCharType="separate"/>
        </w:r>
        <w:r w:rsidRPr="00114600">
          <w:rPr>
            <w:rStyle w:val="Hyperlink"/>
          </w:rPr>
          <w:t>https://doi.org/10.1016/S0140-6736(19)30762-7</w:t>
        </w:r>
        <w:r w:rsidRPr="00114600">
          <w:rPr>
            <w:lang w:val="en-US"/>
          </w:rPr>
          <w:fldChar w:fldCharType="end"/>
        </w:r>
      </w:ins>
    </w:p>
    <w:p w14:paraId="6987FDE6" w14:textId="77777777" w:rsidR="00727D70" w:rsidRPr="006A6414" w:rsidRDefault="00727D70" w:rsidP="00727D70">
      <w:pPr>
        <w:pStyle w:val="Reftext"/>
        <w:rPr>
          <w:ins w:id="498" w:author="Simao de Campos Neto" w:date="2020-09-11T19:31:00Z"/>
          <w:lang w:val="en-US"/>
        </w:rPr>
      </w:pPr>
      <w:ins w:id="499" w:author="Simao de Campos Neto" w:date="2020-09-15T14:27:00Z">
        <w:r>
          <w:rPr>
            <w:lang w:val="en-US"/>
          </w:rPr>
          <w:t>[3]</w:t>
        </w:r>
        <w:r>
          <w:rPr>
            <w:lang w:val="en-US"/>
          </w:rPr>
          <w:tab/>
        </w:r>
      </w:ins>
      <w:ins w:id="500" w:author="Simao de Campos Neto" w:date="2020-09-11T19:31:00Z">
        <w:r>
          <w:rPr>
            <w:lang w:val="en-US"/>
          </w:rPr>
          <w:t>Draft FG-AI4H Deliverable</w:t>
        </w:r>
      </w:ins>
      <w:ins w:id="501" w:author="Simao de Campos Neto" w:date="2020-09-11T19:32:00Z">
        <w:r>
          <w:rPr>
            <w:lang w:val="en-US"/>
          </w:rPr>
          <w:t>s,</w:t>
        </w:r>
      </w:ins>
      <w:ins w:id="502" w:author="Simao de Campos Neto" w:date="2020-09-11T19:31:00Z">
        <w:r>
          <w:rPr>
            <w:lang w:val="en-US"/>
          </w:rPr>
          <w:t xml:space="preserve"> </w:t>
        </w:r>
      </w:ins>
      <w:ins w:id="503" w:author="Simao de Campos Neto" w:date="2020-09-11T19:32:00Z">
        <w:r>
          <w:rPr>
            <w:lang w:val="en-US"/>
          </w:rPr>
          <w:t xml:space="preserve">Overview (2020). </w:t>
        </w:r>
      </w:ins>
      <w:ins w:id="504" w:author="Simao de Campos Neto" w:date="2020-09-15T14:33:00Z">
        <w:r>
          <w:rPr>
            <w:lang w:val="en-US"/>
          </w:rPr>
          <w:br/>
        </w:r>
      </w:ins>
      <w:r>
        <w:rPr>
          <w:lang w:val="en-US"/>
        </w:rPr>
        <w:fldChar w:fldCharType="begin"/>
      </w:r>
      <w:r>
        <w:rPr>
          <w:lang w:val="en-US"/>
        </w:rPr>
        <w:instrText xml:space="preserve"> HYPERLINK "</w:instrText>
      </w:r>
      <w:r w:rsidRPr="00740F47">
        <w:instrText>https://extranet.itu.int/sites/itu-t/focusgroups/ai4h/Deliverables/DEL00.docx</w:instrText>
      </w:r>
      <w:r>
        <w:rPr>
          <w:lang w:val="en-US"/>
        </w:rPr>
        <w:instrText xml:space="preserve">" </w:instrText>
      </w:r>
      <w:r>
        <w:rPr>
          <w:lang w:val="en-US"/>
        </w:rPr>
        <w:fldChar w:fldCharType="separate"/>
      </w:r>
      <w:ins w:id="505" w:author="Simao de Campos Neto" w:date="2020-09-15T14:32:00Z">
        <w:r w:rsidRPr="00485307">
          <w:rPr>
            <w:rStyle w:val="Hyperlink"/>
            <w:lang w:val="en-US"/>
          </w:rPr>
          <w:t>https://extranet.itu.int/sites/itu-t/focusgroups/ai4h/Deliverables/DEL00.docx</w:t>
        </w:r>
      </w:ins>
      <w:ins w:id="506" w:author="Simao de Campos Neto" w:date="2020-09-15T14:34:00Z">
        <w:r>
          <w:rPr>
            <w:lang w:val="en-US"/>
          </w:rPr>
          <w:fldChar w:fldCharType="end"/>
        </w:r>
      </w:ins>
    </w:p>
    <w:p w14:paraId="2124506D" w14:textId="77777777" w:rsidR="00727D70" w:rsidRDefault="00727D70" w:rsidP="00727D70">
      <w:pPr>
        <w:rPr>
          <w:ins w:id="507" w:author="Simao de Campos Neto" w:date="2020-09-11T19:31:00Z"/>
        </w:rPr>
      </w:pPr>
    </w:p>
    <w:p w14:paraId="092E2058" w14:textId="77777777" w:rsidR="00727D70" w:rsidRPr="008C5D60" w:rsidRDefault="00727D70" w:rsidP="00727D70">
      <w:pPr>
        <w:jc w:val="center"/>
      </w:pPr>
      <w:r w:rsidRPr="008C5D60">
        <w:t>________________________</w:t>
      </w:r>
    </w:p>
    <w:p w14:paraId="499B9308" w14:textId="77777777" w:rsidR="00727D70" w:rsidRPr="008C5D60" w:rsidRDefault="00727D70" w:rsidP="00727D70">
      <w:pPr>
        <w:jc w:val="center"/>
      </w:pPr>
    </w:p>
    <w:p w14:paraId="6BEA78C1" w14:textId="77777777" w:rsidR="00BC1D31" w:rsidRPr="00727D70" w:rsidRDefault="00BC1D31" w:rsidP="00727D70"/>
    <w:sectPr w:rsidR="00BC1D31" w:rsidRPr="00727D70" w:rsidSect="00727D70">
      <w:headerReference w:type="default" r:id="rId56"/>
      <w:pgSz w:w="11907" w:h="16840" w:code="9"/>
      <w:pgMar w:top="1134" w:right="1134" w:bottom="1134" w:left="1134" w:header="425"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9" w:author="TSB-SCN" w:date="2020-09-09T09:15:00Z" w:initials="TSB">
    <w:p w14:paraId="15D6FBDB" w14:textId="77777777" w:rsidR="00727D70" w:rsidRDefault="00727D70" w:rsidP="00727D70">
      <w:pPr>
        <w:pStyle w:val="CommentText"/>
      </w:pPr>
      <w:r>
        <w:rPr>
          <w:rStyle w:val="CommentReference"/>
        </w:rPr>
        <w:annotationRef/>
      </w:r>
      <w:r>
        <w:t>Automatic clause numbering.</w:t>
      </w:r>
    </w:p>
  </w:comment>
  <w:comment w:id="22" w:author="Simao de Campos Neto" w:date="2020-09-11T19:10:00Z" w:initials="TSB">
    <w:p w14:paraId="7388C6B0" w14:textId="77777777" w:rsidR="00727D70" w:rsidRDefault="00727D70" w:rsidP="00727D70">
      <w:pPr>
        <w:pStyle w:val="CommentText"/>
      </w:pPr>
      <w:r>
        <w:rPr>
          <w:rStyle w:val="CommentReference"/>
        </w:rPr>
        <w:annotationRef/>
      </w:r>
      <w:r>
        <w:t xml:space="preserve">Delete </w:t>
      </w:r>
      <w:proofErr w:type="spellStart"/>
      <w:r>
        <w:t>referernce</w:t>
      </w:r>
      <w:proofErr w:type="spellEnd"/>
      <w:r>
        <w:t>?</w:t>
      </w:r>
    </w:p>
  </w:comment>
  <w:comment w:id="23" w:author="Weicken, Eva" w:date="2020-09-14T09:40:00Z" w:initials="WE">
    <w:p w14:paraId="613B4EBD" w14:textId="77777777" w:rsidR="00727D70" w:rsidRDefault="00727D70" w:rsidP="00727D70">
      <w:pPr>
        <w:pStyle w:val="CommentText"/>
      </w:pPr>
      <w:r>
        <w:t xml:space="preserve">Yes, we can delete it </w:t>
      </w:r>
      <w:r>
        <w:rPr>
          <w:rStyle w:val="CommentReference"/>
        </w:rPr>
        <w:annotationRef/>
      </w:r>
    </w:p>
  </w:comment>
  <w:comment w:id="143" w:author="Simao de Campos Neto" w:date="2020-09-11T20:04:00Z" w:initials="TSB">
    <w:p w14:paraId="43507E5A" w14:textId="77777777" w:rsidR="00727D70" w:rsidRDefault="00727D70" w:rsidP="00727D70">
      <w:pPr>
        <w:pStyle w:val="CommentText"/>
      </w:pPr>
      <w:r>
        <w:rPr>
          <w:rStyle w:val="CommentReference"/>
        </w:rPr>
        <w:annotationRef/>
      </w:r>
      <w:r>
        <w:t>Eva: 1) Kept as text, instead of image. 2) ITU style: Table captions precede the table.</w:t>
      </w:r>
    </w:p>
  </w:comment>
  <w:comment w:id="144" w:author="Weicken, Eva" w:date="2020-09-14T09:42:00Z" w:initials="WE">
    <w:p w14:paraId="020C2D53" w14:textId="77777777" w:rsidR="00727D70" w:rsidRDefault="00727D70" w:rsidP="00727D70">
      <w:pPr>
        <w:pStyle w:val="CommentText"/>
      </w:pPr>
      <w:r>
        <w:t xml:space="preserve">1) Thanks, </w:t>
      </w:r>
      <w:proofErr w:type="gramStart"/>
      <w:r>
        <w:t>that's</w:t>
      </w:r>
      <w:proofErr w:type="gramEnd"/>
      <w:r>
        <w:t xml:space="preserve"> fine </w:t>
      </w:r>
      <w:r>
        <w:rPr>
          <w:rStyle w:val="CommentReference"/>
        </w:rPr>
        <w:annotationRef/>
      </w:r>
    </w:p>
  </w:comment>
  <w:comment w:id="149" w:author="Simao de Campos Neto" w:date="2020-09-11T20:17:00Z" w:initials="TSB">
    <w:p w14:paraId="28336879" w14:textId="77777777" w:rsidR="00727D70" w:rsidRDefault="00727D70" w:rsidP="00727D70">
      <w:pPr>
        <w:pStyle w:val="CommentText"/>
      </w:pPr>
      <w:r>
        <w:rPr>
          <w:rStyle w:val="CommentReference"/>
        </w:rPr>
        <w:annotationRef/>
      </w:r>
      <w:r>
        <w:t xml:space="preserve">See </w:t>
      </w:r>
      <w:r w:rsidRPr="003A380D">
        <w:t>https://www.itu.int/en/ITU-T/focusgroups/ai4h/Pages/all.aspx</w:t>
      </w:r>
    </w:p>
  </w:comment>
  <w:comment w:id="284" w:author="Simao de Campos Neto" w:date="2020-09-11T20:04:00Z" w:initials="TSB">
    <w:p w14:paraId="573BC0F3" w14:textId="77777777" w:rsidR="00727D70" w:rsidRDefault="00727D70" w:rsidP="00727D70">
      <w:pPr>
        <w:pStyle w:val="CommentText"/>
      </w:pPr>
      <w:r>
        <w:rPr>
          <w:rStyle w:val="CommentReference"/>
        </w:rPr>
        <w:annotationRef/>
      </w:r>
      <w:r>
        <w:t>Eva: Kept as text, instead of image.</w:t>
      </w:r>
    </w:p>
  </w:comment>
  <w:comment w:id="285" w:author="Weicken, Eva" w:date="2020-09-14T09:48:00Z" w:initials="WE">
    <w:p w14:paraId="2A6616B3" w14:textId="77777777" w:rsidR="00727D70" w:rsidRDefault="00727D70" w:rsidP="00727D70">
      <w:pPr>
        <w:pStyle w:val="CommentText"/>
      </w:pPr>
      <w:r>
        <w:t xml:space="preserve">Thanks, </w:t>
      </w:r>
      <w:proofErr w:type="gramStart"/>
      <w:r>
        <w:t>that's</w:t>
      </w:r>
      <w:proofErr w:type="gramEnd"/>
      <w:r>
        <w:t xml:space="preserve"> fine </w:t>
      </w:r>
      <w:r>
        <w:rPr>
          <w:rStyle w:val="CommentReference"/>
        </w:rPr>
        <w:annotationRef/>
      </w:r>
    </w:p>
  </w:comment>
  <w:comment w:id="292" w:author="Weicken, Eva" w:date="2020-09-14T09:48:00Z" w:initials="WE">
    <w:p w14:paraId="2981A480" w14:textId="77777777" w:rsidR="00727D70" w:rsidRDefault="00727D70" w:rsidP="00727D70">
      <w:pPr>
        <w:pStyle w:val="CommentText"/>
      </w:pPr>
      <w:r>
        <w:t>Is this a working group? if not, can we delete it?</w:t>
      </w:r>
      <w:r>
        <w:rPr>
          <w:rStyle w:val="CommentReference"/>
        </w:rPr>
        <w:annotationRef/>
      </w:r>
    </w:p>
  </w:comment>
  <w:comment w:id="293" w:author="Simão de Campos Neto" w:date="2020-09-15T17:43:00Z" w:initials="TSB">
    <w:p w14:paraId="6D90834F" w14:textId="77777777" w:rsidR="00727D70" w:rsidRDefault="00727D70" w:rsidP="00727D70">
      <w:pPr>
        <w:pStyle w:val="CommentText"/>
      </w:pPr>
      <w:r>
        <w:rPr>
          <w:rStyle w:val="CommentReference"/>
        </w:rPr>
        <w:annotationRef/>
      </w:r>
      <w:r>
        <w:t>It is closed, can delete.</w:t>
      </w:r>
    </w:p>
  </w:comment>
  <w:comment w:id="301" w:author="Simao de Campos Neto" w:date="2020-09-11T20:03:00Z" w:initials="SN">
    <w:p w14:paraId="5C0A7279" w14:textId="77777777" w:rsidR="00727D70" w:rsidRDefault="00727D70" w:rsidP="00727D70">
      <w:pPr>
        <w:pStyle w:val="CommentText"/>
      </w:pPr>
      <w:r>
        <w:t>Eva: Kept as text, instead of image.</w:t>
      </w:r>
      <w:r>
        <w:rPr>
          <w:rStyle w:val="CommentReference"/>
        </w:rPr>
        <w:annotationRef/>
      </w:r>
    </w:p>
  </w:comment>
  <w:comment w:id="302" w:author="Weicken, Eva" w:date="2020-09-14T09:49:00Z" w:initials="WE">
    <w:p w14:paraId="17D660B4" w14:textId="77777777" w:rsidR="00727D70" w:rsidRDefault="00727D70" w:rsidP="00727D70">
      <w:pPr>
        <w:pStyle w:val="CommentText"/>
      </w:pPr>
      <w:r>
        <w:t xml:space="preserve">Thanks, </w:t>
      </w:r>
      <w:proofErr w:type="gramStart"/>
      <w:r>
        <w:t>that's</w:t>
      </w:r>
      <w:proofErr w:type="gramEnd"/>
      <w:r>
        <w:t xml:space="preserve"> fine</w:t>
      </w:r>
      <w:r>
        <w:rPr>
          <w:rStyle w:val="CommentReference"/>
        </w:rPr>
        <w:annotationRef/>
      </w:r>
    </w:p>
  </w:comment>
  <w:comment w:id="492" w:author="Simão de Campos Neto" w:date="2020-09-15T14:37:00Z" w:initials="TSB">
    <w:p w14:paraId="56194927" w14:textId="77777777" w:rsidR="00727D70" w:rsidRDefault="00727D70" w:rsidP="00727D70">
      <w:pPr>
        <w:pStyle w:val="CommentText"/>
      </w:pPr>
      <w:r>
        <w:rPr>
          <w:rStyle w:val="CommentReference"/>
        </w:rPr>
        <w:annotationRef/>
      </w:r>
      <w:r>
        <w:t>To be updated with new version of the Whitepaper, currently being finalized.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5D6FBDB" w15:done="0"/>
  <w15:commentEx w15:paraId="7388C6B0" w15:done="1"/>
  <w15:commentEx w15:paraId="613B4EBD" w15:paraIdParent="7388C6B0" w15:done="1"/>
  <w15:commentEx w15:paraId="43507E5A" w15:done="1"/>
  <w15:commentEx w15:paraId="020C2D53" w15:paraIdParent="43507E5A" w15:done="1"/>
  <w15:commentEx w15:paraId="28336879" w15:done="0"/>
  <w15:commentEx w15:paraId="573BC0F3" w15:done="1"/>
  <w15:commentEx w15:paraId="2A6616B3" w15:paraIdParent="573BC0F3" w15:done="1"/>
  <w15:commentEx w15:paraId="2981A480" w15:done="1"/>
  <w15:commentEx w15:paraId="6D90834F" w15:paraIdParent="2981A480" w15:done="1"/>
  <w15:commentEx w15:paraId="5C0A7279" w15:done="1"/>
  <w15:commentEx w15:paraId="17D660B4" w15:paraIdParent="5C0A7279" w15:done="1"/>
  <w15:commentEx w15:paraId="561949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31B97" w16cex:dateUtc="2020-09-09T07:15:00Z"/>
  <w16cex:commentExtensible w16cex:durableId="23064A1D" w16cex:dateUtc="2020-09-11T17:10:00Z"/>
  <w16cex:commentExtensible w16cex:durableId="59929E11" w16cex:dateUtc="2020-09-14T07:40:00Z"/>
  <w16cex:commentExtensible w16cex:durableId="230656C0" w16cex:dateUtc="2020-09-11T18:04:00Z"/>
  <w16cex:commentExtensible w16cex:durableId="5B5B0CCB" w16cex:dateUtc="2020-09-14T07:42:00Z"/>
  <w16cex:commentExtensible w16cex:durableId="230659F4" w16cex:dateUtc="2020-09-11T18:17:00Z"/>
  <w16cex:commentExtensible w16cex:durableId="230656B3" w16cex:dateUtc="2020-09-11T18:04:00Z"/>
  <w16cex:commentExtensible w16cex:durableId="2ED68F19" w16cex:dateUtc="2020-09-14T07:48:00Z"/>
  <w16cex:commentExtensible w16cex:durableId="26DD8914" w16cex:dateUtc="2020-09-14T07:48:00Z"/>
  <w16cex:commentExtensible w16cex:durableId="230B7BB0" w16cex:dateUtc="2020-09-15T15:43:00Z"/>
  <w16cex:commentExtensible w16cex:durableId="38B77675" w16cex:dateUtc="2020-09-11T18:03:00Z"/>
  <w16cex:commentExtensible w16cex:durableId="7A698AEF" w16cex:dateUtc="2020-09-14T07:49:00Z"/>
  <w16cex:commentExtensible w16cex:durableId="230B503C" w16cex:dateUtc="2020-09-15T12: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5D6FBDB" w16cid:durableId="23031B97"/>
  <w16cid:commentId w16cid:paraId="7388C6B0" w16cid:durableId="23064A1D"/>
  <w16cid:commentId w16cid:paraId="613B4EBD" w16cid:durableId="59929E11"/>
  <w16cid:commentId w16cid:paraId="43507E5A" w16cid:durableId="230656C0"/>
  <w16cid:commentId w16cid:paraId="020C2D53" w16cid:durableId="5B5B0CCB"/>
  <w16cid:commentId w16cid:paraId="28336879" w16cid:durableId="230659F4"/>
  <w16cid:commentId w16cid:paraId="573BC0F3" w16cid:durableId="230656B3"/>
  <w16cid:commentId w16cid:paraId="2A6616B3" w16cid:durableId="2ED68F19"/>
  <w16cid:commentId w16cid:paraId="2981A480" w16cid:durableId="26DD8914"/>
  <w16cid:commentId w16cid:paraId="6D90834F" w16cid:durableId="230B7BB0"/>
  <w16cid:commentId w16cid:paraId="5C0A7279" w16cid:durableId="38B77675"/>
  <w16cid:commentId w16cid:paraId="17D660B4" w16cid:durableId="7A698AEF"/>
  <w16cid:commentId w16cid:paraId="56194927" w16cid:durableId="230B50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836A31" w14:textId="77777777" w:rsidR="00886FA3" w:rsidRDefault="00886FA3" w:rsidP="007B7733">
      <w:pPr>
        <w:spacing w:before="0"/>
      </w:pPr>
      <w:r>
        <w:separator/>
      </w:r>
    </w:p>
  </w:endnote>
  <w:endnote w:type="continuationSeparator" w:id="0">
    <w:p w14:paraId="665E90A1" w14:textId="77777777" w:rsidR="00886FA3" w:rsidRDefault="00886FA3"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00B3F" w14:textId="77777777" w:rsidR="00727D70" w:rsidRDefault="00727D70" w:rsidP="003340BF">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9AC1400" w14:textId="77777777" w:rsidR="00727D70" w:rsidRDefault="00727D70" w:rsidP="0079379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8A2FAD" w14:textId="77777777" w:rsidR="00886FA3" w:rsidRDefault="00886FA3" w:rsidP="007B7733">
      <w:pPr>
        <w:spacing w:before="0"/>
      </w:pPr>
      <w:r>
        <w:separator/>
      </w:r>
    </w:p>
  </w:footnote>
  <w:footnote w:type="continuationSeparator" w:id="0">
    <w:p w14:paraId="6C49BADB" w14:textId="77777777" w:rsidR="00886FA3" w:rsidRDefault="00886FA3" w:rsidP="007B7733">
      <w:pPr>
        <w:spacing w:before="0"/>
      </w:pPr>
      <w:r>
        <w:continuationSeparator/>
      </w:r>
    </w:p>
  </w:footnote>
  <w:footnote w:id="1">
    <w:p w14:paraId="73F1AEA9" w14:textId="77777777" w:rsidR="00727D70" w:rsidRPr="00FA5568" w:rsidRDefault="00727D70" w:rsidP="00727D70">
      <w:pPr>
        <w:pStyle w:val="FootnoteText"/>
      </w:pPr>
      <w:ins w:id="464" w:author="TSB-SCN" w:date="2020-09-08T11:14:00Z">
        <w:r w:rsidRPr="00FA5568">
          <w:rPr>
            <w:rStyle w:val="FootnoteReference"/>
          </w:rPr>
          <w:footnoteRef/>
        </w:r>
        <w:r w:rsidRPr="00FA5568">
          <w:t xml:space="preserve"> A</w:t>
        </w:r>
      </w:ins>
      <w:ins w:id="465" w:author="TSB-SCN" w:date="2020-09-08T11:16:00Z">
        <w:r>
          <w:t>n</w:t>
        </w:r>
      </w:ins>
      <w:ins w:id="466" w:author="TSB-SCN" w:date="2020-09-08T11:14:00Z">
        <w:r w:rsidRPr="00FA5568">
          <w:t xml:space="preserve"> </w:t>
        </w:r>
      </w:ins>
      <w:ins w:id="467" w:author="TSB-SCN" w:date="2020-09-08T11:16:00Z">
        <w:r>
          <w:t xml:space="preserve">archive </w:t>
        </w:r>
      </w:ins>
      <w:ins w:id="468" w:author="TSB-SCN" w:date="2020-09-08T11:24:00Z">
        <w:r>
          <w:t>version of the Plenary meeting documents is available externally</w:t>
        </w:r>
      </w:ins>
      <w:ins w:id="469" w:author="TSB-SCN" w:date="2020-09-08T11:25:00Z">
        <w:r>
          <w:t xml:space="preserve"> (essentially, to enable indexing by web search engines)</w:t>
        </w:r>
      </w:ins>
      <w:ins w:id="470" w:author="TSB-SCN" w:date="2020-09-08T11:24:00Z">
        <w:r>
          <w:t>. However, for the latest version of the documentation, always access the FG-</w:t>
        </w:r>
      </w:ins>
      <w:ins w:id="471" w:author="TSB-SCN" w:date="2020-09-08T11:25:00Z">
        <w:r>
          <w:t>AI4H collaboration site.</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2720393"/>
      <w:docPartObj>
        <w:docPartGallery w:val="Watermarks"/>
        <w:docPartUnique/>
      </w:docPartObj>
    </w:sdtPr>
    <w:sdtContent>
      <w:p w14:paraId="7103DF77" w14:textId="77777777" w:rsidR="00727D70" w:rsidRDefault="00727D70">
        <w:pPr>
          <w:pStyle w:val="Header"/>
        </w:pPr>
        <w:r>
          <w:rPr>
            <w:noProof/>
          </w:rPr>
          <w:pict w14:anchorId="19C68C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left:0;text-align:left;margin-left:0;margin-top:0;width:412.4pt;height:247.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C5153"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6538B81D" w14:textId="0BACCB1E"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740F47">
      <w:rPr>
        <w:noProof/>
      </w:rPr>
      <w:t>FG-AI4H-J-031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69876F9"/>
    <w:multiLevelType w:val="hybridMultilevel"/>
    <w:tmpl w:val="F1BC7F06"/>
    <w:lvl w:ilvl="0" w:tplc="8EE8F5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3A57D1"/>
    <w:multiLevelType w:val="hybridMultilevel"/>
    <w:tmpl w:val="609A7308"/>
    <w:lvl w:ilvl="0" w:tplc="C1D475C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3" w15:restartNumberingAfterBreak="0">
    <w:nsid w:val="24016CE6"/>
    <w:multiLevelType w:val="hybridMultilevel"/>
    <w:tmpl w:val="E820B2BA"/>
    <w:lvl w:ilvl="0" w:tplc="C1D475CA">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95617A"/>
    <w:multiLevelType w:val="multilevel"/>
    <w:tmpl w:val="AB02DD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2DBE1485"/>
    <w:multiLevelType w:val="hybridMultilevel"/>
    <w:tmpl w:val="A8BA5CC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5B7981"/>
    <w:multiLevelType w:val="multilevel"/>
    <w:tmpl w:val="B2E23BD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80964BD"/>
    <w:multiLevelType w:val="multilevel"/>
    <w:tmpl w:val="E0722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3A0643BB"/>
    <w:multiLevelType w:val="multilevel"/>
    <w:tmpl w:val="578C31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41FD36C3"/>
    <w:multiLevelType w:val="hybridMultilevel"/>
    <w:tmpl w:val="3B161572"/>
    <w:lvl w:ilvl="0" w:tplc="8EE8F5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2447A0"/>
    <w:multiLevelType w:val="multilevel"/>
    <w:tmpl w:val="07602C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67A854BA"/>
    <w:multiLevelType w:val="hybridMultilevel"/>
    <w:tmpl w:val="39D88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013ABE"/>
    <w:multiLevelType w:val="multilevel"/>
    <w:tmpl w:val="B2E23BD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3" w15:restartNumberingAfterBreak="0">
    <w:nsid w:val="714F356D"/>
    <w:multiLevelType w:val="hybridMultilevel"/>
    <w:tmpl w:val="84C4C1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CB2A50"/>
    <w:multiLevelType w:val="hybridMultilevel"/>
    <w:tmpl w:val="E1B2025C"/>
    <w:lvl w:ilvl="0" w:tplc="C1D475C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5" w15:restartNumberingAfterBreak="0">
    <w:nsid w:val="7A4F7508"/>
    <w:multiLevelType w:val="hybridMultilevel"/>
    <w:tmpl w:val="E7BCBA66"/>
    <w:lvl w:ilvl="0" w:tplc="2654AD94">
      <w:start w:val="1"/>
      <w:numFmt w:val="bullet"/>
      <w:lvlText w:val="●"/>
      <w:lvlJc w:val="left"/>
      <w:pPr>
        <w:ind w:left="720" w:hanging="360"/>
      </w:pPr>
      <w:rPr>
        <w:u w:val="none"/>
      </w:rPr>
    </w:lvl>
    <w:lvl w:ilvl="1" w:tplc="8BE6809A">
      <w:start w:val="1"/>
      <w:numFmt w:val="bullet"/>
      <w:lvlText w:val="○"/>
      <w:lvlJc w:val="left"/>
      <w:pPr>
        <w:ind w:left="1440" w:hanging="360"/>
      </w:pPr>
      <w:rPr>
        <w:u w:val="none"/>
      </w:rPr>
    </w:lvl>
    <w:lvl w:ilvl="2" w:tplc="37D07582">
      <w:start w:val="1"/>
      <w:numFmt w:val="bullet"/>
      <w:lvlText w:val="■"/>
      <w:lvlJc w:val="left"/>
      <w:pPr>
        <w:ind w:left="2160" w:hanging="360"/>
      </w:pPr>
      <w:rPr>
        <w:u w:val="none"/>
      </w:rPr>
    </w:lvl>
    <w:lvl w:ilvl="3" w:tplc="A1280E0A">
      <w:start w:val="1"/>
      <w:numFmt w:val="bullet"/>
      <w:lvlText w:val="●"/>
      <w:lvlJc w:val="left"/>
      <w:pPr>
        <w:ind w:left="2880" w:hanging="360"/>
      </w:pPr>
      <w:rPr>
        <w:u w:val="none"/>
      </w:rPr>
    </w:lvl>
    <w:lvl w:ilvl="4" w:tplc="13D068CA">
      <w:start w:val="1"/>
      <w:numFmt w:val="bullet"/>
      <w:lvlText w:val="○"/>
      <w:lvlJc w:val="left"/>
      <w:pPr>
        <w:ind w:left="3600" w:hanging="360"/>
      </w:pPr>
      <w:rPr>
        <w:u w:val="none"/>
      </w:rPr>
    </w:lvl>
    <w:lvl w:ilvl="5" w:tplc="8ED86DAE">
      <w:start w:val="1"/>
      <w:numFmt w:val="bullet"/>
      <w:lvlText w:val="■"/>
      <w:lvlJc w:val="left"/>
      <w:pPr>
        <w:ind w:left="4320" w:hanging="360"/>
      </w:pPr>
      <w:rPr>
        <w:u w:val="none"/>
      </w:rPr>
    </w:lvl>
    <w:lvl w:ilvl="6" w:tplc="3120F828">
      <w:start w:val="1"/>
      <w:numFmt w:val="bullet"/>
      <w:lvlText w:val="●"/>
      <w:lvlJc w:val="left"/>
      <w:pPr>
        <w:ind w:left="5040" w:hanging="360"/>
      </w:pPr>
      <w:rPr>
        <w:u w:val="none"/>
      </w:rPr>
    </w:lvl>
    <w:lvl w:ilvl="7" w:tplc="BD0608E6">
      <w:start w:val="1"/>
      <w:numFmt w:val="bullet"/>
      <w:lvlText w:val="○"/>
      <w:lvlJc w:val="left"/>
      <w:pPr>
        <w:ind w:left="5760" w:hanging="360"/>
      </w:pPr>
      <w:rPr>
        <w:u w:val="none"/>
      </w:rPr>
    </w:lvl>
    <w:lvl w:ilvl="8" w:tplc="AC861BDA">
      <w:start w:val="1"/>
      <w:numFmt w:val="bullet"/>
      <w:lvlText w:val="■"/>
      <w:lvlJc w:val="left"/>
      <w:pPr>
        <w:ind w:left="6480" w:hanging="360"/>
      </w:pPr>
      <w:rPr>
        <w:u w:val="none"/>
      </w:rPr>
    </w:lvl>
  </w:abstractNum>
  <w:num w:numId="1">
    <w:abstractNumId w:val="22"/>
  </w:num>
  <w:num w:numId="2">
    <w:abstractNumId w:val="22"/>
  </w:num>
  <w:num w:numId="3">
    <w:abstractNumId w:val="22"/>
  </w:num>
  <w:num w:numId="4">
    <w:abstractNumId w:val="22"/>
  </w:num>
  <w:num w:numId="5">
    <w:abstractNumId w:val="22"/>
  </w:num>
  <w:num w:numId="6">
    <w:abstractNumId w:val="22"/>
  </w:num>
  <w:num w:numId="7">
    <w:abstractNumId w:val="22"/>
  </w:num>
  <w:num w:numId="8">
    <w:abstractNumId w:val="22"/>
  </w:num>
  <w:num w:numId="9">
    <w:abstractNumId w:val="22"/>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18"/>
  </w:num>
  <w:num w:numId="23">
    <w:abstractNumId w:val="14"/>
  </w:num>
  <w:num w:numId="24">
    <w:abstractNumId w:val="17"/>
  </w:num>
  <w:num w:numId="25">
    <w:abstractNumId w:val="25"/>
  </w:num>
  <w:num w:numId="26">
    <w:abstractNumId w:val="15"/>
  </w:num>
  <w:num w:numId="27">
    <w:abstractNumId w:val="11"/>
  </w:num>
  <w:num w:numId="28">
    <w:abstractNumId w:val="19"/>
  </w:num>
  <w:num w:numId="29">
    <w:abstractNumId w:val="21"/>
  </w:num>
  <w:num w:numId="30">
    <w:abstractNumId w:val="23"/>
  </w:num>
  <w:num w:numId="31">
    <w:abstractNumId w:val="12"/>
  </w:num>
  <w:num w:numId="32">
    <w:abstractNumId w:val="24"/>
  </w:num>
  <w:num w:numId="33">
    <w:abstractNumId w:val="13"/>
  </w:num>
  <w:num w:numId="34">
    <w:abstractNumId w:val="22"/>
  </w:num>
  <w:num w:numId="35">
    <w:abstractNumId w:val="22"/>
  </w:num>
  <w:num w:numId="36">
    <w:abstractNumId w:val="22"/>
  </w:num>
  <w:num w:numId="37">
    <w:abstractNumId w:val="22"/>
  </w:num>
  <w:num w:numId="38">
    <w:abstractNumId w:val="22"/>
  </w:num>
  <w:num w:numId="39">
    <w:abstractNumId w:val="22"/>
  </w:num>
  <w:num w:numId="40">
    <w:abstractNumId w:val="22"/>
  </w:num>
  <w:num w:numId="41">
    <w:abstractNumId w:val="22"/>
  </w:num>
  <w:num w:numId="42">
    <w:abstractNumId w:val="22"/>
  </w:num>
  <w:num w:numId="43">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eicken, Eva">
    <w15:presenceInfo w15:providerId="AD" w15:userId="S::eva.weicken_hhi.fraunhofer.de#ext#@ituint.onmicrosoft.com::7dd1f2c4-fde2-4a06-b21f-86bd6d6f3c8e"/>
  </w15:person>
  <w15:person w15:author="TSB-SCN">
    <w15:presenceInfo w15:providerId="None" w15:userId="TSB-SCN"/>
  </w15:person>
  <w15:person w15:author="Simao de Campos Neto">
    <w15:presenceInfo w15:providerId="None" w15:userId="Simao de Campos Neto"/>
  </w15:person>
  <w15:person w15:author=" ">
    <w15:presenceInfo w15:providerId="AD" w15:userId="S::eva.weicken@hhi.fraunhofer.de::7dd1f2c4-fde2-4a06-b21f-86bd6d6f3c8e"/>
  </w15:person>
  <w15:person w15:author="Simao Campos">
    <w15:presenceInfo w15:providerId="None" w15:userId="Simao Campos"/>
  </w15:person>
  <w15:person w15:author="Simão de Campos Neto">
    <w15:presenceInfo w15:providerId="None" w15:userId="Simão de Campos Net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D70"/>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B286A"/>
    <w:rsid w:val="000B594B"/>
    <w:rsid w:val="000B748C"/>
    <w:rsid w:val="000C1868"/>
    <w:rsid w:val="000C5FD9"/>
    <w:rsid w:val="000D7A19"/>
    <w:rsid w:val="000E4E82"/>
    <w:rsid w:val="000E6414"/>
    <w:rsid w:val="000F2E95"/>
    <w:rsid w:val="000F67F1"/>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57C1D"/>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4AE7"/>
    <w:rsid w:val="007164A1"/>
    <w:rsid w:val="00721FE0"/>
    <w:rsid w:val="007231AD"/>
    <w:rsid w:val="007238CA"/>
    <w:rsid w:val="00723B74"/>
    <w:rsid w:val="007262D6"/>
    <w:rsid w:val="00726B8B"/>
    <w:rsid w:val="00727D70"/>
    <w:rsid w:val="00740F47"/>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6FA3"/>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B62"/>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5397"/>
    <w:rsid w:val="00EB6D19"/>
    <w:rsid w:val="00EB6E6A"/>
    <w:rsid w:val="00EC00CA"/>
    <w:rsid w:val="00EC2656"/>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7B8B"/>
    <w:rsid w:val="00F60788"/>
    <w:rsid w:val="00F61068"/>
    <w:rsid w:val="00F627E9"/>
    <w:rsid w:val="00F65790"/>
    <w:rsid w:val="00F67057"/>
    <w:rsid w:val="00F72643"/>
    <w:rsid w:val="00F731D9"/>
    <w:rsid w:val="00F736E6"/>
    <w:rsid w:val="00F80F4D"/>
    <w:rsid w:val="00F82906"/>
    <w:rsid w:val="00F873DF"/>
    <w:rsid w:val="00F93316"/>
    <w:rsid w:val="00F94445"/>
    <w:rsid w:val="00F96940"/>
    <w:rsid w:val="00FA1AF9"/>
    <w:rsid w:val="00FA57E6"/>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76E849A"/>
  <w15:chartTrackingRefBased/>
  <w15:docId w15:val="{FDFCB753-5891-4327-9141-5468B997A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27D70"/>
    <w:pPr>
      <w:spacing w:before="120"/>
    </w:pPr>
    <w:rPr>
      <w:rFonts w:eastAsiaTheme="minorHAnsi"/>
      <w:sz w:val="24"/>
      <w:szCs w:val="24"/>
      <w:lang w:val="en-GB" w:eastAsia="ja-JP"/>
    </w:rPr>
  </w:style>
  <w:style w:type="paragraph" w:styleId="Heading1">
    <w:name w:val="heading 1"/>
    <w:basedOn w:val="Normal"/>
    <w:next w:val="Normal"/>
    <w:link w:val="Heading1Char"/>
    <w:rsid w:val="00740F47"/>
    <w:pPr>
      <w:keepNext/>
      <w:numPr>
        <w:numId w:val="42"/>
      </w:numPr>
      <w:spacing w:before="240" w:after="60"/>
      <w:outlineLvl w:val="0"/>
    </w:pPr>
    <w:rPr>
      <w:rFonts w:cs="Arial"/>
      <w:b/>
      <w:bCs/>
      <w:kern w:val="32"/>
      <w:szCs w:val="32"/>
    </w:rPr>
  </w:style>
  <w:style w:type="paragraph" w:styleId="Heading2">
    <w:name w:val="heading 2"/>
    <w:basedOn w:val="Normal"/>
    <w:next w:val="Normal"/>
    <w:link w:val="Heading2Char"/>
    <w:rsid w:val="00740F47"/>
    <w:pPr>
      <w:keepNext/>
      <w:numPr>
        <w:ilvl w:val="1"/>
        <w:numId w:val="42"/>
      </w:numPr>
      <w:spacing w:before="240" w:after="60"/>
      <w:outlineLvl w:val="1"/>
    </w:pPr>
    <w:rPr>
      <w:rFonts w:cs="Arial"/>
      <w:b/>
      <w:bCs/>
      <w:iCs/>
      <w:szCs w:val="28"/>
    </w:rPr>
  </w:style>
  <w:style w:type="paragraph" w:styleId="Heading3">
    <w:name w:val="heading 3"/>
    <w:basedOn w:val="Normal"/>
    <w:next w:val="Normal"/>
    <w:link w:val="Heading3Char"/>
    <w:rsid w:val="00740F47"/>
    <w:pPr>
      <w:keepNext/>
      <w:numPr>
        <w:ilvl w:val="2"/>
        <w:numId w:val="42"/>
      </w:numPr>
      <w:spacing w:before="240" w:after="60"/>
      <w:outlineLvl w:val="2"/>
    </w:pPr>
    <w:rPr>
      <w:rFonts w:cs="Arial"/>
      <w:b/>
      <w:bCs/>
      <w:szCs w:val="26"/>
    </w:rPr>
  </w:style>
  <w:style w:type="paragraph" w:styleId="Heading4">
    <w:name w:val="heading 4"/>
    <w:basedOn w:val="Normal"/>
    <w:next w:val="Normal"/>
    <w:link w:val="Heading4Char"/>
    <w:qFormat/>
    <w:rsid w:val="00740F47"/>
    <w:pPr>
      <w:keepNext/>
      <w:numPr>
        <w:ilvl w:val="3"/>
        <w:numId w:val="42"/>
      </w:numPr>
      <w:spacing w:before="240" w:after="60"/>
      <w:outlineLvl w:val="3"/>
    </w:pPr>
    <w:rPr>
      <w:b/>
      <w:bCs/>
      <w:szCs w:val="28"/>
    </w:rPr>
  </w:style>
  <w:style w:type="paragraph" w:styleId="Heading5">
    <w:name w:val="heading 5"/>
    <w:basedOn w:val="Normal"/>
    <w:next w:val="Normal"/>
    <w:link w:val="Heading5Char"/>
    <w:qFormat/>
    <w:rsid w:val="00740F47"/>
    <w:pPr>
      <w:numPr>
        <w:ilvl w:val="4"/>
        <w:numId w:val="42"/>
      </w:numPr>
      <w:spacing w:before="240" w:after="60"/>
      <w:outlineLvl w:val="4"/>
    </w:pPr>
    <w:rPr>
      <w:b/>
      <w:bCs/>
      <w:i/>
      <w:iCs/>
      <w:szCs w:val="26"/>
    </w:rPr>
  </w:style>
  <w:style w:type="paragraph" w:styleId="Heading6">
    <w:name w:val="heading 6"/>
    <w:basedOn w:val="Normal"/>
    <w:next w:val="Normal"/>
    <w:link w:val="Heading6Char"/>
    <w:rsid w:val="00740F47"/>
    <w:pPr>
      <w:numPr>
        <w:ilvl w:val="5"/>
        <w:numId w:val="42"/>
      </w:numPr>
      <w:spacing w:before="240" w:after="60"/>
      <w:outlineLvl w:val="5"/>
    </w:pPr>
    <w:rPr>
      <w:b/>
      <w:bCs/>
      <w:szCs w:val="22"/>
    </w:rPr>
  </w:style>
  <w:style w:type="paragraph" w:styleId="Heading7">
    <w:name w:val="heading 7"/>
    <w:basedOn w:val="Normal"/>
    <w:next w:val="Normal"/>
    <w:link w:val="Heading7Char"/>
    <w:rsid w:val="00740F47"/>
    <w:pPr>
      <w:numPr>
        <w:ilvl w:val="6"/>
        <w:numId w:val="42"/>
      </w:numPr>
      <w:spacing w:before="240" w:after="60"/>
      <w:outlineLvl w:val="6"/>
    </w:pPr>
  </w:style>
  <w:style w:type="paragraph" w:styleId="Heading8">
    <w:name w:val="heading 8"/>
    <w:basedOn w:val="Normal"/>
    <w:next w:val="Normal"/>
    <w:link w:val="Heading8Char"/>
    <w:rsid w:val="00740F47"/>
    <w:pPr>
      <w:numPr>
        <w:ilvl w:val="7"/>
        <w:numId w:val="42"/>
      </w:numPr>
      <w:spacing w:before="240" w:after="60"/>
      <w:outlineLvl w:val="7"/>
    </w:pPr>
    <w:rPr>
      <w:i/>
      <w:iCs/>
    </w:rPr>
  </w:style>
  <w:style w:type="paragraph" w:styleId="Heading9">
    <w:name w:val="heading 9"/>
    <w:basedOn w:val="Normal"/>
    <w:next w:val="Normal"/>
    <w:link w:val="Heading9Char"/>
    <w:rsid w:val="00740F47"/>
    <w:pPr>
      <w:numPr>
        <w:ilvl w:val="8"/>
        <w:numId w:val="42"/>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27D70"/>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27D70"/>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27D70"/>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27D70"/>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basedOn w:val="DefaultParagraphFont"/>
    <w:link w:val="Heading1"/>
    <w:rsid w:val="00740F47"/>
    <w:rPr>
      <w:rFonts w:eastAsiaTheme="minorHAnsi" w:cs="Arial"/>
      <w:b/>
      <w:bCs/>
      <w:kern w:val="32"/>
      <w:sz w:val="24"/>
      <w:szCs w:val="32"/>
      <w:lang w:val="en-GB" w:eastAsia="ja-JP"/>
    </w:rPr>
  </w:style>
  <w:style w:type="paragraph" w:customStyle="1" w:styleId="Heading1Centered">
    <w:name w:val="Heading 1 Centered"/>
    <w:basedOn w:val="Heading1"/>
    <w:rsid w:val="00740F47"/>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basedOn w:val="DefaultParagraphFont"/>
    <w:link w:val="Heading2"/>
    <w:rsid w:val="00740F47"/>
    <w:rPr>
      <w:rFonts w:eastAsiaTheme="minorHAnsi" w:cs="Arial"/>
      <w:b/>
      <w:bCs/>
      <w:iCs/>
      <w:sz w:val="24"/>
      <w:szCs w:val="28"/>
      <w:lang w:val="en-GB" w:eastAsia="ja-JP"/>
    </w:rPr>
  </w:style>
  <w:style w:type="character" w:customStyle="1" w:styleId="Heading3Char">
    <w:name w:val="Heading 3 Char"/>
    <w:basedOn w:val="DefaultParagraphFont"/>
    <w:link w:val="Heading3"/>
    <w:rsid w:val="00740F47"/>
    <w:rPr>
      <w:rFonts w:eastAsiaTheme="minorHAnsi" w:cs="Arial"/>
      <w:b/>
      <w:bCs/>
      <w:sz w:val="24"/>
      <w:szCs w:val="26"/>
      <w:lang w:val="en-GB" w:eastAsia="ja-JP"/>
    </w:rPr>
  </w:style>
  <w:style w:type="character" w:customStyle="1" w:styleId="Heading4Char">
    <w:name w:val="Heading 4 Char"/>
    <w:basedOn w:val="DefaultParagraphFont"/>
    <w:link w:val="Heading4"/>
    <w:rsid w:val="00740F47"/>
    <w:rPr>
      <w:rFonts w:eastAsiaTheme="minorHAnsi"/>
      <w:b/>
      <w:bCs/>
      <w:sz w:val="24"/>
      <w:szCs w:val="28"/>
      <w:lang w:val="en-GB" w:eastAsia="ja-JP"/>
    </w:rPr>
  </w:style>
  <w:style w:type="character" w:customStyle="1" w:styleId="Heading5Char">
    <w:name w:val="Heading 5 Char"/>
    <w:basedOn w:val="DefaultParagraphFont"/>
    <w:link w:val="Heading5"/>
    <w:rsid w:val="00740F47"/>
    <w:rPr>
      <w:rFonts w:eastAsiaTheme="minorHAnsi"/>
      <w:b/>
      <w:bCs/>
      <w:i/>
      <w:iCs/>
      <w:sz w:val="24"/>
      <w:szCs w:val="26"/>
      <w:lang w:val="en-GB" w:eastAsia="ja-JP"/>
    </w:rPr>
  </w:style>
  <w:style w:type="character" w:customStyle="1" w:styleId="Heading6Char">
    <w:name w:val="Heading 6 Char"/>
    <w:basedOn w:val="DefaultParagraphFont"/>
    <w:link w:val="Heading6"/>
    <w:rsid w:val="00740F47"/>
    <w:rPr>
      <w:rFonts w:eastAsiaTheme="minorHAnsi"/>
      <w:b/>
      <w:bCs/>
      <w:sz w:val="24"/>
      <w:szCs w:val="22"/>
      <w:lang w:val="en-GB" w:eastAsia="ja-JP"/>
    </w:rPr>
  </w:style>
  <w:style w:type="character" w:customStyle="1" w:styleId="Heading7Char">
    <w:name w:val="Heading 7 Char"/>
    <w:basedOn w:val="DefaultParagraphFont"/>
    <w:link w:val="Heading7"/>
    <w:rsid w:val="00740F47"/>
    <w:rPr>
      <w:rFonts w:eastAsiaTheme="minorHAnsi"/>
      <w:sz w:val="24"/>
      <w:szCs w:val="24"/>
      <w:lang w:val="en-GB" w:eastAsia="ja-JP"/>
    </w:rPr>
  </w:style>
  <w:style w:type="character" w:customStyle="1" w:styleId="Heading8Char">
    <w:name w:val="Heading 8 Char"/>
    <w:basedOn w:val="DefaultParagraphFont"/>
    <w:link w:val="Heading8"/>
    <w:rsid w:val="00740F47"/>
    <w:rPr>
      <w:rFonts w:eastAsiaTheme="minorHAnsi"/>
      <w:i/>
      <w:iCs/>
      <w:sz w:val="24"/>
      <w:szCs w:val="24"/>
      <w:lang w:val="en-GB" w:eastAsia="ja-JP"/>
    </w:rPr>
  </w:style>
  <w:style w:type="character" w:customStyle="1" w:styleId="Heading9Char">
    <w:name w:val="Heading 9 Char"/>
    <w:basedOn w:val="DefaultParagraphFont"/>
    <w:link w:val="Heading9"/>
    <w:rsid w:val="00740F47"/>
    <w:rPr>
      <w:rFonts w:eastAsiaTheme="minorHAnsi" w:cs="Arial"/>
      <w:sz w:val="24"/>
      <w:szCs w:val="22"/>
      <w:lang w:val="en-GB" w:eastAsia="ja-JP"/>
    </w:rPr>
  </w:style>
  <w:style w:type="paragraph" w:customStyle="1" w:styleId="Headingb">
    <w:name w:val="Heading_b"/>
    <w:basedOn w:val="Normal"/>
    <w:next w:val="Normal"/>
    <w:qFormat/>
    <w:rsid w:val="00740F47"/>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40F47"/>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727D70"/>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727D70"/>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27D70"/>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27D70"/>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27D70"/>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27D70"/>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27D70"/>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27D70"/>
    <w:pPr>
      <w:tabs>
        <w:tab w:val="clear" w:pos="964"/>
      </w:tabs>
      <w:spacing w:before="80"/>
      <w:ind w:left="1531" w:hanging="851"/>
    </w:pPr>
  </w:style>
  <w:style w:type="paragraph" w:styleId="TOC3">
    <w:name w:val="toc 3"/>
    <w:basedOn w:val="TOC2"/>
    <w:rsid w:val="00727D70"/>
    <w:pPr>
      <w:ind w:left="2269"/>
    </w:pPr>
  </w:style>
  <w:style w:type="paragraph" w:customStyle="1" w:styleId="Normalbeforetable">
    <w:name w:val="Normal before table"/>
    <w:basedOn w:val="Normal"/>
    <w:rsid w:val="00727D70"/>
    <w:pPr>
      <w:keepNext/>
      <w:spacing w:after="120"/>
    </w:pPr>
    <w:rPr>
      <w:rFonts w:eastAsia="????"/>
      <w:lang w:eastAsia="en-US"/>
    </w:rPr>
  </w:style>
  <w:style w:type="paragraph" w:customStyle="1" w:styleId="Tablehead">
    <w:name w:val="Table_head"/>
    <w:basedOn w:val="Normal"/>
    <w:next w:val="Normal"/>
    <w:rsid w:val="00727D7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27D7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27D7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40F47"/>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27D70"/>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27D70"/>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727D70"/>
    <w:rPr>
      <w:b/>
    </w:rPr>
  </w:style>
  <w:style w:type="paragraph" w:customStyle="1" w:styleId="Formal">
    <w:name w:val="Formal"/>
    <w:basedOn w:val="Normal"/>
    <w:rsid w:val="00727D70"/>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27D70"/>
    <w:pPr>
      <w:tabs>
        <w:tab w:val="right" w:leader="dot" w:pos="9639"/>
      </w:tabs>
    </w:pPr>
    <w:rPr>
      <w:rFonts w:eastAsia="MS Mincho"/>
    </w:rPr>
  </w:style>
  <w:style w:type="paragraph" w:styleId="Header">
    <w:name w:val="header"/>
    <w:basedOn w:val="Normal"/>
    <w:link w:val="HeaderChar"/>
    <w:rsid w:val="00727D70"/>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27D70"/>
    <w:rPr>
      <w:rFonts w:eastAsia="Times New Roman"/>
      <w:sz w:val="18"/>
      <w:lang w:val="en-GB"/>
    </w:rPr>
  </w:style>
  <w:style w:type="character" w:customStyle="1" w:styleId="ReftextArial9pt">
    <w:name w:val="Ref_text Arial 9 pt"/>
    <w:rsid w:val="00727D70"/>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VenueDate">
    <w:name w:val="VenueDate"/>
    <w:basedOn w:val="Normal"/>
    <w:rsid w:val="00714AE7"/>
    <w:pPr>
      <w:jc w:val="right"/>
    </w:pPr>
  </w:style>
  <w:style w:type="table" w:styleId="TableGrid">
    <w:name w:val="Table Grid"/>
    <w:basedOn w:val="TableNormal"/>
    <w:uiPriority w:val="59"/>
    <w:rsid w:val="00727D70"/>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ashtag">
    <w:name w:val="Hashtag"/>
    <w:basedOn w:val="DefaultParagraphFont"/>
    <w:uiPriority w:val="99"/>
    <w:semiHidden/>
    <w:unhideWhenUsed/>
    <w:rsid w:val="00727D70"/>
    <w:rPr>
      <w:color w:val="2B579A"/>
      <w:shd w:val="clear" w:color="auto" w:fill="E1DFDD"/>
    </w:rPr>
  </w:style>
  <w:style w:type="character" w:styleId="Mention">
    <w:name w:val="Mention"/>
    <w:basedOn w:val="DefaultParagraphFont"/>
    <w:uiPriority w:val="99"/>
    <w:semiHidden/>
    <w:unhideWhenUsed/>
    <w:rsid w:val="00727D70"/>
    <w:rPr>
      <w:color w:val="2B579A"/>
      <w:shd w:val="clear" w:color="auto" w:fill="E1DFDD"/>
    </w:rPr>
  </w:style>
  <w:style w:type="character" w:styleId="SmartHyperlink">
    <w:name w:val="Smart Hyperlink"/>
    <w:basedOn w:val="DefaultParagraphFont"/>
    <w:uiPriority w:val="99"/>
    <w:semiHidden/>
    <w:unhideWhenUsed/>
    <w:rsid w:val="00727D70"/>
    <w:rPr>
      <w:u w:val="dotted"/>
    </w:rPr>
  </w:style>
  <w:style w:type="character" w:styleId="SmartLink">
    <w:name w:val="Smart Link"/>
    <w:basedOn w:val="DefaultParagraphFont"/>
    <w:uiPriority w:val="99"/>
    <w:semiHidden/>
    <w:unhideWhenUsed/>
    <w:rsid w:val="00727D70"/>
    <w:rPr>
      <w:color w:val="0000FF"/>
      <w:u w:val="single"/>
      <w:shd w:val="clear" w:color="auto" w:fill="F3F2F1"/>
    </w:rPr>
  </w:style>
  <w:style w:type="character" w:styleId="UnresolvedMention">
    <w:name w:val="Unresolved Mention"/>
    <w:basedOn w:val="DefaultParagraphFont"/>
    <w:uiPriority w:val="99"/>
    <w:semiHidden/>
    <w:unhideWhenUsed/>
    <w:rsid w:val="00727D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en/ITU-T/focusgroups/ai4h/Documents/ITU_WHO_AI4H_Onboarding.pdf" TargetMode="External"/><Relationship Id="rId18" Type="http://schemas.microsoft.com/office/2011/relationships/commentsExtended" Target="commentsExtended.xml"/><Relationship Id="rId26" Type="http://schemas.openxmlformats.org/officeDocument/2006/relationships/image" Target="media/image2.png"/><Relationship Id="rId39" Type="http://schemas.openxmlformats.org/officeDocument/2006/relationships/hyperlink" Target="https://www.itu.int/en/ITU-T/focusgroups/ai4h/Documents/FGAI4H-Doc-template.docx" TargetMode="External"/><Relationship Id="rId21" Type="http://schemas.openxmlformats.org/officeDocument/2006/relationships/hyperlink" Target="https://www.itu.int/go/fgai4h" TargetMode="External"/><Relationship Id="rId34" Type="http://schemas.openxmlformats.org/officeDocument/2006/relationships/image" Target="media/image8.png"/><Relationship Id="rId42" Type="http://schemas.openxmlformats.org/officeDocument/2006/relationships/hyperlink" Target="mailto:tsbfgai4h@itu.int" TargetMode="External"/><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hyperlink" Target="https://itu.int/go/fgai4h/lists"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itu.int/go/fgai4h/reg" TargetMode="External"/><Relationship Id="rId11" Type="http://schemas.openxmlformats.org/officeDocument/2006/relationships/hyperlink" Target="mailto:markus.wenzel@hhi.fraunhofer.de" TargetMode="External"/><Relationship Id="rId24" Type="http://schemas.openxmlformats.org/officeDocument/2006/relationships/hyperlink" Target="https://itu.int/go/fgai4h/lists" TargetMode="External"/><Relationship Id="rId32" Type="http://schemas.openxmlformats.org/officeDocument/2006/relationships/image" Target="media/image6.tiff"/><Relationship Id="rId37" Type="http://schemas.openxmlformats.org/officeDocument/2006/relationships/hyperlink" Target="https://itu.int/go/fgai4h/lists" TargetMode="External"/><Relationship Id="rId40" Type="http://schemas.openxmlformats.org/officeDocument/2006/relationships/hyperlink" Target="mailto:tsbfgai4h@itu.int" TargetMode="External"/><Relationship Id="rId45" Type="http://schemas.openxmlformats.org/officeDocument/2006/relationships/hyperlink" Target="https://itu.int/go/fgai4h" TargetMode="External"/><Relationship Id="rId53" Type="http://schemas.openxmlformats.org/officeDocument/2006/relationships/image" Target="media/image14.png"/><Relationship Id="rId58" Type="http://schemas.microsoft.com/office/2011/relationships/people" Target="people.xml"/><Relationship Id="rId5" Type="http://schemas.openxmlformats.org/officeDocument/2006/relationships/styles" Target="styles.xml"/><Relationship Id="rId19" Type="http://schemas.microsoft.com/office/2016/09/relationships/commentsIds" Target="commentsId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ttps://extranet.itu.int/sites/itu-t/focusgroups/ai4h/_layouts/15/WopiFrame.aspx?sourcedoc=%7B104D0097-BA35-46D5-90F8-212996D0DE9B%7D&amp;file=FGAI4H-G-107.docx&amp;action=default" TargetMode="External"/><Relationship Id="rId22" Type="http://schemas.openxmlformats.org/officeDocument/2006/relationships/hyperlink" Target="mailto:tsbfgai4h@itu.int" TargetMode="External"/><Relationship Id="rId27" Type="http://schemas.openxmlformats.org/officeDocument/2006/relationships/image" Target="media/image3.png"/><Relationship Id="rId30" Type="http://schemas.openxmlformats.org/officeDocument/2006/relationships/image" Target="media/image4.png"/><Relationship Id="rId35" Type="http://schemas.openxmlformats.org/officeDocument/2006/relationships/hyperlink" Target="mailto:tsbfgai4h@itu.int" TargetMode="External"/><Relationship Id="rId43" Type="http://schemas.openxmlformats.org/officeDocument/2006/relationships/hyperlink" Target="mailto:fgai4h@lists.itu.int" TargetMode="External"/><Relationship Id="rId48" Type="http://schemas.openxmlformats.org/officeDocument/2006/relationships/image" Target="media/image10.png"/><Relationship Id="rId56"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hyperlink" Target="https://itu.zoom.us/my/fgai4h" TargetMode="External"/><Relationship Id="rId3" Type="http://schemas.openxmlformats.org/officeDocument/2006/relationships/customXml" Target="../customXml/item3.xml"/><Relationship Id="rId12" Type="http://schemas.openxmlformats.org/officeDocument/2006/relationships/hyperlink" Target="mailto:eva.weicken@hhi.fraunhofer.de" TargetMode="External"/><Relationship Id="rId17" Type="http://schemas.openxmlformats.org/officeDocument/2006/relationships/comments" Target="comments.xml"/><Relationship Id="rId25" Type="http://schemas.openxmlformats.org/officeDocument/2006/relationships/hyperlink" Target="mailto:fgai4h@lists.itu.int" TargetMode="External"/><Relationship Id="rId33" Type="http://schemas.openxmlformats.org/officeDocument/2006/relationships/image" Target="media/image7.png"/><Relationship Id="rId38" Type="http://schemas.openxmlformats.org/officeDocument/2006/relationships/hyperlink" Target="https://itu.int/go/fgai4h" TargetMode="External"/><Relationship Id="rId46" Type="http://schemas.openxmlformats.org/officeDocument/2006/relationships/hyperlink" Target="https://itu.int/go/fgai4h" TargetMode="External"/><Relationship Id="rId59" Type="http://schemas.openxmlformats.org/officeDocument/2006/relationships/theme" Target="theme/theme1.xml"/><Relationship Id="rId20" Type="http://schemas.microsoft.com/office/2018/08/relationships/commentsExtensible" Target="commentsExtensible.xml"/><Relationship Id="rId41" Type="http://schemas.openxmlformats.org/officeDocument/2006/relationships/hyperlink" Target="https://itu.int/en/ITU-T/focusgroups/ai4h/Documents/FGAI4H-G-102-CfP_UC_Benchm_Data.pdf" TargetMode="External"/><Relationship Id="rId54" Type="http://schemas.openxmlformats.org/officeDocument/2006/relationships/hyperlink" Target="mailto:tsbfgai4h@itu.int"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www.itu.int/en/ties-services/Pages/login.aspx" TargetMode="External"/><Relationship Id="rId28" Type="http://schemas.openxmlformats.org/officeDocument/2006/relationships/hyperlink" Target="https://itu.int/go/fgai4h" TargetMode="External"/><Relationship Id="rId36" Type="http://schemas.openxmlformats.org/officeDocument/2006/relationships/hyperlink" Target="https://itu.int/go/fgai4h" TargetMode="External"/><Relationship Id="rId49" Type="http://schemas.openxmlformats.org/officeDocument/2006/relationships/image" Target="media/image11.png"/><Relationship Id="rId57" Type="http://schemas.openxmlformats.org/officeDocument/2006/relationships/fontTable" Target="fontTable.xml"/><Relationship Id="rId10" Type="http://schemas.openxmlformats.org/officeDocument/2006/relationships/image" Target="media/image1.gif"/><Relationship Id="rId31" Type="http://schemas.openxmlformats.org/officeDocument/2006/relationships/image" Target="media/image5.png"/><Relationship Id="rId44" Type="http://schemas.openxmlformats.org/officeDocument/2006/relationships/hyperlink" Target="https://itu.int/go/fgai4h/lists" TargetMode="External"/><Relationship Id="rId52"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os\AppData\Roaming\Microsoft\Templates\FGAI4H-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A7465A3-5255-472E-9E1D-FFC6639B26E9}"/>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FGAI4H-Doc-template.dotx</Template>
  <TotalTime>4</TotalTime>
  <Pages>13</Pages>
  <Words>3845</Words>
  <Characters>22575</Characters>
  <Application>Microsoft Office Word</Application>
  <DocSecurity>0</DocSecurity>
  <Lines>490</Lines>
  <Paragraphs>303</Paragraphs>
  <ScaleCrop>false</ScaleCrop>
  <HeadingPairs>
    <vt:vector size="2" baseType="variant">
      <vt:variant>
        <vt:lpstr>Title</vt:lpstr>
      </vt:variant>
      <vt:variant>
        <vt:i4>1</vt:i4>
      </vt:variant>
    </vt:vector>
  </HeadingPairs>
  <TitlesOfParts>
    <vt:vector size="1" baseType="lpstr">
      <vt:lpstr>FG-AI4H Template DOCX - Insert title (always in English)</vt:lpstr>
    </vt:vector>
  </TitlesOfParts>
  <Manager>ITU-T</Manager>
  <Company>International Telecommunication Union (ITU)</Company>
  <LinksUpToDate>false</LinksUpToDate>
  <CharactersWithSpaces>26117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 – Onboarding document for the ITU/WHO Focus Group on AI for Health</dc:title>
  <dc:subject/>
  <dc:creator>FG-AI4H</dc:creator>
  <cp:keywords/>
  <dc:description>FG-AI4H-J-031  For: Online, 30 September – 2 October 2020_x000d_Document date: ITU-T Focus Group on AI for Health_x000d_Saved by ITU51014895 at 17:51:34 on 15/09/2020</dc:description>
  <cp:lastModifiedBy>Simão de Campos Neto</cp:lastModifiedBy>
  <cp:revision>2</cp:revision>
  <cp:lastPrinted>2011-04-05T14:28:00Z</cp:lastPrinted>
  <dcterms:created xsi:type="dcterms:W3CDTF">2020-09-15T15:49:00Z</dcterms:created>
  <dcterms:modified xsi:type="dcterms:W3CDTF">2020-09-15T15:53:00Z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FG-AI4H-J-031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Online, 30 September – 2 October 2020</vt:lpwstr>
  </property>
  <property fmtid="{D5CDD505-2E9C-101B-9397-08002B2CF9AE}" pid="8" name="Docauthor">
    <vt:lpwstr>FG-AI4H</vt:lpwstr>
  </property>
</Properties>
</file>