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8B9" w:rsidRPr="009370C1" w:rsidRDefault="009370C1" w:rsidP="004C08B9">
      <w:pPr>
        <w:spacing w:before="240" w:after="0"/>
        <w:rPr>
          <w:color w:val="0F2B74" w:themeColor="text2"/>
          <w:lang w:val="es-AR"/>
        </w:rPr>
      </w:pPr>
      <w:bookmarkStart w:id="0" w:name="_GoBack"/>
      <w:bookmarkEnd w:id="0"/>
      <w:r w:rsidRPr="009370C1">
        <w:rPr>
          <w:color w:val="0F2B74" w:themeColor="text2"/>
          <w:lang w:val="es-AR"/>
        </w:rPr>
        <w:t>Resumen de la Presentación</w:t>
      </w:r>
      <w:r w:rsidR="008F4EF1" w:rsidRPr="009370C1">
        <w:rPr>
          <w:color w:val="0F2B74" w:themeColor="text2"/>
          <w:lang w:val="es-AR"/>
        </w:rPr>
        <w:t>:</w:t>
      </w:r>
    </w:p>
    <w:p w:rsidR="001D1E9E" w:rsidRDefault="009370C1" w:rsidP="00F95578">
      <w:pPr>
        <w:pStyle w:val="StrongOT"/>
        <w:rPr>
          <w:bCs/>
          <w:color w:val="0F2B74" w:themeColor="text2"/>
          <w:sz w:val="36"/>
          <w:szCs w:val="40"/>
          <w:lang w:val="es-AR"/>
        </w:rPr>
      </w:pPr>
      <w:r>
        <w:rPr>
          <w:bCs/>
          <w:color w:val="0F2B74" w:themeColor="text2"/>
          <w:sz w:val="36"/>
          <w:szCs w:val="40"/>
          <w:lang w:val="es-AR"/>
        </w:rPr>
        <w:t>Referenciación</w:t>
      </w:r>
      <w:r w:rsidRPr="009370C1">
        <w:rPr>
          <w:bCs/>
          <w:color w:val="0F2B74" w:themeColor="text2"/>
          <w:sz w:val="36"/>
          <w:szCs w:val="40"/>
          <w:lang w:val="es-AR"/>
        </w:rPr>
        <w:t xml:space="preserve"> y optimización de la experiencia del cliente de </w:t>
      </w:r>
      <w:r>
        <w:rPr>
          <w:bCs/>
          <w:color w:val="0F2B74" w:themeColor="text2"/>
          <w:sz w:val="36"/>
          <w:szCs w:val="40"/>
          <w:lang w:val="es-AR"/>
        </w:rPr>
        <w:t>servicios multimedia – Caso:</w:t>
      </w:r>
      <w:r w:rsidRPr="009370C1">
        <w:rPr>
          <w:bCs/>
          <w:color w:val="0F2B74" w:themeColor="text2"/>
          <w:sz w:val="36"/>
          <w:szCs w:val="40"/>
          <w:lang w:val="es-AR"/>
        </w:rPr>
        <w:t xml:space="preserve"> experiencia </w:t>
      </w:r>
      <w:r w:rsidR="00E92044">
        <w:rPr>
          <w:bCs/>
          <w:color w:val="0F2B74" w:themeColor="text2"/>
          <w:sz w:val="36"/>
          <w:szCs w:val="40"/>
          <w:lang w:val="es-AR"/>
        </w:rPr>
        <w:t>en el</w:t>
      </w:r>
      <w:r w:rsidRPr="009370C1">
        <w:rPr>
          <w:bCs/>
          <w:color w:val="0F2B74" w:themeColor="text2"/>
          <w:sz w:val="36"/>
          <w:szCs w:val="40"/>
          <w:lang w:val="es-AR"/>
        </w:rPr>
        <w:t xml:space="preserve"> fútbol holandés</w:t>
      </w:r>
    </w:p>
    <w:p w:rsidR="009370C1" w:rsidRPr="009370C1" w:rsidRDefault="009370C1" w:rsidP="00F95578">
      <w:pPr>
        <w:pStyle w:val="StrongOT"/>
        <w:rPr>
          <w:sz w:val="16"/>
          <w:lang w:val="es-AR"/>
        </w:rPr>
      </w:pPr>
    </w:p>
    <w:p w:rsidR="00F95578" w:rsidRPr="009370C1" w:rsidRDefault="009370C1" w:rsidP="00F95578">
      <w:pPr>
        <w:pStyle w:val="StrongOT"/>
        <w:rPr>
          <w:sz w:val="16"/>
          <w:lang w:val="es-AR"/>
        </w:rPr>
      </w:pPr>
      <w:r w:rsidRPr="009370C1">
        <w:rPr>
          <w:sz w:val="16"/>
          <w:lang w:val="es-AR"/>
        </w:rPr>
        <w:t xml:space="preserve">De </w:t>
      </w:r>
      <w:r w:rsidR="00E92044">
        <w:rPr>
          <w:sz w:val="16"/>
          <w:lang w:val="es-AR"/>
        </w:rPr>
        <w:t xml:space="preserve">las </w:t>
      </w:r>
      <w:r w:rsidRPr="009370C1">
        <w:rPr>
          <w:sz w:val="16"/>
          <w:lang w:val="es-AR"/>
        </w:rPr>
        <w:t xml:space="preserve">mediciones </w:t>
      </w:r>
      <w:r>
        <w:rPr>
          <w:sz w:val="16"/>
          <w:lang w:val="es-AR"/>
        </w:rPr>
        <w:t>e indicadores basado</w:t>
      </w:r>
      <w:r w:rsidRPr="009370C1">
        <w:rPr>
          <w:sz w:val="16"/>
          <w:lang w:val="es-AR"/>
        </w:rPr>
        <w:t>s en la velocidad de los bits a las mediciones</w:t>
      </w:r>
      <w:r>
        <w:rPr>
          <w:sz w:val="16"/>
          <w:lang w:val="es-AR"/>
        </w:rPr>
        <w:t xml:space="preserve"> e indicadores orientados al cliente</w:t>
      </w:r>
    </w:p>
    <w:p w:rsidR="00E92044" w:rsidRDefault="009370C1" w:rsidP="00F95578">
      <w:pPr>
        <w:rPr>
          <w:lang w:val="es-AR"/>
        </w:rPr>
      </w:pPr>
      <w:r w:rsidRPr="009370C1">
        <w:rPr>
          <w:lang w:val="es-AR"/>
        </w:rPr>
        <w:t xml:space="preserve">Durante años, los operadores </w:t>
      </w:r>
      <w:r>
        <w:rPr>
          <w:lang w:val="es-AR"/>
        </w:rPr>
        <w:t xml:space="preserve">se </w:t>
      </w:r>
      <w:r w:rsidRPr="009370C1">
        <w:rPr>
          <w:lang w:val="es-AR"/>
        </w:rPr>
        <w:t>han basado casi exclusivamente en la tasa de bits como el único KPI para medir, comparar y optimizar sus redes de datos móviles</w:t>
      </w:r>
      <w:r>
        <w:rPr>
          <w:lang w:val="es-AR"/>
        </w:rPr>
        <w:t>. Pero en las redes móviles modernas la</w:t>
      </w:r>
      <w:r w:rsidR="00E92044">
        <w:rPr>
          <w:lang w:val="es-AR"/>
        </w:rPr>
        <w:t>s</w:t>
      </w:r>
      <w:r>
        <w:rPr>
          <w:lang w:val="es-AR"/>
        </w:rPr>
        <w:t xml:space="preserve"> tasas de </w:t>
      </w:r>
      <w:r w:rsidRPr="009370C1">
        <w:rPr>
          <w:lang w:val="es-AR"/>
        </w:rPr>
        <w:t>bits son a menudo tan alta</w:t>
      </w:r>
      <w:r>
        <w:rPr>
          <w:lang w:val="es-AR"/>
        </w:rPr>
        <w:t>s</w:t>
      </w:r>
      <w:r w:rsidRPr="009370C1">
        <w:rPr>
          <w:lang w:val="es-AR"/>
        </w:rPr>
        <w:t xml:space="preserve"> que, en muchos casos, existen otros factores que imponen más límites a la experiencia de los clientes de </w:t>
      </w:r>
      <w:r>
        <w:rPr>
          <w:lang w:val="es-AR"/>
        </w:rPr>
        <w:t xml:space="preserve">los servicios de </w:t>
      </w:r>
      <w:r w:rsidRPr="009370C1">
        <w:rPr>
          <w:lang w:val="es-AR"/>
        </w:rPr>
        <w:t>datos móviles</w:t>
      </w:r>
      <w:r w:rsidR="00F95578" w:rsidRPr="009370C1">
        <w:rPr>
          <w:lang w:val="es-AR"/>
        </w:rPr>
        <w:t xml:space="preserve">. </w:t>
      </w:r>
      <w:r w:rsidRPr="009370C1">
        <w:rPr>
          <w:lang w:val="es-AR"/>
        </w:rPr>
        <w:t>En algunos casos de usuarios</w:t>
      </w:r>
      <w:r w:rsidR="00790626" w:rsidRPr="009370C1">
        <w:rPr>
          <w:lang w:val="es-AR"/>
        </w:rPr>
        <w:t xml:space="preserve">, </w:t>
      </w:r>
      <w:r w:rsidRPr="009370C1">
        <w:rPr>
          <w:lang w:val="es-AR"/>
        </w:rPr>
        <w:t>por e j.</w:t>
      </w:r>
      <w:r w:rsidR="00790626" w:rsidRPr="009370C1">
        <w:rPr>
          <w:lang w:val="es-AR"/>
        </w:rPr>
        <w:t xml:space="preserve"> VoIP,</w:t>
      </w:r>
      <w:r w:rsidR="00F95578" w:rsidRPr="009370C1">
        <w:rPr>
          <w:lang w:val="es-AR"/>
        </w:rPr>
        <w:t xml:space="preserve"> </w:t>
      </w:r>
      <w:r>
        <w:rPr>
          <w:lang w:val="es-AR"/>
        </w:rPr>
        <w:t>n</w:t>
      </w:r>
      <w:r w:rsidRPr="009370C1">
        <w:rPr>
          <w:lang w:val="es-AR"/>
        </w:rPr>
        <w:t xml:space="preserve">o se requiere </w:t>
      </w:r>
      <w:r>
        <w:rPr>
          <w:lang w:val="es-AR"/>
        </w:rPr>
        <w:t xml:space="preserve">para nada </w:t>
      </w:r>
      <w:r w:rsidRPr="009370C1">
        <w:rPr>
          <w:lang w:val="es-AR"/>
        </w:rPr>
        <w:t xml:space="preserve">una tasa </w:t>
      </w:r>
      <w:r w:rsidR="00E92044" w:rsidRPr="009370C1">
        <w:rPr>
          <w:lang w:val="es-AR"/>
        </w:rPr>
        <w:t xml:space="preserve">alta </w:t>
      </w:r>
      <w:r w:rsidRPr="009370C1">
        <w:rPr>
          <w:lang w:val="es-AR"/>
        </w:rPr>
        <w:t>de bits y</w:t>
      </w:r>
      <w:r>
        <w:rPr>
          <w:lang w:val="es-AR"/>
        </w:rPr>
        <w:t xml:space="preserve">, </w:t>
      </w:r>
      <w:r w:rsidRPr="009370C1">
        <w:rPr>
          <w:lang w:val="es-AR"/>
        </w:rPr>
        <w:t>a veces</w:t>
      </w:r>
      <w:r>
        <w:rPr>
          <w:lang w:val="es-AR"/>
        </w:rPr>
        <w:t>,</w:t>
      </w:r>
      <w:r w:rsidRPr="009370C1">
        <w:rPr>
          <w:lang w:val="es-AR"/>
        </w:rPr>
        <w:t xml:space="preserve"> ni siquiera una muy alta tasa de </w:t>
      </w:r>
      <w:r>
        <w:rPr>
          <w:lang w:val="es-AR"/>
        </w:rPr>
        <w:t>bits permite una experiencia de</w:t>
      </w:r>
      <w:r w:rsidRPr="009370C1">
        <w:rPr>
          <w:lang w:val="es-AR"/>
        </w:rPr>
        <w:t xml:space="preserve"> cliente aceptable. Por lo tanto, los verdaderos casos </w:t>
      </w:r>
      <w:r>
        <w:rPr>
          <w:lang w:val="es-AR"/>
        </w:rPr>
        <w:t>de prueba, y KPIs, orientado</w:t>
      </w:r>
      <w:r w:rsidRPr="009370C1">
        <w:rPr>
          <w:lang w:val="es-AR"/>
        </w:rPr>
        <w:t xml:space="preserve">s al cliente son imprescindibles para </w:t>
      </w:r>
      <w:r w:rsidR="00E92044">
        <w:rPr>
          <w:lang w:val="es-AR"/>
        </w:rPr>
        <w:t>referenciar y optimizar las redes modernas</w:t>
      </w:r>
      <w:r w:rsidRPr="009370C1">
        <w:rPr>
          <w:lang w:val="es-AR"/>
        </w:rPr>
        <w:t>.</w:t>
      </w:r>
      <w:r w:rsidR="00E92044">
        <w:rPr>
          <w:lang w:val="es-AR"/>
        </w:rPr>
        <w:t xml:space="preserve"> </w:t>
      </w:r>
    </w:p>
    <w:p w:rsidR="004D3579" w:rsidRDefault="00E92044" w:rsidP="00F95578">
      <w:pPr>
        <w:rPr>
          <w:lang w:val="es-AR"/>
        </w:rPr>
      </w:pPr>
      <w:r>
        <w:rPr>
          <w:lang w:val="es-AR"/>
        </w:rPr>
        <w:t>El desafío</w:t>
      </w:r>
      <w:r w:rsidRPr="00E92044">
        <w:rPr>
          <w:lang w:val="es-AR"/>
        </w:rPr>
        <w:t xml:space="preserve"> ha sido </w:t>
      </w:r>
      <w:r>
        <w:rPr>
          <w:lang w:val="es-AR"/>
        </w:rPr>
        <w:t>cómo</w:t>
      </w:r>
      <w:r w:rsidRPr="00E92044">
        <w:rPr>
          <w:lang w:val="es-AR"/>
        </w:rPr>
        <w:t xml:space="preserve"> vincular</w:t>
      </w:r>
      <w:r>
        <w:rPr>
          <w:lang w:val="es-AR"/>
        </w:rPr>
        <w:t xml:space="preserve"> la</w:t>
      </w:r>
      <w:r w:rsidRPr="00E92044">
        <w:rPr>
          <w:lang w:val="es-AR"/>
        </w:rPr>
        <w:t xml:space="preserve"> QoE, </w:t>
      </w:r>
      <w:r>
        <w:rPr>
          <w:lang w:val="es-AR"/>
        </w:rPr>
        <w:t xml:space="preserve">la </w:t>
      </w:r>
      <w:r w:rsidRPr="00E92044">
        <w:rPr>
          <w:lang w:val="es-AR"/>
        </w:rPr>
        <w:t xml:space="preserve">QoS y </w:t>
      </w:r>
      <w:r>
        <w:rPr>
          <w:lang w:val="es-AR"/>
        </w:rPr>
        <w:t xml:space="preserve">el </w:t>
      </w:r>
      <w:r w:rsidRPr="00E92044">
        <w:rPr>
          <w:lang w:val="es-AR"/>
        </w:rPr>
        <w:t xml:space="preserve">rendimiento de la red juntos. En </w:t>
      </w:r>
      <w:r w:rsidR="00E35F26">
        <w:rPr>
          <w:lang w:val="es-AR"/>
        </w:rPr>
        <w:t>esta</w:t>
      </w:r>
      <w:r w:rsidRPr="00E92044">
        <w:rPr>
          <w:lang w:val="es-AR"/>
        </w:rPr>
        <w:t xml:space="preserve"> presentación Omnitele </w:t>
      </w:r>
      <w:r>
        <w:rPr>
          <w:lang w:val="es-AR"/>
        </w:rPr>
        <w:t>describe</w:t>
      </w:r>
      <w:r w:rsidRPr="00E92044">
        <w:rPr>
          <w:lang w:val="es-AR"/>
        </w:rPr>
        <w:t xml:space="preserve"> de qué manera </w:t>
      </w:r>
      <w:r>
        <w:rPr>
          <w:lang w:val="es-AR"/>
        </w:rPr>
        <w:t xml:space="preserve">los indicadores (KPIs) de la </w:t>
      </w:r>
      <w:r w:rsidRPr="00E92044">
        <w:rPr>
          <w:lang w:val="es-AR"/>
        </w:rPr>
        <w:t xml:space="preserve"> experiencia del cliente y </w:t>
      </w:r>
      <w:r>
        <w:rPr>
          <w:lang w:val="es-AR"/>
        </w:rPr>
        <w:t>d</w:t>
      </w:r>
      <w:r w:rsidRPr="00E92044">
        <w:rPr>
          <w:lang w:val="es-AR"/>
        </w:rPr>
        <w:t xml:space="preserve">el rendimiento de la red </w:t>
      </w:r>
      <w:r>
        <w:rPr>
          <w:lang w:val="es-AR"/>
        </w:rPr>
        <w:t>pueden mostrarse en forma conjunta</w:t>
      </w:r>
      <w:r w:rsidR="001D1E9E" w:rsidRPr="00E92044">
        <w:rPr>
          <w:lang w:val="es-AR"/>
        </w:rPr>
        <w:t>.</w:t>
      </w:r>
    </w:p>
    <w:p w:rsidR="00E35F26" w:rsidRPr="00E92044" w:rsidRDefault="00E35F26" w:rsidP="00F95578">
      <w:pPr>
        <w:rPr>
          <w:lang w:val="es-AR"/>
        </w:rPr>
      </w:pPr>
    </w:p>
    <w:p w:rsidR="004D3579" w:rsidRPr="00E92044" w:rsidRDefault="00E92044" w:rsidP="00F95578">
      <w:pPr>
        <w:rPr>
          <w:b/>
          <w:color w:val="0F2B74" w:themeColor="text1"/>
          <w:lang w:val="es-AR"/>
        </w:rPr>
      </w:pPr>
      <w:r w:rsidRPr="00E92044">
        <w:rPr>
          <w:b/>
          <w:color w:val="0F2B74" w:themeColor="text1"/>
          <w:lang w:val="es-AR"/>
        </w:rPr>
        <w:t>Caso de estudio</w:t>
      </w:r>
      <w:r w:rsidR="004D3579" w:rsidRPr="00E92044">
        <w:rPr>
          <w:b/>
          <w:color w:val="0F2B74" w:themeColor="text1"/>
          <w:lang w:val="es-AR"/>
        </w:rPr>
        <w:t xml:space="preserve">: </w:t>
      </w:r>
      <w:r w:rsidRPr="00E92044">
        <w:rPr>
          <w:b/>
          <w:color w:val="0F2B74" w:themeColor="text1"/>
          <w:lang w:val="es-AR"/>
        </w:rPr>
        <w:t xml:space="preserve">Experiencia </w:t>
      </w:r>
      <w:r w:rsidR="00E35F26">
        <w:rPr>
          <w:b/>
          <w:color w:val="0F2B74" w:themeColor="text1"/>
          <w:lang w:val="es-AR"/>
        </w:rPr>
        <w:t>en el</w:t>
      </w:r>
      <w:r>
        <w:rPr>
          <w:b/>
          <w:color w:val="0F2B74" w:themeColor="text1"/>
          <w:lang w:val="es-AR"/>
        </w:rPr>
        <w:t xml:space="preserve"> </w:t>
      </w:r>
      <w:r w:rsidRPr="00E92044">
        <w:rPr>
          <w:b/>
          <w:color w:val="0F2B74" w:themeColor="text1"/>
          <w:lang w:val="es-AR"/>
        </w:rPr>
        <w:t xml:space="preserve">fútbol </w:t>
      </w:r>
      <w:r w:rsidR="00E35F26">
        <w:rPr>
          <w:b/>
          <w:color w:val="0F2B74" w:themeColor="text1"/>
          <w:lang w:val="es-AR"/>
        </w:rPr>
        <w:t xml:space="preserve">holandés durante la </w:t>
      </w:r>
      <w:r w:rsidRPr="00E92044">
        <w:rPr>
          <w:b/>
          <w:color w:val="0F2B74" w:themeColor="text1"/>
          <w:lang w:val="es-AR"/>
        </w:rPr>
        <w:t>WC2014</w:t>
      </w:r>
      <w:r>
        <w:rPr>
          <w:b/>
          <w:color w:val="0F2B74" w:themeColor="text1"/>
          <w:lang w:val="es-AR"/>
        </w:rPr>
        <w:t xml:space="preserve"> </w:t>
      </w:r>
      <w:r w:rsidRPr="00E92044">
        <w:rPr>
          <w:b/>
          <w:color w:val="0F2B74" w:themeColor="text1"/>
          <w:lang w:val="es-AR"/>
        </w:rPr>
        <w:t>en Ámsterdam</w:t>
      </w:r>
    </w:p>
    <w:p w:rsidR="001D1E9E" w:rsidRPr="00E92044" w:rsidRDefault="00E92044" w:rsidP="00F95578">
      <w:pPr>
        <w:rPr>
          <w:b/>
          <w:color w:val="0F2B74" w:themeColor="text1"/>
          <w:lang w:val="es-AR"/>
        </w:rPr>
      </w:pPr>
      <w:r w:rsidRPr="00E92044">
        <w:rPr>
          <w:lang w:val="es-AR"/>
        </w:rPr>
        <w:t xml:space="preserve">Omnitele realizó </w:t>
      </w:r>
      <w:r>
        <w:rPr>
          <w:lang w:val="es-AR"/>
        </w:rPr>
        <w:t xml:space="preserve">un </w:t>
      </w:r>
      <w:r w:rsidRPr="00E92044">
        <w:rPr>
          <w:lang w:val="es-AR"/>
        </w:rPr>
        <w:t xml:space="preserve">caso de estudio en Holanda durante el Mundial de Fútbol de 2014. </w:t>
      </w:r>
      <w:r>
        <w:rPr>
          <w:lang w:val="es-AR"/>
        </w:rPr>
        <w:t xml:space="preserve">Se cotejaron las redes de </w:t>
      </w:r>
      <w:r w:rsidRPr="00E92044">
        <w:rPr>
          <w:lang w:val="es-AR"/>
        </w:rPr>
        <w:t xml:space="preserve">KPN, Vodafone y T-Mobile </w:t>
      </w:r>
      <w:r>
        <w:rPr>
          <w:lang w:val="es-AR"/>
        </w:rPr>
        <w:t>según el modo</w:t>
      </w:r>
      <w:r w:rsidRPr="00E92044">
        <w:rPr>
          <w:lang w:val="es-AR"/>
        </w:rPr>
        <w:t xml:space="preserve"> </w:t>
      </w:r>
      <w:r>
        <w:rPr>
          <w:lang w:val="es-AR"/>
        </w:rPr>
        <w:t>"ser-el-</w:t>
      </w:r>
      <w:r w:rsidR="00E35F26">
        <w:rPr>
          <w:lang w:val="es-AR"/>
        </w:rPr>
        <w:t>usuario</w:t>
      </w:r>
      <w:r>
        <w:rPr>
          <w:lang w:val="es-AR"/>
        </w:rPr>
        <w:t>" en la zona de Á</w:t>
      </w:r>
      <w:r w:rsidRPr="00E92044">
        <w:rPr>
          <w:lang w:val="es-AR"/>
        </w:rPr>
        <w:t xml:space="preserve">msterdam. Los resultados se utilizaron para comparar la experiencia del </w:t>
      </w:r>
      <w:r w:rsidR="00E35F26">
        <w:rPr>
          <w:lang w:val="es-AR"/>
        </w:rPr>
        <w:t>usuario</w:t>
      </w:r>
      <w:r w:rsidRPr="00E92044">
        <w:rPr>
          <w:lang w:val="es-AR"/>
        </w:rPr>
        <w:t xml:space="preserve"> </w:t>
      </w:r>
      <w:r>
        <w:rPr>
          <w:lang w:val="es-AR"/>
        </w:rPr>
        <w:t>según lo ofrecido por</w:t>
      </w:r>
      <w:r w:rsidRPr="00E92044">
        <w:rPr>
          <w:lang w:val="es-AR"/>
        </w:rPr>
        <w:t xml:space="preserve"> </w:t>
      </w:r>
      <w:r w:rsidR="00E35F26">
        <w:rPr>
          <w:lang w:val="es-AR"/>
        </w:rPr>
        <w:t xml:space="preserve">los </w:t>
      </w:r>
      <w:r w:rsidRPr="00E92044">
        <w:rPr>
          <w:lang w:val="es-AR"/>
        </w:rPr>
        <w:t>operadores, pero también como insumo para centrar los esfuerzos de optimización. Como resultado, las redes se optimiza</w:t>
      </w:r>
      <w:r>
        <w:rPr>
          <w:lang w:val="es-AR"/>
        </w:rPr>
        <w:t>ron</w:t>
      </w:r>
      <w:r w:rsidRPr="00E92044">
        <w:rPr>
          <w:lang w:val="es-AR"/>
        </w:rPr>
        <w:t xml:space="preserve"> en </w:t>
      </w:r>
      <w:r w:rsidR="00E35F26">
        <w:rPr>
          <w:lang w:val="es-AR"/>
        </w:rPr>
        <w:t xml:space="preserve">las </w:t>
      </w:r>
      <w:r w:rsidRPr="00E92044">
        <w:rPr>
          <w:lang w:val="es-AR"/>
        </w:rPr>
        <w:t xml:space="preserve">áreas que </w:t>
      </w:r>
      <w:r w:rsidR="00E35F26">
        <w:rPr>
          <w:lang w:val="es-AR"/>
        </w:rPr>
        <w:t>tenían</w:t>
      </w:r>
      <w:r w:rsidRPr="00E92044">
        <w:rPr>
          <w:lang w:val="es-AR"/>
        </w:rPr>
        <w:t xml:space="preserve"> el </w:t>
      </w:r>
      <w:r>
        <w:rPr>
          <w:lang w:val="es-AR"/>
        </w:rPr>
        <w:t xml:space="preserve">mayor </w:t>
      </w:r>
      <w:r w:rsidRPr="00E92044">
        <w:rPr>
          <w:lang w:val="es-AR"/>
        </w:rPr>
        <w:t>impacto en la experiencia del cliente.</w:t>
      </w:r>
    </w:p>
    <w:p w:rsidR="001D1E9E" w:rsidRPr="00E92044" w:rsidRDefault="001D1E9E" w:rsidP="00F95578">
      <w:pPr>
        <w:rPr>
          <w:b/>
          <w:color w:val="0F2B74" w:themeColor="text1"/>
          <w:lang w:val="es-AR"/>
        </w:rPr>
      </w:pPr>
    </w:p>
    <w:sectPr w:rsidR="001D1E9E" w:rsidRPr="00E92044" w:rsidSect="009370C1">
      <w:headerReference w:type="default" r:id="rId11"/>
      <w:footerReference w:type="default" r:id="rId12"/>
      <w:pgSz w:w="11907" w:h="16839" w:code="9"/>
      <w:pgMar w:top="1559" w:right="680" w:bottom="1843" w:left="680" w:header="709" w:footer="1638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23EC" w:rsidRDefault="004B23EC" w:rsidP="006D0813">
      <w:pPr>
        <w:spacing w:after="0" w:line="240" w:lineRule="auto"/>
      </w:pPr>
      <w:r>
        <w:separator/>
      </w:r>
    </w:p>
  </w:endnote>
  <w:endnote w:type="continuationSeparator" w:id="0">
    <w:p w:rsidR="004B23EC" w:rsidRDefault="004B23EC" w:rsidP="006D0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3A8C" w:rsidRPr="00FF3A8C" w:rsidRDefault="00FF3A8C" w:rsidP="00E3782E">
    <w:pPr>
      <w:pBdr>
        <w:top w:val="single" w:sz="4" w:space="1" w:color="0F2B74" w:themeColor="text1"/>
      </w:pBdr>
      <w:spacing w:after="0"/>
      <w:ind w:left="-283" w:right="-283"/>
      <w:jc w:val="left"/>
      <w:rPr>
        <w:rFonts w:cs="Tahoma"/>
        <w:noProof/>
        <w:sz w:val="4"/>
        <w:szCs w:val="4"/>
      </w:rPr>
    </w:pPr>
  </w:p>
  <w:p w:rsidR="00CC58E9" w:rsidRPr="00FF3A8C" w:rsidRDefault="003938D2" w:rsidP="00E3782E">
    <w:pPr>
      <w:pBdr>
        <w:top w:val="single" w:sz="4" w:space="1" w:color="0F2B74" w:themeColor="text1"/>
      </w:pBdr>
      <w:spacing w:after="0"/>
      <w:ind w:left="-283" w:right="-283"/>
      <w:jc w:val="left"/>
      <w:rPr>
        <w:rFonts w:cs="Tahoma"/>
        <w:noProof/>
        <w:szCs w:val="16"/>
      </w:rPr>
    </w:pPr>
    <w:r>
      <w:rPr>
        <w:noProof/>
        <w:sz w:val="14"/>
        <w:szCs w:val="16"/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310" cy="730885"/>
              <wp:effectExtent l="0" t="0" r="21590" b="12065"/>
              <wp:wrapNone/>
              <wp:docPr id="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10" cy="730885"/>
                        <a:chOff x="0" y="0"/>
                        <a:chExt cx="7560000" cy="732436"/>
                      </a:xfrm>
                    </wpg:grpSpPr>
                    <wps:wsp>
                      <wps:cNvPr id="5" name="Rectangle 5"/>
                      <wps:cNvSpPr/>
                      <wps:spPr bwMode="auto">
                        <a:xfrm>
                          <a:off x="163" y="0"/>
                          <a:ext cx="7559675" cy="73243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6096" b="15916"/>
                        <a:stretch/>
                      </pic:blipFill>
                      <pic:spPr bwMode="auto">
                        <a:xfrm rot="10800000">
                          <a:off x="0" y="0"/>
                          <a:ext cx="7560000" cy="7324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7" name="Rectangle 7">
                        <a:hlinkClick r:id="rId2"/>
                      </wps:cNvPr>
                      <wps:cNvSpPr/>
                      <wps:spPr>
                        <a:xfrm>
                          <a:off x="1115313" y="0"/>
                          <a:ext cx="5329375" cy="73243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C58E9" w:rsidRDefault="00CC58E9" w:rsidP="000162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Verdana" w:cstheme="minorBidi"/>
                                <w:color w:val="FFFFFF" w:themeColor="background2"/>
                                <w:spacing w:val="40"/>
                                <w:kern w:val="24"/>
                                <w:sz w:val="32"/>
                                <w:szCs w:val="32"/>
                              </w:rPr>
                              <w:t>maximised customer experience</w:t>
                            </w:r>
                          </w:p>
                          <w:p w:rsidR="00CC58E9" w:rsidRDefault="00CC58E9" w:rsidP="000162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Verdana" w:cstheme="minorBidi"/>
                                <w:color w:val="FFFFFF" w:themeColor="background2"/>
                                <w:spacing w:val="40"/>
                                <w:kern w:val="24"/>
                                <w:sz w:val="32"/>
                                <w:szCs w:val="32"/>
                              </w:rPr>
                              <w:t>minimised network cost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26" style="position:absolute;left:0;text-align:left;margin-left:0;margin-top:0;width:595.3pt;height:57.55pt;z-index:251661312;mso-position-horizontal:center;mso-position-horizontal-relative:page;mso-position-vertical:bottom;mso-position-vertical-relative:page;mso-width-relative:margin;mso-height-relative:margin" coordsize="75600,7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">
              <v:rect id="Rectangle 5" o:spid="_x0000_s1027" style="position:absolute;left:1;width:75597;height:7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kCGMEA&#10;AADaAAAADwAAAGRycy9kb3ducmV2LnhtbESPQYvCMBSE7wv+h/AEL6KpQhfpGmURRa+6Fj0+mrdN&#10;2ealNKnWf28EYY/DzDfDLNe9rcWNWl85VjCbJiCIC6crLhWcf3aTBQgfkDXWjknBgzysV4OPJWba&#10;3flIt1MoRSxhn6ECE0KTSekLQxb91DXE0ft1rcUQZVtK3eI9lttazpPkU1qsOC4YbGhjqPg7dVZB&#10;mu7yfG67NB8nsr6afXfZHsZKjYb99xeIQH34D7/pg44cvK7EG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pAhjBAAAA2gAAAA8AAAAAAAAAAAAAAAAAmAIAAGRycy9kb3du&#10;cmV2LnhtbFBLBQYAAAAABAAEAPUAAACGAwAAAAA=&#10;" fillcolor="#0f2b74 [3213]" strokecolor="#0f2b74 [3215]">
                <v:stroke joinstyle="round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width:75600;height:732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/lVDDAAAA2gAAAA8AAABkcnMvZG93bnJldi54bWxEj8FqwzAQRO+F/IPYQG6NbJOa4EQJwWmh&#10;lxYaB3JdrK1taq2EJTvu31eFQo/DzLxh9sfZ9GKiwXeWFaTrBARxbXXHjYJr9fK4BeEDssbeMin4&#10;Jg/Hw+Jhj4W2d/6g6RIaESHsC1TQhuAKKX3dkkG/to44ep92MBiiHBqpB7xHuOllliS5NNhxXGjR&#10;UdlS/XUZjYLMPW+uVY1vo35P89sTndPSVUqtlvNpByLQHP7Df+1XrSCH3yvxBs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+VUMMAAADaAAAADwAAAAAAAAAAAAAAAACf&#10;AgAAZHJzL2Rvd25yZXYueG1sUEsFBgAAAAAEAAQA9wAAAI8DAAAAAA==&#10;">
                <v:imagedata r:id="rId3" o:title="" croptop="43317f" cropbottom="10431f"/>
              </v:shape>
              <v:rect id="Rectangle 7" o:spid="_x0000_s1029" href="http://www.omnitele.com/" style="position:absolute;left:11153;width:53293;height:7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cjz8IA&#10;AADaAAAADwAAAGRycy9kb3ducmV2LnhtbESPQYvCMBSE7wv+h/AEb2vqHnSpRpGCsBcVu4J4ezTP&#10;ptq8lCZq3V+/EQSPw8x8w8wWna3FjVpfOVYwGiYgiAunKy4V7H9Xn98gfEDWWDsmBQ/ysJj3PmaY&#10;anfnHd3yUIoIYZ+iAhNCk0rpC0MW/dA1xNE7udZiiLItpW7xHuG2ll9JMpYWK44LBhvKDBWX/GoV&#10;rN0hc/ll0/yNsvNxssX8dDWVUoN+t5yCCNSFd/jV/tEKJvC8Em+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yPPwgAAANoAAAAPAAAAAAAAAAAAAAAAAJgCAABkcnMvZG93&#10;bnJldi54bWxQSwUGAAAAAAQABAD1AAAAhwMAAAAA&#10;" o:button="t" filled="f" stroked="f">
                <v:fill o:detectmouseclick="t"/>
                <v:textbox>
                  <w:txbxContent>
                    <w:p w:rsidR="00CC58E9" w:rsidRDefault="00CC58E9" w:rsidP="000162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Verdana" w:cstheme="minorBidi"/>
                          <w:color w:val="FFFFFF" w:themeColor="background2"/>
                          <w:spacing w:val="40"/>
                          <w:kern w:val="24"/>
                          <w:sz w:val="32"/>
                          <w:szCs w:val="32"/>
                        </w:rPr>
                        <w:t>maximised customer experience</w:t>
                      </w:r>
                    </w:p>
                    <w:p w:rsidR="00CC58E9" w:rsidRDefault="00CC58E9" w:rsidP="000162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Verdana" w:cstheme="minorBidi"/>
                          <w:color w:val="FFFFFF" w:themeColor="background2"/>
                          <w:spacing w:val="40"/>
                          <w:kern w:val="24"/>
                          <w:sz w:val="32"/>
                          <w:szCs w:val="32"/>
                        </w:rPr>
                        <w:t>minimised network cost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 w:rsidR="00CC58E9" w:rsidRPr="00FF3A8C">
      <w:rPr>
        <w:rFonts w:cs="Tahoma"/>
        <w:noProof/>
        <w:sz w:val="14"/>
        <w:szCs w:val="16"/>
      </w:rPr>
      <w:t xml:space="preserve">Omnitele is an international telecommunications consulting and engineering company established in 1988 to set up the world’s first GSM network. Today </w:t>
    </w:r>
    <w:r w:rsidR="00E3782E" w:rsidRPr="00FF3A8C">
      <w:rPr>
        <w:rFonts w:cs="Tahoma"/>
        <w:noProof/>
        <w:sz w:val="14"/>
        <w:szCs w:val="16"/>
      </w:rPr>
      <w:t>w</w:t>
    </w:r>
    <w:r w:rsidR="00CC58E9" w:rsidRPr="00FF3A8C">
      <w:rPr>
        <w:rFonts w:cs="Tahoma"/>
        <w:noProof/>
        <w:sz w:val="14"/>
        <w:szCs w:val="16"/>
      </w:rPr>
      <w:t xml:space="preserve">e provide services for telecom operators and regulators in domains of network strategy, design and quality assurance. Our mission is to maximise mobile subscriber quality of experience and minimise operator network </w:t>
    </w:r>
    <w:r w:rsidR="00E3782E" w:rsidRPr="00FF3A8C">
      <w:rPr>
        <w:rFonts w:cs="Tahoma"/>
        <w:noProof/>
        <w:sz w:val="14"/>
        <w:szCs w:val="16"/>
      </w:rPr>
      <w:t>expenditures</w:t>
    </w:r>
    <w:r w:rsidR="00CC58E9" w:rsidRPr="00FF3A8C">
      <w:rPr>
        <w:rFonts w:cs="Tahoma"/>
        <w:noProof/>
        <w:sz w:val="14"/>
        <w:szCs w:val="16"/>
      </w:rPr>
      <w:t xml:space="preserve">. For more information, visit </w:t>
    </w:r>
    <w:hyperlink r:id="rId4" w:history="1">
      <w:r w:rsidR="00CC58E9" w:rsidRPr="00FF3A8C">
        <w:rPr>
          <w:rStyle w:val="Hyperlink"/>
          <w:rFonts w:cs="Tahoma"/>
          <w:noProof/>
          <w:sz w:val="14"/>
          <w:szCs w:val="16"/>
        </w:rPr>
        <w:t>www.omnitele.com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23EC" w:rsidRDefault="004B23EC" w:rsidP="006D0813">
      <w:pPr>
        <w:spacing w:after="0" w:line="240" w:lineRule="auto"/>
      </w:pPr>
      <w:r>
        <w:separator/>
      </w:r>
    </w:p>
  </w:footnote>
  <w:footnote w:type="continuationSeparator" w:id="0">
    <w:p w:rsidR="004B23EC" w:rsidRDefault="004B23EC" w:rsidP="006D0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8E9" w:rsidRDefault="003938D2" w:rsidP="00016262">
    <w:pPr>
      <w:pStyle w:val="Header"/>
      <w:tabs>
        <w:tab w:val="clear" w:pos="4819"/>
        <w:tab w:val="clear" w:pos="9638"/>
        <w:tab w:val="left" w:pos="1699"/>
      </w:tabs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-454025</wp:posOffset>
              </wp:positionV>
              <wp:extent cx="7560310" cy="981710"/>
              <wp:effectExtent l="0" t="0" r="21590" b="27940"/>
              <wp:wrapNone/>
              <wp:docPr id="13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10" cy="981710"/>
                        <a:chOff x="0" y="0"/>
                        <a:chExt cx="7560000" cy="981710"/>
                      </a:xfrm>
                    </wpg:grpSpPr>
                    <wps:wsp>
                      <wps:cNvPr id="2" name="Rectangle 2"/>
                      <wps:cNvSpPr/>
                      <wps:spPr bwMode="auto">
                        <a:xfrm>
                          <a:off x="163" y="0"/>
                          <a:ext cx="7559675" cy="9817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5890"/>
                        <a:stretch/>
                      </pic:blipFill>
                      <pic:spPr bwMode="auto">
                        <a:xfrm>
                          <a:off x="0" y="0"/>
                          <a:ext cx="7560000" cy="981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76713" y="217443"/>
                          <a:ext cx="1806575" cy="6121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6F8A9E" id="Group 12" o:spid="_x0000_s1026" style="position:absolute;margin-left:0;margin-top:-35.75pt;width:595.3pt;height:77.3pt;z-index:251659264;mso-position-horizontal:left;mso-position-horizontal-relative:page;mso-width-relative:margin" coordsize="75600,9817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">
              <v:rect id="Rectangle 2" o:spid="_x0000_s1027" style="position:absolute;left:1;width:75597;height:9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CabMIA&#10;AADaAAAADwAAAGRycy9kb3ducmV2LnhtbESPT4vCMBTE7wt+h/CEvciabqGLVKMsoqxX/xT3+Gie&#10;TdnmpTSpdr+9EQSPw8z8hlmsBtuIK3W+dqzgc5qAIC6drrlScDpuP2YgfEDW2DgmBf/kYbUcvS0w&#10;1+7Ge7oeQiUihH2OCkwIbS6lLw1Z9FPXEkfv4jqLIcqukrrDW4TbRqZJ8iUt1hwXDLa0NlT+HXqr&#10;IMu2RZHaPismiWx+zU9/3uwmSr2Ph+85iEBDeIWf7Z1WkMLjSrwB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JpswgAAANoAAAAPAAAAAAAAAAAAAAAAAJgCAABkcnMvZG93&#10;bnJldi54bWxQSwUGAAAAAAQABAD1AAAAhwMAAAAA&#10;" fillcolor="#0f2b74 [3213]" strokecolor="#0f2b74 [3215]">
                <v:stroke joinstyle="round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75600;height:9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CotzCAAAA2gAAAA8AAABkcnMvZG93bnJldi54bWxEj0FrAjEUhO+C/yE8wZubrYqU1Sh1odRb&#10;UUvp8ZE8dxc3L0sS3fXfN4WCx2FmvmE2u8G24k4+NI4VvGQ5CGLtTMOVgq/z++wVRIjIBlvHpOBB&#10;AXbb8WiDhXE9H+l+ipVIEA4FKqhj7Aopg67JYshcR5y8i/MWY5K+ksZjn+C2lfM8X0mLDaeFGjsq&#10;a9LX080q6Pf+og/Gl/Spv49tuVzuFx8/Sk0nw9saRKQhPsP/7YNRsIC/K+kG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QqLcwgAAANoAAAAPAAAAAAAAAAAAAAAAAJ8C&#10;AABkcnMvZG93bnJldi54bWxQSwUGAAAAAAQABAD3AAAAjgMAAAAA&#10;">
                <v:imagedata r:id="rId3" o:title="" croptop="49735f"/>
              </v:shape>
              <v:shape id="Picture 4" o:spid="_x0000_s1029" type="#_x0000_t75" style="position:absolute;left:28767;top:2174;width:18065;height:6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P2RjEAAAA2gAAAA8AAABkcnMvZG93bnJldi54bWxEj09rwkAUxO8Fv8PyBC9FN5VGJLqKFJTg&#10;odQ/eH5kn0kw+3bNbjT99t1CocdhZn7DLNe9acSDWl9bVvA2SUAQF1bXXCo4n7bjOQgfkDU2lknB&#10;N3lYrwYvS8y0ffKBHsdQighhn6GCKgSXSemLigz6iXXE0bva1mCIsi2lbvEZ4aaR0ySZSYM1x4UK&#10;HX1UVNyOnVHgfHfff+4vtntNvy55nrrd/JwqNRr2mwWIQH34D/+1c63gHX6vxBs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P2RjEAAAA2gAAAA8AAAAAAAAAAAAAAAAA&#10;nwIAAGRycy9kb3ducmV2LnhtbFBLBQYAAAAABAAEAPcAAACQAwAAAAA=&#10;">
                <v:imagedata r:id="rId4" o:title="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95756"/>
    <w:multiLevelType w:val="hybridMultilevel"/>
    <w:tmpl w:val="7A1E5F06"/>
    <w:lvl w:ilvl="0" w:tplc="04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05BB7FA1"/>
    <w:multiLevelType w:val="hybridMultilevel"/>
    <w:tmpl w:val="5D64549E"/>
    <w:lvl w:ilvl="0" w:tplc="8A32464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52740"/>
    <w:multiLevelType w:val="multilevel"/>
    <w:tmpl w:val="BA4809A6"/>
    <w:numStyleLink w:val="BulletedListStyle"/>
  </w:abstractNum>
  <w:abstractNum w:abstractNumId="3">
    <w:nsid w:val="10681E81"/>
    <w:multiLevelType w:val="multilevel"/>
    <w:tmpl w:val="BA4809A6"/>
    <w:numStyleLink w:val="BulletedListStyle"/>
  </w:abstractNum>
  <w:abstractNum w:abstractNumId="4">
    <w:nsid w:val="111D3C62"/>
    <w:multiLevelType w:val="hybridMultilevel"/>
    <w:tmpl w:val="59F475F0"/>
    <w:lvl w:ilvl="0" w:tplc="3C78389C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A0495F"/>
    <w:multiLevelType w:val="hybridMultilevel"/>
    <w:tmpl w:val="9C864E5E"/>
    <w:lvl w:ilvl="0" w:tplc="269214D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Garamond" w:hAnsi="Garamond" w:hint="default"/>
      </w:rPr>
    </w:lvl>
    <w:lvl w:ilvl="1" w:tplc="269214D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Garamond" w:hAnsi="Garamond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23F7CEE"/>
    <w:multiLevelType w:val="hybridMultilevel"/>
    <w:tmpl w:val="4FBE9AB6"/>
    <w:lvl w:ilvl="0" w:tplc="04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22D32FBE"/>
    <w:multiLevelType w:val="multilevel"/>
    <w:tmpl w:val="BA4809A6"/>
    <w:numStyleLink w:val="BulletedListStyle"/>
  </w:abstractNum>
  <w:abstractNum w:abstractNumId="8">
    <w:nsid w:val="36CC6FF2"/>
    <w:multiLevelType w:val="multilevel"/>
    <w:tmpl w:val="4EBE61FC"/>
    <w:lvl w:ilvl="0">
      <w:start w:val="1"/>
      <w:numFmt w:val="decimal"/>
      <w:pStyle w:val="Heading1Annex"/>
      <w:lvlText w:val="Annex %1:"/>
      <w:lvlJc w:val="left"/>
      <w:pPr>
        <w:ind w:left="1928" w:hanging="1928"/>
      </w:pPr>
      <w:rPr>
        <w:rFonts w:hint="default"/>
      </w:rPr>
    </w:lvl>
    <w:lvl w:ilvl="1">
      <w:start w:val="1"/>
      <w:numFmt w:val="decimal"/>
      <w:pStyle w:val="Heading2Annex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Heading3Annex"/>
      <w:lvlText w:val="%1.%2.%3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3FE91FD4"/>
    <w:multiLevelType w:val="hybridMultilevel"/>
    <w:tmpl w:val="6388C850"/>
    <w:lvl w:ilvl="0" w:tplc="98E65FB8">
      <w:start w:val="1"/>
      <w:numFmt w:val="bullet"/>
      <w:lvlText w:val="–"/>
      <w:lvlJc w:val="left"/>
      <w:pPr>
        <w:ind w:left="720" w:hanging="360"/>
      </w:pPr>
      <w:rPr>
        <w:rFonts w:ascii="Verdana" w:hAnsi="Verdana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024EB1"/>
    <w:multiLevelType w:val="hybridMultilevel"/>
    <w:tmpl w:val="F56CC11A"/>
    <w:lvl w:ilvl="0" w:tplc="9DAA125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410E9D"/>
    <w:multiLevelType w:val="multilevel"/>
    <w:tmpl w:val="BA4809A6"/>
    <w:styleLink w:val="BulletedListStyle"/>
    <w:lvl w:ilvl="0">
      <w:start w:val="1"/>
      <w:numFmt w:val="bullet"/>
      <w:pStyle w:val="BulletedList"/>
      <w:lvlText w:val=""/>
      <w:lvlJc w:val="left"/>
      <w:pPr>
        <w:ind w:left="1021" w:hanging="341"/>
      </w:pPr>
      <w:rPr>
        <w:rFonts w:ascii="Wingdings" w:hAnsi="Wingdings" w:hint="default"/>
        <w:color w:val="0F2B74" w:themeColor="text1"/>
      </w:rPr>
    </w:lvl>
    <w:lvl w:ilvl="1">
      <w:start w:val="1"/>
      <w:numFmt w:val="bullet"/>
      <w:lvlText w:val="-"/>
      <w:lvlJc w:val="left"/>
      <w:pPr>
        <w:ind w:left="1474" w:hanging="340"/>
      </w:pPr>
      <w:rPr>
        <w:rFonts w:ascii="Courier New" w:hAnsi="Courier New" w:hint="default"/>
        <w:color w:val="0F2B74" w:themeColor="text1"/>
      </w:rPr>
    </w:lvl>
    <w:lvl w:ilvl="2">
      <w:start w:val="1"/>
      <w:numFmt w:val="bullet"/>
      <w:lvlText w:val=""/>
      <w:lvlJc w:val="left"/>
      <w:pPr>
        <w:ind w:left="2098" w:hanging="340"/>
      </w:pPr>
      <w:rPr>
        <w:rFonts w:ascii="Wingdings" w:hAnsi="Wingdings" w:hint="default"/>
        <w:color w:val="0F2B74" w:themeColor="text1"/>
      </w:rPr>
    </w:lvl>
    <w:lvl w:ilvl="3">
      <w:start w:val="1"/>
      <w:numFmt w:val="bullet"/>
      <w:lvlText w:val="o"/>
      <w:lvlJc w:val="left"/>
      <w:pPr>
        <w:ind w:left="2665" w:hanging="340"/>
      </w:pPr>
      <w:rPr>
        <w:rFonts w:ascii="Courier New" w:hAnsi="Courier New" w:hint="default"/>
        <w:b w:val="0"/>
        <w:i w:val="0"/>
        <w:color w:val="auto"/>
        <w:sz w:val="22"/>
      </w:rPr>
    </w:lvl>
    <w:lvl w:ilvl="4">
      <w:start w:val="1"/>
      <w:numFmt w:val="bullet"/>
      <w:lvlText w:val="o"/>
      <w:lvlJc w:val="left"/>
      <w:pPr>
        <w:ind w:left="3600" w:hanging="36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3"/>
      </w:pPr>
      <w:rPr>
        <w:rFonts w:ascii="Wingdings" w:hAnsi="Wingdings" w:hint="default"/>
      </w:rPr>
    </w:lvl>
  </w:abstractNum>
  <w:abstractNum w:abstractNumId="12">
    <w:nsid w:val="441238DA"/>
    <w:multiLevelType w:val="multilevel"/>
    <w:tmpl w:val="B79C6B86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37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>
    <w:nsid w:val="46F84F82"/>
    <w:multiLevelType w:val="multilevel"/>
    <w:tmpl w:val="733C1EB2"/>
    <w:lvl w:ilvl="0">
      <w:start w:val="1"/>
      <w:numFmt w:val="decimal"/>
      <w:lvlText w:val="%1."/>
      <w:lvlJc w:val="left"/>
      <w:pPr>
        <w:ind w:left="1021" w:hanging="341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74" w:hanging="34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098" w:hanging="340"/>
      </w:pPr>
      <w:rPr>
        <w:rFonts w:hint="default"/>
      </w:rPr>
    </w:lvl>
    <w:lvl w:ilvl="3">
      <w:start w:val="1"/>
      <w:numFmt w:val="upperRoman"/>
      <w:lvlText w:val="%4"/>
      <w:lvlJc w:val="left"/>
      <w:pPr>
        <w:ind w:left="2665" w:hanging="340"/>
      </w:pPr>
      <w:rPr>
        <w:rFonts w:hint="default"/>
        <w:b w:val="0"/>
        <w:i w:val="0"/>
        <w:color w:val="auto"/>
        <w:sz w:val="22"/>
      </w:rPr>
    </w:lvl>
    <w:lvl w:ilvl="4">
      <w:start w:val="1"/>
      <w:numFmt w:val="bullet"/>
      <w:lvlText w:val="o"/>
      <w:lvlJc w:val="left"/>
      <w:pPr>
        <w:ind w:left="3600" w:hanging="36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3"/>
      </w:pPr>
      <w:rPr>
        <w:rFonts w:ascii="Wingdings" w:hAnsi="Wingdings" w:hint="default"/>
      </w:rPr>
    </w:lvl>
  </w:abstractNum>
  <w:abstractNum w:abstractNumId="14">
    <w:nsid w:val="51586616"/>
    <w:multiLevelType w:val="hybridMultilevel"/>
    <w:tmpl w:val="7CFE91C6"/>
    <w:lvl w:ilvl="0" w:tplc="FC46A642">
      <w:numFmt w:val="bullet"/>
      <w:lvlText w:val="•"/>
      <w:lvlJc w:val="left"/>
      <w:pPr>
        <w:ind w:left="1287" w:hanging="360"/>
      </w:pPr>
      <w:rPr>
        <w:rFonts w:ascii="Calibri" w:eastAsia="Arial Unicode MS" w:hAnsi="Calibri" w:cs="Calibri" w:hint="default"/>
      </w:rPr>
    </w:lvl>
    <w:lvl w:ilvl="1" w:tplc="04090003">
      <w:start w:val="26"/>
      <w:numFmt w:val="bullet"/>
      <w:lvlText w:val="-"/>
      <w:lvlJc w:val="left"/>
      <w:pPr>
        <w:ind w:left="2007" w:hanging="360"/>
      </w:pPr>
      <w:rPr>
        <w:rFonts w:ascii="Verdana" w:eastAsia="Times New Roman" w:hAnsi="Verdana" w:cs="Arial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39F3016"/>
    <w:multiLevelType w:val="hybridMultilevel"/>
    <w:tmpl w:val="0A828272"/>
    <w:lvl w:ilvl="0" w:tplc="FC46A642">
      <w:numFmt w:val="bullet"/>
      <w:lvlText w:val="•"/>
      <w:lvlJc w:val="left"/>
      <w:pPr>
        <w:ind w:left="1287" w:hanging="360"/>
      </w:pPr>
      <w:rPr>
        <w:rFonts w:ascii="Calibri" w:eastAsia="Arial Unicode MS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E5C2774"/>
    <w:multiLevelType w:val="singleLevel"/>
    <w:tmpl w:val="ED8CA048"/>
    <w:lvl w:ilvl="0">
      <w:start w:val="1"/>
      <w:numFmt w:val="bullet"/>
      <w:pStyle w:val="Bullet2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4"/>
      </w:rPr>
    </w:lvl>
  </w:abstractNum>
  <w:abstractNum w:abstractNumId="17">
    <w:nsid w:val="69441B39"/>
    <w:multiLevelType w:val="hybridMultilevel"/>
    <w:tmpl w:val="0F6A9DF4"/>
    <w:lvl w:ilvl="0" w:tplc="C5CA8984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9000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8">
    <w:nsid w:val="73E01D3B"/>
    <w:multiLevelType w:val="hybridMultilevel"/>
    <w:tmpl w:val="16DEBF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092541"/>
    <w:multiLevelType w:val="hybridMultilevel"/>
    <w:tmpl w:val="9EFEF906"/>
    <w:lvl w:ilvl="0" w:tplc="01740EEE">
      <w:start w:val="1"/>
      <w:numFmt w:val="bullet"/>
      <w:lvlText w:val=""/>
      <w:lvlJc w:val="left"/>
      <w:pPr>
        <w:tabs>
          <w:tab w:val="num" w:pos="1089"/>
        </w:tabs>
        <w:ind w:left="1089" w:hanging="360"/>
      </w:pPr>
      <w:rPr>
        <w:rFonts w:ascii="Symbol" w:hAnsi="Symbol" w:hint="default"/>
      </w:rPr>
    </w:lvl>
    <w:lvl w:ilvl="1" w:tplc="03BC9F4A">
      <w:start w:val="1"/>
      <w:numFmt w:val="bullet"/>
      <w:lvlText w:val="o"/>
      <w:lvlJc w:val="left"/>
      <w:pPr>
        <w:tabs>
          <w:tab w:val="num" w:pos="1809"/>
        </w:tabs>
        <w:ind w:left="1809" w:hanging="360"/>
      </w:pPr>
      <w:rPr>
        <w:rFonts w:ascii="Courier New" w:hAnsi="Courier New" w:cs="Courier New" w:hint="default"/>
      </w:rPr>
    </w:lvl>
    <w:lvl w:ilvl="2" w:tplc="42064DB2">
      <w:start w:val="1"/>
      <w:numFmt w:val="bullet"/>
      <w:lvlText w:val=""/>
      <w:lvlJc w:val="left"/>
      <w:pPr>
        <w:tabs>
          <w:tab w:val="num" w:pos="2529"/>
        </w:tabs>
        <w:ind w:left="2529" w:hanging="360"/>
      </w:pPr>
      <w:rPr>
        <w:rFonts w:ascii="Wingdings" w:hAnsi="Wingdings" w:hint="default"/>
      </w:rPr>
    </w:lvl>
    <w:lvl w:ilvl="3" w:tplc="337C978E">
      <w:start w:val="1"/>
      <w:numFmt w:val="bullet"/>
      <w:lvlText w:val=""/>
      <w:lvlJc w:val="left"/>
      <w:pPr>
        <w:tabs>
          <w:tab w:val="num" w:pos="3249"/>
        </w:tabs>
        <w:ind w:left="3249" w:hanging="360"/>
      </w:pPr>
      <w:rPr>
        <w:rFonts w:ascii="Symbol" w:hAnsi="Symbol" w:hint="default"/>
      </w:rPr>
    </w:lvl>
    <w:lvl w:ilvl="4" w:tplc="A1A6CB56" w:tentative="1">
      <w:start w:val="1"/>
      <w:numFmt w:val="bullet"/>
      <w:lvlText w:val="o"/>
      <w:lvlJc w:val="left"/>
      <w:pPr>
        <w:tabs>
          <w:tab w:val="num" w:pos="3969"/>
        </w:tabs>
        <w:ind w:left="3969" w:hanging="360"/>
      </w:pPr>
      <w:rPr>
        <w:rFonts w:ascii="Courier New" w:hAnsi="Courier New" w:cs="Courier New" w:hint="default"/>
      </w:rPr>
    </w:lvl>
    <w:lvl w:ilvl="5" w:tplc="4476E7FE" w:tentative="1">
      <w:start w:val="1"/>
      <w:numFmt w:val="bullet"/>
      <w:lvlText w:val=""/>
      <w:lvlJc w:val="left"/>
      <w:pPr>
        <w:tabs>
          <w:tab w:val="num" w:pos="4689"/>
        </w:tabs>
        <w:ind w:left="4689" w:hanging="360"/>
      </w:pPr>
      <w:rPr>
        <w:rFonts w:ascii="Wingdings" w:hAnsi="Wingdings" w:hint="default"/>
      </w:rPr>
    </w:lvl>
    <w:lvl w:ilvl="6" w:tplc="B0CACF82" w:tentative="1">
      <w:start w:val="1"/>
      <w:numFmt w:val="bullet"/>
      <w:lvlText w:val=""/>
      <w:lvlJc w:val="left"/>
      <w:pPr>
        <w:tabs>
          <w:tab w:val="num" w:pos="5409"/>
        </w:tabs>
        <w:ind w:left="5409" w:hanging="360"/>
      </w:pPr>
      <w:rPr>
        <w:rFonts w:ascii="Symbol" w:hAnsi="Symbol" w:hint="default"/>
      </w:rPr>
    </w:lvl>
    <w:lvl w:ilvl="7" w:tplc="69185080" w:tentative="1">
      <w:start w:val="1"/>
      <w:numFmt w:val="bullet"/>
      <w:lvlText w:val="o"/>
      <w:lvlJc w:val="left"/>
      <w:pPr>
        <w:tabs>
          <w:tab w:val="num" w:pos="6129"/>
        </w:tabs>
        <w:ind w:left="6129" w:hanging="360"/>
      </w:pPr>
      <w:rPr>
        <w:rFonts w:ascii="Courier New" w:hAnsi="Courier New" w:cs="Courier New" w:hint="default"/>
      </w:rPr>
    </w:lvl>
    <w:lvl w:ilvl="8" w:tplc="C81A36C6" w:tentative="1">
      <w:start w:val="1"/>
      <w:numFmt w:val="bullet"/>
      <w:lvlText w:val=""/>
      <w:lvlJc w:val="left"/>
      <w:pPr>
        <w:tabs>
          <w:tab w:val="num" w:pos="6849"/>
        </w:tabs>
        <w:ind w:left="6849" w:hanging="360"/>
      </w:pPr>
      <w:rPr>
        <w:rFonts w:ascii="Wingdings" w:hAnsi="Wingdings" w:hint="default"/>
      </w:rPr>
    </w:lvl>
  </w:abstractNum>
  <w:abstractNum w:abstractNumId="20">
    <w:nsid w:val="7A723177"/>
    <w:multiLevelType w:val="multilevel"/>
    <w:tmpl w:val="C4929514"/>
    <w:lvl w:ilvl="0">
      <w:start w:val="1"/>
      <w:numFmt w:val="decimal"/>
      <w:pStyle w:val="NumberedList"/>
      <w:lvlText w:val="%1."/>
      <w:lvlJc w:val="left"/>
      <w:pPr>
        <w:ind w:left="1021" w:hanging="341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1474" w:hanging="34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098" w:hanging="340"/>
      </w:pPr>
      <w:rPr>
        <w:rFonts w:hint="default"/>
      </w:rPr>
    </w:lvl>
    <w:lvl w:ilvl="3">
      <w:start w:val="1"/>
      <w:numFmt w:val="upperRoman"/>
      <w:lvlText w:val="%4"/>
      <w:lvlJc w:val="left"/>
      <w:pPr>
        <w:ind w:left="2665" w:hanging="340"/>
      </w:pPr>
      <w:rPr>
        <w:rFonts w:hint="default"/>
        <w:b w:val="0"/>
        <w:i w:val="0"/>
        <w:color w:val="auto"/>
        <w:sz w:val="22"/>
      </w:rPr>
    </w:lvl>
    <w:lvl w:ilvl="4">
      <w:start w:val="1"/>
      <w:numFmt w:val="bullet"/>
      <w:lvlText w:val="o"/>
      <w:lvlJc w:val="left"/>
      <w:pPr>
        <w:ind w:left="3600" w:hanging="36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3"/>
      </w:pPr>
      <w:rPr>
        <w:rFonts w:ascii="Wingdings" w:hAnsi="Wingdings" w:hint="default"/>
      </w:rPr>
    </w:lvl>
  </w:abstractNum>
  <w:abstractNum w:abstractNumId="21">
    <w:nsid w:val="7C0C2BE7"/>
    <w:multiLevelType w:val="hybridMultilevel"/>
    <w:tmpl w:val="D5549188"/>
    <w:lvl w:ilvl="0" w:tplc="C614664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4A9A5196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38103F7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4D8C4570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6A1074B8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291C6828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3F3C30F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A36AA3E6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4DE6C20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2">
    <w:nsid w:val="7F2A5085"/>
    <w:multiLevelType w:val="hybridMultilevel"/>
    <w:tmpl w:val="9B7AFC6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lvl w:ilvl="0">
        <w:start w:val="1"/>
        <w:numFmt w:val="decimal"/>
        <w:lvlText w:val="%1"/>
        <w:lvlJc w:val="left"/>
        <w:pPr>
          <w:ind w:left="1021" w:hanging="341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"/>
        <w:lvlJc w:val="left"/>
        <w:pPr>
          <w:ind w:left="1474" w:hanging="34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"/>
        <w:lvlJc w:val="left"/>
        <w:pPr>
          <w:ind w:left="2098" w:hanging="340"/>
        </w:pPr>
        <w:rPr>
          <w:rFonts w:hint="default"/>
        </w:rPr>
      </w:lvl>
    </w:lvlOverride>
    <w:lvlOverride w:ilvl="3">
      <w:lvl w:ilvl="3">
        <w:start w:val="1"/>
        <w:numFmt w:val="upperRoman"/>
        <w:lvlText w:val="%4"/>
        <w:lvlJc w:val="left"/>
        <w:pPr>
          <w:ind w:left="2665" w:hanging="340"/>
        </w:pPr>
        <w:rPr>
          <w:rFonts w:hint="default"/>
          <w:b w:val="0"/>
          <w:i w:val="0"/>
          <w:sz w:val="22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3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3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3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3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3"/>
        </w:pPr>
        <w:rPr>
          <w:rFonts w:ascii="Wingdings" w:hAnsi="Wingdings" w:hint="default"/>
        </w:rPr>
      </w:lvl>
    </w:lvlOverride>
  </w:num>
  <w:num w:numId="6">
    <w:abstractNumId w:val="3"/>
    <w:lvlOverride w:ilvl="0">
      <w:startOverride w:val="1"/>
      <w:lvl w:ilvl="0">
        <w:start w:val="1"/>
        <w:numFmt w:val="decimal"/>
        <w:lvlText w:val="%1"/>
        <w:lvlJc w:val="left"/>
        <w:pPr>
          <w:ind w:left="1021" w:hanging="341"/>
        </w:pPr>
        <w:rPr>
          <w:rFonts w:hint="default"/>
        </w:rPr>
      </w:lvl>
    </w:lvlOverride>
    <w:lvlOverride w:ilvl="1">
      <w:startOverride w:val="1"/>
      <w:lvl w:ilvl="1">
        <w:start w:val="1"/>
        <w:numFmt w:val="lowerLetter"/>
        <w:lvlText w:val="%2"/>
        <w:lvlJc w:val="left"/>
        <w:pPr>
          <w:ind w:left="1474" w:hanging="340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"/>
        <w:lvlJc w:val="left"/>
        <w:pPr>
          <w:ind w:left="2098" w:hanging="340"/>
        </w:pPr>
        <w:rPr>
          <w:rFonts w:hint="default"/>
        </w:rPr>
      </w:lvl>
    </w:lvlOverride>
    <w:lvlOverride w:ilvl="3">
      <w:startOverride w:val="1"/>
      <w:lvl w:ilvl="3">
        <w:start w:val="1"/>
        <w:numFmt w:val="upperRoman"/>
        <w:lvlText w:val="%4"/>
        <w:lvlJc w:val="left"/>
        <w:pPr>
          <w:ind w:left="2665" w:hanging="340"/>
        </w:pPr>
        <w:rPr>
          <w:rFonts w:hint="default"/>
          <w:b w:val="0"/>
          <w:i w:val="0"/>
          <w:sz w:val="22"/>
        </w:rPr>
      </w:lvl>
    </w:lvlOverride>
    <w:lvlOverride w:ilvl="4">
      <w:startOverride w:val="1"/>
      <w:lvl w:ilvl="4">
        <w:start w:val="1"/>
        <w:numFmt w:val="bullet"/>
        <w:lvlText w:val="o"/>
        <w:lvlJc w:val="left"/>
        <w:pPr>
          <w:ind w:left="3600" w:hanging="363"/>
        </w:pPr>
        <w:rPr>
          <w:rFonts w:ascii="Courier New" w:hAnsi="Courier New" w:cs="Courier New" w:hint="default"/>
        </w:rPr>
      </w:lvl>
    </w:lvlOverride>
    <w:lvlOverride w:ilvl="5">
      <w:startOverride w:val="1"/>
      <w:lvl w:ilvl="5">
        <w:start w:val="1"/>
        <w:numFmt w:val="bullet"/>
        <w:lvlText w:val=""/>
        <w:lvlJc w:val="left"/>
        <w:pPr>
          <w:ind w:left="4320" w:hanging="363"/>
        </w:pPr>
        <w:rPr>
          <w:rFonts w:ascii="Wingdings" w:hAnsi="Wingdings" w:hint="default"/>
        </w:rPr>
      </w:lvl>
    </w:lvlOverride>
    <w:lvlOverride w:ilvl="6">
      <w:startOverride w:val="1"/>
      <w:lvl w:ilvl="6">
        <w:start w:val="1"/>
        <w:numFmt w:val="bullet"/>
        <w:lvlText w:val=""/>
        <w:lvlJc w:val="left"/>
        <w:pPr>
          <w:ind w:left="5040" w:hanging="363"/>
        </w:pPr>
        <w:rPr>
          <w:rFonts w:ascii="Symbol" w:hAnsi="Symbol" w:hint="default"/>
        </w:rPr>
      </w:lvl>
    </w:lvlOverride>
    <w:lvlOverride w:ilvl="7">
      <w:startOverride w:val="1"/>
      <w:lvl w:ilvl="7">
        <w:start w:val="1"/>
        <w:numFmt w:val="bullet"/>
        <w:lvlText w:val="o"/>
        <w:lvlJc w:val="left"/>
        <w:pPr>
          <w:ind w:left="5760" w:hanging="363"/>
        </w:pPr>
        <w:rPr>
          <w:rFonts w:ascii="Courier New" w:hAnsi="Courier New" w:cs="Courier New" w:hint="default"/>
        </w:rPr>
      </w:lvl>
    </w:lvlOverride>
    <w:lvlOverride w:ilvl="8">
      <w:startOverride w:val="1"/>
      <w:lvl w:ilvl="8">
        <w:start w:val="1"/>
        <w:numFmt w:val="bullet"/>
        <w:lvlText w:val=""/>
        <w:lvlJc w:val="left"/>
        <w:pPr>
          <w:ind w:left="6480" w:hanging="363"/>
        </w:pPr>
        <w:rPr>
          <w:rFonts w:ascii="Wingdings" w:hAnsi="Wingdings" w:hint="default"/>
        </w:rPr>
      </w:lvl>
    </w:lvlOverride>
  </w:num>
  <w:num w:numId="7">
    <w:abstractNumId w:val="3"/>
    <w:lvlOverride w:ilvl="0">
      <w:startOverride w:val="1"/>
      <w:lvl w:ilvl="0">
        <w:start w:val="1"/>
        <w:numFmt w:val="decimal"/>
        <w:lvlText w:val="%1"/>
        <w:lvlJc w:val="left"/>
        <w:pPr>
          <w:ind w:left="1021" w:hanging="341"/>
        </w:pPr>
        <w:rPr>
          <w:rFonts w:hint="default"/>
        </w:rPr>
      </w:lvl>
    </w:lvlOverride>
    <w:lvlOverride w:ilvl="1">
      <w:startOverride w:val="1"/>
      <w:lvl w:ilvl="1">
        <w:start w:val="1"/>
        <w:numFmt w:val="lowerLetter"/>
        <w:lvlText w:val="%2"/>
        <w:lvlJc w:val="left"/>
        <w:pPr>
          <w:ind w:left="1474" w:hanging="340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"/>
        <w:lvlJc w:val="left"/>
        <w:pPr>
          <w:ind w:left="2098" w:hanging="340"/>
        </w:pPr>
        <w:rPr>
          <w:rFonts w:hint="default"/>
        </w:rPr>
      </w:lvl>
    </w:lvlOverride>
    <w:lvlOverride w:ilvl="3">
      <w:startOverride w:val="1"/>
      <w:lvl w:ilvl="3">
        <w:start w:val="1"/>
        <w:numFmt w:val="upperRoman"/>
        <w:lvlText w:val="%4"/>
        <w:lvlJc w:val="left"/>
        <w:pPr>
          <w:ind w:left="2665" w:hanging="340"/>
        </w:pPr>
        <w:rPr>
          <w:rFonts w:hint="default"/>
          <w:b w:val="0"/>
          <w:i w:val="0"/>
          <w:sz w:val="22"/>
        </w:rPr>
      </w:lvl>
    </w:lvlOverride>
    <w:lvlOverride w:ilvl="4">
      <w:startOverride w:val="1"/>
      <w:lvl w:ilvl="4">
        <w:start w:val="1"/>
        <w:numFmt w:val="bullet"/>
        <w:lvlText w:val="o"/>
        <w:lvlJc w:val="left"/>
        <w:pPr>
          <w:ind w:left="3600" w:hanging="363"/>
        </w:pPr>
        <w:rPr>
          <w:rFonts w:ascii="Courier New" w:hAnsi="Courier New" w:cs="Courier New" w:hint="default"/>
        </w:rPr>
      </w:lvl>
    </w:lvlOverride>
    <w:lvlOverride w:ilvl="5">
      <w:startOverride w:val="1"/>
      <w:lvl w:ilvl="5">
        <w:start w:val="1"/>
        <w:numFmt w:val="bullet"/>
        <w:lvlText w:val=""/>
        <w:lvlJc w:val="left"/>
        <w:pPr>
          <w:ind w:left="4320" w:hanging="363"/>
        </w:pPr>
        <w:rPr>
          <w:rFonts w:ascii="Wingdings" w:hAnsi="Wingdings" w:hint="default"/>
        </w:rPr>
      </w:lvl>
    </w:lvlOverride>
    <w:lvlOverride w:ilvl="6">
      <w:startOverride w:val="1"/>
      <w:lvl w:ilvl="6">
        <w:start w:val="1"/>
        <w:numFmt w:val="bullet"/>
        <w:lvlText w:val=""/>
        <w:lvlJc w:val="left"/>
        <w:pPr>
          <w:ind w:left="5040" w:hanging="363"/>
        </w:pPr>
        <w:rPr>
          <w:rFonts w:ascii="Symbol" w:hAnsi="Symbol" w:hint="default"/>
        </w:rPr>
      </w:lvl>
    </w:lvlOverride>
    <w:lvlOverride w:ilvl="7">
      <w:startOverride w:val="1"/>
      <w:lvl w:ilvl="7">
        <w:start w:val="1"/>
        <w:numFmt w:val="bullet"/>
        <w:lvlText w:val="o"/>
        <w:lvlJc w:val="left"/>
        <w:pPr>
          <w:ind w:left="5760" w:hanging="363"/>
        </w:pPr>
        <w:rPr>
          <w:rFonts w:ascii="Courier New" w:hAnsi="Courier New" w:cs="Courier New" w:hint="default"/>
        </w:rPr>
      </w:lvl>
    </w:lvlOverride>
    <w:lvlOverride w:ilvl="8">
      <w:startOverride w:val="1"/>
      <w:lvl w:ilvl="8">
        <w:start w:val="1"/>
        <w:numFmt w:val="bullet"/>
        <w:lvlText w:val=""/>
        <w:lvlJc w:val="left"/>
        <w:pPr>
          <w:ind w:left="6480" w:hanging="363"/>
        </w:pPr>
        <w:rPr>
          <w:rFonts w:ascii="Wingdings" w:hAnsi="Wingdings" w:hint="default"/>
        </w:rPr>
      </w:lvl>
    </w:lvlOverride>
  </w:num>
  <w:num w:numId="8">
    <w:abstractNumId w:val="12"/>
  </w:num>
  <w:num w:numId="9">
    <w:abstractNumId w:val="3"/>
    <w:lvlOverride w:ilvl="0">
      <w:lvl w:ilvl="0">
        <w:start w:val="194139456"/>
        <w:numFmt w:val="decimal"/>
        <w:lvlText w:val="%1."/>
        <w:lvlJc w:val="left"/>
        <w:pPr>
          <w:ind w:left="1021" w:hanging="341"/>
        </w:pPr>
        <w:rPr>
          <w:rFonts w:hint="default"/>
        </w:rPr>
      </w:lvl>
    </w:lvlOverride>
    <w:lvlOverride w:ilvl="1">
      <w:lvl w:ilvl="1">
        <w:start w:val="194139504"/>
        <w:numFmt w:val="lowerLetter"/>
        <w:lvlText w:val="%2)"/>
        <w:lvlJc w:val="left"/>
        <w:pPr>
          <w:ind w:left="1474" w:hanging="340"/>
        </w:pPr>
        <w:rPr>
          <w:rFonts w:hint="default"/>
        </w:rPr>
      </w:lvl>
    </w:lvlOverride>
    <w:lvlOverride w:ilvl="2">
      <w:lvl w:ilvl="2">
        <w:start w:val="194139600"/>
        <w:numFmt w:val="lowerRoman"/>
        <w:lvlText w:val="%3"/>
        <w:lvlJc w:val="left"/>
        <w:pPr>
          <w:ind w:left="2098" w:hanging="340"/>
        </w:pPr>
        <w:rPr>
          <w:rFonts w:hint="default"/>
        </w:rPr>
      </w:lvl>
    </w:lvlOverride>
    <w:lvlOverride w:ilvl="3">
      <w:lvl w:ilvl="3">
        <w:start w:val="194139648"/>
        <w:numFmt w:val="upperRoman"/>
        <w:lvlText w:val="%4"/>
        <w:lvlJc w:val="left"/>
        <w:pPr>
          <w:ind w:left="2665" w:hanging="340"/>
        </w:pPr>
        <w:rPr>
          <w:rFonts w:hint="default"/>
          <w:b w:val="0"/>
          <w:i w:val="0"/>
          <w:sz w:val="22"/>
        </w:rPr>
      </w:lvl>
    </w:lvlOverride>
    <w:lvlOverride w:ilvl="4">
      <w:lvl w:ilvl="4">
        <w:start w:val="194139696"/>
        <w:numFmt w:val="bullet"/>
        <w:lvlText w:val="o"/>
        <w:lvlJc w:val="left"/>
        <w:pPr>
          <w:ind w:left="3600" w:hanging="363"/>
        </w:pPr>
        <w:rPr>
          <w:rFonts w:ascii="Courier New" w:hAnsi="Courier New" w:hint="default"/>
        </w:rPr>
      </w:lvl>
    </w:lvlOverride>
    <w:lvlOverride w:ilvl="5">
      <w:lvl w:ilvl="5">
        <w:start w:val="194139744"/>
        <w:numFmt w:val="bullet"/>
        <w:lvlText w:val=""/>
        <w:lvlJc w:val="left"/>
        <w:pPr>
          <w:ind w:left="4320" w:hanging="363"/>
        </w:pPr>
        <w:rPr>
          <w:rFonts w:ascii="Wingdings" w:hAnsi="Wingdings" w:hint="default"/>
        </w:rPr>
      </w:lvl>
    </w:lvlOverride>
    <w:lvlOverride w:ilvl="6">
      <w:lvl w:ilvl="6">
        <w:start w:val="194139792"/>
        <w:numFmt w:val="bullet"/>
        <w:lvlText w:val=""/>
        <w:lvlJc w:val="left"/>
        <w:pPr>
          <w:ind w:left="5040" w:hanging="363"/>
        </w:pPr>
        <w:rPr>
          <w:rFonts w:ascii="Symbol" w:hAnsi="Symbol" w:hint="default"/>
        </w:rPr>
      </w:lvl>
    </w:lvlOverride>
    <w:lvlOverride w:ilvl="7">
      <w:lvl w:ilvl="7">
        <w:start w:val="194139888"/>
        <w:numFmt w:val="bullet"/>
        <w:lvlText w:val="o"/>
        <w:lvlJc w:val="left"/>
        <w:pPr>
          <w:ind w:left="5760" w:hanging="363"/>
        </w:pPr>
        <w:rPr>
          <w:rFonts w:ascii="Courier New" w:hAnsi="Courier New" w:cs="Courier New" w:hint="default"/>
        </w:rPr>
      </w:lvl>
    </w:lvlOverride>
    <w:lvlOverride w:ilvl="8">
      <w:lvl w:ilvl="8">
        <w:start w:val="194139936"/>
        <w:numFmt w:val="bullet"/>
        <w:lvlText w:val=""/>
        <w:lvlJc w:val="left"/>
        <w:pPr>
          <w:ind w:left="6480" w:hanging="363"/>
        </w:pPr>
        <w:rPr>
          <w:rFonts w:ascii="Wingdings" w:hAnsi="Wingdings" w:hint="default"/>
        </w:rPr>
      </w:lvl>
    </w:lvlOverride>
  </w:num>
  <w:num w:numId="10">
    <w:abstractNumId w:val="3"/>
    <w:lvlOverride w:ilvl="0">
      <w:lvl w:ilvl="0">
        <w:start w:val="200865472"/>
        <w:numFmt w:val="decimal"/>
        <w:lvlText w:val="%1."/>
        <w:lvlJc w:val="left"/>
        <w:pPr>
          <w:ind w:left="1021" w:hanging="341"/>
        </w:pPr>
        <w:rPr>
          <w:rFonts w:hint="default"/>
        </w:rPr>
      </w:lvl>
    </w:lvlOverride>
    <w:lvlOverride w:ilvl="1">
      <w:lvl w:ilvl="1">
        <w:start w:val="200865568"/>
        <w:numFmt w:val="lowerLetter"/>
        <w:lvlText w:val="%2)"/>
        <w:lvlJc w:val="left"/>
        <w:pPr>
          <w:ind w:left="1474" w:hanging="340"/>
        </w:pPr>
        <w:rPr>
          <w:rFonts w:hint="default"/>
        </w:rPr>
      </w:lvl>
    </w:lvlOverride>
    <w:lvlOverride w:ilvl="2">
      <w:lvl w:ilvl="2">
        <w:start w:val="200865616"/>
        <w:numFmt w:val="lowerRoman"/>
        <w:lvlText w:val="%3"/>
        <w:lvlJc w:val="left"/>
        <w:pPr>
          <w:ind w:left="2098" w:hanging="340"/>
        </w:pPr>
        <w:rPr>
          <w:rFonts w:hint="default"/>
        </w:rPr>
      </w:lvl>
    </w:lvlOverride>
    <w:lvlOverride w:ilvl="3">
      <w:lvl w:ilvl="3">
        <w:start w:val="200865664"/>
        <w:numFmt w:val="upperRoman"/>
        <w:lvlText w:val="%4"/>
        <w:lvlJc w:val="left"/>
        <w:pPr>
          <w:ind w:left="2665" w:hanging="340"/>
        </w:pPr>
        <w:rPr>
          <w:rFonts w:hint="default"/>
          <w:b w:val="0"/>
          <w:i w:val="0"/>
          <w:sz w:val="22"/>
        </w:rPr>
      </w:lvl>
    </w:lvlOverride>
    <w:lvlOverride w:ilvl="4">
      <w:lvl w:ilvl="4">
        <w:start w:val="200865712"/>
        <w:numFmt w:val="bullet"/>
        <w:lvlText w:val="o"/>
        <w:lvlJc w:val="left"/>
        <w:pPr>
          <w:ind w:left="3600" w:hanging="363"/>
        </w:pPr>
        <w:rPr>
          <w:rFonts w:ascii="Courier New" w:hAnsi="Courier New" w:hint="default"/>
        </w:rPr>
      </w:lvl>
    </w:lvlOverride>
    <w:lvlOverride w:ilvl="5">
      <w:lvl w:ilvl="5">
        <w:start w:val="200865760"/>
        <w:numFmt w:val="bullet"/>
        <w:lvlText w:val=""/>
        <w:lvlJc w:val="left"/>
        <w:pPr>
          <w:ind w:left="4320" w:hanging="363"/>
        </w:pPr>
        <w:rPr>
          <w:rFonts w:ascii="Wingdings" w:hAnsi="Wingdings" w:hint="default"/>
        </w:rPr>
      </w:lvl>
    </w:lvlOverride>
    <w:lvlOverride w:ilvl="6">
      <w:lvl w:ilvl="6">
        <w:start w:val="200865808"/>
        <w:numFmt w:val="bullet"/>
        <w:lvlText w:val=""/>
        <w:lvlJc w:val="left"/>
        <w:pPr>
          <w:ind w:left="5040" w:hanging="363"/>
        </w:pPr>
        <w:rPr>
          <w:rFonts w:ascii="Symbol" w:hAnsi="Symbol" w:hint="default"/>
        </w:rPr>
      </w:lvl>
    </w:lvlOverride>
    <w:lvlOverride w:ilvl="7">
      <w:lvl w:ilvl="7">
        <w:start w:val="200865856"/>
        <w:numFmt w:val="bullet"/>
        <w:lvlText w:val="o"/>
        <w:lvlJc w:val="left"/>
        <w:pPr>
          <w:ind w:left="5760" w:hanging="363"/>
        </w:pPr>
        <w:rPr>
          <w:rFonts w:ascii="Courier New" w:hAnsi="Courier New" w:cs="Courier New" w:hint="default"/>
        </w:rPr>
      </w:lvl>
    </w:lvlOverride>
    <w:lvlOverride w:ilvl="8">
      <w:lvl w:ilvl="8">
        <w:start w:val="200865904"/>
        <w:numFmt w:val="bullet"/>
        <w:lvlText w:val=""/>
        <w:lvlJc w:val="left"/>
        <w:pPr>
          <w:ind w:left="6480" w:hanging="363"/>
        </w:pPr>
        <w:rPr>
          <w:rFonts w:ascii="Wingdings" w:hAnsi="Wingdings" w:hint="default"/>
        </w:rPr>
      </w:lvl>
    </w:lvlOverride>
  </w:num>
  <w:num w:numId="11">
    <w:abstractNumId w:val="3"/>
    <w:lvlOverride w:ilvl="0">
      <w:startOverride w:val="1"/>
      <w:lvl w:ilvl="0">
        <w:start w:val="1"/>
        <w:numFmt w:val="decimal"/>
        <w:lvlText w:val="%1."/>
        <w:lvlJc w:val="left"/>
        <w:pPr>
          <w:ind w:left="1021" w:hanging="341"/>
        </w:pPr>
        <w:rPr>
          <w:rFonts w:hint="default"/>
        </w:rPr>
      </w:lvl>
    </w:lvlOverride>
    <w:lvlOverride w:ilvl="1">
      <w:startOverride w:val="200865568"/>
      <w:lvl w:ilvl="1">
        <w:start w:val="200865568"/>
        <w:numFmt w:val="lowerLetter"/>
        <w:lvlText w:val="%2)"/>
        <w:lvlJc w:val="left"/>
        <w:pPr>
          <w:ind w:left="1474" w:hanging="340"/>
        </w:pPr>
        <w:rPr>
          <w:rFonts w:hint="default"/>
        </w:rPr>
      </w:lvl>
    </w:lvlOverride>
    <w:lvlOverride w:ilvl="2">
      <w:startOverride w:val="200865616"/>
      <w:lvl w:ilvl="2">
        <w:start w:val="200865616"/>
        <w:numFmt w:val="lowerRoman"/>
        <w:lvlText w:val="%3"/>
        <w:lvlJc w:val="left"/>
        <w:pPr>
          <w:ind w:left="2098" w:hanging="340"/>
        </w:pPr>
        <w:rPr>
          <w:rFonts w:hint="default"/>
        </w:rPr>
      </w:lvl>
    </w:lvlOverride>
    <w:lvlOverride w:ilvl="3">
      <w:startOverride w:val="200865664"/>
      <w:lvl w:ilvl="3">
        <w:start w:val="200865664"/>
        <w:numFmt w:val="upperRoman"/>
        <w:lvlText w:val="%4"/>
        <w:lvlJc w:val="left"/>
        <w:pPr>
          <w:ind w:left="2665" w:hanging="340"/>
        </w:pPr>
        <w:rPr>
          <w:rFonts w:hint="default"/>
          <w:b w:val="0"/>
          <w:i w:val="0"/>
          <w:sz w:val="22"/>
        </w:rPr>
      </w:lvl>
    </w:lvlOverride>
    <w:lvlOverride w:ilvl="4">
      <w:startOverride w:val="200865712"/>
      <w:lvl w:ilvl="4">
        <w:start w:val="200865712"/>
        <w:numFmt w:val="bullet"/>
        <w:lvlText w:val="o"/>
        <w:lvlJc w:val="left"/>
        <w:pPr>
          <w:ind w:left="3600" w:hanging="363"/>
        </w:pPr>
        <w:rPr>
          <w:rFonts w:ascii="Courier New" w:hAnsi="Courier New" w:hint="default"/>
        </w:rPr>
      </w:lvl>
    </w:lvlOverride>
    <w:lvlOverride w:ilvl="5">
      <w:startOverride w:val="200865760"/>
      <w:lvl w:ilvl="5">
        <w:start w:val="200865760"/>
        <w:numFmt w:val="bullet"/>
        <w:lvlText w:val=""/>
        <w:lvlJc w:val="left"/>
        <w:pPr>
          <w:ind w:left="4320" w:hanging="363"/>
        </w:pPr>
        <w:rPr>
          <w:rFonts w:ascii="Wingdings" w:hAnsi="Wingdings" w:hint="default"/>
        </w:rPr>
      </w:lvl>
    </w:lvlOverride>
    <w:lvlOverride w:ilvl="6">
      <w:startOverride w:val="200865808"/>
      <w:lvl w:ilvl="6">
        <w:start w:val="200865808"/>
        <w:numFmt w:val="bullet"/>
        <w:lvlText w:val=""/>
        <w:lvlJc w:val="left"/>
        <w:pPr>
          <w:ind w:left="5040" w:hanging="363"/>
        </w:pPr>
        <w:rPr>
          <w:rFonts w:ascii="Symbol" w:hAnsi="Symbol" w:hint="default"/>
        </w:rPr>
      </w:lvl>
    </w:lvlOverride>
    <w:lvlOverride w:ilvl="7">
      <w:startOverride w:val="200865856"/>
      <w:lvl w:ilvl="7">
        <w:start w:val="200865856"/>
        <w:numFmt w:val="bullet"/>
        <w:lvlText w:val="o"/>
        <w:lvlJc w:val="left"/>
        <w:pPr>
          <w:ind w:left="5760" w:hanging="363"/>
        </w:pPr>
        <w:rPr>
          <w:rFonts w:ascii="Courier New" w:hAnsi="Courier New" w:cs="Courier New" w:hint="default"/>
        </w:rPr>
      </w:lvl>
    </w:lvlOverride>
    <w:lvlOverride w:ilvl="8">
      <w:startOverride w:val="200865904"/>
      <w:lvl w:ilvl="8">
        <w:start w:val="200865904"/>
        <w:numFmt w:val="bullet"/>
        <w:lvlText w:val=""/>
        <w:lvlJc w:val="left"/>
        <w:pPr>
          <w:ind w:left="6480" w:hanging="363"/>
        </w:pPr>
        <w:rPr>
          <w:rFonts w:ascii="Wingdings" w:hAnsi="Wingdings" w:hint="default"/>
        </w:rPr>
      </w:lvl>
    </w:lvlOverride>
  </w:num>
  <w:num w:numId="12">
    <w:abstractNumId w:val="3"/>
  </w:num>
  <w:num w:numId="13">
    <w:abstractNumId w:val="20"/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3"/>
  </w:num>
  <w:num w:numId="18">
    <w:abstractNumId w:val="21"/>
  </w:num>
  <w:num w:numId="19">
    <w:abstractNumId w:val="16"/>
  </w:num>
  <w:num w:numId="20">
    <w:abstractNumId w:val="19"/>
  </w:num>
  <w:num w:numId="21">
    <w:abstractNumId w:val="15"/>
  </w:num>
  <w:num w:numId="22">
    <w:abstractNumId w:val="14"/>
  </w:num>
  <w:num w:numId="23">
    <w:abstractNumId w:val="17"/>
  </w:num>
  <w:num w:numId="24">
    <w:abstractNumId w:val="6"/>
  </w:num>
  <w:num w:numId="25">
    <w:abstractNumId w:val="0"/>
  </w:num>
  <w:num w:numId="26">
    <w:abstractNumId w:val="7"/>
  </w:num>
  <w:num w:numId="27">
    <w:abstractNumId w:val="2"/>
  </w:num>
  <w:num w:numId="28">
    <w:abstractNumId w:val="18"/>
  </w:num>
  <w:num w:numId="29">
    <w:abstractNumId w:val="8"/>
  </w:num>
  <w:num w:numId="30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22"/>
  </w:num>
  <w:num w:numId="33">
    <w:abstractNumId w:val="9"/>
  </w:num>
  <w:num w:numId="34">
    <w:abstractNumId w:val="10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defaultTabStop w:val="720"/>
  <w:hyphenationZone w:val="425"/>
  <w:characterSpacingControl w:val="doNotCompress"/>
  <w:hdrShapeDefaults>
    <o:shapedefaults v:ext="edit" spidmax="61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59E"/>
    <w:rsid w:val="00006B6B"/>
    <w:rsid w:val="00016262"/>
    <w:rsid w:val="0001659E"/>
    <w:rsid w:val="00021177"/>
    <w:rsid w:val="0002378A"/>
    <w:rsid w:val="00026A82"/>
    <w:rsid w:val="0003157B"/>
    <w:rsid w:val="00040642"/>
    <w:rsid w:val="00043B82"/>
    <w:rsid w:val="00053BB3"/>
    <w:rsid w:val="00072E1C"/>
    <w:rsid w:val="00086DA5"/>
    <w:rsid w:val="00092F3B"/>
    <w:rsid w:val="000A02BA"/>
    <w:rsid w:val="000A47E3"/>
    <w:rsid w:val="000B17C6"/>
    <w:rsid w:val="000C147F"/>
    <w:rsid w:val="000C4DBC"/>
    <w:rsid w:val="000C69D0"/>
    <w:rsid w:val="000D43E9"/>
    <w:rsid w:val="000E0E74"/>
    <w:rsid w:val="000E7B13"/>
    <w:rsid w:val="00102B34"/>
    <w:rsid w:val="00111EA3"/>
    <w:rsid w:val="00122A47"/>
    <w:rsid w:val="001272E3"/>
    <w:rsid w:val="001407D0"/>
    <w:rsid w:val="00145EE0"/>
    <w:rsid w:val="00155612"/>
    <w:rsid w:val="00163AB5"/>
    <w:rsid w:val="00164E5E"/>
    <w:rsid w:val="00171016"/>
    <w:rsid w:val="00171C0D"/>
    <w:rsid w:val="0017703D"/>
    <w:rsid w:val="00184E0C"/>
    <w:rsid w:val="00192824"/>
    <w:rsid w:val="00194D52"/>
    <w:rsid w:val="001B48D4"/>
    <w:rsid w:val="001B7C80"/>
    <w:rsid w:val="001C0868"/>
    <w:rsid w:val="001C4CD5"/>
    <w:rsid w:val="001C658A"/>
    <w:rsid w:val="001D1E9E"/>
    <w:rsid w:val="001E0A06"/>
    <w:rsid w:val="001E0B88"/>
    <w:rsid w:val="00201614"/>
    <w:rsid w:val="00210E09"/>
    <w:rsid w:val="00230DDF"/>
    <w:rsid w:val="00234B21"/>
    <w:rsid w:val="00245AC2"/>
    <w:rsid w:val="002461DD"/>
    <w:rsid w:val="00246DE4"/>
    <w:rsid w:val="00247241"/>
    <w:rsid w:val="0025615B"/>
    <w:rsid w:val="00261E24"/>
    <w:rsid w:val="00265C76"/>
    <w:rsid w:val="002661AA"/>
    <w:rsid w:val="00285BB4"/>
    <w:rsid w:val="00287591"/>
    <w:rsid w:val="002907BE"/>
    <w:rsid w:val="002978FB"/>
    <w:rsid w:val="002A0C69"/>
    <w:rsid w:val="002A43F5"/>
    <w:rsid w:val="002E69C4"/>
    <w:rsid w:val="002F3D84"/>
    <w:rsid w:val="002F552F"/>
    <w:rsid w:val="0030520D"/>
    <w:rsid w:val="00305D9F"/>
    <w:rsid w:val="003069B8"/>
    <w:rsid w:val="0030715D"/>
    <w:rsid w:val="003104C3"/>
    <w:rsid w:val="00310C20"/>
    <w:rsid w:val="00312EAA"/>
    <w:rsid w:val="00314E9B"/>
    <w:rsid w:val="00320EEF"/>
    <w:rsid w:val="00326D3C"/>
    <w:rsid w:val="00330296"/>
    <w:rsid w:val="0033274A"/>
    <w:rsid w:val="00333BA0"/>
    <w:rsid w:val="003341CE"/>
    <w:rsid w:val="00334FEB"/>
    <w:rsid w:val="0033680E"/>
    <w:rsid w:val="00337B30"/>
    <w:rsid w:val="0034147C"/>
    <w:rsid w:val="00346232"/>
    <w:rsid w:val="00346904"/>
    <w:rsid w:val="00351177"/>
    <w:rsid w:val="00352982"/>
    <w:rsid w:val="00354FC3"/>
    <w:rsid w:val="00357085"/>
    <w:rsid w:val="00357EDB"/>
    <w:rsid w:val="00373081"/>
    <w:rsid w:val="0037423B"/>
    <w:rsid w:val="00381103"/>
    <w:rsid w:val="003853F4"/>
    <w:rsid w:val="00385D5F"/>
    <w:rsid w:val="00387997"/>
    <w:rsid w:val="00387FFC"/>
    <w:rsid w:val="003938D2"/>
    <w:rsid w:val="003A1C64"/>
    <w:rsid w:val="003A1C75"/>
    <w:rsid w:val="003A775F"/>
    <w:rsid w:val="003B189E"/>
    <w:rsid w:val="003B7E8A"/>
    <w:rsid w:val="003C5099"/>
    <w:rsid w:val="003C5E2A"/>
    <w:rsid w:val="003D01A2"/>
    <w:rsid w:val="003E1D18"/>
    <w:rsid w:val="003F4336"/>
    <w:rsid w:val="003F4583"/>
    <w:rsid w:val="003F5D76"/>
    <w:rsid w:val="004017C6"/>
    <w:rsid w:val="00402EC9"/>
    <w:rsid w:val="004113A9"/>
    <w:rsid w:val="00417FF2"/>
    <w:rsid w:val="00421509"/>
    <w:rsid w:val="00424966"/>
    <w:rsid w:val="0043055D"/>
    <w:rsid w:val="004348F9"/>
    <w:rsid w:val="00434F67"/>
    <w:rsid w:val="00436134"/>
    <w:rsid w:val="0043663B"/>
    <w:rsid w:val="004405D9"/>
    <w:rsid w:val="00441C2D"/>
    <w:rsid w:val="00463AB4"/>
    <w:rsid w:val="00466080"/>
    <w:rsid w:val="00466ED0"/>
    <w:rsid w:val="0047170E"/>
    <w:rsid w:val="00471FAC"/>
    <w:rsid w:val="004831EF"/>
    <w:rsid w:val="004838D5"/>
    <w:rsid w:val="004924D6"/>
    <w:rsid w:val="004B23EC"/>
    <w:rsid w:val="004B33B1"/>
    <w:rsid w:val="004B4B12"/>
    <w:rsid w:val="004B7322"/>
    <w:rsid w:val="004C08B9"/>
    <w:rsid w:val="004C15D4"/>
    <w:rsid w:val="004C1A44"/>
    <w:rsid w:val="004C5ACE"/>
    <w:rsid w:val="004D12A5"/>
    <w:rsid w:val="004D3579"/>
    <w:rsid w:val="004D523A"/>
    <w:rsid w:val="004E542B"/>
    <w:rsid w:val="004E5C59"/>
    <w:rsid w:val="004E6D1B"/>
    <w:rsid w:val="004F2B9E"/>
    <w:rsid w:val="0050619B"/>
    <w:rsid w:val="00506FD1"/>
    <w:rsid w:val="00510925"/>
    <w:rsid w:val="0052244E"/>
    <w:rsid w:val="005261E0"/>
    <w:rsid w:val="00530099"/>
    <w:rsid w:val="00557798"/>
    <w:rsid w:val="005578EB"/>
    <w:rsid w:val="00572883"/>
    <w:rsid w:val="00572B1F"/>
    <w:rsid w:val="00576349"/>
    <w:rsid w:val="00597B3E"/>
    <w:rsid w:val="005A40CD"/>
    <w:rsid w:val="005A6142"/>
    <w:rsid w:val="005B0AE0"/>
    <w:rsid w:val="005B4AC9"/>
    <w:rsid w:val="005B5F63"/>
    <w:rsid w:val="005C733D"/>
    <w:rsid w:val="005D0D43"/>
    <w:rsid w:val="005D14A4"/>
    <w:rsid w:val="005E1418"/>
    <w:rsid w:val="005E3828"/>
    <w:rsid w:val="005F48B9"/>
    <w:rsid w:val="005F5E3D"/>
    <w:rsid w:val="005F648E"/>
    <w:rsid w:val="00607CC4"/>
    <w:rsid w:val="00614449"/>
    <w:rsid w:val="0062236F"/>
    <w:rsid w:val="00627226"/>
    <w:rsid w:val="00630B01"/>
    <w:rsid w:val="00634491"/>
    <w:rsid w:val="00634B42"/>
    <w:rsid w:val="00634B7C"/>
    <w:rsid w:val="00634FAF"/>
    <w:rsid w:val="00636551"/>
    <w:rsid w:val="00652BA3"/>
    <w:rsid w:val="006534D0"/>
    <w:rsid w:val="00654256"/>
    <w:rsid w:val="00670C27"/>
    <w:rsid w:val="006713ED"/>
    <w:rsid w:val="00677B3C"/>
    <w:rsid w:val="00681A20"/>
    <w:rsid w:val="00681E35"/>
    <w:rsid w:val="0068634B"/>
    <w:rsid w:val="00687F68"/>
    <w:rsid w:val="0069257A"/>
    <w:rsid w:val="00696DAB"/>
    <w:rsid w:val="006A7729"/>
    <w:rsid w:val="006B1EFB"/>
    <w:rsid w:val="006B22A9"/>
    <w:rsid w:val="006D0813"/>
    <w:rsid w:val="006D1250"/>
    <w:rsid w:val="006D4ABD"/>
    <w:rsid w:val="006D648C"/>
    <w:rsid w:val="006E34E3"/>
    <w:rsid w:val="006E7AB6"/>
    <w:rsid w:val="006F07EE"/>
    <w:rsid w:val="006F2BF1"/>
    <w:rsid w:val="006F33CD"/>
    <w:rsid w:val="00702200"/>
    <w:rsid w:val="007052C4"/>
    <w:rsid w:val="007059F8"/>
    <w:rsid w:val="00716311"/>
    <w:rsid w:val="00724014"/>
    <w:rsid w:val="007242B4"/>
    <w:rsid w:val="00724851"/>
    <w:rsid w:val="007256D3"/>
    <w:rsid w:val="00726DEF"/>
    <w:rsid w:val="00736CA1"/>
    <w:rsid w:val="00751AB7"/>
    <w:rsid w:val="00763F45"/>
    <w:rsid w:val="0076467F"/>
    <w:rsid w:val="007732D8"/>
    <w:rsid w:val="00783EA9"/>
    <w:rsid w:val="00785354"/>
    <w:rsid w:val="00790626"/>
    <w:rsid w:val="00792F9E"/>
    <w:rsid w:val="00794821"/>
    <w:rsid w:val="007A286B"/>
    <w:rsid w:val="007B09C8"/>
    <w:rsid w:val="007B0DC0"/>
    <w:rsid w:val="007C06A0"/>
    <w:rsid w:val="007C25BF"/>
    <w:rsid w:val="007E0A9A"/>
    <w:rsid w:val="007E3FA0"/>
    <w:rsid w:val="007E404A"/>
    <w:rsid w:val="007E72E6"/>
    <w:rsid w:val="007E7D77"/>
    <w:rsid w:val="007F05CE"/>
    <w:rsid w:val="007F7A10"/>
    <w:rsid w:val="00802072"/>
    <w:rsid w:val="008044C9"/>
    <w:rsid w:val="008045F5"/>
    <w:rsid w:val="008104CF"/>
    <w:rsid w:val="008119B6"/>
    <w:rsid w:val="0081229E"/>
    <w:rsid w:val="0081500A"/>
    <w:rsid w:val="008210B6"/>
    <w:rsid w:val="00824062"/>
    <w:rsid w:val="00830379"/>
    <w:rsid w:val="0084067F"/>
    <w:rsid w:val="008470C4"/>
    <w:rsid w:val="00850B07"/>
    <w:rsid w:val="00852A8C"/>
    <w:rsid w:val="008654B3"/>
    <w:rsid w:val="00870F06"/>
    <w:rsid w:val="00880643"/>
    <w:rsid w:val="00883AD7"/>
    <w:rsid w:val="00896CA2"/>
    <w:rsid w:val="008A4B6E"/>
    <w:rsid w:val="008A7B61"/>
    <w:rsid w:val="008C184B"/>
    <w:rsid w:val="008C7EA4"/>
    <w:rsid w:val="008D5248"/>
    <w:rsid w:val="008E1535"/>
    <w:rsid w:val="008F46EA"/>
    <w:rsid w:val="008F4EF1"/>
    <w:rsid w:val="008F56F8"/>
    <w:rsid w:val="008F7745"/>
    <w:rsid w:val="00904E6C"/>
    <w:rsid w:val="0090591D"/>
    <w:rsid w:val="00905C52"/>
    <w:rsid w:val="009113DC"/>
    <w:rsid w:val="00912AB9"/>
    <w:rsid w:val="0091432A"/>
    <w:rsid w:val="00915CB5"/>
    <w:rsid w:val="00934B0E"/>
    <w:rsid w:val="009370C1"/>
    <w:rsid w:val="0094739F"/>
    <w:rsid w:val="0094789E"/>
    <w:rsid w:val="00955463"/>
    <w:rsid w:val="00965E94"/>
    <w:rsid w:val="009773E3"/>
    <w:rsid w:val="00982E06"/>
    <w:rsid w:val="009905B2"/>
    <w:rsid w:val="009B19FA"/>
    <w:rsid w:val="009C0174"/>
    <w:rsid w:val="009C1C9D"/>
    <w:rsid w:val="009D0133"/>
    <w:rsid w:val="009D511E"/>
    <w:rsid w:val="009E0FED"/>
    <w:rsid w:val="009E4547"/>
    <w:rsid w:val="009F0962"/>
    <w:rsid w:val="00A105E9"/>
    <w:rsid w:val="00A134AA"/>
    <w:rsid w:val="00A16277"/>
    <w:rsid w:val="00A32217"/>
    <w:rsid w:val="00A348AE"/>
    <w:rsid w:val="00A42A07"/>
    <w:rsid w:val="00A52A20"/>
    <w:rsid w:val="00A55895"/>
    <w:rsid w:val="00A55FE3"/>
    <w:rsid w:val="00A614F2"/>
    <w:rsid w:val="00A65130"/>
    <w:rsid w:val="00A72DD6"/>
    <w:rsid w:val="00A75B2F"/>
    <w:rsid w:val="00A86DC2"/>
    <w:rsid w:val="00A86E5B"/>
    <w:rsid w:val="00A925E6"/>
    <w:rsid w:val="00AA1604"/>
    <w:rsid w:val="00AA7580"/>
    <w:rsid w:val="00AB0595"/>
    <w:rsid w:val="00AB05C4"/>
    <w:rsid w:val="00AC188C"/>
    <w:rsid w:val="00AC2059"/>
    <w:rsid w:val="00AD079A"/>
    <w:rsid w:val="00AF1718"/>
    <w:rsid w:val="00AF1BE6"/>
    <w:rsid w:val="00AF28A9"/>
    <w:rsid w:val="00AF6965"/>
    <w:rsid w:val="00B03AA0"/>
    <w:rsid w:val="00B16FEE"/>
    <w:rsid w:val="00B227FD"/>
    <w:rsid w:val="00B268FF"/>
    <w:rsid w:val="00B333CF"/>
    <w:rsid w:val="00B343A9"/>
    <w:rsid w:val="00B45C22"/>
    <w:rsid w:val="00B47856"/>
    <w:rsid w:val="00B54832"/>
    <w:rsid w:val="00B54A65"/>
    <w:rsid w:val="00B65638"/>
    <w:rsid w:val="00B66F73"/>
    <w:rsid w:val="00B73740"/>
    <w:rsid w:val="00B74490"/>
    <w:rsid w:val="00B75C9A"/>
    <w:rsid w:val="00B82078"/>
    <w:rsid w:val="00BA0DC9"/>
    <w:rsid w:val="00BA1B93"/>
    <w:rsid w:val="00BA4E14"/>
    <w:rsid w:val="00BA6D5C"/>
    <w:rsid w:val="00BB163A"/>
    <w:rsid w:val="00BB2351"/>
    <w:rsid w:val="00BC2CD0"/>
    <w:rsid w:val="00BC5C2B"/>
    <w:rsid w:val="00BD468F"/>
    <w:rsid w:val="00BD477E"/>
    <w:rsid w:val="00BD4A2D"/>
    <w:rsid w:val="00BD596E"/>
    <w:rsid w:val="00BE068F"/>
    <w:rsid w:val="00BE6614"/>
    <w:rsid w:val="00BF7312"/>
    <w:rsid w:val="00C015D2"/>
    <w:rsid w:val="00C07F67"/>
    <w:rsid w:val="00C37DE8"/>
    <w:rsid w:val="00C40F0A"/>
    <w:rsid w:val="00C61467"/>
    <w:rsid w:val="00C80214"/>
    <w:rsid w:val="00C830DB"/>
    <w:rsid w:val="00C86410"/>
    <w:rsid w:val="00C87E2C"/>
    <w:rsid w:val="00CA1A1A"/>
    <w:rsid w:val="00CB24CC"/>
    <w:rsid w:val="00CB3497"/>
    <w:rsid w:val="00CC1E56"/>
    <w:rsid w:val="00CC1E60"/>
    <w:rsid w:val="00CC241E"/>
    <w:rsid w:val="00CC5653"/>
    <w:rsid w:val="00CC58E9"/>
    <w:rsid w:val="00CD0451"/>
    <w:rsid w:val="00CD4A4F"/>
    <w:rsid w:val="00CE45A4"/>
    <w:rsid w:val="00D00103"/>
    <w:rsid w:val="00D00328"/>
    <w:rsid w:val="00D00796"/>
    <w:rsid w:val="00D03612"/>
    <w:rsid w:val="00D14429"/>
    <w:rsid w:val="00D21F19"/>
    <w:rsid w:val="00D261CD"/>
    <w:rsid w:val="00D301E1"/>
    <w:rsid w:val="00D34C62"/>
    <w:rsid w:val="00D34F45"/>
    <w:rsid w:val="00D35B78"/>
    <w:rsid w:val="00D457A8"/>
    <w:rsid w:val="00D5160C"/>
    <w:rsid w:val="00D60492"/>
    <w:rsid w:val="00D64C6E"/>
    <w:rsid w:val="00D654B9"/>
    <w:rsid w:val="00D6587E"/>
    <w:rsid w:val="00D70F34"/>
    <w:rsid w:val="00D90B05"/>
    <w:rsid w:val="00D9159C"/>
    <w:rsid w:val="00D92448"/>
    <w:rsid w:val="00DA4629"/>
    <w:rsid w:val="00DA71F8"/>
    <w:rsid w:val="00DB6D60"/>
    <w:rsid w:val="00DC363F"/>
    <w:rsid w:val="00DD3643"/>
    <w:rsid w:val="00DE3B5A"/>
    <w:rsid w:val="00DF231B"/>
    <w:rsid w:val="00DF558B"/>
    <w:rsid w:val="00E052FD"/>
    <w:rsid w:val="00E054E2"/>
    <w:rsid w:val="00E06349"/>
    <w:rsid w:val="00E0721C"/>
    <w:rsid w:val="00E30DB4"/>
    <w:rsid w:val="00E35F26"/>
    <w:rsid w:val="00E35F27"/>
    <w:rsid w:val="00E36063"/>
    <w:rsid w:val="00E3782E"/>
    <w:rsid w:val="00E37876"/>
    <w:rsid w:val="00E44D8A"/>
    <w:rsid w:val="00E47020"/>
    <w:rsid w:val="00E54B62"/>
    <w:rsid w:val="00E60F6A"/>
    <w:rsid w:val="00E64FCC"/>
    <w:rsid w:val="00E73FD5"/>
    <w:rsid w:val="00E92044"/>
    <w:rsid w:val="00EA5112"/>
    <w:rsid w:val="00EB011D"/>
    <w:rsid w:val="00EB08D3"/>
    <w:rsid w:val="00EB59ED"/>
    <w:rsid w:val="00EC173D"/>
    <w:rsid w:val="00ED0BEF"/>
    <w:rsid w:val="00ED203C"/>
    <w:rsid w:val="00ED2E0B"/>
    <w:rsid w:val="00ED6C0C"/>
    <w:rsid w:val="00ED7538"/>
    <w:rsid w:val="00ED7901"/>
    <w:rsid w:val="00EE3219"/>
    <w:rsid w:val="00EE4289"/>
    <w:rsid w:val="00EE4740"/>
    <w:rsid w:val="00EF0C0E"/>
    <w:rsid w:val="00EF297D"/>
    <w:rsid w:val="00F000FF"/>
    <w:rsid w:val="00F049DE"/>
    <w:rsid w:val="00F167E7"/>
    <w:rsid w:val="00F173C1"/>
    <w:rsid w:val="00F214E1"/>
    <w:rsid w:val="00F277DE"/>
    <w:rsid w:val="00F368CE"/>
    <w:rsid w:val="00F5023D"/>
    <w:rsid w:val="00F64AE4"/>
    <w:rsid w:val="00F71944"/>
    <w:rsid w:val="00F75367"/>
    <w:rsid w:val="00F807D6"/>
    <w:rsid w:val="00F8241D"/>
    <w:rsid w:val="00F93961"/>
    <w:rsid w:val="00F95578"/>
    <w:rsid w:val="00F97ECD"/>
    <w:rsid w:val="00FB0AF3"/>
    <w:rsid w:val="00FB1E53"/>
    <w:rsid w:val="00FC50F3"/>
    <w:rsid w:val="00FD7CF3"/>
    <w:rsid w:val="00FF3A8C"/>
    <w:rsid w:val="00FF3E5A"/>
    <w:rsid w:val="00FF452D"/>
    <w:rsid w:val="00FF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4"/>
    <o:shapelayout v:ext="edit">
      <o:idmap v:ext="edit" data="1"/>
    </o:shapelayout>
  </w:shapeDefaults>
  <w:decimalSymbol w:val="."/>
  <w:listSeparator w:val=","/>
  <w15:docId w15:val="{0BC42AED-A8AD-4E93-A7C2-3B73163A6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iPriority="0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2E0B"/>
    <w:pPr>
      <w:spacing w:after="120"/>
      <w:jc w:val="both"/>
    </w:pPr>
    <w:rPr>
      <w:sz w:val="16"/>
    </w:rPr>
  </w:style>
  <w:style w:type="paragraph" w:styleId="Heading1">
    <w:name w:val="heading 1"/>
    <w:aliases w:val="Titre 11,t1.T1.Titre 1,t1,Titre1,chapitre"/>
    <w:basedOn w:val="Normal"/>
    <w:next w:val="Normal"/>
    <w:link w:val="Heading1Char"/>
    <w:qFormat/>
    <w:rsid w:val="00247241"/>
    <w:pPr>
      <w:keepNext/>
      <w:keepLines/>
      <w:pageBreakBefore/>
      <w:numPr>
        <w:numId w:val="2"/>
      </w:numPr>
      <w:pBdr>
        <w:bottom w:val="single" w:sz="8" w:space="1" w:color="0F2B74" w:themeColor="text2"/>
      </w:pBdr>
      <w:spacing w:before="240" w:after="240"/>
      <w:jc w:val="left"/>
      <w:outlineLvl w:val="0"/>
    </w:pPr>
    <w:rPr>
      <w:rFonts w:asciiTheme="majorHAnsi" w:eastAsiaTheme="majorEastAsia" w:hAnsiTheme="majorHAnsi" w:cstheme="majorBidi"/>
      <w:bCs/>
      <w:caps/>
      <w:color w:val="0F2B74" w:themeColor="text1"/>
      <w:sz w:val="36"/>
      <w:szCs w:val="28"/>
    </w:rPr>
  </w:style>
  <w:style w:type="paragraph" w:styleId="Heading2">
    <w:name w:val="heading 2"/>
    <w:aliases w:val="paragraphe,Titre 21,t2.T2,h2,Titre2,T2,t2,chapitre 1.1,H2,heading 2,l2,I2,InterTitre,2,Level 2,Contrat 2,Ctt,Sub heads,H21,o,Header 2,Level 2 Head,S Heading,S Heading 2,A,A.B.C.,Head2,UNDERRUBRIK 1-2,TitreProp,título 2,Head2A,h21,h22,PARA2,T21"/>
    <w:basedOn w:val="Normal"/>
    <w:next w:val="Normal"/>
    <w:link w:val="Heading2Char"/>
    <w:unhideWhenUsed/>
    <w:qFormat/>
    <w:rsid w:val="00247241"/>
    <w:pPr>
      <w:keepNext/>
      <w:keepLines/>
      <w:numPr>
        <w:ilvl w:val="1"/>
        <w:numId w:val="2"/>
      </w:numPr>
      <w:pBdr>
        <w:bottom w:val="single" w:sz="4" w:space="1" w:color="0F2B74" w:themeColor="accent2"/>
      </w:pBdr>
      <w:tabs>
        <w:tab w:val="left" w:pos="1021"/>
      </w:tabs>
      <w:spacing w:before="240" w:after="240"/>
      <w:jc w:val="left"/>
      <w:outlineLvl w:val="1"/>
    </w:pPr>
    <w:rPr>
      <w:rFonts w:asciiTheme="majorHAnsi" w:eastAsiaTheme="majorEastAsia" w:hAnsiTheme="majorHAnsi" w:cstheme="majorBidi"/>
      <w:bCs/>
      <w:caps/>
      <w:color w:val="0F2B74" w:themeColor="text2"/>
      <w:sz w:val="32"/>
      <w:szCs w:val="26"/>
    </w:rPr>
  </w:style>
  <w:style w:type="paragraph" w:styleId="Heading3">
    <w:name w:val="heading 3"/>
    <w:aliases w:val="T3,h3,t3,H3,chapitre 1.1.1,heading 3,3rd level,Titre3,l3,CT,3,level3,HHHeading,HHHeading1,HHHeading2,HHHeading3,HHHeading4,HHHeading5,HHHeading6,HHHeading7,HHHeading8,HHHeading9,Tittire3 fauxre 3,subhead,1.,Level 3 Head,t31,h31,TextProp,B Head"/>
    <w:basedOn w:val="Normal"/>
    <w:next w:val="Normal"/>
    <w:link w:val="Heading3Char"/>
    <w:unhideWhenUsed/>
    <w:qFormat/>
    <w:rsid w:val="00716311"/>
    <w:pPr>
      <w:keepNext/>
      <w:keepLines/>
      <w:numPr>
        <w:ilvl w:val="2"/>
        <w:numId w:val="2"/>
      </w:numPr>
      <w:tabs>
        <w:tab w:val="clear" w:pos="737"/>
        <w:tab w:val="left" w:pos="1191"/>
      </w:tabs>
      <w:spacing w:before="240"/>
      <w:ind w:left="1191" w:hanging="1191"/>
      <w:jc w:val="left"/>
      <w:outlineLvl w:val="2"/>
    </w:pPr>
    <w:rPr>
      <w:rFonts w:asciiTheme="majorHAnsi" w:eastAsiaTheme="majorEastAsia" w:hAnsiTheme="majorHAnsi" w:cstheme="majorBidi"/>
      <w:bCs/>
      <w:caps/>
      <w:color w:val="0F2B74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47241"/>
    <w:pPr>
      <w:keepNext/>
      <w:keepLines/>
      <w:tabs>
        <w:tab w:val="left" w:pos="1134"/>
        <w:tab w:val="left" w:pos="1701"/>
      </w:tabs>
      <w:spacing w:before="200"/>
      <w:outlineLvl w:val="3"/>
    </w:pPr>
    <w:rPr>
      <w:rFonts w:asciiTheme="majorHAnsi" w:eastAsiaTheme="majorEastAsia" w:hAnsiTheme="majorHAnsi" w:cstheme="majorBidi"/>
      <w:bCs/>
      <w:iCs/>
      <w:caps/>
      <w:color w:val="0F2B74" w:themeColor="text2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87FFC"/>
    <w:pPr>
      <w:keepNext/>
      <w:keepLines/>
      <w:spacing w:before="200"/>
      <w:ind w:left="284"/>
      <w:outlineLvl w:val="4"/>
    </w:pPr>
    <w:rPr>
      <w:rFonts w:asciiTheme="majorHAnsi" w:eastAsiaTheme="majorEastAsia" w:hAnsiTheme="majorHAnsi" w:cstheme="majorBidi"/>
      <w:i/>
      <w:color w:val="0F2B74" w:themeColor="text1"/>
    </w:rPr>
  </w:style>
  <w:style w:type="paragraph" w:styleId="Heading6">
    <w:name w:val="heading 6"/>
    <w:basedOn w:val="Normal"/>
    <w:next w:val="Normal"/>
    <w:link w:val="Heading6Char"/>
    <w:unhideWhenUsed/>
    <w:qFormat/>
    <w:rsid w:val="00ED203C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C590A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ED203C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A49C8" w:themeColor="text1" w:themeTint="BF"/>
    </w:rPr>
  </w:style>
  <w:style w:type="paragraph" w:styleId="Heading8">
    <w:name w:val="heading 8"/>
    <w:basedOn w:val="Normal"/>
    <w:next w:val="Normal"/>
    <w:link w:val="Heading8Char"/>
    <w:unhideWhenUsed/>
    <w:qFormat/>
    <w:rsid w:val="00ED203C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1A49C8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ED203C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1A49C8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604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604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rsid w:val="00AA1604"/>
    <w:rPr>
      <w:b/>
      <w:bCs/>
    </w:rPr>
  </w:style>
  <w:style w:type="paragraph" w:customStyle="1" w:styleId="CompanyInformation">
    <w:name w:val="Company Information"/>
    <w:basedOn w:val="Normal"/>
    <w:link w:val="CompanyInformationChar"/>
    <w:rsid w:val="00AA1604"/>
    <w:pPr>
      <w:spacing w:after="360" w:line="240" w:lineRule="auto"/>
    </w:pPr>
    <w:rPr>
      <w:rFonts w:eastAsia="Times New Roman" w:cs="Times New Roman"/>
      <w:color w:val="808080"/>
      <w:sz w:val="15"/>
      <w:szCs w:val="20"/>
      <w:lang w:val="en-US"/>
    </w:rPr>
  </w:style>
  <w:style w:type="character" w:customStyle="1" w:styleId="CompanyInformationChar">
    <w:name w:val="Company Information Char"/>
    <w:link w:val="CompanyInformation"/>
    <w:rsid w:val="00AA1604"/>
    <w:rPr>
      <w:rFonts w:eastAsia="Times New Roman" w:cs="Times New Roman"/>
      <w:color w:val="808080"/>
      <w:sz w:val="15"/>
      <w:szCs w:val="20"/>
      <w:lang w:val="en-US"/>
    </w:rPr>
  </w:style>
  <w:style w:type="paragraph" w:customStyle="1" w:styleId="CompanyInformationBold">
    <w:name w:val="Company Information Bold"/>
    <w:basedOn w:val="CompanyInformation"/>
    <w:rsid w:val="00AA1604"/>
    <w:rPr>
      <w:b/>
    </w:rPr>
  </w:style>
  <w:style w:type="paragraph" w:customStyle="1" w:styleId="CompanyInformationItalic">
    <w:name w:val="Company Information Italic"/>
    <w:basedOn w:val="CompanyInformation"/>
    <w:link w:val="CompanyInformationItalicChar"/>
    <w:rsid w:val="00AA1604"/>
    <w:rPr>
      <w:i/>
    </w:rPr>
  </w:style>
  <w:style w:type="character" w:customStyle="1" w:styleId="CompanyInformationItalicChar">
    <w:name w:val="Company Information Italic Char"/>
    <w:link w:val="CompanyInformationItalic"/>
    <w:rsid w:val="00AA1604"/>
    <w:rPr>
      <w:rFonts w:eastAsia="Times New Roman" w:cs="Times New Roman"/>
      <w:i/>
      <w:color w:val="808080"/>
      <w:sz w:val="15"/>
      <w:szCs w:val="20"/>
      <w:lang w:val="en-US"/>
    </w:rPr>
  </w:style>
  <w:style w:type="character" w:customStyle="1" w:styleId="Heading1Char">
    <w:name w:val="Heading 1 Char"/>
    <w:aliases w:val="Titre 11 Char,t1.T1.Titre 1 Char,t1 Char,Titre1 Char,chapitre Char"/>
    <w:basedOn w:val="DefaultParagraphFont"/>
    <w:link w:val="Heading1"/>
    <w:rsid w:val="00247241"/>
    <w:rPr>
      <w:rFonts w:asciiTheme="majorHAnsi" w:eastAsiaTheme="majorEastAsia" w:hAnsiTheme="majorHAnsi" w:cstheme="majorBidi"/>
      <w:bCs/>
      <w:caps/>
      <w:color w:val="0F2B74" w:themeColor="text1"/>
      <w:sz w:val="36"/>
      <w:szCs w:val="28"/>
    </w:rPr>
  </w:style>
  <w:style w:type="table" w:styleId="TableGrid">
    <w:name w:val="Table Grid"/>
    <w:basedOn w:val="TableNormal"/>
    <w:rsid w:val="00AA16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">
    <w:name w:val="Light List"/>
    <w:basedOn w:val="TableNormal"/>
    <w:uiPriority w:val="61"/>
    <w:rsid w:val="00F719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2B74" w:themeColor="text1"/>
        <w:left w:val="single" w:sz="8" w:space="0" w:color="0F2B74" w:themeColor="text1"/>
        <w:bottom w:val="single" w:sz="8" w:space="0" w:color="0F2B74" w:themeColor="text1"/>
        <w:right w:val="single" w:sz="8" w:space="0" w:color="0F2B74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2B7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2B74" w:themeColor="text1"/>
          <w:left w:val="single" w:sz="8" w:space="0" w:color="0F2B74" w:themeColor="text1"/>
          <w:bottom w:val="single" w:sz="8" w:space="0" w:color="0F2B74" w:themeColor="text1"/>
          <w:right w:val="single" w:sz="8" w:space="0" w:color="0F2B7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2B74" w:themeColor="text1"/>
          <w:left w:val="single" w:sz="8" w:space="0" w:color="0F2B74" w:themeColor="text1"/>
          <w:bottom w:val="single" w:sz="8" w:space="0" w:color="0F2B74" w:themeColor="text1"/>
          <w:right w:val="single" w:sz="8" w:space="0" w:color="0F2B74" w:themeColor="text1"/>
        </w:tcBorders>
      </w:tcPr>
    </w:tblStylePr>
    <w:tblStylePr w:type="band1Horz">
      <w:tblPr/>
      <w:tcPr>
        <w:tcBorders>
          <w:top w:val="single" w:sz="8" w:space="0" w:color="0F2B74" w:themeColor="text1"/>
          <w:left w:val="single" w:sz="8" w:space="0" w:color="0F2B74" w:themeColor="text1"/>
          <w:bottom w:val="single" w:sz="8" w:space="0" w:color="0F2B74" w:themeColor="text1"/>
          <w:right w:val="single" w:sz="8" w:space="0" w:color="0F2B74" w:themeColor="text1"/>
        </w:tcBorders>
      </w:tcPr>
    </w:tblStylePr>
  </w:style>
  <w:style w:type="table" w:customStyle="1" w:styleId="GeneralOTBlue">
    <w:name w:val="General OT Blue"/>
    <w:basedOn w:val="LightList-Accent2"/>
    <w:uiPriority w:val="99"/>
    <w:rsid w:val="00EE4740"/>
    <w:pPr>
      <w:keepNext/>
    </w:pPr>
    <w:tblPr>
      <w:tblStyleRowBandSize w:val="1"/>
      <w:tblStyleColBandSize w:val="1"/>
      <w:jc w:val="center"/>
      <w:tblInd w:w="0" w:type="dxa"/>
      <w:tblBorders>
        <w:insideH w:val="single" w:sz="8" w:space="0" w:color="0F2B74" w:themeColor="accent2"/>
        <w:insideV w:val="single" w:sz="8" w:space="0" w:color="0F2B74" w:themeColor="accent2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0F2B7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2B74" w:themeColor="accent2"/>
          <w:left w:val="single" w:sz="8" w:space="0" w:color="0F2B74" w:themeColor="accent2"/>
          <w:bottom w:val="single" w:sz="8" w:space="0" w:color="0F2B74" w:themeColor="accent2"/>
          <w:right w:val="single" w:sz="8" w:space="0" w:color="0F2B74" w:themeColor="accent2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2B74" w:themeColor="accent2"/>
          <w:left w:val="single" w:sz="8" w:space="0" w:color="0F2B74" w:themeColor="accent2"/>
          <w:bottom w:val="single" w:sz="8" w:space="0" w:color="0F2B74" w:themeColor="accent2"/>
          <w:right w:val="single" w:sz="8" w:space="0" w:color="0F2B74" w:themeColor="accent2"/>
        </w:tcBorders>
      </w:tcPr>
    </w:tblStylePr>
    <w:tblStylePr w:type="band1Horz">
      <w:tblPr/>
      <w:tcPr>
        <w:tcBorders>
          <w:top w:val="single" w:sz="8" w:space="0" w:color="0F2B74" w:themeColor="accent2"/>
          <w:left w:val="single" w:sz="8" w:space="0" w:color="0F2B74" w:themeColor="accent2"/>
          <w:bottom w:val="single" w:sz="8" w:space="0" w:color="0F2B74" w:themeColor="accent2"/>
          <w:right w:val="single" w:sz="8" w:space="0" w:color="0F2B74" w:themeColor="accent2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rsid w:val="007E0A9A"/>
    <w:pPr>
      <w:pageBreakBefore w:val="0"/>
      <w:numPr>
        <w:numId w:val="0"/>
      </w:numPr>
      <w:pBdr>
        <w:bottom w:val="none" w:sz="0" w:space="0" w:color="auto"/>
      </w:pBdr>
      <w:spacing w:before="480" w:after="0"/>
      <w:outlineLvl w:val="9"/>
    </w:pPr>
    <w:rPr>
      <w:caps w:val="0"/>
      <w:color w:val="42870F" w:themeColor="accent1" w:themeShade="BF"/>
      <w:lang w:val="en-US" w:eastAsia="ja-JP"/>
    </w:rPr>
  </w:style>
  <w:style w:type="table" w:styleId="LightList-Accent2">
    <w:name w:val="Light List Accent 2"/>
    <w:basedOn w:val="TableNormal"/>
    <w:uiPriority w:val="61"/>
    <w:rsid w:val="00F719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2B74" w:themeColor="accent2"/>
        <w:left w:val="single" w:sz="8" w:space="0" w:color="0F2B74" w:themeColor="accent2"/>
        <w:bottom w:val="single" w:sz="8" w:space="0" w:color="0F2B74" w:themeColor="accent2"/>
        <w:right w:val="single" w:sz="8" w:space="0" w:color="0F2B74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2B7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2B74" w:themeColor="accent2"/>
          <w:left w:val="single" w:sz="8" w:space="0" w:color="0F2B74" w:themeColor="accent2"/>
          <w:bottom w:val="single" w:sz="8" w:space="0" w:color="0F2B74" w:themeColor="accent2"/>
          <w:right w:val="single" w:sz="8" w:space="0" w:color="0F2B7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2B74" w:themeColor="accent2"/>
          <w:left w:val="single" w:sz="8" w:space="0" w:color="0F2B74" w:themeColor="accent2"/>
          <w:bottom w:val="single" w:sz="8" w:space="0" w:color="0F2B74" w:themeColor="accent2"/>
          <w:right w:val="single" w:sz="8" w:space="0" w:color="0F2B74" w:themeColor="accent2"/>
        </w:tcBorders>
      </w:tcPr>
    </w:tblStylePr>
    <w:tblStylePr w:type="band1Horz">
      <w:tblPr/>
      <w:tcPr>
        <w:tcBorders>
          <w:top w:val="single" w:sz="8" w:space="0" w:color="0F2B74" w:themeColor="accent2"/>
          <w:left w:val="single" w:sz="8" w:space="0" w:color="0F2B74" w:themeColor="accent2"/>
          <w:bottom w:val="single" w:sz="8" w:space="0" w:color="0F2B74" w:themeColor="accent2"/>
          <w:right w:val="single" w:sz="8" w:space="0" w:color="0F2B74" w:themeColor="accent2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C80214"/>
    <w:pPr>
      <w:spacing w:before="120"/>
      <w:ind w:left="567" w:hanging="567"/>
      <w:jc w:val="left"/>
    </w:pPr>
    <w:rPr>
      <w:rFonts w:ascii="Verdana" w:hAnsi="Verdana"/>
      <w:bCs/>
      <w:caps/>
      <w:color w:val="0F2B74" w:themeColor="text1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7E0A9A"/>
    <w:rPr>
      <w:color w:val="0F2B74" w:themeColor="hyperlink"/>
      <w:u w:val="single"/>
    </w:rPr>
  </w:style>
  <w:style w:type="character" w:customStyle="1" w:styleId="Heading2Char">
    <w:name w:val="Heading 2 Char"/>
    <w:aliases w:val="paragraphe Char,Titre 21 Char,t2.T2 Char,h2 Char,Titre2 Char,T2 Char,t2 Char,chapitre 1.1 Char,H2 Char,heading 2 Char,l2 Char,I2 Char,InterTitre Char,2 Char,Level 2 Char,Contrat 2 Char,Ctt Char,Sub heads Char,H21 Char,o Char,Header 2 Char"/>
    <w:basedOn w:val="DefaultParagraphFont"/>
    <w:link w:val="Heading2"/>
    <w:uiPriority w:val="9"/>
    <w:rsid w:val="00247241"/>
    <w:rPr>
      <w:rFonts w:asciiTheme="majorHAnsi" w:eastAsiaTheme="majorEastAsia" w:hAnsiTheme="majorHAnsi" w:cstheme="majorBidi"/>
      <w:bCs/>
      <w:caps/>
      <w:color w:val="0F2B74" w:themeColor="text2"/>
      <w:sz w:val="32"/>
      <w:szCs w:val="26"/>
    </w:rPr>
  </w:style>
  <w:style w:type="paragraph" w:customStyle="1" w:styleId="Non-inexedHeading1style">
    <w:name w:val="Non-inexed Heading 1 style"/>
    <w:basedOn w:val="Normal"/>
    <w:next w:val="Normal"/>
    <w:link w:val="Non-inexedHeading1styleChar"/>
    <w:qFormat/>
    <w:rsid w:val="00247241"/>
    <w:pPr>
      <w:pBdr>
        <w:bottom w:val="single" w:sz="8" w:space="1" w:color="0F2B74" w:themeColor="text1"/>
      </w:pBdr>
      <w:jc w:val="left"/>
    </w:pPr>
    <w:rPr>
      <w:caps/>
      <w:color w:val="0F2B74" w:themeColor="text1"/>
      <w:sz w:val="36"/>
    </w:rPr>
  </w:style>
  <w:style w:type="character" w:customStyle="1" w:styleId="Heading3Char">
    <w:name w:val="Heading 3 Char"/>
    <w:aliases w:val="T3 Char,h3 Char,t3 Char,H3 Char,chapitre 1.1.1 Char,heading 3 Char,3rd level Char,Titre3 Char,l3 Char,CT Char,3 Char,level3 Char,HHHeading Char,HHHeading1 Char,HHHeading2 Char,HHHeading3 Char,HHHeading4 Char,HHHeading5 Char,subhead Char"/>
    <w:basedOn w:val="DefaultParagraphFont"/>
    <w:link w:val="Heading3"/>
    <w:uiPriority w:val="9"/>
    <w:rsid w:val="00716311"/>
    <w:rPr>
      <w:rFonts w:asciiTheme="majorHAnsi" w:eastAsiaTheme="majorEastAsia" w:hAnsiTheme="majorHAnsi" w:cstheme="majorBidi"/>
      <w:bCs/>
      <w:caps/>
      <w:color w:val="0F2B74" w:themeColor="text1"/>
      <w:sz w:val="28"/>
    </w:rPr>
  </w:style>
  <w:style w:type="character" w:customStyle="1" w:styleId="Non-inexedHeading1styleChar">
    <w:name w:val="Non-inexed Heading 1 style Char"/>
    <w:basedOn w:val="DefaultParagraphFont"/>
    <w:link w:val="Non-inexedHeading1style"/>
    <w:rsid w:val="00247241"/>
    <w:rPr>
      <w:caps/>
      <w:color w:val="0F2B74" w:themeColor="text1"/>
      <w:sz w:val="36"/>
    </w:rPr>
  </w:style>
  <w:style w:type="character" w:customStyle="1" w:styleId="Heading4Char">
    <w:name w:val="Heading 4 Char"/>
    <w:basedOn w:val="DefaultParagraphFont"/>
    <w:link w:val="Heading4"/>
    <w:uiPriority w:val="9"/>
    <w:rsid w:val="00247241"/>
    <w:rPr>
      <w:rFonts w:asciiTheme="majorHAnsi" w:eastAsiaTheme="majorEastAsia" w:hAnsiTheme="majorHAnsi" w:cstheme="majorBidi"/>
      <w:bCs/>
      <w:iCs/>
      <w:caps/>
      <w:color w:val="0F2B74" w:themeColor="text2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387FFC"/>
    <w:rPr>
      <w:rFonts w:asciiTheme="majorHAnsi" w:eastAsiaTheme="majorEastAsia" w:hAnsiTheme="majorHAnsi" w:cstheme="majorBidi"/>
      <w:i/>
      <w:color w:val="0F2B74" w:themeColor="text1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ED203C"/>
    <w:rPr>
      <w:rFonts w:asciiTheme="majorHAnsi" w:eastAsiaTheme="majorEastAsia" w:hAnsiTheme="majorHAnsi" w:cstheme="majorBidi"/>
      <w:i/>
      <w:iCs/>
      <w:color w:val="2C590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203C"/>
    <w:rPr>
      <w:rFonts w:asciiTheme="majorHAnsi" w:eastAsiaTheme="majorEastAsia" w:hAnsiTheme="majorHAnsi" w:cstheme="majorBidi"/>
      <w:i/>
      <w:iCs/>
      <w:color w:val="1A49C8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203C"/>
    <w:rPr>
      <w:rFonts w:asciiTheme="majorHAnsi" w:eastAsiaTheme="majorEastAsia" w:hAnsiTheme="majorHAnsi" w:cstheme="majorBidi"/>
      <w:color w:val="1A49C8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203C"/>
    <w:rPr>
      <w:rFonts w:asciiTheme="majorHAnsi" w:eastAsiaTheme="majorEastAsia" w:hAnsiTheme="majorHAnsi" w:cstheme="majorBidi"/>
      <w:i/>
      <w:iCs/>
      <w:color w:val="1A49C8" w:themeColor="text1" w:themeTint="BF"/>
      <w:sz w:val="20"/>
      <w:szCs w:val="20"/>
    </w:rPr>
  </w:style>
  <w:style w:type="paragraph" w:customStyle="1" w:styleId="Italic">
    <w:name w:val="Italic"/>
    <w:basedOn w:val="Normal"/>
    <w:link w:val="ItalicChar"/>
    <w:rsid w:val="00ED203C"/>
    <w:rPr>
      <w:i/>
    </w:rPr>
  </w:style>
  <w:style w:type="paragraph" w:styleId="TOC2">
    <w:name w:val="toc 2"/>
    <w:basedOn w:val="Normal"/>
    <w:next w:val="Normal"/>
    <w:autoRedefine/>
    <w:uiPriority w:val="39"/>
    <w:unhideWhenUsed/>
    <w:rsid w:val="00C80214"/>
    <w:pPr>
      <w:spacing w:after="0"/>
      <w:ind w:left="765" w:hanging="567"/>
      <w:jc w:val="left"/>
    </w:pPr>
    <w:rPr>
      <w:rFonts w:ascii="Verdana" w:hAnsi="Verdana"/>
      <w:caps/>
      <w:color w:val="0F2B74" w:themeColor="text1"/>
      <w:szCs w:val="20"/>
    </w:rPr>
  </w:style>
  <w:style w:type="character" w:customStyle="1" w:styleId="ItalicChar">
    <w:name w:val="Italic Char"/>
    <w:basedOn w:val="DefaultParagraphFont"/>
    <w:link w:val="Italic"/>
    <w:rsid w:val="00ED203C"/>
    <w:rPr>
      <w:i/>
    </w:rPr>
  </w:style>
  <w:style w:type="paragraph" w:styleId="TOC3">
    <w:name w:val="toc 3"/>
    <w:basedOn w:val="Normal"/>
    <w:next w:val="Normal"/>
    <w:autoRedefine/>
    <w:uiPriority w:val="39"/>
    <w:unhideWhenUsed/>
    <w:rsid w:val="00C80214"/>
    <w:pPr>
      <w:spacing w:after="0"/>
      <w:ind w:left="1310" w:hanging="907"/>
      <w:jc w:val="left"/>
    </w:pPr>
    <w:rPr>
      <w:rFonts w:ascii="Verdana" w:hAnsi="Verdana"/>
      <w:iCs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F93961"/>
    <w:pPr>
      <w:ind w:left="720"/>
      <w:contextualSpacing/>
    </w:pPr>
  </w:style>
  <w:style w:type="paragraph" w:customStyle="1" w:styleId="BulletedList">
    <w:name w:val="Bulleted List"/>
    <w:basedOn w:val="ListParagraph"/>
    <w:link w:val="BulletedListChar"/>
    <w:qFormat/>
    <w:rsid w:val="00654256"/>
    <w:pPr>
      <w:keepNext/>
      <w:numPr>
        <w:numId w:val="27"/>
      </w:numPr>
      <w:jc w:val="left"/>
    </w:pPr>
  </w:style>
  <w:style w:type="paragraph" w:customStyle="1" w:styleId="Numberedlist0">
    <w:name w:val="Numbered list"/>
    <w:basedOn w:val="BulletedList"/>
    <w:link w:val="NumberedlistChar"/>
    <w:rsid w:val="005E1418"/>
  </w:style>
  <w:style w:type="character" w:customStyle="1" w:styleId="ListParagraphChar">
    <w:name w:val="List Paragraph Char"/>
    <w:basedOn w:val="DefaultParagraphFont"/>
    <w:link w:val="ListParagraph"/>
    <w:uiPriority w:val="34"/>
    <w:rsid w:val="00F93961"/>
  </w:style>
  <w:style w:type="character" w:customStyle="1" w:styleId="BulletedListChar">
    <w:name w:val="Bulleted List Char"/>
    <w:basedOn w:val="ListParagraphChar"/>
    <w:link w:val="BulletedList"/>
    <w:rsid w:val="00654256"/>
    <w:rPr>
      <w:sz w:val="20"/>
    </w:rPr>
  </w:style>
  <w:style w:type="paragraph" w:customStyle="1" w:styleId="Bold">
    <w:name w:val="Bold"/>
    <w:basedOn w:val="Normal"/>
    <w:link w:val="BoldChar"/>
    <w:rsid w:val="006D0813"/>
    <w:rPr>
      <w:b/>
    </w:rPr>
  </w:style>
  <w:style w:type="character" w:customStyle="1" w:styleId="NumberedlistChar">
    <w:name w:val="Numbered list Char"/>
    <w:basedOn w:val="BulletedListChar"/>
    <w:link w:val="Numberedlist0"/>
    <w:rsid w:val="005E1418"/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6D081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BoldChar">
    <w:name w:val="Bold Char"/>
    <w:basedOn w:val="DefaultParagraphFont"/>
    <w:link w:val="Bold"/>
    <w:rsid w:val="006D0813"/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6D0813"/>
  </w:style>
  <w:style w:type="paragraph" w:styleId="Footer">
    <w:name w:val="footer"/>
    <w:basedOn w:val="Normal"/>
    <w:link w:val="FooterChar"/>
    <w:uiPriority w:val="99"/>
    <w:unhideWhenUsed/>
    <w:rsid w:val="006D081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813"/>
  </w:style>
  <w:style w:type="paragraph" w:customStyle="1" w:styleId="Picture">
    <w:name w:val="Picture"/>
    <w:basedOn w:val="Normal"/>
    <w:next w:val="Picturelabel"/>
    <w:link w:val="PictureChar"/>
    <w:qFormat/>
    <w:rsid w:val="002978FB"/>
    <w:pPr>
      <w:spacing w:before="360" w:after="0"/>
      <w:jc w:val="center"/>
    </w:pPr>
    <w:rPr>
      <w:noProof/>
      <w:lang w:eastAsia="en-GB"/>
    </w:rPr>
  </w:style>
  <w:style w:type="paragraph" w:customStyle="1" w:styleId="Picturelabel">
    <w:name w:val="Picture label"/>
    <w:basedOn w:val="Picture"/>
    <w:next w:val="Normal"/>
    <w:link w:val="PicturelabelChar"/>
    <w:qFormat/>
    <w:rsid w:val="00072E1C"/>
    <w:pPr>
      <w:spacing w:before="0" w:after="240"/>
    </w:pPr>
    <w:rPr>
      <w:b/>
      <w:color w:val="0F2B74" w:themeColor="text1"/>
    </w:rPr>
  </w:style>
  <w:style w:type="character" w:customStyle="1" w:styleId="PictureChar">
    <w:name w:val="Picture Char"/>
    <w:basedOn w:val="DefaultParagraphFont"/>
    <w:link w:val="Picture"/>
    <w:rsid w:val="002978FB"/>
    <w:rPr>
      <w:noProof/>
      <w:sz w:val="20"/>
      <w:lang w:eastAsia="en-GB"/>
    </w:rPr>
  </w:style>
  <w:style w:type="paragraph" w:styleId="Caption">
    <w:name w:val="caption"/>
    <w:basedOn w:val="Picturelabel"/>
    <w:next w:val="Normal"/>
    <w:link w:val="CaptionChar"/>
    <w:uiPriority w:val="35"/>
    <w:unhideWhenUsed/>
    <w:rsid w:val="00724014"/>
    <w:pPr>
      <w:spacing w:line="240" w:lineRule="auto"/>
    </w:pPr>
    <w:rPr>
      <w:bCs/>
      <w:szCs w:val="18"/>
    </w:rPr>
  </w:style>
  <w:style w:type="character" w:customStyle="1" w:styleId="PicturelabelChar">
    <w:name w:val="Picture label Char"/>
    <w:basedOn w:val="PictureChar"/>
    <w:link w:val="Picturelabel"/>
    <w:rsid w:val="00072E1C"/>
    <w:rPr>
      <w:b/>
      <w:noProof/>
      <w:color w:val="0F2B74" w:themeColor="text1"/>
      <w:sz w:val="16"/>
      <w:lang w:eastAsia="en-GB"/>
    </w:rPr>
  </w:style>
  <w:style w:type="paragraph" w:customStyle="1" w:styleId="Tablelabel">
    <w:name w:val="Table label"/>
    <w:basedOn w:val="Caption"/>
    <w:link w:val="TablelabelChar"/>
    <w:qFormat/>
    <w:rsid w:val="00072E1C"/>
    <w:pPr>
      <w:spacing w:after="0"/>
      <w:jc w:val="left"/>
    </w:pPr>
  </w:style>
  <w:style w:type="paragraph" w:customStyle="1" w:styleId="StrongOT">
    <w:name w:val="Strong OT"/>
    <w:basedOn w:val="Normal"/>
    <w:link w:val="StrongOTChar"/>
    <w:qFormat/>
    <w:rsid w:val="00164E5E"/>
    <w:pPr>
      <w:spacing w:after="0"/>
    </w:pPr>
    <w:rPr>
      <w:b/>
      <w:color w:val="0F2B74" w:themeColor="text1"/>
      <w:sz w:val="18"/>
    </w:rPr>
  </w:style>
  <w:style w:type="character" w:customStyle="1" w:styleId="CaptionChar">
    <w:name w:val="Caption Char"/>
    <w:basedOn w:val="PicturelabelChar"/>
    <w:link w:val="Caption"/>
    <w:uiPriority w:val="35"/>
    <w:rsid w:val="001C658A"/>
    <w:rPr>
      <w:b/>
      <w:bCs/>
      <w:noProof/>
      <w:color w:val="0F2B74" w:themeColor="text1"/>
      <w:sz w:val="18"/>
      <w:szCs w:val="18"/>
      <w:lang w:eastAsia="en-GB"/>
    </w:rPr>
  </w:style>
  <w:style w:type="character" w:customStyle="1" w:styleId="TablelabelChar">
    <w:name w:val="Table label Char"/>
    <w:basedOn w:val="CaptionChar"/>
    <w:link w:val="Tablelabel"/>
    <w:rsid w:val="00072E1C"/>
    <w:rPr>
      <w:b/>
      <w:bCs/>
      <w:noProof/>
      <w:color w:val="0F2B74" w:themeColor="text1"/>
      <w:sz w:val="16"/>
      <w:szCs w:val="18"/>
      <w:lang w:eastAsia="en-GB"/>
    </w:rPr>
  </w:style>
  <w:style w:type="paragraph" w:customStyle="1" w:styleId="NumberedList">
    <w:name w:val="Numbered List"/>
    <w:basedOn w:val="Numberedlist0"/>
    <w:link w:val="NumberedListChar0"/>
    <w:qFormat/>
    <w:rsid w:val="00FF3E5A"/>
    <w:pPr>
      <w:numPr>
        <w:numId w:val="13"/>
      </w:numPr>
      <w:ind w:left="1020" w:hanging="340"/>
    </w:pPr>
    <w:rPr>
      <w:lang w:eastAsia="en-GB"/>
    </w:rPr>
  </w:style>
  <w:style w:type="character" w:customStyle="1" w:styleId="StrongOTChar">
    <w:name w:val="Strong OT Char"/>
    <w:basedOn w:val="DefaultParagraphFont"/>
    <w:link w:val="StrongOT"/>
    <w:rsid w:val="00164E5E"/>
    <w:rPr>
      <w:b/>
      <w:color w:val="0F2B74" w:themeColor="text1"/>
      <w:sz w:val="18"/>
    </w:rPr>
  </w:style>
  <w:style w:type="numbering" w:customStyle="1" w:styleId="BulletedListStyle">
    <w:name w:val="Bulleted List Style"/>
    <w:uiPriority w:val="99"/>
    <w:rsid w:val="008104CF"/>
    <w:pPr>
      <w:numPr>
        <w:numId w:val="16"/>
      </w:numPr>
    </w:pPr>
  </w:style>
  <w:style w:type="character" w:customStyle="1" w:styleId="NumberedListChar0">
    <w:name w:val="Numbered List Char"/>
    <w:basedOn w:val="NumberedlistChar"/>
    <w:link w:val="NumberedList"/>
    <w:rsid w:val="00FF3E5A"/>
    <w:rPr>
      <w:sz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A614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List1">
    <w:name w:val="List 1"/>
    <w:basedOn w:val="Normal"/>
    <w:link w:val="List1Char"/>
    <w:rsid w:val="008210B6"/>
    <w:pPr>
      <w:spacing w:before="240" w:after="0" w:line="240" w:lineRule="auto"/>
    </w:pPr>
    <w:rPr>
      <w:rFonts w:ascii="Verdana" w:eastAsia="Arial Unicode MS" w:hAnsi="Verdana" w:cs="Arial"/>
      <w:szCs w:val="21"/>
      <w:lang w:eastAsia="fi-FI"/>
    </w:rPr>
  </w:style>
  <w:style w:type="character" w:customStyle="1" w:styleId="List1Char">
    <w:name w:val="List 1 Char"/>
    <w:basedOn w:val="DefaultParagraphFont"/>
    <w:link w:val="List1"/>
    <w:rsid w:val="008210B6"/>
    <w:rPr>
      <w:rFonts w:ascii="Verdana" w:eastAsia="Arial Unicode MS" w:hAnsi="Verdana" w:cs="Arial"/>
      <w:sz w:val="20"/>
      <w:szCs w:val="21"/>
      <w:lang w:eastAsia="fi-FI"/>
    </w:rPr>
  </w:style>
  <w:style w:type="paragraph" w:customStyle="1" w:styleId="Bullet2">
    <w:name w:val="Bullet 2"/>
    <w:basedOn w:val="Normal"/>
    <w:rsid w:val="00A925E6"/>
    <w:pPr>
      <w:numPr>
        <w:numId w:val="19"/>
      </w:numPr>
      <w:tabs>
        <w:tab w:val="clear" w:pos="360"/>
        <w:tab w:val="num" w:pos="2552"/>
      </w:tabs>
      <w:spacing w:line="240" w:lineRule="auto"/>
      <w:ind w:left="2552"/>
    </w:pPr>
    <w:rPr>
      <w:rFonts w:ascii="Arial" w:eastAsia="Arial Unicode MS" w:hAnsi="Arial" w:cs="Arial"/>
      <w:snapToGrid w:val="0"/>
      <w:szCs w:val="21"/>
      <w:lang w:eastAsia="fi-FI"/>
    </w:rPr>
  </w:style>
  <w:style w:type="table" w:styleId="TableColumns3">
    <w:name w:val="Table Columns 3"/>
    <w:basedOn w:val="TableNormal"/>
    <w:rsid w:val="009D0133"/>
    <w:pPr>
      <w:spacing w:before="240" w:after="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link w:val="NoSpacingChar"/>
    <w:uiPriority w:val="1"/>
    <w:qFormat/>
    <w:rsid w:val="009D0133"/>
    <w:pPr>
      <w:spacing w:after="0" w:line="240" w:lineRule="auto"/>
      <w:jc w:val="both"/>
    </w:pPr>
    <w:rPr>
      <w:sz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3A1C75"/>
    <w:rPr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1B7C80"/>
    <w:pPr>
      <w:spacing w:after="0"/>
      <w:ind w:left="600"/>
      <w:jc w:val="left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1B7C80"/>
    <w:pPr>
      <w:spacing w:after="0"/>
      <w:ind w:left="800"/>
      <w:jc w:val="left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1B7C80"/>
    <w:pPr>
      <w:spacing w:after="0"/>
      <w:ind w:left="1000"/>
      <w:jc w:val="left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1B7C80"/>
    <w:pPr>
      <w:spacing w:after="0"/>
      <w:ind w:left="1200"/>
      <w:jc w:val="left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1B7C80"/>
    <w:pPr>
      <w:spacing w:after="0"/>
      <w:ind w:left="1400"/>
      <w:jc w:val="left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1B7C80"/>
    <w:pPr>
      <w:spacing w:after="0"/>
      <w:ind w:left="1600"/>
      <w:jc w:val="left"/>
    </w:pPr>
    <w:rPr>
      <w:sz w:val="18"/>
      <w:szCs w:val="18"/>
    </w:rPr>
  </w:style>
  <w:style w:type="table" w:customStyle="1" w:styleId="Omniteledefaulttableformat">
    <w:name w:val="Omnitele default table format"/>
    <w:basedOn w:val="TableNormal"/>
    <w:uiPriority w:val="99"/>
    <w:rsid w:val="001C4CD5"/>
    <w:pPr>
      <w:spacing w:after="0" w:line="240" w:lineRule="auto"/>
    </w:pPr>
    <w:rPr>
      <w:rFonts w:ascii="Verdana" w:hAnsi="Verdana"/>
      <w:sz w:val="18"/>
    </w:rPr>
    <w:tblPr>
      <w:jc w:val="center"/>
      <w:tblInd w:w="0" w:type="dxa"/>
      <w:tblBorders>
        <w:top w:val="single" w:sz="2" w:space="0" w:color="0F2B74" w:themeColor="text1"/>
        <w:left w:val="single" w:sz="2" w:space="0" w:color="0F2B74" w:themeColor="text1"/>
        <w:bottom w:val="single" w:sz="2" w:space="0" w:color="0F2B74" w:themeColor="text1"/>
        <w:right w:val="single" w:sz="2" w:space="0" w:color="0F2B74" w:themeColor="text1"/>
        <w:insideH w:val="single" w:sz="2" w:space="0" w:color="0F2B74" w:themeColor="text1"/>
        <w:insideV w:val="single" w:sz="2" w:space="0" w:color="0F2B74" w:themeColor="text1"/>
      </w:tblBorders>
      <w:tblCellMar>
        <w:top w:w="28" w:type="dxa"/>
        <w:left w:w="57" w:type="dxa"/>
        <w:bottom w:w="28" w:type="dxa"/>
        <w:right w:w="57" w:type="dxa"/>
      </w:tblCellMar>
    </w:tblPr>
    <w:trPr>
      <w:jc w:val="center"/>
    </w:trPr>
    <w:tcPr>
      <w:vAlign w:val="center"/>
    </w:tcPr>
    <w:tblStylePr w:type="firstRow">
      <w:rPr>
        <w:rFonts w:ascii="Verdana" w:hAnsi="Verdana"/>
        <w:b w:val="0"/>
        <w:i w:val="0"/>
        <w:caps/>
        <w:smallCaps w:val="0"/>
        <w:color w:val="FFFFFF" w:themeColor="background1"/>
        <w:sz w:val="20"/>
      </w:rPr>
      <w:tblPr>
        <w:tblCellMar>
          <w:top w:w="28" w:type="dxa"/>
          <w:left w:w="57" w:type="dxa"/>
          <w:bottom w:w="28" w:type="dxa"/>
          <w:right w:w="57" w:type="dxa"/>
        </w:tblCellMar>
      </w:tblPr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il"/>
          <w:insideV w:val="nil"/>
          <w:tl2br w:val="nil"/>
          <w:tr2bl w:val="nil"/>
        </w:tcBorders>
        <w:shd w:val="clear" w:color="auto" w:fill="0F2B74" w:themeFill="text2"/>
      </w:tcPr>
    </w:tblStylePr>
  </w:style>
  <w:style w:type="character" w:styleId="PlaceholderText">
    <w:name w:val="Placeholder Text"/>
    <w:basedOn w:val="DefaultParagraphFont"/>
    <w:uiPriority w:val="99"/>
    <w:semiHidden/>
    <w:rsid w:val="00FF452D"/>
    <w:rPr>
      <w:color w:val="808080"/>
    </w:rPr>
  </w:style>
  <w:style w:type="paragraph" w:customStyle="1" w:styleId="Default">
    <w:name w:val="Default"/>
    <w:rsid w:val="007E3FA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C4CD5"/>
    <w:rPr>
      <w:color w:val="7030A0" w:themeColor="followedHyperlink"/>
      <w:u w:val="single"/>
    </w:rPr>
  </w:style>
  <w:style w:type="paragraph" w:customStyle="1" w:styleId="Heading1Annex">
    <w:name w:val="Heading 1 Annex"/>
    <w:basedOn w:val="Heading1"/>
    <w:qFormat/>
    <w:rsid w:val="00DA4629"/>
    <w:pPr>
      <w:numPr>
        <w:numId w:val="29"/>
      </w:numPr>
    </w:pPr>
  </w:style>
  <w:style w:type="paragraph" w:customStyle="1" w:styleId="Heading2Annex">
    <w:name w:val="Heading 2 Annex"/>
    <w:basedOn w:val="Heading2"/>
    <w:next w:val="Normal"/>
    <w:qFormat/>
    <w:rsid w:val="00DA4629"/>
    <w:pPr>
      <w:numPr>
        <w:numId w:val="29"/>
      </w:numPr>
    </w:pPr>
  </w:style>
  <w:style w:type="paragraph" w:customStyle="1" w:styleId="Heading3Annex">
    <w:name w:val="Heading 3 Annex"/>
    <w:basedOn w:val="Heading3"/>
    <w:link w:val="Heading3AnnexChar"/>
    <w:rsid w:val="00DA4629"/>
    <w:pPr>
      <w:numPr>
        <w:numId w:val="29"/>
      </w:numPr>
    </w:pPr>
  </w:style>
  <w:style w:type="character" w:customStyle="1" w:styleId="Heading3AnnexChar">
    <w:name w:val="Heading 3 Annex Char"/>
    <w:basedOn w:val="DefaultParagraphFont"/>
    <w:link w:val="Heading3Annex"/>
    <w:rsid w:val="00DA4629"/>
    <w:rPr>
      <w:rFonts w:asciiTheme="majorHAnsi" w:eastAsiaTheme="majorEastAsia" w:hAnsiTheme="majorHAnsi" w:cstheme="majorBidi"/>
      <w:bCs/>
      <w:caps/>
      <w:color w:val="0F2B74" w:themeColor="text1"/>
      <w:sz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D511E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D511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D511E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30520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520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520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7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6142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35955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96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861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82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7262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2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98605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71044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omnitele.com/" TargetMode="External"/><Relationship Id="rId1" Type="http://schemas.openxmlformats.org/officeDocument/2006/relationships/image" Target="media/image1.png"/><Relationship Id="rId4" Type="http://schemas.openxmlformats.org/officeDocument/2006/relationships/hyperlink" Target="http://www.omnitele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mnimva\AppData\Roaming\Microsoft\Templates\Omnitele%20Document%20Template%202014.dotx" TargetMode="External"/></Relationships>
</file>

<file path=word/theme/theme1.xml><?xml version="1.0" encoding="utf-8"?>
<a:theme xmlns:a="http://schemas.openxmlformats.org/drawingml/2006/main" name="OmniTheme 2011">
  <a:themeElements>
    <a:clrScheme name="Omnitele">
      <a:dk1>
        <a:srgbClr val="0F2B74"/>
      </a:dk1>
      <a:lt1>
        <a:srgbClr val="FFFFFF"/>
      </a:lt1>
      <a:dk2>
        <a:srgbClr val="0F2B74"/>
      </a:dk2>
      <a:lt2>
        <a:srgbClr val="FFFFFF"/>
      </a:lt2>
      <a:accent1>
        <a:srgbClr val="5AB515"/>
      </a:accent1>
      <a:accent2>
        <a:srgbClr val="0F2B74"/>
      </a:accent2>
      <a:accent3>
        <a:srgbClr val="467ABA"/>
      </a:accent3>
      <a:accent4>
        <a:srgbClr val="929EBF"/>
      </a:accent4>
      <a:accent5>
        <a:srgbClr val="92D737"/>
      </a:accent5>
      <a:accent6>
        <a:srgbClr val="9BCE78"/>
      </a:accent6>
      <a:hlink>
        <a:srgbClr val="0F2B74"/>
      </a:hlink>
      <a:folHlink>
        <a:srgbClr val="7030A0"/>
      </a:folHlink>
    </a:clrScheme>
    <a:fontScheme name="Omnitele font 2011_suggestion">
      <a:majorFont>
        <a:latin typeface="Verdana"/>
        <a:ea typeface="ＭＳ Ｐゴシック"/>
        <a:cs typeface=""/>
      </a:majorFont>
      <a:minorFont>
        <a:latin typeface="Verdana"/>
        <a:ea typeface="ＭＳ Ｐゴシック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ea typeface="ＭＳ Ｐゴシック" charset="-128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ea typeface="ＭＳ Ｐゴシック" charset="-128"/>
          </a:defRPr>
        </a:defPPr>
      </a:lstStyle>
    </a:lnDef>
  </a:objectDefaults>
  <a:extraClrSchemeLst>
    <a:extraClrScheme>
      <a:clrScheme name="Blank Presentation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Presentation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Presentation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Presentation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Presentation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Presentation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Presentation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713E39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BBAFAE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Presentation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Presentation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Presentation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Presentation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Presentation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C66FF15A3F8344936EBAAA6CEBBE25" ma:contentTypeVersion="1" ma:contentTypeDescription="Create a new document." ma:contentTypeScope="" ma:versionID="7e81f4ae2986375f295c5aa98f8143b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303a022970234111fe8b8d63fca19c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0FBA48-F5D4-4D76-89A4-655582C8556A}"/>
</file>

<file path=customXml/itemProps2.xml><?xml version="1.0" encoding="utf-8"?>
<ds:datastoreItem xmlns:ds="http://schemas.openxmlformats.org/officeDocument/2006/customXml" ds:itemID="{1BC0AA3D-EA2F-4A48-8410-E67EC5AA80AC}"/>
</file>

<file path=customXml/itemProps3.xml><?xml version="1.0" encoding="utf-8"?>
<ds:datastoreItem xmlns:ds="http://schemas.openxmlformats.org/officeDocument/2006/customXml" ds:itemID="{E2B4681D-BE04-492E-8896-CF62EA44F310}"/>
</file>

<file path=customXml/itemProps4.xml><?xml version="1.0" encoding="utf-8"?>
<ds:datastoreItem xmlns:ds="http://schemas.openxmlformats.org/officeDocument/2006/customXml" ds:itemID="{40761522-ADCC-484B-81EF-5A0183215BB8}"/>
</file>

<file path=docProps/app.xml><?xml version="1.0" encoding="utf-8"?>
<Properties xmlns="http://schemas.openxmlformats.org/officeDocument/2006/extended-properties" xmlns:vt="http://schemas.openxmlformats.org/officeDocument/2006/docPropsVTypes">
  <Template>Omnitele Document Template 2014.dotx</Template>
  <TotalTime>1</TotalTime>
  <Pages>1</Pages>
  <Words>269</Words>
  <Characters>1535</Characters>
  <Application>Microsoft Office Word</Application>
  <DocSecurity>4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Proposal for provision of consultancy services to undertake development of a framework and methodology for monitoring information and communications (ICT) networks in Kenya</vt:lpstr>
      <vt:lpstr>Proposal for provision of consultancy services to undertake development of a framework and methodology for monitoring information and communications (ICT) networks in Kenya</vt:lpstr>
    </vt:vector>
  </TitlesOfParts>
  <Company>ITU</Company>
  <LinksUpToDate>false</LinksUpToDate>
  <CharactersWithSpaces>1801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Proposal for provision of consultancy services to undertake development of a framework and methodology for monitoring information and communications (ICT) networks in Kenya</dc:title>
  <dc:subject>Omnitele Proposal 10478 - FINANCIAL PROPOSAL (Tender No – CCK/PROC/RFP/08/2013-2014)</dc:subject>
  <dc:creator>Mikko Valtonen</dc:creator>
  <cp:lastModifiedBy>Aloran, Rakan</cp:lastModifiedBy>
  <cp:revision>2</cp:revision>
  <cp:lastPrinted>2014-08-04T18:24:00Z</cp:lastPrinted>
  <dcterms:created xsi:type="dcterms:W3CDTF">2014-08-18T12:12:00Z</dcterms:created>
  <dcterms:modified xsi:type="dcterms:W3CDTF">2014-08-18T12:12:00Z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0x0101000FC66FF15A3F8344936EBAAA6CEBBE25</vt:lpwstr>
  </property>
</Properties>
</file>